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C4" w:rsidRDefault="00590AC4"/>
    <w:p w:rsidR="003F6EF7" w:rsidRDefault="003F6EF7"/>
    <w:p w:rsidR="003F6EF7" w:rsidRDefault="003F6EF7">
      <w:r>
        <w:t xml:space="preserve">ilmastodiagrammin teko </w:t>
      </w:r>
      <w:proofErr w:type="spellStart"/>
      <w:r>
        <w:t>excelillä</w:t>
      </w:r>
      <w:proofErr w:type="spellEnd"/>
    </w:p>
    <w:p w:rsidR="003F6EF7" w:rsidRDefault="003F6EF7"/>
    <w:p w:rsidR="003F6EF7" w:rsidRDefault="003F6EF7">
      <w:r>
        <w:t xml:space="preserve">Avaa linkki </w:t>
      </w:r>
      <w:hyperlink r:id="rId6" w:history="1">
        <w:r w:rsidRPr="000B05E4">
          <w:rPr>
            <w:rStyle w:val="Hyperlinkki"/>
          </w:rPr>
          <w:t>http://www.eurometeo.com/english/home</w:t>
        </w:r>
      </w:hyperlink>
      <w:r>
        <w:t xml:space="preserve"> </w:t>
      </w:r>
      <w:proofErr w:type="spellStart"/>
      <w:r>
        <w:t>peda.netistä</w:t>
      </w:r>
      <w:proofErr w:type="spellEnd"/>
      <w:r>
        <w:t xml:space="preserve"> </w:t>
      </w:r>
      <w:hyperlink r:id="rId7" w:history="1">
        <w:r w:rsidRPr="000B05E4">
          <w:rPr>
            <w:rStyle w:val="Hyperlinkki"/>
          </w:rPr>
          <w:t>https://peda.net/kuopio/p/maaninkajarvi/oppiaineet/bjm2/maantieto/8-luokan-maantieto/k4esji?session-tdid=207ff1b4-f90d-4d5e-a7c6-a6a66e53d510</w:t>
        </w:r>
      </w:hyperlink>
      <w:r>
        <w:t xml:space="preserve"> </w:t>
      </w:r>
    </w:p>
    <w:p w:rsidR="003F6EF7" w:rsidRDefault="003F6EF7">
      <w:r>
        <w:t xml:space="preserve">Avaa </w:t>
      </w:r>
      <w:proofErr w:type="spellStart"/>
      <w:r>
        <w:t>exel</w:t>
      </w:r>
      <w:proofErr w:type="spellEnd"/>
    </w:p>
    <w:p w:rsidR="003F6EF7" w:rsidRDefault="003F6EF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AC645" wp14:editId="24C4F579">
                <wp:simplePos x="0" y="0"/>
                <wp:positionH relativeFrom="column">
                  <wp:posOffset>3713480</wp:posOffset>
                </wp:positionH>
                <wp:positionV relativeFrom="paragraph">
                  <wp:posOffset>270510</wp:posOffset>
                </wp:positionV>
                <wp:extent cx="711200" cy="1275080"/>
                <wp:effectExtent l="57150" t="38100" r="69850" b="77470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1275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4" o:spid="_x0000_s1026" type="#_x0000_t32" style="position:absolute;margin-left:292.4pt;margin-top:21.3pt;width:56pt;height:10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W53wEAAP8DAAAOAAAAZHJzL2Uyb0RvYy54bWysU8Fu2zAMvQ/YPwi6L7azbi2MOD2k2y7D&#10;FqzbB6iyFAuQRIFS7PjvRympO2wDChS90JbIR/I9Upvbk7NsVBgN+I43q5oz5SX0xh86/uvn53c3&#10;nMUkfC8seNXxWUV+u337ZjOFVq1hANsrZJTEx3YKHR9SCm1VRTkoJ+IKgvLk1IBOJDrioepRTJTd&#10;2Wpd1x+rCbAPCFLFSLd3ZyfflvxaK5m+ax1VYrbj1FsqFot9yLbabkR7QBEGIy9tiBd04YTxVHRJ&#10;dSeSYEc0/6RyRiJE0GklwVWgtZGqcCA2Tf0Xm/tBBFW4kDgxLDLF10srv417ZKbv+BVnXjga0f0R&#10;UDB/BGvmoZ/jaMwo2FWWagqxJcTO7/FyimGPmfdJo8tfYsRORd55kVedEpN0ed00NDLOJLma9fWH&#10;+qboXz2hA8b0RYFj+afjMaEwhyHtwHuaJGBTNBbj15ioPgEfAbm09dkmYewn37M0B+IiEGHKnVNs&#10;9leZwbnn8pdmq87YH0qTDNTl+1KjLKDaWWSjoNURUiqf1ksmis4wbaxdgPXzwEt8hqqynAt4/Tx4&#10;QZTK4NMCdsYD/i9BOjWXlvU5/lGBM+8swQP0c5lmkYa2rGh1eRF5jf88F/jTu93+BgAA//8DAFBL&#10;AwQUAAYACAAAACEAzdA8998AAAAKAQAADwAAAGRycy9kb3ducmV2LnhtbEyPzU7DMBCE70i8g7VI&#10;3KjTkFolZFMBEj0gIUTgAdx4cSL8k9pum7495gTHnR3NfNNsZmvYkUIcvUNYLgpg5HqvRqcRPj+e&#10;b9bAYpJOSeMdIZwpwqa9vGhkrfzJvdOxS5rlEBdriTCkNNWcx34gK+PCT+Ty78sHK1M+g+YqyFMO&#10;t4aXRSG4laPLDYOc6Gmg/rs7WITHNxnElvRyr1dmm/YvZ/GaOsTrq/nhHliiOf2Z4Rc/o0ObmXb+&#10;4FRkBmG1rjJ6QqhKASwbxJ3Iwg6hrG4r4G3D/09ofwAAAP//AwBQSwECLQAUAAYACAAAACEAtoM4&#10;kv4AAADhAQAAEwAAAAAAAAAAAAAAAAAAAAAAW0NvbnRlbnRfVHlwZXNdLnhtbFBLAQItABQABgAI&#10;AAAAIQA4/SH/1gAAAJQBAAALAAAAAAAAAAAAAAAAAC8BAABfcmVscy8ucmVsc1BLAQItABQABgAI&#10;AAAAIQBFnKW53wEAAP8DAAAOAAAAAAAAAAAAAAAAAC4CAABkcnMvZTJvRG9jLnhtbFBLAQItABQA&#10;BgAIAAAAIQDN0Dz33wAAAAoBAAAPAAAAAAAAAAAAAAAAADk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Etsi tilastotieto omasta valtiostasi oikean ylänurkan siirtymäpalkista</w:t>
      </w:r>
    </w:p>
    <w:p w:rsidR="003F6EF7" w:rsidRDefault="003F6EF7"/>
    <w:p w:rsidR="003F6EF7" w:rsidRDefault="003F6EF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E8D10" wp14:editId="4DF69739">
                <wp:simplePos x="0" y="0"/>
                <wp:positionH relativeFrom="column">
                  <wp:posOffset>991752</wp:posOffset>
                </wp:positionH>
                <wp:positionV relativeFrom="paragraph">
                  <wp:posOffset>2017233</wp:posOffset>
                </wp:positionV>
                <wp:extent cx="2466340" cy="2849570"/>
                <wp:effectExtent l="38100" t="38100" r="48260" b="84455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340" cy="2849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5" o:spid="_x0000_s1026" type="#_x0000_t32" style="position:absolute;margin-left:78.1pt;margin-top:158.85pt;width:194.2pt;height:224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UQ6AEAAAoEAAAOAAAAZHJzL2Uyb0RvYy54bWysU8GO0zAQvSPxD5bvNG22LUvVdA9d4IKg&#10;2gXuXsduLDkea+wmzd8zdrIBAdJKiItle+Y9z3sz3t9dW8s6hcGAq/hqseRMOQm1ceeKf/v64c0t&#10;ZyEKVwsLTlV8UIHfHV6/2vd+p0powNYKGZG4sOt9xZsY/a4ogmxUK8ICvHIU1ICtiHTEc1Gj6Im9&#10;tUW5XG6LHrD2CFKFQLf3Y5AfMr/WSsYvWgcVma041Rbzinl9Smtx2IvdGYVvjJzKEP9QRSuMo0dn&#10;qnsRBbug+YOqNRIhgI4LCW0BWhupsgZSs1r+puaxEV5lLWRO8LNN4f/Rys/dCZmpK77hzImWWvR4&#10;ARTMXcCaoamH0BnTCbZJVvU+7AhxdCecTsGfMOm+amyZtsZ/pynITpA2ds1GD7PR6hqZpMtyvd3e&#10;rKkfkmLl7frd5m1uRTESJUKPIX5U0LK0qXiIKMy5iUdwjpoKOD4iuk8hUikEfAYksHVpjcLY965m&#10;cfAkSyBCn0RQbooXScxYft7FwaoR+6A0OUJl3mQheRbV0SLrBE2RkFK5WM5MlJ1g2lg7A5cvA6f8&#10;BFV5Tmdw+TJ4RuSXwcUZ3BoH+DeCeF1NJesx/9mBUXey4AnqITc2W0MDl72aPkea6F/PGf7zCx9+&#10;AAAA//8DAFBLAwQUAAYACAAAACEA8oAiWeAAAAALAQAADwAAAGRycy9kb3ducmV2LnhtbEyPQU+D&#10;QBCF7yb+h82YeLMLtUBDWZrG2Ivx0tYaj1N2BJTdJey24L93PNXjy3x575tiPZlOXGjwrbMK4lkE&#10;gmzldGtrBW+H7cMShA9oNXbOkoIf8rAub28KzLUb7Y4u+1ALLrE+RwVNCH0upa8aMuhnrifLt083&#10;GAwch1rqAUcuN52cR1EqDbaWFxrs6amh6nt/Ngra5/Fdb8aP4+Fo9OvXdvcSe41K3d9NmxWIQFO4&#10;wvCnz+pQstPJna32ouOcpHNGFTzGWQaCiWSxSEGcFGRpmoAsC/n/h/IXAAD//wMAUEsBAi0AFAAG&#10;AAgAAAAhALaDOJL+AAAA4QEAABMAAAAAAAAAAAAAAAAAAAAAAFtDb250ZW50X1R5cGVzXS54bWxQ&#10;SwECLQAUAAYACAAAACEAOP0h/9YAAACUAQAACwAAAAAAAAAAAAAAAAAvAQAAX3JlbHMvLnJlbHNQ&#10;SwECLQAUAAYACAAAACEA9MSFEOgBAAAKBAAADgAAAAAAAAAAAAAAAAAuAgAAZHJzL2Uyb0RvYy54&#10;bWxQSwECLQAUAAYACAAAACEA8oAiWeAAAAALAQAADwAAAAAAAAAAAAAAAABCBAAAZHJzL2Rvd25y&#10;ZXYueG1sUEsFBgAAAAAEAAQA8wAAAE8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9C8C3F6" wp14:editId="16128E36">
            <wp:extent cx="5699051" cy="4559469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312" cy="456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F7" w:rsidRDefault="003F6EF7">
      <w:r>
        <w:t xml:space="preserve">”Mustaa” ARCHIVE </w:t>
      </w:r>
      <w:proofErr w:type="gramStart"/>
      <w:r>
        <w:t>–kohta</w:t>
      </w:r>
      <w:proofErr w:type="gramEnd"/>
      <w:r>
        <w:t xml:space="preserve">. Valitse jäljelle jäävistä kaupungeista sellainen josta löytyy SIVUN ALALAIDASTA LÖYTYVÄN PUNAISEN </w:t>
      </w:r>
      <w:proofErr w:type="gramStart"/>
      <w:r>
        <w:t>LINKIN  CLIMATE</w:t>
      </w:r>
      <w:proofErr w:type="gramEnd"/>
      <w:r>
        <w:t xml:space="preserve"> AVERAGES SIVUN ALTA mitattuna sekä keskilämpötila (AVERAGE TEMPERATURE) että sademäärä (PRECIPITATION)</w:t>
      </w:r>
    </w:p>
    <w:p w:rsidR="003F6EF7" w:rsidRDefault="003F6EF7"/>
    <w:p w:rsidR="003F6EF7" w:rsidRDefault="003F6EF7"/>
    <w:p w:rsidR="003F6EF7" w:rsidRDefault="003F6EF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DB0B9" wp14:editId="14215ABD">
                <wp:simplePos x="0" y="0"/>
                <wp:positionH relativeFrom="column">
                  <wp:posOffset>1129665</wp:posOffset>
                </wp:positionH>
                <wp:positionV relativeFrom="paragraph">
                  <wp:posOffset>1257241</wp:posOffset>
                </wp:positionV>
                <wp:extent cx="2317898" cy="2987705"/>
                <wp:effectExtent l="57150" t="38100" r="82550" b="79375"/>
                <wp:wrapNone/>
                <wp:docPr id="3" name="Suora nuoli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2987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3" o:spid="_x0000_s1026" type="#_x0000_t32" style="position:absolute;margin-left:88.95pt;margin-top:99pt;width:182.5pt;height:2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/33wEAAAAEAAAOAAAAZHJzL2Uyb0RvYy54bWysU8GO0zAQvSPxD5bvNGkq6G7VdA9d4IKg&#10;YuEDvI7dWHI81thNmr9n7GSzaEFaCXGZxB6/N/Oex/u7a2dZrzAYcDVfr0rOlJPQGHeu+c8fn97d&#10;cBaicI2w4FTNRxX43eHtm/3gd6qCFmyjkBGJC7vB17yN0e+KIshWdSKswCtHSQ3YiUhLPBcNioHY&#10;O1tUZfmhGAAbjyBVCLR7PyX5IfNrrWT8pnVQkdmaU28xR8zxMcXisBe7MwrfGjm3If6hi04YR0UX&#10;qnsRBbug+YOqMxIhgI4rCV0BWhupsgZSsy5fqHlohVdZC5kT/GJT+H+08mt/Qmaamm84c6KjK3q4&#10;AArmLmDN2DZj6I3pBdskqwYfdoQ4uhPOq+BPmHRfNXbpS4rYNds7Lvaqa2SSNqvNentzSwMhKVfd&#10;3my35fvEWjzDPYb4WUHH0k/NQ0Rhzm08gnN0lYDrbLLov4Q4AZ8AqbZ1KUZh7EfXsDh6EiMQYZiL&#10;pHyRJExN5784WjVhvytNPlCbm1wjT6A6WmS9oNkRUioXq4WJTieYNtYuwPJ14Hw+QVWezgVcvQ5e&#10;ELkyuLiAO+MA/0YQr+u5ZT2df3Jg0p0seIRmzNeZraExyxcyP4k0x7+vM/z54R5+AQAA//8DAFBL&#10;AwQUAAYACAAAACEAGpKjieAAAAALAQAADwAAAGRycy9kb3ducmV2LnhtbEyPzU7DMBCE70i8g7VI&#10;3KjTiqRpiFMBEj0goYrAA7jx1onqn9R22/TtWU5w29kdzX5Trydr2BlDHLwTMJ9lwNB1Xg1OC/j+&#10;ensogcUknZLGOxRwxQjr5vamlpXyF/eJ5zZpRiEuVlJAn9JYcR67Hq2MMz+io9veBysTyaC5CvJC&#10;4dbwRZYV3MrB0YdejvjaY3doT1bAy1aGYoN6ftS52aTj+7X4SK0Q93fT8xOwhFP6M8MvPqFDQ0w7&#10;f3IqMkN6uVyRlYZVSaXIkT8uaLMTUBRlDryp+f8OzQ8AAAD//wMAUEsBAi0AFAAGAAgAAAAhALaD&#10;OJL+AAAA4QEAABMAAAAAAAAAAAAAAAAAAAAAAFtDb250ZW50X1R5cGVzXS54bWxQSwECLQAUAAYA&#10;CAAAACEAOP0h/9YAAACUAQAACwAAAAAAAAAAAAAAAAAvAQAAX3JlbHMvLnJlbHNQSwECLQAUAAYA&#10;CAAAACEAbsFP998BAAAABAAADgAAAAAAAAAAAAAAAAAuAgAAZHJzL2Uyb0RvYy54bWxQSwECLQAU&#10;AAYACAAAACEAGpKjieAAAAALAQAADwAAAAAAAAAAAAAAAAA5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5EA2BA9B" wp14:editId="23DDC41F">
            <wp:extent cx="6120130" cy="4896349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F7" w:rsidRDefault="003F6EF7" w:rsidP="003F6EF7">
      <w:pPr>
        <w:tabs>
          <w:tab w:val="left" w:pos="3165"/>
        </w:tabs>
      </w:pPr>
      <w:r>
        <w:tab/>
      </w:r>
    </w:p>
    <w:p w:rsidR="003F6EF7" w:rsidRDefault="003F6EF7" w:rsidP="003F6EF7">
      <w:pPr>
        <w:tabs>
          <w:tab w:val="left" w:pos="3165"/>
        </w:tabs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46D13" wp14:editId="1FA96F69">
                <wp:simplePos x="0" y="0"/>
                <wp:positionH relativeFrom="column">
                  <wp:posOffset>449491</wp:posOffset>
                </wp:positionH>
                <wp:positionV relativeFrom="paragraph">
                  <wp:posOffset>2176485</wp:posOffset>
                </wp:positionV>
                <wp:extent cx="287079" cy="3561759"/>
                <wp:effectExtent l="76200" t="38100" r="55880" b="76835"/>
                <wp:wrapNone/>
                <wp:docPr id="7" name="Suora nuoliyhdysvii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079" cy="35617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7" o:spid="_x0000_s1026" type="#_x0000_t32" style="position:absolute;margin-left:35.4pt;margin-top:171.4pt;width:22.6pt;height:280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6q5QEAAAkEAAAOAAAAZHJzL2Uyb0RvYy54bWysU8Fu1DAQvSPxD5bvbLKp2m1Xm+1hC1wQ&#10;rChwdx17Y8nxWGNvsvl7xk4aKkCqhLhYtsfvzbw34939pbOsVxgMuJqvVyVnyklojDvV/Pu3D+9u&#10;OQtRuEZYcKrmowr8fv/2zW7wW1VBC7ZRyIjEhe3ga97G6LdFEWSrOhFW4JWjoAbsRKQjnooGxUDs&#10;nS2qsrwpBsDGI0gVAt0+TEG+z/xaKxm/aB1UZLbmVFvMK+b1Ka3Ffie2JxS+NXIuQ/xDFZ0wjpIu&#10;VA8iCnZG8wdVZyRCAB1XEroCtDZSZQ2kZl3+puaxFV5lLWRO8ItN4f/Rys/9EZlpar7hzImOWvR4&#10;BhTMncGasW3G0BvTC7ZJVg0+bAlxcEecT8EfMem+aOyYtsb/oCnITpA2dslGj4vR6hKZpMvqdlNu&#10;7jiTFLq6vllvru8SfTHxJD6PIX5U0LG0qXmIKMypjQdwjnoKOOUQ/acQJ+AzIIGtS2sUxr53DYuj&#10;J1UCEYY5SYoXSctUfd7F0aoJ+1VpMoSqvMo68iiqg0XWCxoiIaVysVqY6HWCaWPtAixfB87vE1Tl&#10;MV3A1evgBZEzg4sLuDMO8G8E8bKeS9bT+2cHJt3JgidoxtzXbA3NW27I/DfSQL88Z/ivH7z/CQAA&#10;//8DAFBLAwQUAAYACAAAACEArqRJzt8AAAAKAQAADwAAAGRycy9kb3ducmV2LnhtbEyPQU/CQBCF&#10;7yb+h82YeJNtwYDWbgkxcjFeADEeh+7YVruzTXeh9d87nPD2Ju/lzffy5ehadaI+NJ4NpJMEFHHp&#10;bcOVgffd+u4BVIjIFlvPZOCXAiyL66scM+sH3tBpGyslJRwyNFDH2GVah7Imh2HiO2LxvnzvMMrZ&#10;V9r2OEi5a/U0SebaYcPyocaOnmsqf7ZHZ6B5GT7savjc7/bOvn2vN69psGjM7c24egIVaYyXMJzx&#10;BR0KYTr4I9ugWgOLRMijgdn9VMQ5kM5l3MHAYzJbgC5y/X9C8QcAAP//AwBQSwECLQAUAAYACAAA&#10;ACEAtoM4kv4AAADhAQAAEwAAAAAAAAAAAAAAAAAAAAAAW0NvbnRlbnRfVHlwZXNdLnhtbFBLAQIt&#10;ABQABgAIAAAAIQA4/SH/1gAAAJQBAAALAAAAAAAAAAAAAAAAAC8BAABfcmVscy8ucmVsc1BLAQIt&#10;ABQABgAIAAAAIQBadH6q5QEAAAkEAAAOAAAAAAAAAAAAAAAAAC4CAABkcnMvZTJvRG9jLnhtbFBL&#10;AQItABQABgAIAAAAIQCupEnO3wAAAAoBAAAPAAAAAAAAAAAAAAAAAD8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4B9DB5F" wp14:editId="14916421">
            <wp:extent cx="6120130" cy="4896349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F7" w:rsidRPr="003F6EF7" w:rsidRDefault="003F6EF7" w:rsidP="003F6EF7"/>
    <w:p w:rsidR="003F6EF7" w:rsidRPr="003F6EF7" w:rsidRDefault="003F6EF7" w:rsidP="003F6EF7"/>
    <w:p w:rsidR="003F6EF7" w:rsidRDefault="003F6EF7" w:rsidP="003F6EF7"/>
    <w:p w:rsidR="003F6EF7" w:rsidRPr="003F6EF7" w:rsidRDefault="003F6EF7" w:rsidP="003F6EF7">
      <w:r>
        <w:t>Täältä kaupungin sisältämä tilastotieto siirretään EXCELiin</w:t>
      </w:r>
      <w:bookmarkStart w:id="0" w:name="_GoBack"/>
      <w:bookmarkEnd w:id="0"/>
    </w:p>
    <w:sectPr w:rsidR="003F6EF7" w:rsidRPr="003F6EF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F7"/>
    <w:rsid w:val="003F6EF7"/>
    <w:rsid w:val="00590AC4"/>
    <w:rsid w:val="00981787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F6EF7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F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F6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F6EF7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F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F6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peda.net/kuopio/p/maaninkajarvi/oppiaineet/bjm2/maantieto/8-luokan-maantieto/k4esji?session-tdid=207ff1b4-f90d-4d5e-a7c6-a6a66e53d51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urometeo.com/english/hom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ko.nurmi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45F785F5-4E04-46F3-B180-FEFEBD9EE033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10</TotalTime>
  <Pages>3</Pages>
  <Words>93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Kuopion kaupunki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Nurmi Mikko</dc:creator>
  <cp:lastModifiedBy>Nurmi Mikko</cp:lastModifiedBy>
  <cp:revision>1</cp:revision>
  <dcterms:created xsi:type="dcterms:W3CDTF">2015-11-17T07:58:00Z</dcterms:created>
  <dcterms:modified xsi:type="dcterms:W3CDTF">2015-11-17T08:08:00Z</dcterms:modified>
</cp:coreProperties>
</file>