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2D362" w14:textId="77777777" w:rsidR="005856C2" w:rsidRDefault="007804A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MFKA 2022-2023 – Mab7 Esimerkkiratkaisut ja pisteytysohjeet</w:t>
      </w:r>
    </w:p>
    <w:p w14:paraId="23F43C35" w14:textId="77777777" w:rsidR="005856C2" w:rsidRDefault="007804A5">
      <w:pPr>
        <w:pStyle w:val="Otsikko3"/>
      </w:pPr>
      <w:r>
        <w:t>Monivalintatehtävä lukujonoista</w:t>
      </w:r>
    </w:p>
    <w:p w14:paraId="6BB67C6B" w14:textId="77777777" w:rsidR="005856C2" w:rsidRDefault="007804A5">
      <w:r>
        <w:rPr>
          <w:noProof/>
        </w:rPr>
        <w:drawing>
          <wp:anchor distT="0" distB="0" distL="114300" distR="114300" simplePos="0" relativeHeight="251609600" behindDoc="0" locked="0" layoutInCell="1" allowOverlap="1" wp14:anchorId="01E79F47" wp14:editId="2DD628F5">
            <wp:simplePos x="0" y="0"/>
            <wp:positionH relativeFrom="column">
              <wp:posOffset>4229639</wp:posOffset>
            </wp:positionH>
            <wp:positionV relativeFrom="paragraph">
              <wp:posOffset>8055717</wp:posOffset>
            </wp:positionV>
            <wp:extent cx="1996921" cy="1774795"/>
            <wp:effectExtent l="0" t="0" r="3329" b="0"/>
            <wp:wrapSquare wrapText="bothSides"/>
            <wp:docPr id="1" name="Kuv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921" cy="1774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0BEE0165" wp14:editId="44B8479F">
            <wp:simplePos x="0" y="0"/>
            <wp:positionH relativeFrom="column">
              <wp:posOffset>4182118</wp:posOffset>
            </wp:positionH>
            <wp:positionV relativeFrom="paragraph">
              <wp:posOffset>4428356</wp:posOffset>
            </wp:positionV>
            <wp:extent cx="2193837" cy="3627717"/>
            <wp:effectExtent l="0" t="0" r="0" b="0"/>
            <wp:wrapSquare wrapText="bothSides"/>
            <wp:docPr id="2" name="Kuv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837" cy="36277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6CA086FC" wp14:editId="656764C9">
            <wp:simplePos x="0" y="0"/>
            <wp:positionH relativeFrom="column">
              <wp:posOffset>-169557</wp:posOffset>
            </wp:positionH>
            <wp:positionV relativeFrom="paragraph">
              <wp:posOffset>4428356</wp:posOffset>
            </wp:positionV>
            <wp:extent cx="4352397" cy="4198677"/>
            <wp:effectExtent l="0" t="0" r="0" b="0"/>
            <wp:wrapSquare wrapText="bothSides"/>
            <wp:docPr id="3" name="Kuv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397" cy="41986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4A925AF2" wp14:editId="6BB7CD47">
            <wp:simplePos x="0" y="0"/>
            <wp:positionH relativeFrom="column">
              <wp:posOffset>4096438</wp:posOffset>
            </wp:positionH>
            <wp:positionV relativeFrom="paragraph">
              <wp:posOffset>239399</wp:posOffset>
            </wp:positionV>
            <wp:extent cx="3005998" cy="4189680"/>
            <wp:effectExtent l="0" t="0" r="3902" b="1320"/>
            <wp:wrapSquare wrapText="bothSides"/>
            <wp:docPr id="4" name="Kuv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998" cy="4189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054B150F" wp14:editId="2C738218">
            <wp:simplePos x="0" y="0"/>
            <wp:positionH relativeFrom="column">
              <wp:posOffset>-151196</wp:posOffset>
            </wp:positionH>
            <wp:positionV relativeFrom="paragraph">
              <wp:posOffset>0</wp:posOffset>
            </wp:positionV>
            <wp:extent cx="4158718" cy="3964317"/>
            <wp:effectExtent l="0" t="0" r="0" b="0"/>
            <wp:wrapSquare wrapText="bothSides"/>
            <wp:docPr id="5" name="Kuv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8718" cy="3964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97726A1" w14:textId="77777777" w:rsidR="005856C2" w:rsidRDefault="007804A5">
      <w:pPr>
        <w:pStyle w:val="Otsikko3"/>
        <w:pageBreakBefore/>
      </w:pPr>
      <w:bookmarkStart w:id="0" w:name="question-title-2"/>
      <w:bookmarkStart w:id="1" w:name="question-title-3"/>
      <w:bookmarkEnd w:id="0"/>
      <w:bookmarkEnd w:id="1"/>
      <w:r>
        <w:lastRenderedPageBreak/>
        <w:t>Maxin osakekurssit</w:t>
      </w:r>
    </w:p>
    <w:p w14:paraId="5B11A5B6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47E655D3" wp14:editId="6A7748D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991803"/>
            <wp:effectExtent l="0" t="0" r="2491" b="0"/>
            <wp:wrapSquare wrapText="bothSides"/>
            <wp:docPr id="10" name="Kuva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991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7D32E527" wp14:editId="248E0314">
            <wp:simplePos x="0" y="0"/>
            <wp:positionH relativeFrom="column">
              <wp:posOffset>33476</wp:posOffset>
            </wp:positionH>
            <wp:positionV relativeFrom="paragraph">
              <wp:posOffset>1046521</wp:posOffset>
            </wp:positionV>
            <wp:extent cx="3514679" cy="2162162"/>
            <wp:effectExtent l="0" t="0" r="0" b="0"/>
            <wp:wrapSquare wrapText="bothSides"/>
            <wp:docPr id="11" name="Kuva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679" cy="21621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18DE1E" wp14:editId="100E2C86">
                <wp:simplePos x="0" y="0"/>
                <wp:positionH relativeFrom="column">
                  <wp:posOffset>4417201</wp:posOffset>
                </wp:positionH>
                <wp:positionV relativeFrom="paragraph">
                  <wp:posOffset>1137961</wp:posOffset>
                </wp:positionV>
                <wp:extent cx="2623185" cy="8074023"/>
                <wp:effectExtent l="0" t="0" r="5715" b="3177"/>
                <wp:wrapNone/>
                <wp:docPr id="12" name="Muot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807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7A8F007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Maxin ostokset (2 p.)</w:t>
                            </w:r>
                          </w:p>
                          <w:p w14:paraId="270D2332" w14:textId="77777777" w:rsidR="005856C2" w:rsidRDefault="005856C2"/>
                          <w:p w14:paraId="3E0C094F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Maxin myynti (2 p.)</w:t>
                            </w:r>
                          </w:p>
                          <w:p w14:paraId="6ECDF4DD" w14:textId="77777777" w:rsidR="005856C2" w:rsidRDefault="005856C2"/>
                          <w:p w14:paraId="6E37A1F7" w14:textId="77777777" w:rsidR="005856C2" w:rsidRDefault="005856C2"/>
                          <w:p w14:paraId="674D7F48" w14:textId="77777777" w:rsidR="005856C2" w:rsidRDefault="005856C2"/>
                          <w:p w14:paraId="2318E56B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voitto ilman veroa (2 p.)</w:t>
                            </w:r>
                          </w:p>
                          <w:p w14:paraId="0D2601CE" w14:textId="77777777" w:rsidR="005856C2" w:rsidRDefault="005856C2"/>
                          <w:p w14:paraId="061FFDB4" w14:textId="77777777" w:rsidR="005856C2" w:rsidRDefault="005856C2"/>
                          <w:p w14:paraId="145488E8" w14:textId="77777777" w:rsidR="005856C2" w:rsidRDefault="005856C2"/>
                          <w:p w14:paraId="0A14EDB3" w14:textId="77777777" w:rsidR="005856C2" w:rsidRDefault="005856C2"/>
                          <w:p w14:paraId="5FEF8F18" w14:textId="77777777" w:rsidR="005856C2" w:rsidRDefault="005856C2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45165DD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nettovoitto (2 p.)</w:t>
                            </w:r>
                          </w:p>
                          <w:p w14:paraId="41BD701B" w14:textId="77777777" w:rsidR="005856C2" w:rsidRDefault="005856C2"/>
                          <w:p w14:paraId="1B8284B7" w14:textId="77777777" w:rsidR="005856C2" w:rsidRDefault="005856C2"/>
                          <w:p w14:paraId="792A3033" w14:textId="77777777" w:rsidR="005856C2" w:rsidRDefault="005856C2"/>
                          <w:p w14:paraId="62881EEB" w14:textId="77777777" w:rsidR="005856C2" w:rsidRDefault="005856C2"/>
                          <w:p w14:paraId="1B170A18" w14:textId="77777777" w:rsidR="005856C2" w:rsidRDefault="005856C2"/>
                          <w:p w14:paraId="5DEB03B3" w14:textId="77777777" w:rsidR="005856C2" w:rsidRDefault="007804A5">
                            <w:r>
                              <w:rPr>
                                <w:color w:val="FF0000"/>
                              </w:rPr>
                              <w:t>On muodostettu yhtälö keskimääräisen vuotuisen tuoton laskemiselle (2 p.)</w:t>
                            </w:r>
                          </w:p>
                          <w:p w14:paraId="1BF9C0B9" w14:textId="77777777" w:rsidR="005856C2" w:rsidRDefault="005856C2"/>
                          <w:p w14:paraId="576332C0" w14:textId="77777777" w:rsidR="005856C2" w:rsidRDefault="005856C2"/>
                          <w:p w14:paraId="139EDCC6" w14:textId="77777777" w:rsidR="005856C2" w:rsidRDefault="005856C2"/>
                          <w:p w14:paraId="5088566B" w14:textId="77777777" w:rsidR="005856C2" w:rsidRDefault="005856C2"/>
                          <w:p w14:paraId="19683372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korkotekijä (2 p.)</w:t>
                            </w:r>
                          </w:p>
                          <w:p w14:paraId="4D8A5775" w14:textId="77777777" w:rsidR="005856C2" w:rsidRDefault="005856C2"/>
                          <w:p w14:paraId="4F4A0270" w14:textId="77777777" w:rsidR="005856C2" w:rsidRDefault="005856C2"/>
                          <w:p w14:paraId="654C61D8" w14:textId="77777777" w:rsidR="005856C2" w:rsidRDefault="005856C2"/>
                          <w:p w14:paraId="3E528F88" w14:textId="77777777" w:rsidR="005856C2" w:rsidRDefault="005856C2"/>
                          <w:p w14:paraId="00593C1C" w14:textId="77777777" w:rsidR="005856C2" w:rsidRDefault="005856C2"/>
                          <w:p w14:paraId="7A63C0A1" w14:textId="77777777" w:rsidR="005856C2" w:rsidRDefault="005856C2"/>
                          <w:p w14:paraId="5FE1E51C" w14:textId="77777777" w:rsidR="005856C2" w:rsidRDefault="005856C2"/>
                          <w:p w14:paraId="781F5EBA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ja tulkittu prosentit. (2 p.)</w:t>
                            </w:r>
                          </w:p>
                          <w:p w14:paraId="6681F390" w14:textId="77777777" w:rsidR="005856C2" w:rsidRDefault="005856C2"/>
                          <w:p w14:paraId="2269CE08" w14:textId="77777777" w:rsidR="005856C2" w:rsidRDefault="005856C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8DE1E" id="_x0000_t202" coordsize="21600,21600" o:spt="202" path="m,l,21600r21600,l21600,xe">
                <v:stroke joinstyle="miter"/>
                <v:path gradientshapeok="t" o:connecttype="rect"/>
              </v:shapetype>
              <v:shape id="Muoto1" o:spid="_x0000_s1026" type="#_x0000_t202" style="position:absolute;margin-left:347.8pt;margin-top:89.6pt;width:206.55pt;height:635.7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" filled="f" stroked="f">
                <v:textbox inset="0,0,0,0">
                  <w:txbxContent>
                    <w:p w14:paraId="77A8F007" w14:textId="77777777" w:rsidR="005856C2" w:rsidRDefault="007804A5">
                      <w:r>
                        <w:rPr>
                          <w:color w:val="FF0000"/>
                        </w:rPr>
                        <w:t>On laskettu Maxin ostokset (2 p.)</w:t>
                      </w:r>
                    </w:p>
                    <w:p w14:paraId="270D2332" w14:textId="77777777" w:rsidR="005856C2" w:rsidRDefault="005856C2"/>
                    <w:p w14:paraId="3E0C094F" w14:textId="77777777" w:rsidR="005856C2" w:rsidRDefault="007804A5">
                      <w:r>
                        <w:rPr>
                          <w:color w:val="FF0000"/>
                        </w:rPr>
                        <w:t>On laskettu Maxin myynti (2 p.)</w:t>
                      </w:r>
                    </w:p>
                    <w:p w14:paraId="6ECDF4DD" w14:textId="77777777" w:rsidR="005856C2" w:rsidRDefault="005856C2"/>
                    <w:p w14:paraId="6E37A1F7" w14:textId="77777777" w:rsidR="005856C2" w:rsidRDefault="005856C2"/>
                    <w:p w14:paraId="674D7F48" w14:textId="77777777" w:rsidR="005856C2" w:rsidRDefault="005856C2"/>
                    <w:p w14:paraId="2318E56B" w14:textId="77777777" w:rsidR="005856C2" w:rsidRDefault="007804A5">
                      <w:r>
                        <w:rPr>
                          <w:color w:val="FF0000"/>
                        </w:rPr>
                        <w:t>On laskettu voitto ilman veroa (2 p.)</w:t>
                      </w:r>
                    </w:p>
                    <w:p w14:paraId="0D2601CE" w14:textId="77777777" w:rsidR="005856C2" w:rsidRDefault="005856C2"/>
                    <w:p w14:paraId="061FFDB4" w14:textId="77777777" w:rsidR="005856C2" w:rsidRDefault="005856C2"/>
                    <w:p w14:paraId="145488E8" w14:textId="77777777" w:rsidR="005856C2" w:rsidRDefault="005856C2"/>
                    <w:p w14:paraId="0A14EDB3" w14:textId="77777777" w:rsidR="005856C2" w:rsidRDefault="005856C2"/>
                    <w:p w14:paraId="5FEF8F18" w14:textId="77777777" w:rsidR="005856C2" w:rsidRDefault="005856C2">
                      <w:pPr>
                        <w:rPr>
                          <w:color w:val="FF0000"/>
                        </w:rPr>
                      </w:pPr>
                    </w:p>
                    <w:p w14:paraId="045165DD" w14:textId="77777777" w:rsidR="005856C2" w:rsidRDefault="007804A5">
                      <w:r>
                        <w:rPr>
                          <w:color w:val="FF0000"/>
                        </w:rPr>
                        <w:t>On laskettu nettovoitto (2 p.)</w:t>
                      </w:r>
                    </w:p>
                    <w:p w14:paraId="41BD701B" w14:textId="77777777" w:rsidR="005856C2" w:rsidRDefault="005856C2"/>
                    <w:p w14:paraId="1B8284B7" w14:textId="77777777" w:rsidR="005856C2" w:rsidRDefault="005856C2"/>
                    <w:p w14:paraId="792A3033" w14:textId="77777777" w:rsidR="005856C2" w:rsidRDefault="005856C2"/>
                    <w:p w14:paraId="62881EEB" w14:textId="77777777" w:rsidR="005856C2" w:rsidRDefault="005856C2"/>
                    <w:p w14:paraId="1B170A18" w14:textId="77777777" w:rsidR="005856C2" w:rsidRDefault="005856C2"/>
                    <w:p w14:paraId="5DEB03B3" w14:textId="77777777" w:rsidR="005856C2" w:rsidRDefault="007804A5">
                      <w:r>
                        <w:rPr>
                          <w:color w:val="FF0000"/>
                        </w:rPr>
                        <w:t>On muodostettu yhtälö keskimääräisen vuotuisen tuoton laskemiselle (2 p.)</w:t>
                      </w:r>
                    </w:p>
                    <w:p w14:paraId="1BF9C0B9" w14:textId="77777777" w:rsidR="005856C2" w:rsidRDefault="005856C2"/>
                    <w:p w14:paraId="576332C0" w14:textId="77777777" w:rsidR="005856C2" w:rsidRDefault="005856C2"/>
                    <w:p w14:paraId="139EDCC6" w14:textId="77777777" w:rsidR="005856C2" w:rsidRDefault="005856C2"/>
                    <w:p w14:paraId="5088566B" w14:textId="77777777" w:rsidR="005856C2" w:rsidRDefault="005856C2"/>
                    <w:p w14:paraId="19683372" w14:textId="77777777" w:rsidR="005856C2" w:rsidRDefault="007804A5">
                      <w:r>
                        <w:rPr>
                          <w:color w:val="FF0000"/>
                        </w:rPr>
                        <w:t>On laskettu korkotekijä (2 p.)</w:t>
                      </w:r>
                    </w:p>
                    <w:p w14:paraId="4D8A5775" w14:textId="77777777" w:rsidR="005856C2" w:rsidRDefault="005856C2"/>
                    <w:p w14:paraId="4F4A0270" w14:textId="77777777" w:rsidR="005856C2" w:rsidRDefault="005856C2"/>
                    <w:p w14:paraId="654C61D8" w14:textId="77777777" w:rsidR="005856C2" w:rsidRDefault="005856C2"/>
                    <w:p w14:paraId="3E528F88" w14:textId="77777777" w:rsidR="005856C2" w:rsidRDefault="005856C2"/>
                    <w:p w14:paraId="00593C1C" w14:textId="77777777" w:rsidR="005856C2" w:rsidRDefault="005856C2"/>
                    <w:p w14:paraId="7A63C0A1" w14:textId="77777777" w:rsidR="005856C2" w:rsidRDefault="005856C2"/>
                    <w:p w14:paraId="5FE1E51C" w14:textId="77777777" w:rsidR="005856C2" w:rsidRDefault="005856C2"/>
                    <w:p w14:paraId="781F5EBA" w14:textId="77777777" w:rsidR="005856C2" w:rsidRDefault="007804A5">
                      <w:r>
                        <w:rPr>
                          <w:color w:val="FF0000"/>
                        </w:rPr>
                        <w:t>On laskettu ja tulkittu prosentit. (2 p.)</w:t>
                      </w:r>
                    </w:p>
                    <w:p w14:paraId="6681F390" w14:textId="77777777" w:rsidR="005856C2" w:rsidRDefault="005856C2"/>
                    <w:p w14:paraId="2269CE08" w14:textId="77777777" w:rsidR="005856C2" w:rsidRDefault="005856C2"/>
                  </w:txbxContent>
                </v:textbox>
              </v:shape>
            </w:pict>
          </mc:Fallback>
        </mc:AlternateContent>
      </w:r>
    </w:p>
    <w:p w14:paraId="4F0F0BEF" w14:textId="77777777" w:rsidR="005856C2" w:rsidRDefault="005856C2">
      <w:pPr>
        <w:pStyle w:val="Textbody"/>
      </w:pPr>
    </w:p>
    <w:p w14:paraId="0F49C158" w14:textId="77777777" w:rsidR="005856C2" w:rsidRDefault="005856C2">
      <w:pPr>
        <w:pStyle w:val="Textbody"/>
      </w:pPr>
    </w:p>
    <w:p w14:paraId="1B8B0791" w14:textId="77777777" w:rsidR="005856C2" w:rsidRDefault="005856C2">
      <w:pPr>
        <w:pStyle w:val="Textbody"/>
      </w:pPr>
    </w:p>
    <w:p w14:paraId="3FADFACD" w14:textId="77777777" w:rsidR="005856C2" w:rsidRDefault="005856C2">
      <w:pPr>
        <w:pStyle w:val="Textbody"/>
      </w:pPr>
    </w:p>
    <w:p w14:paraId="107B5BFF" w14:textId="77777777" w:rsidR="005856C2" w:rsidRDefault="005856C2">
      <w:pPr>
        <w:pStyle w:val="Textbody"/>
      </w:pPr>
    </w:p>
    <w:p w14:paraId="67851116" w14:textId="77777777" w:rsidR="005856C2" w:rsidRDefault="005856C2">
      <w:pPr>
        <w:pStyle w:val="Textbody"/>
      </w:pPr>
    </w:p>
    <w:p w14:paraId="76ED75D2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15744" behindDoc="0" locked="0" layoutInCell="1" allowOverlap="1" wp14:anchorId="0ACEBB78" wp14:editId="37FA9335">
            <wp:simplePos x="0" y="0"/>
            <wp:positionH relativeFrom="column">
              <wp:posOffset>14758</wp:posOffset>
            </wp:positionH>
            <wp:positionV relativeFrom="paragraph">
              <wp:posOffset>224284</wp:posOffset>
            </wp:positionV>
            <wp:extent cx="4403156" cy="323276"/>
            <wp:effectExtent l="0" t="0" r="0" b="574"/>
            <wp:wrapSquare wrapText="bothSides"/>
            <wp:docPr id="13" name="Kuva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156" cy="3232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22EE1CF7" wp14:editId="23D9F8DD">
            <wp:simplePos x="0" y="0"/>
            <wp:positionH relativeFrom="column">
              <wp:posOffset>-29882</wp:posOffset>
            </wp:positionH>
            <wp:positionV relativeFrom="paragraph">
              <wp:posOffset>807122</wp:posOffset>
            </wp:positionV>
            <wp:extent cx="3848042" cy="3438363"/>
            <wp:effectExtent l="0" t="0" r="58" b="0"/>
            <wp:wrapSquare wrapText="bothSides"/>
            <wp:docPr id="14" name="Kuva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042" cy="3438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ECDEAA9" w14:textId="77777777" w:rsidR="005856C2" w:rsidRDefault="005856C2">
      <w:pPr>
        <w:pStyle w:val="Textbody"/>
      </w:pPr>
    </w:p>
    <w:p w14:paraId="0CB00221" w14:textId="77777777" w:rsidR="005856C2" w:rsidRDefault="005856C2">
      <w:pPr>
        <w:pStyle w:val="Textbody"/>
      </w:pPr>
    </w:p>
    <w:p w14:paraId="5A10E1A7" w14:textId="77777777" w:rsidR="005856C2" w:rsidRDefault="007804A5">
      <w:pPr>
        <w:pStyle w:val="Textbody"/>
      </w:pPr>
      <w:bookmarkStart w:id="2" w:name="question-title-4"/>
      <w:bookmarkEnd w:id="2"/>
      <w:r>
        <w:rPr>
          <w:noProof/>
        </w:rPr>
        <w:drawing>
          <wp:anchor distT="0" distB="0" distL="114300" distR="114300" simplePos="0" relativeHeight="251623936" behindDoc="0" locked="0" layoutInCell="1" allowOverlap="1" wp14:anchorId="29A74AAF" wp14:editId="11E8D98B">
            <wp:simplePos x="0" y="0"/>
            <wp:positionH relativeFrom="column">
              <wp:posOffset>-43196</wp:posOffset>
            </wp:positionH>
            <wp:positionV relativeFrom="paragraph">
              <wp:posOffset>1082155</wp:posOffset>
            </wp:positionV>
            <wp:extent cx="4462198" cy="416518"/>
            <wp:effectExtent l="0" t="0" r="0" b="2582"/>
            <wp:wrapSquare wrapText="bothSides"/>
            <wp:docPr id="24" name="Kuva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198" cy="4165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CEE654A" wp14:editId="50B09FC6">
            <wp:simplePos x="0" y="0"/>
            <wp:positionH relativeFrom="column">
              <wp:posOffset>105476</wp:posOffset>
            </wp:positionH>
            <wp:positionV relativeFrom="paragraph">
              <wp:posOffset>1982519</wp:posOffset>
            </wp:positionV>
            <wp:extent cx="4339084" cy="1235875"/>
            <wp:effectExtent l="0" t="0" r="4316" b="2375"/>
            <wp:wrapSquare wrapText="bothSides"/>
            <wp:docPr id="25" name="Kuva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9084" cy="1235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4ADBBB4" w14:textId="77777777" w:rsidR="005856C2" w:rsidRDefault="007804A5">
      <w:pPr>
        <w:pStyle w:val="Otsikko3"/>
        <w:pageBreakBefore/>
      </w:pPr>
      <w:bookmarkStart w:id="3" w:name="question-title-6"/>
      <w:bookmarkEnd w:id="3"/>
      <w:r>
        <w:t>Jarmon säästäminen</w:t>
      </w:r>
    </w:p>
    <w:p w14:paraId="2806C1C8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22EE4B3E" wp14:editId="2AC95AF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414716"/>
            <wp:effectExtent l="0" t="0" r="2491" b="4384"/>
            <wp:wrapSquare wrapText="bothSides"/>
            <wp:docPr id="26" name="Kuva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4147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09B3C6F2" wp14:editId="50E3E623">
            <wp:simplePos x="0" y="0"/>
            <wp:positionH relativeFrom="column">
              <wp:posOffset>10076</wp:posOffset>
            </wp:positionH>
            <wp:positionV relativeFrom="paragraph">
              <wp:posOffset>539642</wp:posOffset>
            </wp:positionV>
            <wp:extent cx="4305242" cy="266757"/>
            <wp:effectExtent l="0" t="0" r="58" b="0"/>
            <wp:wrapSquare wrapText="bothSides"/>
            <wp:docPr id="27" name="Kuva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242" cy="266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644E3E2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200BDB5" wp14:editId="017A9F4D">
            <wp:simplePos x="0" y="0"/>
            <wp:positionH relativeFrom="column">
              <wp:posOffset>61557</wp:posOffset>
            </wp:positionH>
            <wp:positionV relativeFrom="paragraph">
              <wp:posOffset>0</wp:posOffset>
            </wp:positionV>
            <wp:extent cx="3907798" cy="3466435"/>
            <wp:effectExtent l="0" t="0" r="0" b="665"/>
            <wp:wrapSquare wrapText="bothSides"/>
            <wp:docPr id="28" name="Kuva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7798" cy="34664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3DF894" wp14:editId="5C763B07">
                <wp:simplePos x="0" y="0"/>
                <wp:positionH relativeFrom="column">
                  <wp:posOffset>4314962</wp:posOffset>
                </wp:positionH>
                <wp:positionV relativeFrom="paragraph">
                  <wp:posOffset>-10076</wp:posOffset>
                </wp:positionV>
                <wp:extent cx="2623185" cy="8612505"/>
                <wp:effectExtent l="0" t="0" r="5715" b="17145"/>
                <wp:wrapNone/>
                <wp:docPr id="29" name="Muoto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861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775CB2" w14:textId="77777777" w:rsidR="005856C2" w:rsidRDefault="007804A5">
                            <w:r>
                              <w:rPr>
                                <w:color w:val="FF0000"/>
                              </w:rPr>
                              <w:t>On sovellettu alle vuoden koron kaavaa (1 p.)</w:t>
                            </w:r>
                          </w:p>
                          <w:p w14:paraId="2D2C1C77" w14:textId="77777777" w:rsidR="005856C2" w:rsidRDefault="005856C2"/>
                          <w:p w14:paraId="104CC831" w14:textId="77777777" w:rsidR="005856C2" w:rsidRDefault="005856C2"/>
                          <w:p w14:paraId="6CA8B3CC" w14:textId="77777777" w:rsidR="005856C2" w:rsidRDefault="007804A5">
                            <w:r>
                              <w:rPr>
                                <w:color w:val="FF0000"/>
                              </w:rPr>
                              <w:t>Ei ole huomioitu lähdeveroa (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1 p.)</w:t>
                            </w:r>
                          </w:p>
                          <w:p w14:paraId="1F069B90" w14:textId="77777777" w:rsidR="005856C2" w:rsidRDefault="005856C2"/>
                          <w:p w14:paraId="5B8A9FEE" w14:textId="77777777" w:rsidR="005856C2" w:rsidRDefault="005856C2"/>
                          <w:p w14:paraId="70264546" w14:textId="77777777" w:rsidR="005856C2" w:rsidRDefault="005856C2"/>
                          <w:p w14:paraId="073C8A24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korot (1 p.)</w:t>
                            </w:r>
                          </w:p>
                          <w:p w14:paraId="388C365C" w14:textId="77777777" w:rsidR="005856C2" w:rsidRDefault="005856C2"/>
                          <w:p w14:paraId="760E327F" w14:textId="77777777" w:rsidR="005856C2" w:rsidRDefault="005856C2"/>
                          <w:p w14:paraId="19B4327E" w14:textId="77777777" w:rsidR="005856C2" w:rsidRDefault="005856C2"/>
                          <w:p w14:paraId="3101C518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koko säästösumma (1 p.)</w:t>
                            </w:r>
                          </w:p>
                          <w:p w14:paraId="2BF301D6" w14:textId="77777777" w:rsidR="005856C2" w:rsidRDefault="005856C2"/>
                          <w:p w14:paraId="249A3999" w14:textId="77777777" w:rsidR="005856C2" w:rsidRDefault="005856C2"/>
                          <w:p w14:paraId="4BA067AA" w14:textId="77777777" w:rsidR="005856C2" w:rsidRDefault="005856C2"/>
                          <w:p w14:paraId="63B5D0BA" w14:textId="77777777" w:rsidR="005856C2" w:rsidRDefault="007804A5">
                            <w:r>
                              <w:rPr>
                                <w:color w:val="FF0000"/>
                              </w:rPr>
                              <w:t xml:space="preserve">On </w:t>
                            </w:r>
                            <w:r>
                              <w:rPr>
                                <w:color w:val="FF0000"/>
                              </w:rPr>
                              <w:t>laskettu korkotekijä (1 p.)</w:t>
                            </w:r>
                          </w:p>
                          <w:p w14:paraId="511565F5" w14:textId="77777777" w:rsidR="005856C2" w:rsidRDefault="007804A5">
                            <w:r>
                              <w:rPr>
                                <w:color w:val="FF0000"/>
                              </w:rPr>
                              <w:t>Ei ole huomioitu lähdeveroa (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1 p.)</w:t>
                            </w:r>
                          </w:p>
                          <w:p w14:paraId="3CF5418B" w14:textId="77777777" w:rsidR="005856C2" w:rsidRDefault="005856C2"/>
                          <w:p w14:paraId="27E04DA9" w14:textId="77777777" w:rsidR="005856C2" w:rsidRDefault="007804A5">
                            <w:r>
                              <w:rPr>
                                <w:color w:val="FF0000"/>
                              </w:rPr>
                              <w:t>On muodostettu summa S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8</w:t>
                            </w:r>
                            <w:r>
                              <w:rPr>
                                <w:color w:val="FF0000"/>
                              </w:rPr>
                              <w:t xml:space="preserve"> (1 p.)</w:t>
                            </w:r>
                          </w:p>
                          <w:p w14:paraId="63100FE7" w14:textId="77777777" w:rsidR="005856C2" w:rsidRDefault="005856C2"/>
                          <w:p w14:paraId="7A3F0401" w14:textId="77777777" w:rsidR="005856C2" w:rsidRDefault="007804A5">
                            <w:r>
                              <w:rPr>
                                <w:color w:val="FF0000"/>
                              </w:rPr>
                              <w:t>On saatu oikea summa (1 p.)</w:t>
                            </w:r>
                          </w:p>
                          <w:p w14:paraId="5E899A90" w14:textId="77777777" w:rsidR="005856C2" w:rsidRDefault="005856C2"/>
                          <w:p w14:paraId="5FFB7E6C" w14:textId="77777777" w:rsidR="005856C2" w:rsidRDefault="005856C2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E2DD597" w14:textId="77777777" w:rsidR="005856C2" w:rsidRDefault="007804A5">
                            <w:r>
                              <w:rPr>
                                <w:color w:val="FF0000"/>
                              </w:rPr>
                              <w:t>On hyödynnetty ed. summan yhtälöä (3 p.)</w:t>
                            </w:r>
                          </w:p>
                          <w:p w14:paraId="4F67F252" w14:textId="77777777" w:rsidR="005856C2" w:rsidRDefault="005856C2"/>
                          <w:p w14:paraId="61C82647" w14:textId="77777777" w:rsidR="005856C2" w:rsidRDefault="005856C2"/>
                          <w:p w14:paraId="5671609C" w14:textId="77777777" w:rsidR="005856C2" w:rsidRDefault="005856C2"/>
                          <w:p w14:paraId="56943350" w14:textId="77777777" w:rsidR="005856C2" w:rsidRDefault="005856C2"/>
                          <w:p w14:paraId="0E815A75" w14:textId="77777777" w:rsidR="005856C2" w:rsidRDefault="007804A5">
                            <w:r>
                              <w:rPr>
                                <w:color w:val="FF0000"/>
                              </w:rPr>
                              <w:t>On saatu laskettua säästöaika (3 p.)</w:t>
                            </w:r>
                          </w:p>
                          <w:p w14:paraId="1377FE8B" w14:textId="77777777" w:rsidR="005856C2" w:rsidRDefault="005856C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DF894" id="Muoto13" o:spid="_x0000_s1027" type="#_x0000_t202" style="position:absolute;margin-left:339.75pt;margin-top:-.8pt;width:206.55pt;height:678.1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" filled="f" stroked="f">
                <v:textbox inset="0,0,0,0">
                  <w:txbxContent>
                    <w:p w14:paraId="7B775CB2" w14:textId="77777777" w:rsidR="005856C2" w:rsidRDefault="007804A5">
                      <w:r>
                        <w:rPr>
                          <w:color w:val="FF0000"/>
                        </w:rPr>
                        <w:t>On sovellettu alle vuoden koron kaavaa (1 p.)</w:t>
                      </w:r>
                    </w:p>
                    <w:p w14:paraId="2D2C1C77" w14:textId="77777777" w:rsidR="005856C2" w:rsidRDefault="005856C2"/>
                    <w:p w14:paraId="104CC831" w14:textId="77777777" w:rsidR="005856C2" w:rsidRDefault="005856C2"/>
                    <w:p w14:paraId="6CA8B3CC" w14:textId="77777777" w:rsidR="005856C2" w:rsidRDefault="007804A5">
                      <w:r>
                        <w:rPr>
                          <w:color w:val="FF0000"/>
                        </w:rPr>
                        <w:t>Ei ole huomioitu lähdeveroa (</w:t>
                      </w:r>
                      <w:proofErr w:type="spellStart"/>
                      <w:r>
                        <w:rPr>
                          <w:color w:val="FF0000"/>
                        </w:rPr>
                        <w:t>max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1 p.)</w:t>
                      </w:r>
                    </w:p>
                    <w:p w14:paraId="1F069B90" w14:textId="77777777" w:rsidR="005856C2" w:rsidRDefault="005856C2"/>
                    <w:p w14:paraId="5B8A9FEE" w14:textId="77777777" w:rsidR="005856C2" w:rsidRDefault="005856C2"/>
                    <w:p w14:paraId="70264546" w14:textId="77777777" w:rsidR="005856C2" w:rsidRDefault="005856C2"/>
                    <w:p w14:paraId="073C8A24" w14:textId="77777777" w:rsidR="005856C2" w:rsidRDefault="007804A5">
                      <w:r>
                        <w:rPr>
                          <w:color w:val="FF0000"/>
                        </w:rPr>
                        <w:t>On laskettu korot (1 p.)</w:t>
                      </w:r>
                    </w:p>
                    <w:p w14:paraId="388C365C" w14:textId="77777777" w:rsidR="005856C2" w:rsidRDefault="005856C2"/>
                    <w:p w14:paraId="760E327F" w14:textId="77777777" w:rsidR="005856C2" w:rsidRDefault="005856C2"/>
                    <w:p w14:paraId="19B4327E" w14:textId="77777777" w:rsidR="005856C2" w:rsidRDefault="005856C2"/>
                    <w:p w14:paraId="3101C518" w14:textId="77777777" w:rsidR="005856C2" w:rsidRDefault="007804A5">
                      <w:r>
                        <w:rPr>
                          <w:color w:val="FF0000"/>
                        </w:rPr>
                        <w:t>On laskettu koko säästösumma (1 p.)</w:t>
                      </w:r>
                    </w:p>
                    <w:p w14:paraId="2BF301D6" w14:textId="77777777" w:rsidR="005856C2" w:rsidRDefault="005856C2"/>
                    <w:p w14:paraId="249A3999" w14:textId="77777777" w:rsidR="005856C2" w:rsidRDefault="005856C2"/>
                    <w:p w14:paraId="4BA067AA" w14:textId="77777777" w:rsidR="005856C2" w:rsidRDefault="005856C2"/>
                    <w:p w14:paraId="63B5D0BA" w14:textId="77777777" w:rsidR="005856C2" w:rsidRDefault="007804A5">
                      <w:r>
                        <w:rPr>
                          <w:color w:val="FF0000"/>
                        </w:rPr>
                        <w:t xml:space="preserve">On </w:t>
                      </w:r>
                      <w:r>
                        <w:rPr>
                          <w:color w:val="FF0000"/>
                        </w:rPr>
                        <w:t>laskettu korkotekijä (1 p.)</w:t>
                      </w:r>
                    </w:p>
                    <w:p w14:paraId="511565F5" w14:textId="77777777" w:rsidR="005856C2" w:rsidRDefault="007804A5">
                      <w:r>
                        <w:rPr>
                          <w:color w:val="FF0000"/>
                        </w:rPr>
                        <w:t>Ei ole huomioitu lähdeveroa (</w:t>
                      </w:r>
                      <w:proofErr w:type="spellStart"/>
                      <w:r>
                        <w:rPr>
                          <w:color w:val="FF0000"/>
                        </w:rPr>
                        <w:t>max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1 p.)</w:t>
                      </w:r>
                    </w:p>
                    <w:p w14:paraId="3CF5418B" w14:textId="77777777" w:rsidR="005856C2" w:rsidRDefault="005856C2"/>
                    <w:p w14:paraId="27E04DA9" w14:textId="77777777" w:rsidR="005856C2" w:rsidRDefault="007804A5">
                      <w:r>
                        <w:rPr>
                          <w:color w:val="FF0000"/>
                        </w:rPr>
                        <w:t>On muodostettu summa S</w:t>
                      </w:r>
                      <w:r>
                        <w:rPr>
                          <w:color w:val="FF0000"/>
                          <w:vertAlign w:val="subscript"/>
                        </w:rPr>
                        <w:t>8</w:t>
                      </w:r>
                      <w:r>
                        <w:rPr>
                          <w:color w:val="FF0000"/>
                        </w:rPr>
                        <w:t xml:space="preserve"> (1 p.)</w:t>
                      </w:r>
                    </w:p>
                    <w:p w14:paraId="63100FE7" w14:textId="77777777" w:rsidR="005856C2" w:rsidRDefault="005856C2"/>
                    <w:p w14:paraId="7A3F0401" w14:textId="77777777" w:rsidR="005856C2" w:rsidRDefault="007804A5">
                      <w:r>
                        <w:rPr>
                          <w:color w:val="FF0000"/>
                        </w:rPr>
                        <w:t>On saatu oikea summa (1 p.)</w:t>
                      </w:r>
                    </w:p>
                    <w:p w14:paraId="5E899A90" w14:textId="77777777" w:rsidR="005856C2" w:rsidRDefault="005856C2"/>
                    <w:p w14:paraId="5FFB7E6C" w14:textId="77777777" w:rsidR="005856C2" w:rsidRDefault="005856C2">
                      <w:pPr>
                        <w:rPr>
                          <w:color w:val="FF0000"/>
                        </w:rPr>
                      </w:pPr>
                    </w:p>
                    <w:p w14:paraId="4E2DD597" w14:textId="77777777" w:rsidR="005856C2" w:rsidRDefault="007804A5">
                      <w:r>
                        <w:rPr>
                          <w:color w:val="FF0000"/>
                        </w:rPr>
                        <w:t>On hyödynnetty ed. summan yhtälöä (3 p.)</w:t>
                      </w:r>
                    </w:p>
                    <w:p w14:paraId="4F67F252" w14:textId="77777777" w:rsidR="005856C2" w:rsidRDefault="005856C2"/>
                    <w:p w14:paraId="61C82647" w14:textId="77777777" w:rsidR="005856C2" w:rsidRDefault="005856C2"/>
                    <w:p w14:paraId="5671609C" w14:textId="77777777" w:rsidR="005856C2" w:rsidRDefault="005856C2"/>
                    <w:p w14:paraId="56943350" w14:textId="77777777" w:rsidR="005856C2" w:rsidRDefault="005856C2"/>
                    <w:p w14:paraId="0E815A75" w14:textId="77777777" w:rsidR="005856C2" w:rsidRDefault="007804A5">
                      <w:r>
                        <w:rPr>
                          <w:color w:val="FF0000"/>
                        </w:rPr>
                        <w:t>On saatu laskettua säästöaika (3 p.)</w:t>
                      </w:r>
                    </w:p>
                    <w:p w14:paraId="1377FE8B" w14:textId="77777777" w:rsidR="005856C2" w:rsidRDefault="005856C2"/>
                  </w:txbxContent>
                </v:textbox>
              </v:shape>
            </w:pict>
          </mc:Fallback>
        </mc:AlternateContent>
      </w:r>
    </w:p>
    <w:p w14:paraId="3BE720DB" w14:textId="77777777" w:rsidR="005856C2" w:rsidRDefault="005856C2">
      <w:pPr>
        <w:pStyle w:val="Textbody"/>
      </w:pPr>
    </w:p>
    <w:p w14:paraId="2CE43D8A" w14:textId="77777777" w:rsidR="005856C2" w:rsidRDefault="005856C2">
      <w:pPr>
        <w:pStyle w:val="Textbody"/>
      </w:pPr>
    </w:p>
    <w:p w14:paraId="4B1991A7" w14:textId="77777777" w:rsidR="005856C2" w:rsidRDefault="005856C2">
      <w:pPr>
        <w:pStyle w:val="Textbody"/>
      </w:pPr>
    </w:p>
    <w:p w14:paraId="2EF58830" w14:textId="77777777" w:rsidR="005856C2" w:rsidRDefault="005856C2">
      <w:pPr>
        <w:pStyle w:val="Textbody"/>
      </w:pPr>
    </w:p>
    <w:p w14:paraId="1C766F15" w14:textId="77777777" w:rsidR="005856C2" w:rsidRDefault="005856C2">
      <w:pPr>
        <w:pStyle w:val="Textbody"/>
      </w:pPr>
    </w:p>
    <w:p w14:paraId="069043B6" w14:textId="77777777" w:rsidR="005856C2" w:rsidRDefault="005856C2">
      <w:pPr>
        <w:pStyle w:val="Textbody"/>
      </w:pPr>
    </w:p>
    <w:p w14:paraId="678250BE" w14:textId="77777777" w:rsidR="005856C2" w:rsidRDefault="005856C2">
      <w:pPr>
        <w:pStyle w:val="Textbody"/>
      </w:pPr>
    </w:p>
    <w:p w14:paraId="0D6068A3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3EC36B1D" wp14:editId="69F0FCC4">
            <wp:simplePos x="0" y="0"/>
            <wp:positionH relativeFrom="column">
              <wp:posOffset>57241</wp:posOffset>
            </wp:positionH>
            <wp:positionV relativeFrom="paragraph">
              <wp:posOffset>2938323</wp:posOffset>
            </wp:positionV>
            <wp:extent cx="4192917" cy="326879"/>
            <wp:effectExtent l="0" t="0" r="0" b="0"/>
            <wp:wrapSquare wrapText="bothSides"/>
            <wp:docPr id="30" name="Kuva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2917" cy="32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D1DE51C" wp14:editId="5EEB5151">
            <wp:simplePos x="0" y="0"/>
            <wp:positionH relativeFrom="column">
              <wp:posOffset>79196</wp:posOffset>
            </wp:positionH>
            <wp:positionV relativeFrom="paragraph">
              <wp:posOffset>878756</wp:posOffset>
            </wp:positionV>
            <wp:extent cx="4074118" cy="1832036"/>
            <wp:effectExtent l="0" t="0" r="2582" b="0"/>
            <wp:wrapSquare wrapText="bothSides"/>
            <wp:docPr id="31" name="Kuva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4118" cy="18320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49B6AB8" wp14:editId="5959C399">
            <wp:simplePos x="0" y="0"/>
            <wp:positionH relativeFrom="column">
              <wp:posOffset>51480</wp:posOffset>
            </wp:positionH>
            <wp:positionV relativeFrom="paragraph">
              <wp:posOffset>3392643</wp:posOffset>
            </wp:positionV>
            <wp:extent cx="4168082" cy="2293562"/>
            <wp:effectExtent l="0" t="0" r="3868" b="0"/>
            <wp:wrapSquare wrapText="bothSides"/>
            <wp:docPr id="32" name="Kuva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8082" cy="2293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63B1AB9B" wp14:editId="32115025">
            <wp:simplePos x="0" y="0"/>
            <wp:positionH relativeFrom="column">
              <wp:posOffset>61557</wp:posOffset>
            </wp:positionH>
            <wp:positionV relativeFrom="paragraph">
              <wp:posOffset>458635</wp:posOffset>
            </wp:positionV>
            <wp:extent cx="4214524" cy="319317"/>
            <wp:effectExtent l="0" t="0" r="0" b="4533"/>
            <wp:wrapSquare wrapText="bothSides"/>
            <wp:docPr id="33" name="Kuva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524" cy="319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69AE000" w14:textId="77777777" w:rsidR="005856C2" w:rsidRDefault="007804A5">
      <w:pPr>
        <w:pStyle w:val="Otsikko3"/>
        <w:pageBreakBefore/>
      </w:pPr>
      <w:bookmarkStart w:id="4" w:name="question-title-7"/>
      <w:bookmarkEnd w:id="4"/>
      <w:r>
        <w:t>Aritmeettinen lukujono</w:t>
      </w:r>
    </w:p>
    <w:p w14:paraId="3E902EFA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5D3C786D" wp14:editId="73E4D765">
            <wp:simplePos x="0" y="0"/>
            <wp:positionH relativeFrom="column">
              <wp:posOffset>-16559</wp:posOffset>
            </wp:positionH>
            <wp:positionV relativeFrom="paragraph">
              <wp:posOffset>69119</wp:posOffset>
            </wp:positionV>
            <wp:extent cx="3543482" cy="743041"/>
            <wp:effectExtent l="0" t="0" r="0" b="0"/>
            <wp:wrapSquare wrapText="bothSides"/>
            <wp:docPr id="34" name="Kuva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7430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C66F188" w14:textId="77777777" w:rsidR="005856C2" w:rsidRDefault="005856C2">
      <w:pPr>
        <w:pStyle w:val="Textbody"/>
      </w:pPr>
    </w:p>
    <w:p w14:paraId="544CB789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D2829D0" wp14:editId="78D8EE98">
            <wp:simplePos x="0" y="0"/>
            <wp:positionH relativeFrom="column">
              <wp:posOffset>40681</wp:posOffset>
            </wp:positionH>
            <wp:positionV relativeFrom="paragraph">
              <wp:posOffset>59756</wp:posOffset>
            </wp:positionV>
            <wp:extent cx="3898800" cy="1979282"/>
            <wp:effectExtent l="0" t="0" r="6450" b="1918"/>
            <wp:wrapSquare wrapText="bothSides"/>
            <wp:docPr id="35" name="Kuva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800" cy="1979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5463BD9" wp14:editId="6272CCC5">
                <wp:simplePos x="0" y="0"/>
                <wp:positionH relativeFrom="column">
                  <wp:posOffset>4418280</wp:posOffset>
                </wp:positionH>
                <wp:positionV relativeFrom="paragraph">
                  <wp:posOffset>51480</wp:posOffset>
                </wp:positionV>
                <wp:extent cx="2623185" cy="7937504"/>
                <wp:effectExtent l="0" t="0" r="5715" b="6346"/>
                <wp:wrapNone/>
                <wp:docPr id="36" name="Muoto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7937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BF1FC9" w14:textId="77777777" w:rsidR="005856C2" w:rsidRDefault="005856C2"/>
                          <w:p w14:paraId="2C333677" w14:textId="77777777" w:rsidR="005856C2" w:rsidRDefault="005856C2"/>
                          <w:p w14:paraId="43BD41E8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tai päätelty a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 xml:space="preserve"> ja d (2 p.)</w:t>
                            </w:r>
                          </w:p>
                          <w:p w14:paraId="4E96307B" w14:textId="77777777" w:rsidR="005856C2" w:rsidRDefault="005856C2"/>
                          <w:p w14:paraId="72CEB84C" w14:textId="77777777" w:rsidR="005856C2" w:rsidRDefault="005856C2"/>
                          <w:p w14:paraId="7F811EBC" w14:textId="77777777" w:rsidR="005856C2" w:rsidRDefault="005856C2"/>
                          <w:p w14:paraId="17851E7E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a</w:t>
                            </w:r>
                            <w:proofErr w:type="gramStart"/>
                            <w:r>
                              <w:rPr>
                                <w:color w:val="FF0000"/>
                                <w:vertAlign w:val="subscript"/>
                              </w:rPr>
                              <w:t>20</w:t>
                            </w:r>
                            <w:r>
                              <w:rPr>
                                <w:color w:val="FF0000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1 p.)</w:t>
                            </w:r>
                          </w:p>
                          <w:p w14:paraId="68EF758D" w14:textId="77777777" w:rsidR="005856C2" w:rsidRDefault="005856C2"/>
                          <w:p w14:paraId="457DA1C0" w14:textId="77777777" w:rsidR="005856C2" w:rsidRDefault="005856C2"/>
                          <w:p w14:paraId="7FB3226E" w14:textId="77777777" w:rsidR="005856C2" w:rsidRDefault="007804A5">
                            <w:r>
                              <w:rPr>
                                <w:color w:val="FF0000"/>
                              </w:rPr>
                              <w:t>On sovellettu yleisen termin kaavaa (2 p.)</w:t>
                            </w:r>
                          </w:p>
                          <w:p w14:paraId="163CD471" w14:textId="77777777" w:rsidR="005856C2" w:rsidRDefault="005856C2"/>
                          <w:p w14:paraId="36AEBDE8" w14:textId="77777777" w:rsidR="005856C2" w:rsidRDefault="005856C2"/>
                          <w:p w14:paraId="68B8325D" w14:textId="77777777" w:rsidR="005856C2" w:rsidRDefault="005856C2"/>
                          <w:p w14:paraId="7D7105C1" w14:textId="77777777" w:rsidR="005856C2" w:rsidRDefault="007804A5">
                            <w:r>
                              <w:rPr>
                                <w:color w:val="FF0000"/>
                              </w:rPr>
                              <w:t>On todettu kokonaislukuratkaisu (1 p.)</w:t>
                            </w:r>
                          </w:p>
                          <w:p w14:paraId="73F6B37F" w14:textId="77777777" w:rsidR="005856C2" w:rsidRDefault="005856C2"/>
                          <w:p w14:paraId="5A510F0A" w14:textId="77777777" w:rsidR="005856C2" w:rsidRDefault="005856C2"/>
                          <w:p w14:paraId="72BACEDE" w14:textId="77777777" w:rsidR="005856C2" w:rsidRDefault="005856C2"/>
                          <w:p w14:paraId="039F0B7F" w14:textId="77777777" w:rsidR="005856C2" w:rsidRDefault="007804A5">
                            <w:r>
                              <w:rPr>
                                <w:color w:val="FF0000"/>
                              </w:rPr>
                              <w:t>On muodostettu epäyhtälö (2 p.)</w:t>
                            </w:r>
                          </w:p>
                          <w:p w14:paraId="0788A988" w14:textId="77777777" w:rsidR="005856C2" w:rsidRDefault="005856C2"/>
                          <w:p w14:paraId="20DC8832" w14:textId="77777777" w:rsidR="005856C2" w:rsidRDefault="007804A5">
                            <w:r>
                              <w:rPr>
                                <w:color w:val="FF0000"/>
                              </w:rPr>
                              <w:t>Ratkaisu (1 p.)</w:t>
                            </w:r>
                          </w:p>
                          <w:p w14:paraId="4761AC12" w14:textId="77777777" w:rsidR="005856C2" w:rsidRDefault="005856C2"/>
                          <w:p w14:paraId="09131A71" w14:textId="77777777" w:rsidR="005856C2" w:rsidRDefault="005856C2"/>
                          <w:p w14:paraId="3CEA03BE" w14:textId="77777777" w:rsidR="005856C2" w:rsidRDefault="007804A5">
                            <w:r>
                              <w:rPr>
                                <w:color w:val="FF0000"/>
                              </w:rPr>
                              <w:t>On muodostettu summa S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400</w:t>
                            </w:r>
                            <w:r>
                              <w:rPr>
                                <w:color w:val="FF0000"/>
                              </w:rPr>
                              <w:t xml:space="preserve"> (2 p.)</w:t>
                            </w:r>
                          </w:p>
                          <w:p w14:paraId="789E6DAE" w14:textId="77777777" w:rsidR="005856C2" w:rsidRDefault="005856C2"/>
                          <w:p w14:paraId="70E2AE5C" w14:textId="77777777" w:rsidR="005856C2" w:rsidRDefault="005856C2"/>
                          <w:p w14:paraId="4347ECE4" w14:textId="77777777" w:rsidR="005856C2" w:rsidRDefault="007804A5">
                            <w:r>
                              <w:rPr>
                                <w:color w:val="FF0000"/>
                              </w:rPr>
                              <w:t xml:space="preserve">On </w:t>
                            </w:r>
                            <w:r>
                              <w:rPr>
                                <w:color w:val="FF0000"/>
                              </w:rPr>
                              <w:t>saatu oikea summa (1 p.)</w:t>
                            </w:r>
                          </w:p>
                          <w:p w14:paraId="3957CF34" w14:textId="77777777" w:rsidR="005856C2" w:rsidRDefault="005856C2"/>
                          <w:p w14:paraId="78B4D8B3" w14:textId="77777777" w:rsidR="005856C2" w:rsidRDefault="005856C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63BD9" id="Muoto14" o:spid="_x0000_s1028" type="#_x0000_t202" style="position:absolute;margin-left:347.9pt;margin-top:4.05pt;width:206.55pt;height:6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" filled="f" stroked="f">
                <v:textbox inset="0,0,0,0">
                  <w:txbxContent>
                    <w:p w14:paraId="51BF1FC9" w14:textId="77777777" w:rsidR="005856C2" w:rsidRDefault="005856C2"/>
                    <w:p w14:paraId="2C333677" w14:textId="77777777" w:rsidR="005856C2" w:rsidRDefault="005856C2"/>
                    <w:p w14:paraId="43BD41E8" w14:textId="77777777" w:rsidR="005856C2" w:rsidRDefault="007804A5">
                      <w:r>
                        <w:rPr>
                          <w:color w:val="FF0000"/>
                        </w:rPr>
                        <w:t>On laskettu tai päätelty a</w:t>
                      </w:r>
                      <w:r>
                        <w:rPr>
                          <w:color w:val="FF0000"/>
                          <w:vertAlign w:val="subscript"/>
                        </w:rPr>
                        <w:t>1</w:t>
                      </w:r>
                      <w:r>
                        <w:rPr>
                          <w:color w:val="FF0000"/>
                        </w:rPr>
                        <w:t xml:space="preserve"> ja d (2 p.)</w:t>
                      </w:r>
                    </w:p>
                    <w:p w14:paraId="4E96307B" w14:textId="77777777" w:rsidR="005856C2" w:rsidRDefault="005856C2"/>
                    <w:p w14:paraId="72CEB84C" w14:textId="77777777" w:rsidR="005856C2" w:rsidRDefault="005856C2"/>
                    <w:p w14:paraId="7F811EBC" w14:textId="77777777" w:rsidR="005856C2" w:rsidRDefault="005856C2"/>
                    <w:p w14:paraId="17851E7E" w14:textId="77777777" w:rsidR="005856C2" w:rsidRDefault="007804A5">
                      <w:r>
                        <w:rPr>
                          <w:color w:val="FF0000"/>
                        </w:rPr>
                        <w:t>On laskettu a</w:t>
                      </w:r>
                      <w:proofErr w:type="gramStart"/>
                      <w:r>
                        <w:rPr>
                          <w:color w:val="FF0000"/>
                          <w:vertAlign w:val="subscript"/>
                        </w:rPr>
                        <w:t>20</w:t>
                      </w:r>
                      <w:r>
                        <w:rPr>
                          <w:color w:val="FF0000"/>
                        </w:rPr>
                        <w:t xml:space="preserve">  (</w:t>
                      </w:r>
                      <w:proofErr w:type="gramEnd"/>
                      <w:r>
                        <w:rPr>
                          <w:color w:val="FF0000"/>
                        </w:rPr>
                        <w:t>1 p.)</w:t>
                      </w:r>
                    </w:p>
                    <w:p w14:paraId="68EF758D" w14:textId="77777777" w:rsidR="005856C2" w:rsidRDefault="005856C2"/>
                    <w:p w14:paraId="457DA1C0" w14:textId="77777777" w:rsidR="005856C2" w:rsidRDefault="005856C2"/>
                    <w:p w14:paraId="7FB3226E" w14:textId="77777777" w:rsidR="005856C2" w:rsidRDefault="007804A5">
                      <w:r>
                        <w:rPr>
                          <w:color w:val="FF0000"/>
                        </w:rPr>
                        <w:t>On sovellettu yleisen termin kaavaa (2 p.)</w:t>
                      </w:r>
                    </w:p>
                    <w:p w14:paraId="163CD471" w14:textId="77777777" w:rsidR="005856C2" w:rsidRDefault="005856C2"/>
                    <w:p w14:paraId="36AEBDE8" w14:textId="77777777" w:rsidR="005856C2" w:rsidRDefault="005856C2"/>
                    <w:p w14:paraId="68B8325D" w14:textId="77777777" w:rsidR="005856C2" w:rsidRDefault="005856C2"/>
                    <w:p w14:paraId="7D7105C1" w14:textId="77777777" w:rsidR="005856C2" w:rsidRDefault="007804A5">
                      <w:r>
                        <w:rPr>
                          <w:color w:val="FF0000"/>
                        </w:rPr>
                        <w:t>On todettu kokonaislukuratkaisu (1 p.)</w:t>
                      </w:r>
                    </w:p>
                    <w:p w14:paraId="73F6B37F" w14:textId="77777777" w:rsidR="005856C2" w:rsidRDefault="005856C2"/>
                    <w:p w14:paraId="5A510F0A" w14:textId="77777777" w:rsidR="005856C2" w:rsidRDefault="005856C2"/>
                    <w:p w14:paraId="72BACEDE" w14:textId="77777777" w:rsidR="005856C2" w:rsidRDefault="005856C2"/>
                    <w:p w14:paraId="039F0B7F" w14:textId="77777777" w:rsidR="005856C2" w:rsidRDefault="007804A5">
                      <w:r>
                        <w:rPr>
                          <w:color w:val="FF0000"/>
                        </w:rPr>
                        <w:t>On muodostettu epäyhtälö (2 p.)</w:t>
                      </w:r>
                    </w:p>
                    <w:p w14:paraId="0788A988" w14:textId="77777777" w:rsidR="005856C2" w:rsidRDefault="005856C2"/>
                    <w:p w14:paraId="20DC8832" w14:textId="77777777" w:rsidR="005856C2" w:rsidRDefault="007804A5">
                      <w:r>
                        <w:rPr>
                          <w:color w:val="FF0000"/>
                        </w:rPr>
                        <w:t>Ratkaisu (1 p.)</w:t>
                      </w:r>
                    </w:p>
                    <w:p w14:paraId="4761AC12" w14:textId="77777777" w:rsidR="005856C2" w:rsidRDefault="005856C2"/>
                    <w:p w14:paraId="09131A71" w14:textId="77777777" w:rsidR="005856C2" w:rsidRDefault="005856C2"/>
                    <w:p w14:paraId="3CEA03BE" w14:textId="77777777" w:rsidR="005856C2" w:rsidRDefault="007804A5">
                      <w:r>
                        <w:rPr>
                          <w:color w:val="FF0000"/>
                        </w:rPr>
                        <w:t>On muodostettu summa S</w:t>
                      </w:r>
                      <w:r>
                        <w:rPr>
                          <w:color w:val="FF0000"/>
                          <w:vertAlign w:val="subscript"/>
                        </w:rPr>
                        <w:t>400</w:t>
                      </w:r>
                      <w:r>
                        <w:rPr>
                          <w:color w:val="FF0000"/>
                        </w:rPr>
                        <w:t xml:space="preserve"> (2 p.)</w:t>
                      </w:r>
                    </w:p>
                    <w:p w14:paraId="789E6DAE" w14:textId="77777777" w:rsidR="005856C2" w:rsidRDefault="005856C2"/>
                    <w:p w14:paraId="70E2AE5C" w14:textId="77777777" w:rsidR="005856C2" w:rsidRDefault="005856C2"/>
                    <w:p w14:paraId="4347ECE4" w14:textId="77777777" w:rsidR="005856C2" w:rsidRDefault="007804A5">
                      <w:r>
                        <w:rPr>
                          <w:color w:val="FF0000"/>
                        </w:rPr>
                        <w:t xml:space="preserve">On </w:t>
                      </w:r>
                      <w:r>
                        <w:rPr>
                          <w:color w:val="FF0000"/>
                        </w:rPr>
                        <w:t>saatu oikea summa (1 p.)</w:t>
                      </w:r>
                    </w:p>
                    <w:p w14:paraId="3957CF34" w14:textId="77777777" w:rsidR="005856C2" w:rsidRDefault="005856C2"/>
                    <w:p w14:paraId="78B4D8B3" w14:textId="77777777" w:rsidR="005856C2" w:rsidRDefault="005856C2"/>
                  </w:txbxContent>
                </v:textbox>
              </v:shape>
            </w:pict>
          </mc:Fallback>
        </mc:AlternateContent>
      </w:r>
    </w:p>
    <w:p w14:paraId="1E29E767" w14:textId="77777777" w:rsidR="005856C2" w:rsidRDefault="005856C2">
      <w:pPr>
        <w:pStyle w:val="Textbody"/>
      </w:pPr>
    </w:p>
    <w:p w14:paraId="489F0BB8" w14:textId="77777777" w:rsidR="005856C2" w:rsidRDefault="005856C2">
      <w:pPr>
        <w:pStyle w:val="Textbody"/>
      </w:pPr>
    </w:p>
    <w:p w14:paraId="18917F9E" w14:textId="77777777" w:rsidR="005856C2" w:rsidRDefault="005856C2">
      <w:pPr>
        <w:pStyle w:val="Textbody"/>
      </w:pPr>
    </w:p>
    <w:p w14:paraId="20D987D9" w14:textId="77777777" w:rsidR="005856C2" w:rsidRDefault="005856C2">
      <w:pPr>
        <w:pStyle w:val="Textbody"/>
      </w:pPr>
    </w:p>
    <w:p w14:paraId="543D5331" w14:textId="77777777" w:rsidR="005856C2" w:rsidRDefault="005856C2">
      <w:pPr>
        <w:pStyle w:val="Textbody"/>
      </w:pPr>
    </w:p>
    <w:p w14:paraId="4FAD63F4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692692B5" wp14:editId="07D70E3D">
            <wp:simplePos x="0" y="0"/>
            <wp:positionH relativeFrom="column">
              <wp:posOffset>-12600</wp:posOffset>
            </wp:positionH>
            <wp:positionV relativeFrom="paragraph">
              <wp:posOffset>-130320</wp:posOffset>
            </wp:positionV>
            <wp:extent cx="2695678" cy="247683"/>
            <wp:effectExtent l="0" t="0" r="9422" b="0"/>
            <wp:wrapSquare wrapText="bothSides"/>
            <wp:docPr id="37" name="Kuva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678" cy="2476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6049DD86" wp14:editId="0CC453B2">
            <wp:simplePos x="0" y="0"/>
            <wp:positionH relativeFrom="column">
              <wp:posOffset>-16559</wp:posOffset>
            </wp:positionH>
            <wp:positionV relativeFrom="paragraph">
              <wp:posOffset>123123</wp:posOffset>
            </wp:positionV>
            <wp:extent cx="4097517" cy="1849675"/>
            <wp:effectExtent l="0" t="0" r="0" b="0"/>
            <wp:wrapSquare wrapText="bothSides"/>
            <wp:docPr id="38" name="Kuva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517" cy="1849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9E069B9" w14:textId="77777777" w:rsidR="005856C2" w:rsidRDefault="005856C2">
      <w:pPr>
        <w:pStyle w:val="Textbody"/>
      </w:pPr>
    </w:p>
    <w:p w14:paraId="4144AF21" w14:textId="77777777" w:rsidR="005856C2" w:rsidRDefault="005856C2">
      <w:pPr>
        <w:pStyle w:val="Textbody"/>
      </w:pPr>
    </w:p>
    <w:p w14:paraId="02FF656D" w14:textId="77777777" w:rsidR="005856C2" w:rsidRDefault="005856C2">
      <w:pPr>
        <w:pStyle w:val="Textbody"/>
      </w:pPr>
    </w:p>
    <w:p w14:paraId="1AE2B14F" w14:textId="77777777" w:rsidR="005856C2" w:rsidRDefault="005856C2">
      <w:pPr>
        <w:pStyle w:val="Textbody"/>
      </w:pPr>
    </w:p>
    <w:p w14:paraId="05B8EBB6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62CB8A5C" wp14:editId="3587DC31">
            <wp:simplePos x="0" y="0"/>
            <wp:positionH relativeFrom="column">
              <wp:posOffset>-73078</wp:posOffset>
            </wp:positionH>
            <wp:positionV relativeFrom="paragraph">
              <wp:posOffset>144722</wp:posOffset>
            </wp:positionV>
            <wp:extent cx="4492081" cy="234360"/>
            <wp:effectExtent l="0" t="0" r="3719" b="0"/>
            <wp:wrapSquare wrapText="bothSides"/>
            <wp:docPr id="39" name="Kuva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081" cy="234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2375E97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8170570" wp14:editId="66387805">
            <wp:simplePos x="0" y="0"/>
            <wp:positionH relativeFrom="column">
              <wp:posOffset>59042</wp:posOffset>
            </wp:positionH>
            <wp:positionV relativeFrom="paragraph">
              <wp:posOffset>162717</wp:posOffset>
            </wp:positionV>
            <wp:extent cx="4266718" cy="1159559"/>
            <wp:effectExtent l="0" t="0" r="482" b="2491"/>
            <wp:wrapSquare wrapText="bothSides"/>
            <wp:docPr id="40" name="Kuva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6718" cy="1159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134868B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1F614BF5" wp14:editId="72ABBE4F">
            <wp:simplePos x="0" y="0"/>
            <wp:positionH relativeFrom="column">
              <wp:posOffset>10799</wp:posOffset>
            </wp:positionH>
            <wp:positionV relativeFrom="paragraph">
              <wp:posOffset>1057320</wp:posOffset>
            </wp:positionV>
            <wp:extent cx="4152957" cy="314279"/>
            <wp:effectExtent l="0" t="0" r="0" b="0"/>
            <wp:wrapSquare wrapText="bothSides"/>
            <wp:docPr id="41" name="Kuva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57" cy="314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41B0C167" wp14:editId="34F86B0E">
            <wp:simplePos x="0" y="0"/>
            <wp:positionH relativeFrom="column">
              <wp:posOffset>86401</wp:posOffset>
            </wp:positionH>
            <wp:positionV relativeFrom="paragraph">
              <wp:posOffset>1480678</wp:posOffset>
            </wp:positionV>
            <wp:extent cx="3390842" cy="1295284"/>
            <wp:effectExtent l="0" t="0" r="58" b="116"/>
            <wp:wrapSquare wrapText="bothSides"/>
            <wp:docPr id="42" name="Kuva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842" cy="1295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71A6B79" w14:textId="77777777" w:rsidR="005856C2" w:rsidRDefault="007804A5">
      <w:pPr>
        <w:pStyle w:val="Otsikko3"/>
        <w:pageBreakBefore/>
      </w:pPr>
      <w:bookmarkStart w:id="5" w:name="question-title-8"/>
      <w:bookmarkEnd w:id="5"/>
      <w:r>
        <w:t>Geometrinen lukujono</w:t>
      </w:r>
    </w:p>
    <w:p w14:paraId="6B99C6CA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392FBB5F" wp14:editId="773409B2">
            <wp:simplePos x="0" y="0"/>
            <wp:positionH relativeFrom="column">
              <wp:posOffset>39236</wp:posOffset>
            </wp:positionH>
            <wp:positionV relativeFrom="paragraph">
              <wp:posOffset>0</wp:posOffset>
            </wp:positionV>
            <wp:extent cx="3467157" cy="866878"/>
            <wp:effectExtent l="0" t="0" r="0" b="9422"/>
            <wp:wrapSquare wrapText="bothSides"/>
            <wp:docPr id="43" name="Kuva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57" cy="866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56C1851" w14:textId="77777777" w:rsidR="005856C2" w:rsidRDefault="005856C2">
      <w:pPr>
        <w:pStyle w:val="Textbody"/>
      </w:pPr>
    </w:p>
    <w:p w14:paraId="1EED8251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2264D7DE" wp14:editId="11BA3033">
            <wp:simplePos x="0" y="0"/>
            <wp:positionH relativeFrom="column">
              <wp:posOffset>39236</wp:posOffset>
            </wp:positionH>
            <wp:positionV relativeFrom="paragraph">
              <wp:posOffset>114482</wp:posOffset>
            </wp:positionV>
            <wp:extent cx="3857762" cy="2381399"/>
            <wp:effectExtent l="0" t="0" r="9388" b="0"/>
            <wp:wrapSquare wrapText="bothSides"/>
            <wp:docPr id="44" name="Kuva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762" cy="2381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8AD1B52" w14:textId="77777777" w:rsidR="005856C2" w:rsidRDefault="007804A5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D7D21F" wp14:editId="28A4AE94">
                <wp:simplePos x="0" y="0"/>
                <wp:positionH relativeFrom="column">
                  <wp:posOffset>4323237</wp:posOffset>
                </wp:positionH>
                <wp:positionV relativeFrom="paragraph">
                  <wp:posOffset>-125638</wp:posOffset>
                </wp:positionV>
                <wp:extent cx="2623185" cy="7173596"/>
                <wp:effectExtent l="0" t="0" r="5715" b="8254"/>
                <wp:wrapNone/>
                <wp:docPr id="45" name="Muoto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7173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2F5E5A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tai päätelty a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 xml:space="preserve"> ja d (2 p.)</w:t>
                            </w:r>
                          </w:p>
                          <w:p w14:paraId="38437CC3" w14:textId="77777777" w:rsidR="005856C2" w:rsidRDefault="005856C2"/>
                          <w:p w14:paraId="1016050F" w14:textId="77777777" w:rsidR="005856C2" w:rsidRDefault="005856C2"/>
                          <w:p w14:paraId="37CCB71D" w14:textId="77777777" w:rsidR="005856C2" w:rsidRDefault="005856C2"/>
                          <w:p w14:paraId="4399A2E2" w14:textId="77777777" w:rsidR="005856C2" w:rsidRDefault="005856C2"/>
                          <w:p w14:paraId="780A9FA6" w14:textId="77777777" w:rsidR="005856C2" w:rsidRDefault="005856C2"/>
                          <w:p w14:paraId="4A9BA48E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a</w:t>
                            </w:r>
                            <w:proofErr w:type="gramStart"/>
                            <w:r>
                              <w:rPr>
                                <w:color w:val="FF000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1 p.)</w:t>
                            </w:r>
                          </w:p>
                          <w:p w14:paraId="5004C22A" w14:textId="77777777" w:rsidR="005856C2" w:rsidRDefault="005856C2"/>
                          <w:p w14:paraId="61999248" w14:textId="77777777" w:rsidR="005856C2" w:rsidRDefault="005856C2"/>
                          <w:p w14:paraId="5B8DC9DE" w14:textId="77777777" w:rsidR="005856C2" w:rsidRDefault="005856C2"/>
                          <w:p w14:paraId="69863132" w14:textId="77777777" w:rsidR="005856C2" w:rsidRDefault="005856C2"/>
                          <w:p w14:paraId="5C1A4C6A" w14:textId="77777777" w:rsidR="005856C2" w:rsidRDefault="007804A5">
                            <w:r>
                              <w:rPr>
                                <w:color w:val="FF0000"/>
                              </w:rPr>
                              <w:t>On sovellettu yleisen termin kaavaa (2 p.)</w:t>
                            </w:r>
                          </w:p>
                          <w:p w14:paraId="77F26502" w14:textId="77777777" w:rsidR="005856C2" w:rsidRDefault="005856C2"/>
                          <w:p w14:paraId="2919EA26" w14:textId="77777777" w:rsidR="005856C2" w:rsidRDefault="005856C2"/>
                          <w:p w14:paraId="62388759" w14:textId="77777777" w:rsidR="005856C2" w:rsidRDefault="005856C2"/>
                          <w:p w14:paraId="2DAD4F7A" w14:textId="77777777" w:rsidR="005856C2" w:rsidRDefault="007804A5">
                            <w:r>
                              <w:rPr>
                                <w:color w:val="FF0000"/>
                              </w:rPr>
                              <w:t>On todettu kokonaislukuratkaisu (1 p.)</w:t>
                            </w:r>
                          </w:p>
                          <w:p w14:paraId="6CCED59B" w14:textId="77777777" w:rsidR="005856C2" w:rsidRDefault="005856C2"/>
                          <w:p w14:paraId="55E596CA" w14:textId="77777777" w:rsidR="005856C2" w:rsidRDefault="005856C2"/>
                          <w:p w14:paraId="63D6AA68" w14:textId="77777777" w:rsidR="005856C2" w:rsidRDefault="005856C2"/>
                          <w:p w14:paraId="3D544E9E" w14:textId="77777777" w:rsidR="005856C2" w:rsidRDefault="005856C2"/>
                          <w:p w14:paraId="6658E062" w14:textId="77777777" w:rsidR="005856C2" w:rsidRDefault="007804A5">
                            <w:r>
                              <w:rPr>
                                <w:color w:val="FF0000"/>
                              </w:rPr>
                              <w:t xml:space="preserve">On </w:t>
                            </w:r>
                            <w:r>
                              <w:rPr>
                                <w:color w:val="FF0000"/>
                              </w:rPr>
                              <w:t>muodostettu epäyhtälö (4 p.)</w:t>
                            </w:r>
                          </w:p>
                          <w:p w14:paraId="7AA4F966" w14:textId="77777777" w:rsidR="005856C2" w:rsidRDefault="005856C2"/>
                          <w:p w14:paraId="2600AA2E" w14:textId="77777777" w:rsidR="005856C2" w:rsidRDefault="005856C2"/>
                          <w:p w14:paraId="028D5E63" w14:textId="77777777" w:rsidR="005856C2" w:rsidRDefault="007804A5">
                            <w:r>
                              <w:rPr>
                                <w:color w:val="FF0000"/>
                              </w:rPr>
                              <w:t>Ratkaisu (2 p.)</w:t>
                            </w:r>
                          </w:p>
                          <w:p w14:paraId="046AADDF" w14:textId="77777777" w:rsidR="005856C2" w:rsidRDefault="005856C2"/>
                          <w:p w14:paraId="0B9CF672" w14:textId="77777777" w:rsidR="005856C2" w:rsidRDefault="005856C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7D21F" id="Muoto15" o:spid="_x0000_s1029" type="#_x0000_t202" style="position:absolute;margin-left:340.4pt;margin-top:-9.9pt;width:206.55pt;height:564.8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" filled="f" stroked="f">
                <v:textbox inset="0,0,0,0">
                  <w:txbxContent>
                    <w:p w14:paraId="542F5E5A" w14:textId="77777777" w:rsidR="005856C2" w:rsidRDefault="007804A5">
                      <w:r>
                        <w:rPr>
                          <w:color w:val="FF0000"/>
                        </w:rPr>
                        <w:t>On laskettu tai päätelty a</w:t>
                      </w:r>
                      <w:r>
                        <w:rPr>
                          <w:color w:val="FF0000"/>
                          <w:vertAlign w:val="subscript"/>
                        </w:rPr>
                        <w:t>1</w:t>
                      </w:r>
                      <w:r>
                        <w:rPr>
                          <w:color w:val="FF0000"/>
                        </w:rPr>
                        <w:t xml:space="preserve"> ja d (2 p.)</w:t>
                      </w:r>
                    </w:p>
                    <w:p w14:paraId="38437CC3" w14:textId="77777777" w:rsidR="005856C2" w:rsidRDefault="005856C2"/>
                    <w:p w14:paraId="1016050F" w14:textId="77777777" w:rsidR="005856C2" w:rsidRDefault="005856C2"/>
                    <w:p w14:paraId="37CCB71D" w14:textId="77777777" w:rsidR="005856C2" w:rsidRDefault="005856C2"/>
                    <w:p w14:paraId="4399A2E2" w14:textId="77777777" w:rsidR="005856C2" w:rsidRDefault="005856C2"/>
                    <w:p w14:paraId="780A9FA6" w14:textId="77777777" w:rsidR="005856C2" w:rsidRDefault="005856C2"/>
                    <w:p w14:paraId="4A9BA48E" w14:textId="77777777" w:rsidR="005856C2" w:rsidRDefault="007804A5">
                      <w:r>
                        <w:rPr>
                          <w:color w:val="FF0000"/>
                        </w:rPr>
                        <w:t>On laskettu a</w:t>
                      </w:r>
                      <w:proofErr w:type="gramStart"/>
                      <w:r>
                        <w:rPr>
                          <w:color w:val="FF0000"/>
                          <w:vertAlign w:val="subscript"/>
                        </w:rPr>
                        <w:t>5</w:t>
                      </w:r>
                      <w:r>
                        <w:rPr>
                          <w:color w:val="FF0000"/>
                        </w:rPr>
                        <w:t xml:space="preserve">  (</w:t>
                      </w:r>
                      <w:proofErr w:type="gramEnd"/>
                      <w:r>
                        <w:rPr>
                          <w:color w:val="FF0000"/>
                        </w:rPr>
                        <w:t>1 p.)</w:t>
                      </w:r>
                    </w:p>
                    <w:p w14:paraId="5004C22A" w14:textId="77777777" w:rsidR="005856C2" w:rsidRDefault="005856C2"/>
                    <w:p w14:paraId="61999248" w14:textId="77777777" w:rsidR="005856C2" w:rsidRDefault="005856C2"/>
                    <w:p w14:paraId="5B8DC9DE" w14:textId="77777777" w:rsidR="005856C2" w:rsidRDefault="005856C2"/>
                    <w:p w14:paraId="69863132" w14:textId="77777777" w:rsidR="005856C2" w:rsidRDefault="005856C2"/>
                    <w:p w14:paraId="5C1A4C6A" w14:textId="77777777" w:rsidR="005856C2" w:rsidRDefault="007804A5">
                      <w:r>
                        <w:rPr>
                          <w:color w:val="FF0000"/>
                        </w:rPr>
                        <w:t>On sovellettu yleisen termin kaavaa (2 p.)</w:t>
                      </w:r>
                    </w:p>
                    <w:p w14:paraId="77F26502" w14:textId="77777777" w:rsidR="005856C2" w:rsidRDefault="005856C2"/>
                    <w:p w14:paraId="2919EA26" w14:textId="77777777" w:rsidR="005856C2" w:rsidRDefault="005856C2"/>
                    <w:p w14:paraId="62388759" w14:textId="77777777" w:rsidR="005856C2" w:rsidRDefault="005856C2"/>
                    <w:p w14:paraId="2DAD4F7A" w14:textId="77777777" w:rsidR="005856C2" w:rsidRDefault="007804A5">
                      <w:r>
                        <w:rPr>
                          <w:color w:val="FF0000"/>
                        </w:rPr>
                        <w:t>On todettu kokonaislukuratkaisu (1 p.)</w:t>
                      </w:r>
                    </w:p>
                    <w:p w14:paraId="6CCED59B" w14:textId="77777777" w:rsidR="005856C2" w:rsidRDefault="005856C2"/>
                    <w:p w14:paraId="55E596CA" w14:textId="77777777" w:rsidR="005856C2" w:rsidRDefault="005856C2"/>
                    <w:p w14:paraId="63D6AA68" w14:textId="77777777" w:rsidR="005856C2" w:rsidRDefault="005856C2"/>
                    <w:p w14:paraId="3D544E9E" w14:textId="77777777" w:rsidR="005856C2" w:rsidRDefault="005856C2"/>
                    <w:p w14:paraId="6658E062" w14:textId="77777777" w:rsidR="005856C2" w:rsidRDefault="007804A5">
                      <w:r>
                        <w:rPr>
                          <w:color w:val="FF0000"/>
                        </w:rPr>
                        <w:t xml:space="preserve">On </w:t>
                      </w:r>
                      <w:r>
                        <w:rPr>
                          <w:color w:val="FF0000"/>
                        </w:rPr>
                        <w:t>muodostettu epäyhtälö (4 p.)</w:t>
                      </w:r>
                    </w:p>
                    <w:p w14:paraId="7AA4F966" w14:textId="77777777" w:rsidR="005856C2" w:rsidRDefault="005856C2"/>
                    <w:p w14:paraId="2600AA2E" w14:textId="77777777" w:rsidR="005856C2" w:rsidRDefault="005856C2"/>
                    <w:p w14:paraId="028D5E63" w14:textId="77777777" w:rsidR="005856C2" w:rsidRDefault="007804A5">
                      <w:r>
                        <w:rPr>
                          <w:color w:val="FF0000"/>
                        </w:rPr>
                        <w:t>Ratkaisu (2 p.)</w:t>
                      </w:r>
                    </w:p>
                    <w:p w14:paraId="046AADDF" w14:textId="77777777" w:rsidR="005856C2" w:rsidRDefault="005856C2"/>
                    <w:p w14:paraId="0B9CF672" w14:textId="77777777" w:rsidR="005856C2" w:rsidRDefault="005856C2"/>
                  </w:txbxContent>
                </v:textbox>
              </v:shape>
            </w:pict>
          </mc:Fallback>
        </mc:AlternateContent>
      </w:r>
    </w:p>
    <w:p w14:paraId="43FDCD9D" w14:textId="77777777" w:rsidR="005856C2" w:rsidRDefault="005856C2">
      <w:pPr>
        <w:pStyle w:val="Textbody"/>
      </w:pPr>
    </w:p>
    <w:p w14:paraId="7AC5DC0B" w14:textId="77777777" w:rsidR="005856C2" w:rsidRDefault="005856C2">
      <w:pPr>
        <w:pStyle w:val="Textbody"/>
      </w:pPr>
    </w:p>
    <w:p w14:paraId="1397944D" w14:textId="77777777" w:rsidR="005856C2" w:rsidRDefault="005856C2">
      <w:pPr>
        <w:pStyle w:val="Textbody"/>
      </w:pPr>
    </w:p>
    <w:p w14:paraId="3920FCA7" w14:textId="77777777" w:rsidR="005856C2" w:rsidRDefault="005856C2">
      <w:pPr>
        <w:pStyle w:val="Textbody"/>
      </w:pPr>
    </w:p>
    <w:p w14:paraId="418972BA" w14:textId="77777777" w:rsidR="005856C2" w:rsidRDefault="005856C2">
      <w:pPr>
        <w:pStyle w:val="Textbody"/>
      </w:pPr>
    </w:p>
    <w:p w14:paraId="51031E2A" w14:textId="77777777" w:rsidR="005856C2" w:rsidRDefault="005856C2">
      <w:pPr>
        <w:pStyle w:val="Textbody"/>
      </w:pPr>
    </w:p>
    <w:p w14:paraId="7FA90DDE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50CA29E6" wp14:editId="76B636FD">
            <wp:simplePos x="0" y="0"/>
            <wp:positionH relativeFrom="column">
              <wp:posOffset>53282</wp:posOffset>
            </wp:positionH>
            <wp:positionV relativeFrom="paragraph">
              <wp:posOffset>-109078</wp:posOffset>
            </wp:positionV>
            <wp:extent cx="3809884" cy="295195"/>
            <wp:effectExtent l="0" t="0" r="116" b="0"/>
            <wp:wrapSquare wrapText="bothSides"/>
            <wp:docPr id="46" name="Kuva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884" cy="2951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385EAF9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47689154" wp14:editId="119C2274">
            <wp:simplePos x="0" y="0"/>
            <wp:positionH relativeFrom="column">
              <wp:posOffset>23042</wp:posOffset>
            </wp:positionH>
            <wp:positionV relativeFrom="paragraph">
              <wp:posOffset>1882804</wp:posOffset>
            </wp:positionV>
            <wp:extent cx="4300916" cy="176040"/>
            <wp:effectExtent l="0" t="0" r="4384" b="0"/>
            <wp:wrapSquare wrapText="bothSides"/>
            <wp:docPr id="47" name="Kuva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916" cy="176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2DE274F0" wp14:editId="63ACE8E3">
            <wp:simplePos x="0" y="0"/>
            <wp:positionH relativeFrom="column">
              <wp:posOffset>22320</wp:posOffset>
            </wp:positionH>
            <wp:positionV relativeFrom="paragraph">
              <wp:posOffset>-190442</wp:posOffset>
            </wp:positionV>
            <wp:extent cx="4301639" cy="1340638"/>
            <wp:effectExtent l="0" t="0" r="3661" b="0"/>
            <wp:wrapSquare wrapText="bothSides"/>
            <wp:docPr id="48" name="Kuva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639" cy="1340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B6F342A" wp14:editId="74311814">
            <wp:simplePos x="0" y="0"/>
            <wp:positionH relativeFrom="column">
              <wp:posOffset>-24844</wp:posOffset>
            </wp:positionH>
            <wp:positionV relativeFrom="paragraph">
              <wp:posOffset>2294997</wp:posOffset>
            </wp:positionV>
            <wp:extent cx="4348438" cy="1376638"/>
            <wp:effectExtent l="0" t="0" r="0" b="0"/>
            <wp:wrapSquare wrapText="bothSides"/>
            <wp:docPr id="49" name="Kuva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438" cy="1376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CC01D0A" w14:textId="73C73D0E" w:rsidR="005856C2" w:rsidRDefault="007804A5" w:rsidP="008A6352">
      <w:pPr>
        <w:pStyle w:val="Textbody"/>
        <w:pageBreakBefore/>
      </w:pPr>
      <w:bookmarkStart w:id="6" w:name="question-title-9"/>
      <w:bookmarkEnd w:id="6"/>
      <w:r>
        <w:rPr>
          <w:noProof/>
        </w:rPr>
        <w:drawing>
          <wp:anchor distT="0" distB="0" distL="114300" distR="114300" simplePos="0" relativeHeight="251640320" behindDoc="0" locked="0" layoutInCell="1" allowOverlap="1" wp14:anchorId="64349371" wp14:editId="50094ED6">
            <wp:simplePos x="0" y="0"/>
            <wp:positionH relativeFrom="column">
              <wp:posOffset>-34198</wp:posOffset>
            </wp:positionH>
            <wp:positionV relativeFrom="paragraph">
              <wp:posOffset>3842281</wp:posOffset>
            </wp:positionV>
            <wp:extent cx="4408916" cy="283683"/>
            <wp:effectExtent l="0" t="0" r="0" b="2067"/>
            <wp:wrapSquare wrapText="bothSides"/>
            <wp:docPr id="57" name="Kuva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916" cy="2836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72FAAB71" wp14:editId="3D2EDA01">
            <wp:simplePos x="0" y="0"/>
            <wp:positionH relativeFrom="column">
              <wp:posOffset>-3959</wp:posOffset>
            </wp:positionH>
            <wp:positionV relativeFrom="paragraph">
              <wp:posOffset>4355643</wp:posOffset>
            </wp:positionV>
            <wp:extent cx="4323237" cy="2345756"/>
            <wp:effectExtent l="0" t="0" r="1113" b="0"/>
            <wp:wrapSquare wrapText="bothSides"/>
            <wp:docPr id="60" name="Kuva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3237" cy="23457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EC27080" wp14:editId="1462BD10">
                <wp:simplePos x="0" y="0"/>
                <wp:positionH relativeFrom="column">
                  <wp:posOffset>4373995</wp:posOffset>
                </wp:positionH>
                <wp:positionV relativeFrom="paragraph">
                  <wp:posOffset>664201</wp:posOffset>
                </wp:positionV>
                <wp:extent cx="2623185" cy="7375522"/>
                <wp:effectExtent l="0" t="0" r="5715" b="15878"/>
                <wp:wrapNone/>
                <wp:docPr id="61" name="Muoto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7375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1D70F39" w14:textId="77777777" w:rsidR="005856C2" w:rsidRDefault="005856C2"/>
                          <w:p w14:paraId="627001CE" w14:textId="77777777" w:rsidR="005856C2" w:rsidRDefault="005856C2"/>
                          <w:p w14:paraId="7E021EAA" w14:textId="77777777" w:rsidR="005856C2" w:rsidRDefault="007804A5">
                            <w:r>
                              <w:rPr>
                                <w:color w:val="FF0000"/>
                              </w:rPr>
                              <w:t>On hyödynnetty 2-kohtaa ja annuiteetin kaavaa (2 p.)</w:t>
                            </w:r>
                          </w:p>
                          <w:p w14:paraId="325F5000" w14:textId="77777777" w:rsidR="005856C2" w:rsidRDefault="005856C2"/>
                          <w:p w14:paraId="0D8CEDBD" w14:textId="77777777" w:rsidR="005856C2" w:rsidRDefault="005856C2"/>
                          <w:p w14:paraId="7289280D" w14:textId="77777777" w:rsidR="005856C2" w:rsidRDefault="005856C2"/>
                          <w:p w14:paraId="12D26400" w14:textId="77777777" w:rsidR="005856C2" w:rsidRDefault="005856C2"/>
                          <w:p w14:paraId="2C530F6B" w14:textId="77777777" w:rsidR="005856C2" w:rsidRDefault="005856C2"/>
                          <w:p w14:paraId="0983574A" w14:textId="77777777" w:rsidR="005856C2" w:rsidRDefault="007804A5">
                            <w:r>
                              <w:rPr>
                                <w:color w:val="FF0000"/>
                              </w:rPr>
                              <w:t>On saatu oikea ratkaisu (1 p.)</w:t>
                            </w:r>
                          </w:p>
                          <w:p w14:paraId="0EB85614" w14:textId="77777777" w:rsidR="005856C2" w:rsidRDefault="005856C2"/>
                          <w:p w14:paraId="50CAE67A" w14:textId="77777777" w:rsidR="005856C2" w:rsidRDefault="005856C2"/>
                          <w:p w14:paraId="12F8AC6A" w14:textId="77777777" w:rsidR="005856C2" w:rsidRDefault="005856C2"/>
                          <w:p w14:paraId="68FB2D08" w14:textId="77777777" w:rsidR="005856C2" w:rsidRDefault="005856C2"/>
                          <w:p w14:paraId="06FB7389" w14:textId="77777777" w:rsidR="005856C2" w:rsidRDefault="005856C2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78C0A42" w14:textId="77777777" w:rsidR="005856C2" w:rsidRDefault="007804A5">
                            <w:r>
                              <w:rPr>
                                <w:color w:val="FF0000"/>
                              </w:rPr>
                              <w:t>On hyödynnetty annuiteetin kaavaa (2 p.)</w:t>
                            </w:r>
                          </w:p>
                          <w:p w14:paraId="52728EB8" w14:textId="77777777" w:rsidR="005856C2" w:rsidRDefault="005856C2"/>
                          <w:p w14:paraId="0FDA15B8" w14:textId="77777777" w:rsidR="005856C2" w:rsidRDefault="005856C2"/>
                          <w:p w14:paraId="3C7FE466" w14:textId="77777777" w:rsidR="005856C2" w:rsidRDefault="005856C2"/>
                          <w:p w14:paraId="1169EB82" w14:textId="77777777" w:rsidR="005856C2" w:rsidRDefault="005856C2"/>
                          <w:p w14:paraId="277C9486" w14:textId="77777777" w:rsidR="005856C2" w:rsidRDefault="005856C2"/>
                          <w:p w14:paraId="715A984B" w14:textId="77777777" w:rsidR="005856C2" w:rsidRDefault="005856C2"/>
                          <w:p w14:paraId="3B915741" w14:textId="77777777" w:rsidR="005856C2" w:rsidRDefault="007804A5">
                            <w:r>
                              <w:rPr>
                                <w:color w:val="FF0000"/>
                              </w:rPr>
                              <w:t>On saatu oikea ratkaisu (1 p.)</w:t>
                            </w:r>
                          </w:p>
                          <w:p w14:paraId="51CD2291" w14:textId="77777777" w:rsidR="005856C2" w:rsidRDefault="005856C2"/>
                          <w:p w14:paraId="45B3F93B" w14:textId="77777777" w:rsidR="005856C2" w:rsidRDefault="005856C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27080" id="Muoto17" o:spid="_x0000_s1030" type="#_x0000_t202" style="position:absolute;margin-left:344.4pt;margin-top:52.3pt;width:206.55pt;height:580.7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" filled="f" stroked="f">
                <v:textbox inset="0,0,0,0">
                  <w:txbxContent>
                    <w:p w14:paraId="71D70F39" w14:textId="77777777" w:rsidR="005856C2" w:rsidRDefault="005856C2"/>
                    <w:p w14:paraId="627001CE" w14:textId="77777777" w:rsidR="005856C2" w:rsidRDefault="005856C2"/>
                    <w:p w14:paraId="7E021EAA" w14:textId="77777777" w:rsidR="005856C2" w:rsidRDefault="007804A5">
                      <w:r>
                        <w:rPr>
                          <w:color w:val="FF0000"/>
                        </w:rPr>
                        <w:t>On hyödynnetty 2-kohtaa ja annuiteetin kaavaa (2 p.)</w:t>
                      </w:r>
                    </w:p>
                    <w:p w14:paraId="325F5000" w14:textId="77777777" w:rsidR="005856C2" w:rsidRDefault="005856C2"/>
                    <w:p w14:paraId="0D8CEDBD" w14:textId="77777777" w:rsidR="005856C2" w:rsidRDefault="005856C2"/>
                    <w:p w14:paraId="7289280D" w14:textId="77777777" w:rsidR="005856C2" w:rsidRDefault="005856C2"/>
                    <w:p w14:paraId="12D26400" w14:textId="77777777" w:rsidR="005856C2" w:rsidRDefault="005856C2"/>
                    <w:p w14:paraId="2C530F6B" w14:textId="77777777" w:rsidR="005856C2" w:rsidRDefault="005856C2"/>
                    <w:p w14:paraId="0983574A" w14:textId="77777777" w:rsidR="005856C2" w:rsidRDefault="007804A5">
                      <w:r>
                        <w:rPr>
                          <w:color w:val="FF0000"/>
                        </w:rPr>
                        <w:t>On saatu oikea ratkaisu (1 p.)</w:t>
                      </w:r>
                    </w:p>
                    <w:p w14:paraId="0EB85614" w14:textId="77777777" w:rsidR="005856C2" w:rsidRDefault="005856C2"/>
                    <w:p w14:paraId="50CAE67A" w14:textId="77777777" w:rsidR="005856C2" w:rsidRDefault="005856C2"/>
                    <w:p w14:paraId="12F8AC6A" w14:textId="77777777" w:rsidR="005856C2" w:rsidRDefault="005856C2"/>
                    <w:p w14:paraId="68FB2D08" w14:textId="77777777" w:rsidR="005856C2" w:rsidRDefault="005856C2"/>
                    <w:p w14:paraId="06FB7389" w14:textId="77777777" w:rsidR="005856C2" w:rsidRDefault="005856C2">
                      <w:pPr>
                        <w:rPr>
                          <w:color w:val="FF0000"/>
                        </w:rPr>
                      </w:pPr>
                    </w:p>
                    <w:p w14:paraId="778C0A42" w14:textId="77777777" w:rsidR="005856C2" w:rsidRDefault="007804A5">
                      <w:r>
                        <w:rPr>
                          <w:color w:val="FF0000"/>
                        </w:rPr>
                        <w:t>On hyödynnetty annuiteetin kaavaa (2 p.)</w:t>
                      </w:r>
                    </w:p>
                    <w:p w14:paraId="52728EB8" w14:textId="77777777" w:rsidR="005856C2" w:rsidRDefault="005856C2"/>
                    <w:p w14:paraId="0FDA15B8" w14:textId="77777777" w:rsidR="005856C2" w:rsidRDefault="005856C2"/>
                    <w:p w14:paraId="3C7FE466" w14:textId="77777777" w:rsidR="005856C2" w:rsidRDefault="005856C2"/>
                    <w:p w14:paraId="1169EB82" w14:textId="77777777" w:rsidR="005856C2" w:rsidRDefault="005856C2"/>
                    <w:p w14:paraId="277C9486" w14:textId="77777777" w:rsidR="005856C2" w:rsidRDefault="005856C2"/>
                    <w:p w14:paraId="715A984B" w14:textId="77777777" w:rsidR="005856C2" w:rsidRDefault="005856C2"/>
                    <w:p w14:paraId="3B915741" w14:textId="77777777" w:rsidR="005856C2" w:rsidRDefault="007804A5">
                      <w:r>
                        <w:rPr>
                          <w:color w:val="FF0000"/>
                        </w:rPr>
                        <w:t>On saatu oikea ratkaisu (1 p.)</w:t>
                      </w:r>
                    </w:p>
                    <w:p w14:paraId="51CD2291" w14:textId="77777777" w:rsidR="005856C2" w:rsidRDefault="005856C2"/>
                    <w:p w14:paraId="45B3F93B" w14:textId="77777777" w:rsidR="005856C2" w:rsidRDefault="005856C2"/>
                  </w:txbxContent>
                </v:textbox>
              </v:shape>
            </w:pict>
          </mc:Fallback>
        </mc:AlternateContent>
      </w:r>
      <w:r w:rsidR="008A6352">
        <w:rPr>
          <w:rFonts w:ascii="Liberation Serif" w:eastAsia="Segoe UI" w:hAnsi="Liberation Serif" w:cs="Liberation Serif"/>
          <w:b/>
          <w:bCs/>
          <w:sz w:val="28"/>
          <w:szCs w:val="28"/>
        </w:rPr>
        <w:t>Eilan ASP-laina</w:t>
      </w:r>
    </w:p>
    <w:p w14:paraId="7126F8DF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5964F1EB" wp14:editId="10A1B40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1108801"/>
            <wp:effectExtent l="0" t="0" r="2491" b="0"/>
            <wp:wrapSquare wrapText="bothSides"/>
            <wp:docPr id="68" name="Kuva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11088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2683C9A8" wp14:editId="28DC0175">
            <wp:simplePos x="0" y="0"/>
            <wp:positionH relativeFrom="column">
              <wp:posOffset>-21598</wp:posOffset>
            </wp:positionH>
            <wp:positionV relativeFrom="paragraph">
              <wp:posOffset>1254236</wp:posOffset>
            </wp:positionV>
            <wp:extent cx="6238795" cy="466563"/>
            <wp:effectExtent l="0" t="0" r="0" b="0"/>
            <wp:wrapSquare wrapText="bothSides"/>
            <wp:docPr id="69" name="Kuva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795" cy="4665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1B30ADAA" wp14:editId="3583032A">
            <wp:simplePos x="0" y="0"/>
            <wp:positionH relativeFrom="column">
              <wp:posOffset>0</wp:posOffset>
            </wp:positionH>
            <wp:positionV relativeFrom="paragraph">
              <wp:posOffset>1802876</wp:posOffset>
            </wp:positionV>
            <wp:extent cx="4477323" cy="1007275"/>
            <wp:effectExtent l="0" t="0" r="0" b="2375"/>
            <wp:wrapSquare wrapText="bothSides"/>
            <wp:docPr id="70" name="Kuva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323" cy="10072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F26871B" w14:textId="77777777" w:rsidR="005856C2" w:rsidRDefault="005856C2">
      <w:pPr>
        <w:pStyle w:val="Textbody"/>
      </w:pPr>
    </w:p>
    <w:p w14:paraId="041A2002" w14:textId="77777777" w:rsidR="005856C2" w:rsidRDefault="007804A5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E1D22C5" wp14:editId="3ECBC877">
                <wp:simplePos x="0" y="0"/>
                <wp:positionH relativeFrom="column">
                  <wp:posOffset>4476600</wp:posOffset>
                </wp:positionH>
                <wp:positionV relativeFrom="paragraph">
                  <wp:posOffset>71277</wp:posOffset>
                </wp:positionV>
                <wp:extent cx="2623185" cy="6210933"/>
                <wp:effectExtent l="0" t="0" r="5715" b="18417"/>
                <wp:wrapNone/>
                <wp:docPr id="71" name="Muoto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6210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8DEB035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lainattava summa ja varainsiirtovero. (1 p.)</w:t>
                            </w:r>
                          </w:p>
                          <w:p w14:paraId="621A8D9C" w14:textId="77777777" w:rsidR="005856C2" w:rsidRDefault="005856C2"/>
                          <w:p w14:paraId="2FB787E5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lainan suuruus. (1 p.)</w:t>
                            </w:r>
                          </w:p>
                          <w:p w14:paraId="2EE51716" w14:textId="77777777" w:rsidR="005856C2" w:rsidRDefault="005856C2"/>
                          <w:p w14:paraId="25B377FE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kuukauden korko (1 p.)</w:t>
                            </w:r>
                          </w:p>
                          <w:p w14:paraId="710F0C4F" w14:textId="77777777" w:rsidR="005856C2" w:rsidRDefault="005856C2"/>
                          <w:p w14:paraId="69582603" w14:textId="77777777" w:rsidR="005856C2" w:rsidRDefault="005856C2"/>
                          <w:p w14:paraId="75B72FE8" w14:textId="77777777" w:rsidR="005856C2" w:rsidRDefault="005856C2"/>
                          <w:p w14:paraId="0FB5C9ED" w14:textId="77777777" w:rsidR="005856C2" w:rsidRDefault="005856C2"/>
                          <w:p w14:paraId="4C103947" w14:textId="77777777" w:rsidR="005856C2" w:rsidRDefault="005856C2"/>
                          <w:p w14:paraId="25722AC4" w14:textId="77777777" w:rsidR="005856C2" w:rsidRDefault="005856C2"/>
                          <w:p w14:paraId="27DF701B" w14:textId="77777777" w:rsidR="005856C2" w:rsidRDefault="005856C2"/>
                          <w:p w14:paraId="41DC798D" w14:textId="77777777" w:rsidR="005856C2" w:rsidRDefault="005856C2"/>
                          <w:p w14:paraId="422FE379" w14:textId="77777777" w:rsidR="005856C2" w:rsidRDefault="007804A5">
                            <w:r>
                              <w:rPr>
                                <w:color w:val="FF0000"/>
                              </w:rPr>
                              <w:t xml:space="preserve">On </w:t>
                            </w:r>
                            <w:r>
                              <w:rPr>
                                <w:color w:val="FF0000"/>
                              </w:rPr>
                              <w:t>laskettu 1. vuoden korot. (2 p.)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D22C5" id="Muoto19" o:spid="_x0000_s1031" type="#_x0000_t202" style="position:absolute;margin-left:352.5pt;margin-top:5.6pt;width:206.55pt;height:489.0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" filled="f" stroked="f">
                <v:textbox inset="0,0,0,0">
                  <w:txbxContent>
                    <w:p w14:paraId="08DEB035" w14:textId="77777777" w:rsidR="005856C2" w:rsidRDefault="007804A5">
                      <w:r>
                        <w:rPr>
                          <w:color w:val="FF0000"/>
                        </w:rPr>
                        <w:t>On laskettu lainattava summa ja varainsiirtovero. (1 p.)</w:t>
                      </w:r>
                    </w:p>
                    <w:p w14:paraId="621A8D9C" w14:textId="77777777" w:rsidR="005856C2" w:rsidRDefault="005856C2"/>
                    <w:p w14:paraId="2FB787E5" w14:textId="77777777" w:rsidR="005856C2" w:rsidRDefault="007804A5">
                      <w:r>
                        <w:rPr>
                          <w:color w:val="FF0000"/>
                        </w:rPr>
                        <w:t>On laskettu lainan suuruus. (1 p.)</w:t>
                      </w:r>
                    </w:p>
                    <w:p w14:paraId="2EE51716" w14:textId="77777777" w:rsidR="005856C2" w:rsidRDefault="005856C2"/>
                    <w:p w14:paraId="25B377FE" w14:textId="77777777" w:rsidR="005856C2" w:rsidRDefault="007804A5">
                      <w:r>
                        <w:rPr>
                          <w:color w:val="FF0000"/>
                        </w:rPr>
                        <w:t>On laskettu kuukauden korko (1 p.)</w:t>
                      </w:r>
                    </w:p>
                    <w:p w14:paraId="710F0C4F" w14:textId="77777777" w:rsidR="005856C2" w:rsidRDefault="005856C2"/>
                    <w:p w14:paraId="69582603" w14:textId="77777777" w:rsidR="005856C2" w:rsidRDefault="005856C2"/>
                    <w:p w14:paraId="75B72FE8" w14:textId="77777777" w:rsidR="005856C2" w:rsidRDefault="005856C2"/>
                    <w:p w14:paraId="0FB5C9ED" w14:textId="77777777" w:rsidR="005856C2" w:rsidRDefault="005856C2"/>
                    <w:p w14:paraId="4C103947" w14:textId="77777777" w:rsidR="005856C2" w:rsidRDefault="005856C2"/>
                    <w:p w14:paraId="25722AC4" w14:textId="77777777" w:rsidR="005856C2" w:rsidRDefault="005856C2"/>
                    <w:p w14:paraId="27DF701B" w14:textId="77777777" w:rsidR="005856C2" w:rsidRDefault="005856C2"/>
                    <w:p w14:paraId="41DC798D" w14:textId="77777777" w:rsidR="005856C2" w:rsidRDefault="005856C2"/>
                    <w:p w14:paraId="422FE379" w14:textId="77777777" w:rsidR="005856C2" w:rsidRDefault="007804A5">
                      <w:r>
                        <w:rPr>
                          <w:color w:val="FF0000"/>
                        </w:rPr>
                        <w:t xml:space="preserve">On </w:t>
                      </w:r>
                      <w:r>
                        <w:rPr>
                          <w:color w:val="FF0000"/>
                        </w:rPr>
                        <w:t>laskettu 1. vuoden korot. (2 p.)</w:t>
                      </w:r>
                    </w:p>
                  </w:txbxContent>
                </v:textbox>
              </v:shape>
            </w:pict>
          </mc:Fallback>
        </mc:AlternateContent>
      </w:r>
    </w:p>
    <w:p w14:paraId="794A9050" w14:textId="77777777" w:rsidR="005856C2" w:rsidRDefault="005856C2">
      <w:pPr>
        <w:pStyle w:val="Textbody"/>
      </w:pPr>
    </w:p>
    <w:p w14:paraId="3C8F57FB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AD66276" wp14:editId="7D8C0B8D">
            <wp:simplePos x="0" y="0"/>
            <wp:positionH relativeFrom="column">
              <wp:posOffset>99724</wp:posOffset>
            </wp:positionH>
            <wp:positionV relativeFrom="paragraph">
              <wp:posOffset>649443</wp:posOffset>
            </wp:positionV>
            <wp:extent cx="4322524" cy="4632844"/>
            <wp:effectExtent l="0" t="0" r="1826" b="0"/>
            <wp:wrapSquare wrapText="bothSides"/>
            <wp:docPr id="72" name="Kuva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2524" cy="46328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22F0908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00A41364" wp14:editId="31889DD9">
            <wp:simplePos x="0" y="0"/>
            <wp:positionH relativeFrom="column">
              <wp:posOffset>-60844</wp:posOffset>
            </wp:positionH>
            <wp:positionV relativeFrom="paragraph">
              <wp:posOffset>-90717</wp:posOffset>
            </wp:positionV>
            <wp:extent cx="4538523" cy="326879"/>
            <wp:effectExtent l="0" t="0" r="0" b="0"/>
            <wp:wrapSquare wrapText="bothSides"/>
            <wp:docPr id="73" name="Kuva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523" cy="32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17A515F" w14:textId="77777777" w:rsidR="005856C2" w:rsidRDefault="005856C2">
      <w:pPr>
        <w:pStyle w:val="Textbody"/>
      </w:pPr>
    </w:p>
    <w:p w14:paraId="0C907EB5" w14:textId="77777777" w:rsidR="005856C2" w:rsidRDefault="005856C2">
      <w:pPr>
        <w:pStyle w:val="Textbody"/>
      </w:pPr>
    </w:p>
    <w:p w14:paraId="1E59AD63" w14:textId="77777777" w:rsidR="005856C2" w:rsidRDefault="005856C2">
      <w:pPr>
        <w:pStyle w:val="Standard"/>
        <w:rPr>
          <w:color w:val="FF0000"/>
        </w:rPr>
      </w:pPr>
    </w:p>
    <w:p w14:paraId="715D7B50" w14:textId="77777777" w:rsidR="005856C2" w:rsidRDefault="007804A5">
      <w:pPr>
        <w:pStyle w:val="Standard"/>
      </w:pPr>
      <w:r>
        <w:t xml:space="preserve"> </w:t>
      </w:r>
    </w:p>
    <w:p w14:paraId="2A50AFCA" w14:textId="77777777" w:rsidR="005856C2" w:rsidRDefault="005856C2">
      <w:pPr>
        <w:pStyle w:val="Standard"/>
      </w:pPr>
    </w:p>
    <w:p w14:paraId="74749872" w14:textId="77777777" w:rsidR="005856C2" w:rsidRDefault="007804A5">
      <w:pPr>
        <w:pStyle w:val="Otsikko3"/>
        <w:pageBreakBefore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611C625A" wp14:editId="18F5F7D8">
            <wp:simplePos x="0" y="0"/>
            <wp:positionH relativeFrom="column">
              <wp:posOffset>-138595</wp:posOffset>
            </wp:positionH>
            <wp:positionV relativeFrom="paragraph">
              <wp:posOffset>5033159</wp:posOffset>
            </wp:positionV>
            <wp:extent cx="4514036" cy="158758"/>
            <wp:effectExtent l="0" t="0" r="814" b="0"/>
            <wp:wrapSquare wrapText="bothSides"/>
            <wp:docPr id="74" name="Kuva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036" cy="158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F31CCDF" wp14:editId="248D51B8">
            <wp:simplePos x="0" y="0"/>
            <wp:positionH relativeFrom="column">
              <wp:posOffset>-82442</wp:posOffset>
            </wp:positionH>
            <wp:positionV relativeFrom="paragraph">
              <wp:posOffset>3481203</wp:posOffset>
            </wp:positionV>
            <wp:extent cx="4458239" cy="317516"/>
            <wp:effectExtent l="0" t="0" r="0" b="6334"/>
            <wp:wrapSquare wrapText="bothSides"/>
            <wp:docPr id="75" name="Kuva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239" cy="317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5C84B6FD" wp14:editId="6A6CFC1F">
            <wp:simplePos x="0" y="0"/>
            <wp:positionH relativeFrom="column">
              <wp:posOffset>0</wp:posOffset>
            </wp:positionH>
            <wp:positionV relativeFrom="paragraph">
              <wp:posOffset>20875</wp:posOffset>
            </wp:positionV>
            <wp:extent cx="6645959" cy="266757"/>
            <wp:effectExtent l="0" t="0" r="2491" b="0"/>
            <wp:wrapSquare wrapText="bothSides"/>
            <wp:docPr id="76" name="Kuva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266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721126E5" wp14:editId="170E2624">
            <wp:simplePos x="0" y="0"/>
            <wp:positionH relativeFrom="column">
              <wp:posOffset>60478</wp:posOffset>
            </wp:positionH>
            <wp:positionV relativeFrom="paragraph">
              <wp:posOffset>286920</wp:posOffset>
            </wp:positionV>
            <wp:extent cx="4315318" cy="3071524"/>
            <wp:effectExtent l="0" t="0" r="9032" b="0"/>
            <wp:wrapSquare wrapText="bothSides"/>
            <wp:docPr id="77" name="Kuva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5318" cy="30715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14D9EBCD" wp14:editId="0737DE35">
            <wp:simplePos x="0" y="0"/>
            <wp:positionH relativeFrom="column">
              <wp:posOffset>12600</wp:posOffset>
            </wp:positionH>
            <wp:positionV relativeFrom="paragraph">
              <wp:posOffset>4017599</wp:posOffset>
            </wp:positionV>
            <wp:extent cx="3019321" cy="809637"/>
            <wp:effectExtent l="0" t="0" r="0" b="9513"/>
            <wp:wrapSquare wrapText="bothSides"/>
            <wp:docPr id="78" name="Kuva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321" cy="809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05545CB7" wp14:editId="10759A92">
            <wp:simplePos x="0" y="0"/>
            <wp:positionH relativeFrom="column">
              <wp:posOffset>25923</wp:posOffset>
            </wp:positionH>
            <wp:positionV relativeFrom="paragraph">
              <wp:posOffset>5420517</wp:posOffset>
            </wp:positionV>
            <wp:extent cx="3390842" cy="752395"/>
            <wp:effectExtent l="0" t="0" r="58" b="0"/>
            <wp:wrapSquare wrapText="bothSides"/>
            <wp:docPr id="79" name="Kuva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842" cy="752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AB78E76" wp14:editId="3EE0F9EB">
                <wp:simplePos x="0" y="0"/>
                <wp:positionH relativeFrom="column">
                  <wp:posOffset>4375083</wp:posOffset>
                </wp:positionH>
                <wp:positionV relativeFrom="paragraph">
                  <wp:posOffset>693362</wp:posOffset>
                </wp:positionV>
                <wp:extent cx="2623185" cy="5160014"/>
                <wp:effectExtent l="0" t="0" r="5715" b="2536"/>
                <wp:wrapNone/>
                <wp:docPr id="80" name="Muoto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5160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6E5BCE" w14:textId="77777777" w:rsidR="005856C2" w:rsidRDefault="005856C2"/>
                          <w:p w14:paraId="07C4C9DA" w14:textId="77777777" w:rsidR="005856C2" w:rsidRDefault="005856C2"/>
                          <w:p w14:paraId="238065C5" w14:textId="77777777" w:rsidR="005856C2" w:rsidRDefault="005856C2"/>
                          <w:p w14:paraId="0FCD0B8A" w14:textId="77777777" w:rsidR="005856C2" w:rsidRDefault="007804A5">
                            <w:r>
                              <w:rPr>
                                <w:color w:val="FF0000"/>
                              </w:rPr>
                              <w:t>On hyödynnetty annuiteetin kaavaa (2 p.)</w:t>
                            </w:r>
                          </w:p>
                          <w:p w14:paraId="48405FDC" w14:textId="77777777" w:rsidR="005856C2" w:rsidRDefault="005856C2"/>
                          <w:p w14:paraId="68AA53A3" w14:textId="77777777" w:rsidR="005856C2" w:rsidRDefault="005856C2"/>
                          <w:p w14:paraId="69577073" w14:textId="77777777" w:rsidR="005856C2" w:rsidRDefault="005856C2"/>
                          <w:p w14:paraId="5A81DC9E" w14:textId="77777777" w:rsidR="005856C2" w:rsidRDefault="007804A5">
                            <w:r>
                              <w:rPr>
                                <w:color w:val="FF0000"/>
                              </w:rPr>
                              <w:t>On saatu oikea ratkaisu (1 p.)</w:t>
                            </w:r>
                          </w:p>
                          <w:p w14:paraId="42F9885E" w14:textId="77777777" w:rsidR="005856C2" w:rsidRDefault="005856C2"/>
                          <w:p w14:paraId="79F1585C" w14:textId="77777777" w:rsidR="005856C2" w:rsidRDefault="005856C2"/>
                          <w:p w14:paraId="3AD7B5F0" w14:textId="77777777" w:rsidR="005856C2" w:rsidRDefault="005856C2"/>
                          <w:p w14:paraId="006B7D0D" w14:textId="77777777" w:rsidR="005856C2" w:rsidRDefault="005856C2"/>
                          <w:p w14:paraId="36A90C6D" w14:textId="77777777" w:rsidR="005856C2" w:rsidRDefault="007804A5">
                            <w:r>
                              <w:rPr>
                                <w:color w:val="FF0000"/>
                              </w:rPr>
                              <w:t>On päätelty lainanhoitokulujen määrä. (2 p.)</w:t>
                            </w:r>
                          </w:p>
                          <w:p w14:paraId="0E4E8DFD" w14:textId="77777777" w:rsidR="005856C2" w:rsidRDefault="005856C2"/>
                          <w:p w14:paraId="76A9E06C" w14:textId="77777777" w:rsidR="005856C2" w:rsidRDefault="005856C2"/>
                          <w:p w14:paraId="6E13944E" w14:textId="77777777" w:rsidR="005856C2" w:rsidRDefault="005856C2"/>
                          <w:p w14:paraId="002D64F5" w14:textId="77777777" w:rsidR="005856C2" w:rsidRDefault="005856C2"/>
                          <w:p w14:paraId="6886BEC7" w14:textId="77777777" w:rsidR="005856C2" w:rsidRDefault="007804A5">
                            <w:r>
                              <w:rPr>
                                <w:color w:val="FF0000"/>
                              </w:rPr>
                              <w:t>On päätelty ja laskettu lainan määrä. (2 p.)</w:t>
                            </w:r>
                          </w:p>
                          <w:p w14:paraId="1451C5D8" w14:textId="77777777" w:rsidR="005856C2" w:rsidRDefault="005856C2"/>
                          <w:p w14:paraId="201FA066" w14:textId="77777777" w:rsidR="005856C2" w:rsidRDefault="005856C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78E76" id="Muoto110" o:spid="_x0000_s1032" type="#_x0000_t202" style="position:absolute;margin-left:344.5pt;margin-top:54.6pt;width:206.55pt;height:406.3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" filled="f" stroked="f">
                <v:textbox inset="0,0,0,0">
                  <w:txbxContent>
                    <w:p w14:paraId="3F6E5BCE" w14:textId="77777777" w:rsidR="005856C2" w:rsidRDefault="005856C2"/>
                    <w:p w14:paraId="07C4C9DA" w14:textId="77777777" w:rsidR="005856C2" w:rsidRDefault="005856C2"/>
                    <w:p w14:paraId="238065C5" w14:textId="77777777" w:rsidR="005856C2" w:rsidRDefault="005856C2"/>
                    <w:p w14:paraId="0FCD0B8A" w14:textId="77777777" w:rsidR="005856C2" w:rsidRDefault="007804A5">
                      <w:r>
                        <w:rPr>
                          <w:color w:val="FF0000"/>
                        </w:rPr>
                        <w:t>On hyödynnetty annuiteetin kaavaa (2 p.)</w:t>
                      </w:r>
                    </w:p>
                    <w:p w14:paraId="48405FDC" w14:textId="77777777" w:rsidR="005856C2" w:rsidRDefault="005856C2"/>
                    <w:p w14:paraId="68AA53A3" w14:textId="77777777" w:rsidR="005856C2" w:rsidRDefault="005856C2"/>
                    <w:p w14:paraId="69577073" w14:textId="77777777" w:rsidR="005856C2" w:rsidRDefault="005856C2"/>
                    <w:p w14:paraId="5A81DC9E" w14:textId="77777777" w:rsidR="005856C2" w:rsidRDefault="007804A5">
                      <w:r>
                        <w:rPr>
                          <w:color w:val="FF0000"/>
                        </w:rPr>
                        <w:t>On saatu oikea ratkaisu (1 p.)</w:t>
                      </w:r>
                    </w:p>
                    <w:p w14:paraId="42F9885E" w14:textId="77777777" w:rsidR="005856C2" w:rsidRDefault="005856C2"/>
                    <w:p w14:paraId="79F1585C" w14:textId="77777777" w:rsidR="005856C2" w:rsidRDefault="005856C2"/>
                    <w:p w14:paraId="3AD7B5F0" w14:textId="77777777" w:rsidR="005856C2" w:rsidRDefault="005856C2"/>
                    <w:p w14:paraId="006B7D0D" w14:textId="77777777" w:rsidR="005856C2" w:rsidRDefault="005856C2"/>
                    <w:p w14:paraId="36A90C6D" w14:textId="77777777" w:rsidR="005856C2" w:rsidRDefault="007804A5">
                      <w:r>
                        <w:rPr>
                          <w:color w:val="FF0000"/>
                        </w:rPr>
                        <w:t>On päätelty lainanhoitokulujen määrä. (2 p.)</w:t>
                      </w:r>
                    </w:p>
                    <w:p w14:paraId="0E4E8DFD" w14:textId="77777777" w:rsidR="005856C2" w:rsidRDefault="005856C2"/>
                    <w:p w14:paraId="76A9E06C" w14:textId="77777777" w:rsidR="005856C2" w:rsidRDefault="005856C2"/>
                    <w:p w14:paraId="6E13944E" w14:textId="77777777" w:rsidR="005856C2" w:rsidRDefault="005856C2"/>
                    <w:p w14:paraId="002D64F5" w14:textId="77777777" w:rsidR="005856C2" w:rsidRDefault="005856C2"/>
                    <w:p w14:paraId="6886BEC7" w14:textId="77777777" w:rsidR="005856C2" w:rsidRDefault="007804A5">
                      <w:r>
                        <w:rPr>
                          <w:color w:val="FF0000"/>
                        </w:rPr>
                        <w:t>On päätelty ja laskettu lainan määrä. (2 p.)</w:t>
                      </w:r>
                    </w:p>
                    <w:p w14:paraId="1451C5D8" w14:textId="77777777" w:rsidR="005856C2" w:rsidRDefault="005856C2"/>
                    <w:p w14:paraId="201FA066" w14:textId="77777777" w:rsidR="005856C2" w:rsidRDefault="005856C2"/>
                  </w:txbxContent>
                </v:textbox>
              </v:shape>
            </w:pict>
          </mc:Fallback>
        </mc:AlternateContent>
      </w:r>
    </w:p>
    <w:p w14:paraId="380932DE" w14:textId="77777777" w:rsidR="005856C2" w:rsidRDefault="007804A5">
      <w:pPr>
        <w:pStyle w:val="Otsikko3"/>
        <w:pageBreakBefore/>
      </w:pPr>
      <w:bookmarkStart w:id="7" w:name="question-title-12"/>
      <w:bookmarkEnd w:id="7"/>
      <w:r>
        <w:t>Diskonttaus</w:t>
      </w:r>
    </w:p>
    <w:p w14:paraId="53F14663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7E076EC" wp14:editId="593F31A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782278"/>
            <wp:effectExtent l="0" t="0" r="2491" b="0"/>
            <wp:wrapSquare wrapText="bothSides"/>
            <wp:docPr id="81" name="Kuva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7822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A2638B3" w14:textId="77777777" w:rsidR="005856C2" w:rsidRDefault="007804A5">
      <w:pPr>
        <w:pStyle w:val="Textbody"/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8616993" wp14:editId="7C1C214A">
            <wp:simplePos x="0" y="0"/>
            <wp:positionH relativeFrom="column">
              <wp:posOffset>96478</wp:posOffset>
            </wp:positionH>
            <wp:positionV relativeFrom="paragraph">
              <wp:posOffset>-198717</wp:posOffset>
            </wp:positionV>
            <wp:extent cx="4271043" cy="3516124"/>
            <wp:effectExtent l="0" t="0" r="0" b="8126"/>
            <wp:wrapSquare wrapText="bothSides"/>
            <wp:docPr id="82" name="Kuva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043" cy="35161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E35FB82" wp14:editId="57FE8C28">
                <wp:simplePos x="0" y="0"/>
                <wp:positionH relativeFrom="column">
                  <wp:posOffset>4357436</wp:posOffset>
                </wp:positionH>
                <wp:positionV relativeFrom="paragraph">
                  <wp:posOffset>-146523</wp:posOffset>
                </wp:positionV>
                <wp:extent cx="2623185" cy="5160014"/>
                <wp:effectExtent l="0" t="0" r="5715" b="2536"/>
                <wp:wrapNone/>
                <wp:docPr id="83" name="Muoto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5160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2C169A" w14:textId="77777777" w:rsidR="005856C2" w:rsidRDefault="005856C2"/>
                          <w:p w14:paraId="636BD381" w14:textId="77777777" w:rsidR="005856C2" w:rsidRDefault="005856C2"/>
                          <w:p w14:paraId="3A9DF998" w14:textId="77777777" w:rsidR="005856C2" w:rsidRDefault="007804A5">
                            <w:r>
                              <w:rPr>
                                <w:color w:val="FF0000"/>
                              </w:rPr>
                              <w:t>On huomioitu lähdevero. (3 p.)</w:t>
                            </w:r>
                          </w:p>
                          <w:p w14:paraId="597D0E1D" w14:textId="77777777" w:rsidR="005856C2" w:rsidRDefault="005856C2"/>
                          <w:p w14:paraId="2D935CD5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korkotekijä. (2 p.)</w:t>
                            </w:r>
                          </w:p>
                          <w:p w14:paraId="095D193F" w14:textId="77777777" w:rsidR="005856C2" w:rsidRDefault="007804A5">
                            <w:r>
                              <w:rPr>
                                <w:color w:val="FF0000"/>
                              </w:rPr>
                              <w:t>On diskontattu. (5 p.)</w:t>
                            </w:r>
                          </w:p>
                          <w:p w14:paraId="539E2C66" w14:textId="77777777" w:rsidR="005856C2" w:rsidRDefault="005856C2"/>
                          <w:p w14:paraId="761A2CD4" w14:textId="77777777" w:rsidR="005856C2" w:rsidRDefault="005856C2"/>
                          <w:p w14:paraId="6536B0CF" w14:textId="77777777" w:rsidR="005856C2" w:rsidRDefault="005856C2"/>
                          <w:p w14:paraId="7E29CF56" w14:textId="77777777" w:rsidR="005856C2" w:rsidRDefault="005856C2"/>
                          <w:p w14:paraId="250403CA" w14:textId="77777777" w:rsidR="005856C2" w:rsidRDefault="005856C2"/>
                          <w:p w14:paraId="26122571" w14:textId="77777777" w:rsidR="005856C2" w:rsidRDefault="005856C2"/>
                          <w:p w14:paraId="2133175A" w14:textId="77777777" w:rsidR="005856C2" w:rsidRDefault="007804A5">
                            <w:r>
                              <w:rPr>
                                <w:color w:val="FF0000"/>
                              </w:rPr>
                              <w:t>On laskettu ja oikea ratkaisu. (2 p.)</w:t>
                            </w:r>
                          </w:p>
                          <w:p w14:paraId="40138D1F" w14:textId="77777777" w:rsidR="005856C2" w:rsidRDefault="005856C2"/>
                          <w:p w14:paraId="4919A54B" w14:textId="77777777" w:rsidR="005856C2" w:rsidRDefault="005856C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5FB82" id="Muoto111" o:spid="_x0000_s1033" type="#_x0000_t202" style="position:absolute;margin-left:343.1pt;margin-top:-11.55pt;width:206.55pt;height:406.3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" filled="f" stroked="f">
                <v:textbox inset="0,0,0,0">
                  <w:txbxContent>
                    <w:p w14:paraId="112C169A" w14:textId="77777777" w:rsidR="005856C2" w:rsidRDefault="005856C2"/>
                    <w:p w14:paraId="636BD381" w14:textId="77777777" w:rsidR="005856C2" w:rsidRDefault="005856C2"/>
                    <w:p w14:paraId="3A9DF998" w14:textId="77777777" w:rsidR="005856C2" w:rsidRDefault="007804A5">
                      <w:r>
                        <w:rPr>
                          <w:color w:val="FF0000"/>
                        </w:rPr>
                        <w:t>On huomioitu lähdevero. (3 p.)</w:t>
                      </w:r>
                    </w:p>
                    <w:p w14:paraId="597D0E1D" w14:textId="77777777" w:rsidR="005856C2" w:rsidRDefault="005856C2"/>
                    <w:p w14:paraId="2D935CD5" w14:textId="77777777" w:rsidR="005856C2" w:rsidRDefault="007804A5">
                      <w:r>
                        <w:rPr>
                          <w:color w:val="FF0000"/>
                        </w:rPr>
                        <w:t>On laskettu korkotekijä. (2 p.)</w:t>
                      </w:r>
                    </w:p>
                    <w:p w14:paraId="095D193F" w14:textId="77777777" w:rsidR="005856C2" w:rsidRDefault="007804A5">
                      <w:r>
                        <w:rPr>
                          <w:color w:val="FF0000"/>
                        </w:rPr>
                        <w:t>On diskontattu. (5 p.)</w:t>
                      </w:r>
                    </w:p>
                    <w:p w14:paraId="539E2C66" w14:textId="77777777" w:rsidR="005856C2" w:rsidRDefault="005856C2"/>
                    <w:p w14:paraId="761A2CD4" w14:textId="77777777" w:rsidR="005856C2" w:rsidRDefault="005856C2"/>
                    <w:p w14:paraId="6536B0CF" w14:textId="77777777" w:rsidR="005856C2" w:rsidRDefault="005856C2"/>
                    <w:p w14:paraId="7E29CF56" w14:textId="77777777" w:rsidR="005856C2" w:rsidRDefault="005856C2"/>
                    <w:p w14:paraId="250403CA" w14:textId="77777777" w:rsidR="005856C2" w:rsidRDefault="005856C2"/>
                    <w:p w14:paraId="26122571" w14:textId="77777777" w:rsidR="005856C2" w:rsidRDefault="005856C2"/>
                    <w:p w14:paraId="2133175A" w14:textId="77777777" w:rsidR="005856C2" w:rsidRDefault="007804A5">
                      <w:r>
                        <w:rPr>
                          <w:color w:val="FF0000"/>
                        </w:rPr>
                        <w:t>On laskettu ja oikea ratkaisu. (2 p.)</w:t>
                      </w:r>
                    </w:p>
                    <w:p w14:paraId="40138D1F" w14:textId="77777777" w:rsidR="005856C2" w:rsidRDefault="005856C2"/>
                    <w:p w14:paraId="4919A54B" w14:textId="77777777" w:rsidR="005856C2" w:rsidRDefault="005856C2"/>
                  </w:txbxContent>
                </v:textbox>
              </v:shape>
            </w:pict>
          </mc:Fallback>
        </mc:AlternateContent>
      </w:r>
    </w:p>
    <w:p w14:paraId="6E02F115" w14:textId="3D7E27D7" w:rsidR="005856C2" w:rsidRDefault="005856C2">
      <w:pPr>
        <w:pStyle w:val="Textbody"/>
      </w:pPr>
      <w:bookmarkStart w:id="8" w:name="question-title-13"/>
      <w:bookmarkStart w:id="9" w:name="question-title-14"/>
      <w:bookmarkEnd w:id="8"/>
      <w:bookmarkEnd w:id="9"/>
    </w:p>
    <w:sectPr w:rsidR="005856C2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69737" w14:textId="77777777" w:rsidR="007804A5" w:rsidRDefault="007804A5">
      <w:pPr>
        <w:spacing w:after="0" w:line="240" w:lineRule="auto"/>
      </w:pPr>
      <w:r>
        <w:separator/>
      </w:r>
    </w:p>
  </w:endnote>
  <w:endnote w:type="continuationSeparator" w:id="0">
    <w:p w14:paraId="479C7D79" w14:textId="77777777" w:rsidR="007804A5" w:rsidRDefault="00780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C81EE" w14:textId="77777777" w:rsidR="007804A5" w:rsidRDefault="007804A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5737A95" w14:textId="77777777" w:rsidR="007804A5" w:rsidRDefault="00780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856C2"/>
    <w:rsid w:val="005856C2"/>
    <w:rsid w:val="007804A5"/>
    <w:rsid w:val="008A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B6F04"/>
  <w15:docId w15:val="{EA55C64E-B2C5-43EE-8304-CC1CD10E7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i-FI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</w:pPr>
  </w:style>
  <w:style w:type="paragraph" w:styleId="Otsikko3">
    <w:name w:val="heading 3"/>
    <w:basedOn w:val="Heading"/>
    <w:next w:val="Textbody"/>
    <w:uiPriority w:val="9"/>
    <w:unhideWhenUsed/>
    <w:qFormat/>
    <w:pPr>
      <w:spacing w:before="140" w:after="120"/>
      <w:outlineLvl w:val="2"/>
    </w:pPr>
    <w:rPr>
      <w:rFonts w:ascii="Liberation Serif" w:eastAsia="Segoe UI" w:hAnsi="Liberation Serif" w:cs="Liberation Serif"/>
      <w:b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283"/>
    </w:pPr>
    <w:rPr>
      <w:rFonts w:ascii="Liberation Sans" w:eastAsia="MS Gothic" w:hAnsi="Liberation Sans" w:cs="Tahoma"/>
      <w:sz w:val="28"/>
      <w:szCs w:val="28"/>
    </w:rPr>
  </w:style>
  <w:style w:type="paragraph" w:customStyle="1" w:styleId="Textbody">
    <w:name w:val="Text body"/>
    <w:basedOn w:val="Standard"/>
    <w:pPr>
      <w:spacing w:after="283" w:line="276" w:lineRule="auto"/>
    </w:pPr>
  </w:style>
  <w:style w:type="paragraph" w:customStyle="1" w:styleId="Framecontents">
    <w:name w:val="Frame contents"/>
    <w:basedOn w:val="Standard"/>
  </w:style>
  <w:style w:type="character" w:customStyle="1" w:styleId="StrongEmphasis">
    <w:name w:val="Strong Emphasis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35</Words>
  <Characters>288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 Mansikka</dc:creator>
  <cp:lastModifiedBy>Hanna Mansikka</cp:lastModifiedBy>
  <cp:revision>2</cp:revision>
  <dcterms:created xsi:type="dcterms:W3CDTF">2023-04-20T10:55:00Z</dcterms:created>
  <dcterms:modified xsi:type="dcterms:W3CDTF">2023-04-20T10:55:00Z</dcterms:modified>
</cp:coreProperties>
</file>