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C09EF6" w14:textId="77777777" w:rsidR="00B04FFD" w:rsidRDefault="00B04FFD">
      <w:r>
        <w:t xml:space="preserve"> </w:t>
      </w:r>
    </w:p>
    <w:sdt>
      <w:sdtPr>
        <w:id w:val="-66730549"/>
        <w:docPartObj>
          <w:docPartGallery w:val="Cover Pages"/>
          <w:docPartUnique/>
        </w:docPartObj>
      </w:sdtPr>
      <w:sdtContent>
        <w:p w14:paraId="779F0BAC" w14:textId="77777777" w:rsidR="00C308B2" w:rsidRPr="007436B4" w:rsidRDefault="00697C59">
          <w:r>
            <w:rPr>
              <w:noProof/>
              <w:lang w:eastAsia="fi-FI"/>
            </w:rPr>
            <w:drawing>
              <wp:anchor distT="0" distB="0" distL="114300" distR="114300" simplePos="0" relativeHeight="251665408" behindDoc="0" locked="0" layoutInCell="1" allowOverlap="1" wp14:anchorId="6A17F480" wp14:editId="340BD0AE">
                <wp:simplePos x="0" y="0"/>
                <wp:positionH relativeFrom="column">
                  <wp:posOffset>2340670</wp:posOffset>
                </wp:positionH>
                <wp:positionV relativeFrom="paragraph">
                  <wp:posOffset>-198120</wp:posOffset>
                </wp:positionV>
                <wp:extent cx="4330640" cy="2886075"/>
                <wp:effectExtent l="0" t="0" r="0" b="0"/>
                <wp:wrapNone/>
                <wp:docPr id="20" name="Kuv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afit_Laukaa_vih2.png"/>
                        <pic:cNvPicPr/>
                      </pic:nvPicPr>
                      <pic:blipFill>
                        <a:blip r:embed="rId8" cstate="hqprint">
                          <a:extLst>
                            <a:ext uri="{28A0092B-C50C-407E-A947-70E740481C1C}">
                              <a14:useLocalDpi xmlns:a14="http://schemas.microsoft.com/office/drawing/2010/main" val="0"/>
                            </a:ext>
                          </a:extLst>
                        </a:blip>
                        <a:stretch>
                          <a:fillRect/>
                        </a:stretch>
                      </pic:blipFill>
                      <pic:spPr>
                        <a:xfrm>
                          <a:off x="0" y="0"/>
                          <a:ext cx="4337013" cy="2890322"/>
                        </a:xfrm>
                        <a:prstGeom prst="rect">
                          <a:avLst/>
                        </a:prstGeom>
                      </pic:spPr>
                    </pic:pic>
                  </a:graphicData>
                </a:graphic>
                <wp14:sizeRelH relativeFrom="margin">
                  <wp14:pctWidth>0</wp14:pctWidth>
                </wp14:sizeRelH>
                <wp14:sizeRelV relativeFrom="margin">
                  <wp14:pctHeight>0</wp14:pctHeight>
                </wp14:sizeRelV>
              </wp:anchor>
            </w:drawing>
          </w:r>
        </w:p>
        <w:p w14:paraId="2B8FAA31" w14:textId="77777777" w:rsidR="004940BA" w:rsidRPr="007436B4" w:rsidRDefault="004940BA">
          <w:pPr>
            <w:spacing w:after="0"/>
            <w:ind w:left="0"/>
          </w:pPr>
        </w:p>
        <w:p w14:paraId="4180D212" w14:textId="77777777" w:rsidR="004940BA" w:rsidRPr="007436B4" w:rsidRDefault="004940BA">
          <w:pPr>
            <w:spacing w:after="0"/>
            <w:ind w:left="0"/>
          </w:pPr>
        </w:p>
        <w:p w14:paraId="16A9C2F7" w14:textId="12DA6321" w:rsidR="00C308B2" w:rsidRPr="007436B4" w:rsidRDefault="00CD3048">
          <w:pPr>
            <w:spacing w:after="0"/>
            <w:ind w:left="0"/>
          </w:pPr>
          <w:r>
            <w:rPr>
              <w:noProof/>
              <w:lang w:eastAsia="fi-FI"/>
            </w:rPr>
            <w:drawing>
              <wp:inline distT="0" distB="0" distL="0" distR="0" wp14:anchorId="0F32D8E9" wp14:editId="2220C4E7">
                <wp:extent cx="3599695" cy="2520701"/>
                <wp:effectExtent l="0" t="0" r="0" b="0"/>
                <wp:docPr id="14" name="Kuv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aukaa_kuvitus_1.png"/>
                        <pic:cNvPicPr/>
                      </pic:nvPicPr>
                      <pic:blipFill>
                        <a:blip r:embed="rId9">
                          <a:extLst>
                            <a:ext uri="{28A0092B-C50C-407E-A947-70E740481C1C}">
                              <a14:useLocalDpi xmlns:a14="http://schemas.microsoft.com/office/drawing/2010/main" val="0"/>
                            </a:ext>
                          </a:extLst>
                        </a:blip>
                        <a:stretch>
                          <a:fillRect/>
                        </a:stretch>
                      </pic:blipFill>
                      <pic:spPr>
                        <a:xfrm>
                          <a:off x="0" y="0"/>
                          <a:ext cx="3599695" cy="2520701"/>
                        </a:xfrm>
                        <a:prstGeom prst="rect">
                          <a:avLst/>
                        </a:prstGeom>
                      </pic:spPr>
                    </pic:pic>
                  </a:graphicData>
                </a:graphic>
              </wp:inline>
            </w:drawing>
          </w:r>
          <w:r w:rsidR="006405F0">
            <w:rPr>
              <w:noProof/>
              <w:lang w:eastAsia="fi-FI"/>
            </w:rPr>
            <w:drawing>
              <wp:anchor distT="0" distB="0" distL="114300" distR="114300" simplePos="0" relativeHeight="251651070" behindDoc="0" locked="0" layoutInCell="1" allowOverlap="1" wp14:anchorId="4451788E" wp14:editId="048AB528">
                <wp:simplePos x="0" y="0"/>
                <wp:positionH relativeFrom="margin">
                  <wp:align>right</wp:align>
                </wp:positionH>
                <wp:positionV relativeFrom="paragraph">
                  <wp:posOffset>176530</wp:posOffset>
                </wp:positionV>
                <wp:extent cx="6296025" cy="3724275"/>
                <wp:effectExtent l="0" t="0" r="9525" b="9525"/>
                <wp:wrapNone/>
                <wp:docPr id="21" name="Kuv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hqprint">
                          <a:extLst>
                            <a:ext uri="{28A0092B-C50C-407E-A947-70E740481C1C}">
                              <a14:useLocalDpi xmlns:a14="http://schemas.microsoft.com/office/drawing/2010/main" val="0"/>
                            </a:ext>
                          </a:extLst>
                        </a:blip>
                        <a:srcRect t="61667"/>
                        <a:stretch/>
                      </pic:blipFill>
                      <pic:spPr bwMode="auto">
                        <a:xfrm>
                          <a:off x="0" y="0"/>
                          <a:ext cx="6296025" cy="37242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AB6A59">
            <w:rPr>
              <w:noProof/>
              <w:lang w:eastAsia="fi-FI"/>
            </w:rPr>
            <mc:AlternateContent>
              <mc:Choice Requires="wps">
                <w:drawing>
                  <wp:anchor distT="0" distB="0" distL="114300" distR="114300" simplePos="0" relativeHeight="251664384" behindDoc="0" locked="0" layoutInCell="1" allowOverlap="1" wp14:anchorId="585483A4" wp14:editId="3D4B08B0">
                    <wp:simplePos x="0" y="0"/>
                    <wp:positionH relativeFrom="margin">
                      <wp:align>right</wp:align>
                    </wp:positionH>
                    <wp:positionV relativeFrom="paragraph">
                      <wp:posOffset>4062730</wp:posOffset>
                    </wp:positionV>
                    <wp:extent cx="6276975" cy="2419350"/>
                    <wp:effectExtent l="0" t="0" r="0" b="0"/>
                    <wp:wrapNone/>
                    <wp:docPr id="1" name="Tekstiruutu 1"/>
                    <wp:cNvGraphicFramePr/>
                    <a:graphic xmlns:a="http://schemas.openxmlformats.org/drawingml/2006/main">
                      <a:graphicData uri="http://schemas.microsoft.com/office/word/2010/wordprocessingShape">
                        <wps:wsp>
                          <wps:cNvSpPr txBox="1"/>
                          <wps:spPr>
                            <a:xfrm>
                              <a:off x="0" y="0"/>
                              <a:ext cx="6276975" cy="2419350"/>
                            </a:xfrm>
                            <a:prstGeom prst="rect">
                              <a:avLst/>
                            </a:prstGeom>
                            <a:noFill/>
                            <a:ln w="6350">
                              <a:noFill/>
                            </a:ln>
                          </wps:spPr>
                          <wps:txbx>
                            <w:txbxContent>
                              <w:sdt>
                                <w:sdtPr>
                                  <w:rPr>
                                    <w:caps/>
                                    <w:color w:val="7F7F7F" w:themeColor="text1"/>
                                    <w:sz w:val="40"/>
                                    <w:szCs w:val="28"/>
                                  </w:rPr>
                                  <w:alias w:val="Yritys"/>
                                  <w:tag w:val=""/>
                                  <w:id w:val="1025672046"/>
                                  <w:placeholder>
                                    <w:docPart w:val="5C968322B5DE44FF9DD5AC7CBF365CC2"/>
                                  </w:placeholder>
                                  <w:dataBinding w:prefixMappings="xmlns:ns0='http://schemas.openxmlformats.org/officeDocument/2006/extended-properties' " w:xpath="/ns0:Properties[1]/ns0:Company[1]" w:storeItemID="{6668398D-A668-4E3E-A5EB-62B293D839F1}"/>
                                  <w:text/>
                                </w:sdtPr>
                                <w:sdtContent>
                                  <w:p w14:paraId="3FDF7CCF" w14:textId="23943003" w:rsidR="000C4C69" w:rsidRPr="00697C59" w:rsidRDefault="000C4C69" w:rsidP="00697C59">
                                    <w:pPr>
                                      <w:pStyle w:val="Eivli"/>
                                      <w:spacing w:before="40" w:after="120" w:line="216" w:lineRule="auto"/>
                                      <w:jc w:val="center"/>
                                      <w:rPr>
                                        <w:rFonts w:eastAsiaTheme="minorHAnsi"/>
                                        <w:color w:val="7F7F7F" w:themeColor="text1"/>
                                        <w:sz w:val="72"/>
                                        <w:szCs w:val="72"/>
                                        <w:lang w:eastAsia="en-US"/>
                                      </w:rPr>
                                    </w:pPr>
                                    <w:r>
                                      <w:rPr>
                                        <w:caps/>
                                        <w:color w:val="7F7F7F" w:themeColor="text1"/>
                                        <w:sz w:val="40"/>
                                        <w:szCs w:val="28"/>
                                      </w:rPr>
                                      <w:t>Kuhaniemen koulu</w:t>
                                    </w:r>
                                  </w:p>
                                </w:sdtContent>
                              </w:sdt>
                              <w:p w14:paraId="7BC3DE72" w14:textId="2CFCB519" w:rsidR="000C4C69" w:rsidRPr="00697C59" w:rsidRDefault="000C4C69" w:rsidP="00697C59">
                                <w:pPr>
                                  <w:ind w:left="0"/>
                                  <w:jc w:val="center"/>
                                  <w:rPr>
                                    <w:b/>
                                    <w:sz w:val="96"/>
                                    <w:szCs w:val="96"/>
                                  </w:rPr>
                                </w:pPr>
                                <w:sdt>
                                  <w:sdtPr>
                                    <w:rPr>
                                      <w:b/>
                                      <w:color w:val="00A37D" w:themeColor="accent5"/>
                                      <w:sz w:val="96"/>
                                      <w:szCs w:val="96"/>
                                    </w:rPr>
                                    <w:alias w:val="Otsikko"/>
                                    <w:tag w:val=""/>
                                    <w:id w:val="151731938"/>
                                    <w:dataBinding w:prefixMappings="xmlns:ns0='http://purl.org/dc/elements/1.1/' xmlns:ns1='http://schemas.openxmlformats.org/package/2006/metadata/core-properties' " w:xpath="/ns1:coreProperties[1]/ns0:title[1]" w:storeItemID="{6C3C8BC8-F283-45AE-878A-BAB7291924A1}"/>
                                    <w:text/>
                                  </w:sdtPr>
                                  <w:sdtContent>
                                    <w:r>
                                      <w:rPr>
                                        <w:b/>
                                        <w:color w:val="00A37D" w:themeColor="accent5"/>
                                        <w:sz w:val="96"/>
                                        <w:szCs w:val="96"/>
                                      </w:rPr>
                                      <w:t>Lukuvuosi</w:t>
                                    </w:r>
                                    <w:r w:rsidRPr="00697C59">
                                      <w:rPr>
                                        <w:b/>
                                        <w:color w:val="00A37D" w:themeColor="accent5"/>
                                        <w:sz w:val="96"/>
                                        <w:szCs w:val="96"/>
                                      </w:rPr>
                                      <w:t>suunnitelma</w:t>
                                    </w:r>
                                  </w:sdtContent>
                                </w:sdt>
                              </w:p>
                              <w:sdt>
                                <w:sdtPr>
                                  <w:rPr>
                                    <w:rFonts w:eastAsiaTheme="minorEastAsia"/>
                                    <w:caps/>
                                    <w:color w:val="7F7F7F" w:themeColor="text1"/>
                                    <w:sz w:val="40"/>
                                    <w:szCs w:val="28"/>
                                    <w:lang w:eastAsia="fi-FI"/>
                                  </w:rPr>
                                  <w:alias w:val="Luokka"/>
                                  <w:tag w:val=""/>
                                  <w:id w:val="1012883152"/>
                                  <w:placeholder>
                                    <w:docPart w:val="09120ADF06D24A9F8F6D743EF57B1E3C"/>
                                  </w:placeholder>
                                  <w:dataBinding w:prefixMappings="xmlns:ns0='http://purl.org/dc/elements/1.1/' xmlns:ns1='http://schemas.openxmlformats.org/package/2006/metadata/core-properties' " w:xpath="/ns1:coreProperties[1]/ns1:category[1]" w:storeItemID="{6C3C8BC8-F283-45AE-878A-BAB7291924A1}"/>
                                  <w:text/>
                                </w:sdtPr>
                                <w:sdtContent>
                                  <w:p w14:paraId="2439C609" w14:textId="2A270D0E" w:rsidR="000C4C69" w:rsidRDefault="000C4C69" w:rsidP="00AB2A90">
                                    <w:pPr>
                                      <w:ind w:left="0"/>
                                      <w:jc w:val="center"/>
                                    </w:pPr>
                                    <w:r>
                                      <w:rPr>
                                        <w:rFonts w:eastAsiaTheme="minorEastAsia"/>
                                        <w:caps/>
                                        <w:color w:val="7F7F7F" w:themeColor="text1"/>
                                        <w:sz w:val="40"/>
                                        <w:szCs w:val="28"/>
                                        <w:lang w:eastAsia="fi-FI"/>
                                      </w:rPr>
                                      <w:t>2025-2026</w:t>
                                    </w:r>
                                  </w:p>
                                </w:sdtContent>
                              </w:sdt>
                              <w:p w14:paraId="576EFC3E" w14:textId="77777777" w:rsidR="000C4C69" w:rsidRDefault="000C4C69"/>
                              <w:p w14:paraId="57CFC079" w14:textId="77777777" w:rsidR="000C4C69" w:rsidRDefault="000C4C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85483A4" id="_x0000_t202" coordsize="21600,21600" o:spt="202" path="m,l,21600r21600,l21600,xe">
                    <v:stroke joinstyle="miter"/>
                    <v:path gradientshapeok="t" o:connecttype="rect"/>
                  </v:shapetype>
                  <v:shape id="Tekstiruutu 1" o:spid="_x0000_s1026" type="#_x0000_t202" style="position:absolute;margin-left:443.05pt;margin-top:319.9pt;width:494.25pt;height:190.5pt;z-index:25166438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" filled="f" stroked="f" strokeweight=".5pt">
                    <v:textbox>
                      <w:txbxContent>
                        <w:sdt>
                          <w:sdtPr>
                            <w:rPr>
                              <w:caps/>
                              <w:color w:val="7F7F7F" w:themeColor="text1"/>
                              <w:sz w:val="40"/>
                              <w:szCs w:val="28"/>
                            </w:rPr>
                            <w:alias w:val="Yritys"/>
                            <w:tag w:val=""/>
                            <w:id w:val="1025672046"/>
                            <w:placeholder>
                              <w:docPart w:val="5C968322B5DE44FF9DD5AC7CBF365CC2"/>
                            </w:placeholder>
                            <w:dataBinding w:prefixMappings="xmlns:ns0='http://schemas.openxmlformats.org/officeDocument/2006/extended-properties' " w:xpath="/ns0:Properties[1]/ns0:Company[1]" w:storeItemID="{6668398D-A668-4E3E-A5EB-62B293D839F1}"/>
                            <w:text/>
                          </w:sdtPr>
                          <w:sdtContent>
                            <w:p w14:paraId="3FDF7CCF" w14:textId="23943003" w:rsidR="000C4C69" w:rsidRPr="00697C59" w:rsidRDefault="000C4C69" w:rsidP="00697C59">
                              <w:pPr>
                                <w:pStyle w:val="Eivli"/>
                                <w:spacing w:before="40" w:after="120" w:line="216" w:lineRule="auto"/>
                                <w:jc w:val="center"/>
                                <w:rPr>
                                  <w:rFonts w:eastAsiaTheme="minorHAnsi"/>
                                  <w:color w:val="7F7F7F" w:themeColor="text1"/>
                                  <w:sz w:val="72"/>
                                  <w:szCs w:val="72"/>
                                  <w:lang w:eastAsia="en-US"/>
                                </w:rPr>
                              </w:pPr>
                              <w:r>
                                <w:rPr>
                                  <w:caps/>
                                  <w:color w:val="7F7F7F" w:themeColor="text1"/>
                                  <w:sz w:val="40"/>
                                  <w:szCs w:val="28"/>
                                </w:rPr>
                                <w:t>Kuhaniemen koulu</w:t>
                              </w:r>
                            </w:p>
                          </w:sdtContent>
                        </w:sdt>
                        <w:p w14:paraId="7BC3DE72" w14:textId="2CFCB519" w:rsidR="000C4C69" w:rsidRPr="00697C59" w:rsidRDefault="000C4C69" w:rsidP="00697C59">
                          <w:pPr>
                            <w:ind w:left="0"/>
                            <w:jc w:val="center"/>
                            <w:rPr>
                              <w:b/>
                              <w:sz w:val="96"/>
                              <w:szCs w:val="96"/>
                            </w:rPr>
                          </w:pPr>
                          <w:sdt>
                            <w:sdtPr>
                              <w:rPr>
                                <w:b/>
                                <w:color w:val="00A37D" w:themeColor="accent5"/>
                                <w:sz w:val="96"/>
                                <w:szCs w:val="96"/>
                              </w:rPr>
                              <w:alias w:val="Otsikko"/>
                              <w:tag w:val=""/>
                              <w:id w:val="151731938"/>
                              <w:dataBinding w:prefixMappings="xmlns:ns0='http://purl.org/dc/elements/1.1/' xmlns:ns1='http://schemas.openxmlformats.org/package/2006/metadata/core-properties' " w:xpath="/ns1:coreProperties[1]/ns0:title[1]" w:storeItemID="{6C3C8BC8-F283-45AE-878A-BAB7291924A1}"/>
                              <w:text/>
                            </w:sdtPr>
                            <w:sdtContent>
                              <w:r>
                                <w:rPr>
                                  <w:b/>
                                  <w:color w:val="00A37D" w:themeColor="accent5"/>
                                  <w:sz w:val="96"/>
                                  <w:szCs w:val="96"/>
                                </w:rPr>
                                <w:t>Lukuvuosi</w:t>
                              </w:r>
                              <w:r w:rsidRPr="00697C59">
                                <w:rPr>
                                  <w:b/>
                                  <w:color w:val="00A37D" w:themeColor="accent5"/>
                                  <w:sz w:val="96"/>
                                  <w:szCs w:val="96"/>
                                </w:rPr>
                                <w:t>suunnitelma</w:t>
                              </w:r>
                            </w:sdtContent>
                          </w:sdt>
                        </w:p>
                        <w:sdt>
                          <w:sdtPr>
                            <w:rPr>
                              <w:rFonts w:eastAsiaTheme="minorEastAsia"/>
                              <w:caps/>
                              <w:color w:val="7F7F7F" w:themeColor="text1"/>
                              <w:sz w:val="40"/>
                              <w:szCs w:val="28"/>
                              <w:lang w:eastAsia="fi-FI"/>
                            </w:rPr>
                            <w:alias w:val="Luokka"/>
                            <w:tag w:val=""/>
                            <w:id w:val="1012883152"/>
                            <w:placeholder>
                              <w:docPart w:val="09120ADF06D24A9F8F6D743EF57B1E3C"/>
                            </w:placeholder>
                            <w:dataBinding w:prefixMappings="xmlns:ns0='http://purl.org/dc/elements/1.1/' xmlns:ns1='http://schemas.openxmlformats.org/package/2006/metadata/core-properties' " w:xpath="/ns1:coreProperties[1]/ns1:category[1]" w:storeItemID="{6C3C8BC8-F283-45AE-878A-BAB7291924A1}"/>
                            <w:text/>
                          </w:sdtPr>
                          <w:sdtContent>
                            <w:p w14:paraId="2439C609" w14:textId="2A270D0E" w:rsidR="000C4C69" w:rsidRDefault="000C4C69" w:rsidP="00AB2A90">
                              <w:pPr>
                                <w:ind w:left="0"/>
                                <w:jc w:val="center"/>
                              </w:pPr>
                              <w:r>
                                <w:rPr>
                                  <w:rFonts w:eastAsiaTheme="minorEastAsia"/>
                                  <w:caps/>
                                  <w:color w:val="7F7F7F" w:themeColor="text1"/>
                                  <w:sz w:val="40"/>
                                  <w:szCs w:val="28"/>
                                  <w:lang w:eastAsia="fi-FI"/>
                                </w:rPr>
                                <w:t>2025-2026</w:t>
                              </w:r>
                            </w:p>
                          </w:sdtContent>
                        </w:sdt>
                        <w:p w14:paraId="576EFC3E" w14:textId="77777777" w:rsidR="000C4C69" w:rsidRDefault="000C4C69"/>
                        <w:p w14:paraId="57CFC079" w14:textId="77777777" w:rsidR="000C4C69" w:rsidRDefault="000C4C69"/>
                      </w:txbxContent>
                    </v:textbox>
                    <w10:wrap anchorx="margin"/>
                  </v:shape>
                </w:pict>
              </mc:Fallback>
            </mc:AlternateContent>
          </w:r>
          <w:r w:rsidR="00B2550E" w:rsidRPr="007436B4">
            <w:rPr>
              <w:noProof/>
              <w:lang w:eastAsia="fi-FI"/>
            </w:rPr>
            <mc:AlternateContent>
              <mc:Choice Requires="wps">
                <w:drawing>
                  <wp:anchor distT="0" distB="0" distL="182880" distR="182880" simplePos="0" relativeHeight="251653120" behindDoc="0" locked="0" layoutInCell="1" allowOverlap="1" wp14:anchorId="0299272D" wp14:editId="488097A7">
                    <wp:simplePos x="0" y="0"/>
                    <wp:positionH relativeFrom="margin">
                      <wp:posOffset>3023235</wp:posOffset>
                    </wp:positionH>
                    <wp:positionV relativeFrom="margin">
                      <wp:posOffset>4945380</wp:posOffset>
                    </wp:positionV>
                    <wp:extent cx="3228975" cy="2419350"/>
                    <wp:effectExtent l="0" t="0" r="9525" b="0"/>
                    <wp:wrapSquare wrapText="bothSides"/>
                    <wp:docPr id="131" name="Tekstiruutu 131"/>
                    <wp:cNvGraphicFramePr/>
                    <a:graphic xmlns:a="http://schemas.openxmlformats.org/drawingml/2006/main">
                      <a:graphicData uri="http://schemas.microsoft.com/office/word/2010/wordprocessingShape">
                        <wps:wsp>
                          <wps:cNvSpPr txBox="1"/>
                          <wps:spPr>
                            <a:xfrm>
                              <a:off x="0" y="0"/>
                              <a:ext cx="3228975" cy="2419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A09D63" w14:textId="77777777" w:rsidR="000C4C69" w:rsidRDefault="000C4C69" w:rsidP="004940BA">
                                <w:pPr>
                                  <w:pStyle w:val="Eivli"/>
                                  <w:spacing w:before="40" w:after="120" w:line="216" w:lineRule="auto"/>
                                  <w:jc w:val="center"/>
                                  <w:rPr>
                                    <w:color w:val="00A37D" w:themeColor="accent1"/>
                                    <w:sz w:val="72"/>
                                    <w:szCs w:val="72"/>
                                  </w:rPr>
                                </w:pPr>
                              </w:p>
                              <w:p w14:paraId="4CC2B103" w14:textId="77777777" w:rsidR="000C4C69" w:rsidRDefault="000C4C69" w:rsidP="00AB6A59">
                                <w:pPr>
                                  <w:pStyle w:val="Eivli"/>
                                  <w:spacing w:before="40" w:after="120" w:line="216" w:lineRule="auto"/>
                                  <w:jc w:val="center"/>
                                  <w:rPr>
                                    <w:caps/>
                                    <w:color w:val="00A37D" w:themeColor="accent5"/>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299272D" id="Tekstiruutu 131" o:spid="_x0000_s1027" type="#_x0000_t202" style="position:absolute;margin-left:238.05pt;margin-top:389.4pt;width:254.25pt;height:190.5pt;z-index:251653120;visibility:visible;mso-wrap-style:square;mso-width-percent:0;mso-height-percent:0;mso-wrap-distance-left:14.4pt;mso-wrap-distance-top:0;mso-wrap-distance-right:14.4pt;mso-wrap-distance-bottom:0;mso-position-horizontal:absolute;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" filled="f" stroked="f" strokeweight=".5pt">
                    <v:textbox inset="0,0,0,0">
                      <w:txbxContent>
                        <w:p w14:paraId="20A09D63" w14:textId="77777777" w:rsidR="000C4C69" w:rsidRDefault="000C4C69" w:rsidP="004940BA">
                          <w:pPr>
                            <w:pStyle w:val="Eivli"/>
                            <w:spacing w:before="40" w:after="120" w:line="216" w:lineRule="auto"/>
                            <w:jc w:val="center"/>
                            <w:rPr>
                              <w:color w:val="00A37D" w:themeColor="accent1"/>
                              <w:sz w:val="72"/>
                              <w:szCs w:val="72"/>
                            </w:rPr>
                          </w:pPr>
                        </w:p>
                        <w:p w14:paraId="4CC2B103" w14:textId="77777777" w:rsidR="000C4C69" w:rsidRDefault="000C4C69" w:rsidP="00AB6A59">
                          <w:pPr>
                            <w:pStyle w:val="Eivli"/>
                            <w:spacing w:before="40" w:after="120" w:line="216" w:lineRule="auto"/>
                            <w:jc w:val="center"/>
                            <w:rPr>
                              <w:caps/>
                              <w:color w:val="00A37D" w:themeColor="accent5"/>
                              <w:sz w:val="24"/>
                              <w:szCs w:val="24"/>
                            </w:rPr>
                          </w:pPr>
                        </w:p>
                      </w:txbxContent>
                    </v:textbox>
                    <w10:wrap type="square" anchorx="margin" anchory="margin"/>
                  </v:shape>
                </w:pict>
              </mc:Fallback>
            </mc:AlternateContent>
          </w:r>
          <w:r w:rsidR="00B2550E" w:rsidRPr="007436B4">
            <w:rPr>
              <w:noProof/>
              <w:lang w:eastAsia="fi-FI"/>
            </w:rPr>
            <w:drawing>
              <wp:anchor distT="0" distB="0" distL="114300" distR="114300" simplePos="0" relativeHeight="251655168" behindDoc="0" locked="0" layoutInCell="1" allowOverlap="1" wp14:anchorId="0846C541" wp14:editId="1E0A0217">
                <wp:simplePos x="0" y="0"/>
                <wp:positionH relativeFrom="column">
                  <wp:posOffset>238125</wp:posOffset>
                </wp:positionH>
                <wp:positionV relativeFrom="paragraph">
                  <wp:posOffset>7362190</wp:posOffset>
                </wp:positionV>
                <wp:extent cx="1118870" cy="708660"/>
                <wp:effectExtent l="0" t="0" r="0" b="2540"/>
                <wp:wrapThrough wrapText="bothSides">
                  <wp:wrapPolygon edited="0">
                    <wp:start x="3432" y="0"/>
                    <wp:lineTo x="0" y="3097"/>
                    <wp:lineTo x="0" y="20903"/>
                    <wp:lineTo x="1961" y="20903"/>
                    <wp:lineTo x="21085" y="19355"/>
                    <wp:lineTo x="21085" y="13161"/>
                    <wp:lineTo x="16182" y="12387"/>
                    <wp:lineTo x="6375" y="0"/>
                    <wp:lineTo x="5884" y="0"/>
                    <wp:lineTo x="3432" y="0"/>
                  </wp:wrapPolygon>
                </wp:wrapThrough>
                <wp:docPr id="77" name="Kuva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V.JPG"/>
                        <pic:cNvPicPr/>
                      </pic:nvPicPr>
                      <pic:blipFill>
                        <a:blip r:embed="rId11" cstate="hqprint">
                          <a:extLst>
                            <a:ext uri="{28A0092B-C50C-407E-A947-70E740481C1C}">
                              <a14:useLocalDpi xmlns:a14="http://schemas.microsoft.com/office/drawing/2010/main" val="0"/>
                            </a:ext>
                          </a:extLst>
                        </a:blip>
                        <a:stretch>
                          <a:fillRect/>
                        </a:stretch>
                      </pic:blipFill>
                      <pic:spPr>
                        <a:xfrm>
                          <a:off x="0" y="0"/>
                          <a:ext cx="1118870" cy="708660"/>
                        </a:xfrm>
                        <a:prstGeom prst="rect">
                          <a:avLst/>
                        </a:prstGeom>
                      </pic:spPr>
                    </pic:pic>
                  </a:graphicData>
                </a:graphic>
                <wp14:sizeRelH relativeFrom="page">
                  <wp14:pctWidth>0</wp14:pctWidth>
                </wp14:sizeRelH>
                <wp14:sizeRelV relativeFrom="page">
                  <wp14:pctHeight>0</wp14:pctHeight>
                </wp14:sizeRelV>
              </wp:anchor>
            </w:drawing>
          </w:r>
          <w:r w:rsidR="004940BA" w:rsidRPr="007436B4">
            <w:rPr>
              <w:noProof/>
              <w:lang w:eastAsia="fi-FI"/>
            </w:rPr>
            <mc:AlternateContent>
              <mc:Choice Requires="wps">
                <w:drawing>
                  <wp:anchor distT="0" distB="0" distL="114300" distR="114300" simplePos="0" relativeHeight="251656192" behindDoc="0" locked="0" layoutInCell="1" allowOverlap="1" wp14:anchorId="00FEFE08" wp14:editId="51642BEF">
                    <wp:simplePos x="0" y="0"/>
                    <wp:positionH relativeFrom="column">
                      <wp:posOffset>1318260</wp:posOffset>
                    </wp:positionH>
                    <wp:positionV relativeFrom="paragraph">
                      <wp:posOffset>6468109</wp:posOffset>
                    </wp:positionV>
                    <wp:extent cx="3467100" cy="1304925"/>
                    <wp:effectExtent l="0" t="0" r="0" b="9525"/>
                    <wp:wrapNone/>
                    <wp:docPr id="78" name="Tekstiruutu 78"/>
                    <wp:cNvGraphicFramePr/>
                    <a:graphic xmlns:a="http://schemas.openxmlformats.org/drawingml/2006/main">
                      <a:graphicData uri="http://schemas.microsoft.com/office/word/2010/wordprocessingShape">
                        <wps:wsp>
                          <wps:cNvSpPr txBox="1"/>
                          <wps:spPr>
                            <a:xfrm>
                              <a:off x="0" y="0"/>
                              <a:ext cx="3467100" cy="1304925"/>
                            </a:xfrm>
                            <a:prstGeom prst="rect">
                              <a:avLst/>
                            </a:prstGeom>
                            <a:solidFill>
                              <a:schemeClr val="lt1"/>
                            </a:solidFill>
                            <a:ln w="6350">
                              <a:noFill/>
                            </a:ln>
                          </wps:spPr>
                          <wps:txbx>
                            <w:txbxContent>
                              <w:p w14:paraId="783EB7FC" w14:textId="2D33C41A" w:rsidR="000C4C69" w:rsidRDefault="000C4C69" w:rsidP="004940BA">
                                <w:pPr>
                                  <w:ind w:left="0"/>
                                  <w:jc w:val="center"/>
                                  <w:rPr>
                                    <w:sz w:val="32"/>
                                  </w:rPr>
                                </w:pPr>
                                <w:r>
                                  <w:rPr>
                                    <w:sz w:val="32"/>
                                  </w:rPr>
                                  <w:t>Hyväksytty sivistyslautakunnassa x.x.2025</w:t>
                                </w:r>
                              </w:p>
                              <w:p w14:paraId="1925328A" w14:textId="5B7BC4BD" w:rsidR="000C4C69" w:rsidRPr="004940BA" w:rsidRDefault="000C4C69" w:rsidP="004940BA">
                                <w:pPr>
                                  <w:ind w:left="0"/>
                                  <w:jc w:val="center"/>
                                  <w:rPr>
                                    <w:sz w:val="32"/>
                                  </w:rPr>
                                </w:pPr>
                                <w:r>
                                  <w:rPr>
                                    <w:sz w:val="32"/>
                                  </w:rPr>
                                  <w:t>Arviointi keväällä x.x.2026</w:t>
                                </w:r>
                              </w:p>
                              <w:p w14:paraId="43109281" w14:textId="77777777" w:rsidR="000C4C69" w:rsidRPr="004940BA" w:rsidRDefault="000C4C69" w:rsidP="004940BA">
                                <w:pPr>
                                  <w:ind w:left="0"/>
                                  <w:jc w:val="center"/>
                                  <w:rPr>
                                    <w:sz w:val="32"/>
                                  </w:rPr>
                                </w:pPr>
                                <w:r w:rsidRPr="004940BA">
                                  <w:rPr>
                                    <w:sz w:val="32"/>
                                  </w:rPr>
                                  <w:t>Laukaan kunta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FEFE08" id="Tekstiruutu 78" o:spid="_x0000_s1028" type="#_x0000_t202" style="position:absolute;margin-left:103.8pt;margin-top:509.3pt;width:273pt;height:102.7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" fillcolor="white [3201]" stroked="f" strokeweight=".5pt">
                    <v:textbox>
                      <w:txbxContent>
                        <w:p w14:paraId="783EB7FC" w14:textId="2D33C41A" w:rsidR="000C4C69" w:rsidRDefault="000C4C69" w:rsidP="004940BA">
                          <w:pPr>
                            <w:ind w:left="0"/>
                            <w:jc w:val="center"/>
                            <w:rPr>
                              <w:sz w:val="32"/>
                            </w:rPr>
                          </w:pPr>
                          <w:r>
                            <w:rPr>
                              <w:sz w:val="32"/>
                            </w:rPr>
                            <w:t>Hyväksytty sivistyslautakunnassa x.x.2025</w:t>
                          </w:r>
                        </w:p>
                        <w:p w14:paraId="1925328A" w14:textId="5B7BC4BD" w:rsidR="000C4C69" w:rsidRPr="004940BA" w:rsidRDefault="000C4C69" w:rsidP="004940BA">
                          <w:pPr>
                            <w:ind w:left="0"/>
                            <w:jc w:val="center"/>
                            <w:rPr>
                              <w:sz w:val="32"/>
                            </w:rPr>
                          </w:pPr>
                          <w:r>
                            <w:rPr>
                              <w:sz w:val="32"/>
                            </w:rPr>
                            <w:t>Arviointi keväällä x.x.2026</w:t>
                          </w:r>
                        </w:p>
                        <w:p w14:paraId="43109281" w14:textId="77777777" w:rsidR="000C4C69" w:rsidRPr="004940BA" w:rsidRDefault="000C4C69" w:rsidP="004940BA">
                          <w:pPr>
                            <w:ind w:left="0"/>
                            <w:jc w:val="center"/>
                            <w:rPr>
                              <w:sz w:val="32"/>
                            </w:rPr>
                          </w:pPr>
                          <w:r w:rsidRPr="004940BA">
                            <w:rPr>
                              <w:sz w:val="32"/>
                            </w:rPr>
                            <w:t>Laukaan kunta</w:t>
                          </w:r>
                        </w:p>
                      </w:txbxContent>
                    </v:textbox>
                  </v:shape>
                </w:pict>
              </mc:Fallback>
            </mc:AlternateContent>
          </w:r>
          <w:r w:rsidR="00C308B2" w:rsidRPr="007436B4">
            <w:br w:type="page"/>
          </w:r>
        </w:p>
      </w:sdtContent>
    </w:sdt>
    <w:sdt>
      <w:sdtPr>
        <w:rPr>
          <w:rFonts w:eastAsiaTheme="minorHAnsi"/>
          <w:b w:val="0"/>
          <w:bCs w:val="0"/>
          <w:lang w:eastAsia="en-US"/>
        </w:rPr>
        <w:id w:val="-1903592911"/>
        <w:docPartObj>
          <w:docPartGallery w:val="Table of Contents"/>
          <w:docPartUnique/>
        </w:docPartObj>
      </w:sdtPr>
      <w:sdtContent>
        <w:p w14:paraId="09A94E48" w14:textId="77777777" w:rsidR="00B2550E" w:rsidRPr="007436B4" w:rsidRDefault="007436B4" w:rsidP="007436B4">
          <w:pPr>
            <w:pStyle w:val="Normaalitaulukkobold"/>
          </w:pPr>
          <w:r>
            <w:t>Sisällys</w:t>
          </w:r>
        </w:p>
        <w:p w14:paraId="7D242DEA" w14:textId="45075BE9" w:rsidR="002269C3" w:rsidRDefault="007436B4">
          <w:pPr>
            <w:pStyle w:val="Sisluet1"/>
            <w:rPr>
              <w:rFonts w:eastAsiaTheme="minorEastAsia"/>
              <w:noProof/>
              <w:sz w:val="22"/>
              <w:szCs w:val="22"/>
              <w:lang w:eastAsia="fi-FI"/>
            </w:rPr>
          </w:pPr>
          <w:r>
            <w:fldChar w:fldCharType="begin"/>
          </w:r>
          <w:r>
            <w:instrText xml:space="preserve"> TOC \o "1-2" \h \z \u </w:instrText>
          </w:r>
          <w:r>
            <w:fldChar w:fldCharType="separate"/>
          </w:r>
          <w:hyperlink w:anchor="_Toc204761583" w:history="1">
            <w:r w:rsidR="002269C3" w:rsidRPr="0071243D">
              <w:rPr>
                <w:rStyle w:val="Hyperlinkki"/>
                <w:noProof/>
              </w:rPr>
              <w:t>1.</w:t>
            </w:r>
            <w:r w:rsidR="002269C3">
              <w:rPr>
                <w:rFonts w:eastAsiaTheme="minorEastAsia"/>
                <w:noProof/>
                <w:sz w:val="22"/>
                <w:szCs w:val="22"/>
                <w:lang w:eastAsia="fi-FI"/>
              </w:rPr>
              <w:tab/>
            </w:r>
            <w:r w:rsidR="002269C3" w:rsidRPr="0071243D">
              <w:rPr>
                <w:rStyle w:val="Hyperlinkki"/>
                <w:noProof/>
              </w:rPr>
              <w:t>Koulun perustiedot</w:t>
            </w:r>
            <w:r w:rsidR="002269C3">
              <w:rPr>
                <w:noProof/>
                <w:webHidden/>
              </w:rPr>
              <w:tab/>
            </w:r>
            <w:r w:rsidR="002269C3">
              <w:rPr>
                <w:noProof/>
                <w:webHidden/>
              </w:rPr>
              <w:fldChar w:fldCharType="begin"/>
            </w:r>
            <w:r w:rsidR="002269C3">
              <w:rPr>
                <w:noProof/>
                <w:webHidden/>
              </w:rPr>
              <w:instrText xml:space="preserve"> PAGEREF _Toc204761583 \h </w:instrText>
            </w:r>
            <w:r w:rsidR="002269C3">
              <w:rPr>
                <w:noProof/>
                <w:webHidden/>
              </w:rPr>
            </w:r>
            <w:r w:rsidR="002269C3">
              <w:rPr>
                <w:noProof/>
                <w:webHidden/>
              </w:rPr>
              <w:fldChar w:fldCharType="separate"/>
            </w:r>
            <w:r w:rsidR="0048773C">
              <w:rPr>
                <w:noProof/>
                <w:webHidden/>
              </w:rPr>
              <w:t>4</w:t>
            </w:r>
            <w:r w:rsidR="002269C3">
              <w:rPr>
                <w:noProof/>
                <w:webHidden/>
              </w:rPr>
              <w:fldChar w:fldCharType="end"/>
            </w:r>
          </w:hyperlink>
        </w:p>
        <w:p w14:paraId="70026CAE" w14:textId="36B497FD" w:rsidR="002269C3" w:rsidRDefault="000C4C69">
          <w:pPr>
            <w:pStyle w:val="Sisluet2"/>
            <w:rPr>
              <w:rFonts w:eastAsiaTheme="minorEastAsia"/>
              <w:noProof/>
              <w:sz w:val="22"/>
              <w:szCs w:val="22"/>
              <w:lang w:eastAsia="fi-FI"/>
            </w:rPr>
          </w:pPr>
          <w:hyperlink w:anchor="_Toc204761584" w:history="1">
            <w:r w:rsidR="002269C3" w:rsidRPr="0071243D">
              <w:rPr>
                <w:rStyle w:val="Hyperlinkki"/>
                <w:noProof/>
              </w:rPr>
              <w:t>1.1.</w:t>
            </w:r>
            <w:r w:rsidR="002269C3">
              <w:rPr>
                <w:rFonts w:eastAsiaTheme="minorEastAsia"/>
                <w:noProof/>
                <w:sz w:val="22"/>
                <w:szCs w:val="22"/>
                <w:lang w:eastAsia="fi-FI"/>
              </w:rPr>
              <w:tab/>
            </w:r>
            <w:r w:rsidR="002269C3" w:rsidRPr="0071243D">
              <w:rPr>
                <w:rStyle w:val="Hyperlinkki"/>
                <w:noProof/>
              </w:rPr>
              <w:t>Henkilöstön yhteystiedot:</w:t>
            </w:r>
            <w:r w:rsidR="002269C3">
              <w:rPr>
                <w:noProof/>
                <w:webHidden/>
              </w:rPr>
              <w:tab/>
            </w:r>
            <w:r w:rsidR="002269C3">
              <w:rPr>
                <w:noProof/>
                <w:webHidden/>
              </w:rPr>
              <w:fldChar w:fldCharType="begin"/>
            </w:r>
            <w:r w:rsidR="002269C3">
              <w:rPr>
                <w:noProof/>
                <w:webHidden/>
              </w:rPr>
              <w:instrText xml:space="preserve"> PAGEREF _Toc204761584 \h </w:instrText>
            </w:r>
            <w:r w:rsidR="002269C3">
              <w:rPr>
                <w:noProof/>
                <w:webHidden/>
              </w:rPr>
            </w:r>
            <w:r w:rsidR="002269C3">
              <w:rPr>
                <w:noProof/>
                <w:webHidden/>
              </w:rPr>
              <w:fldChar w:fldCharType="separate"/>
            </w:r>
            <w:r w:rsidR="0048773C">
              <w:rPr>
                <w:noProof/>
                <w:webHidden/>
              </w:rPr>
              <w:t>4</w:t>
            </w:r>
            <w:r w:rsidR="002269C3">
              <w:rPr>
                <w:noProof/>
                <w:webHidden/>
              </w:rPr>
              <w:fldChar w:fldCharType="end"/>
            </w:r>
          </w:hyperlink>
        </w:p>
        <w:p w14:paraId="28104706" w14:textId="744DEEE1" w:rsidR="002269C3" w:rsidRDefault="000C4C69">
          <w:pPr>
            <w:pStyle w:val="Sisluet2"/>
            <w:rPr>
              <w:rFonts w:eastAsiaTheme="minorEastAsia"/>
              <w:noProof/>
              <w:sz w:val="22"/>
              <w:szCs w:val="22"/>
              <w:lang w:eastAsia="fi-FI"/>
            </w:rPr>
          </w:pPr>
          <w:hyperlink w:anchor="_Toc204761585" w:history="1">
            <w:r w:rsidR="002269C3" w:rsidRPr="0071243D">
              <w:rPr>
                <w:rStyle w:val="Hyperlinkki"/>
                <w:noProof/>
              </w:rPr>
              <w:t>1.2.</w:t>
            </w:r>
            <w:r w:rsidR="002269C3">
              <w:rPr>
                <w:rFonts w:eastAsiaTheme="minorEastAsia"/>
                <w:noProof/>
                <w:sz w:val="22"/>
                <w:szCs w:val="22"/>
                <w:lang w:eastAsia="fi-FI"/>
              </w:rPr>
              <w:tab/>
            </w:r>
            <w:r w:rsidR="002269C3" w:rsidRPr="0071243D">
              <w:rPr>
                <w:rStyle w:val="Hyperlinkki"/>
                <w:noProof/>
              </w:rPr>
              <w:t>Koulun johtamisen järjestelyt</w:t>
            </w:r>
            <w:r w:rsidR="002269C3">
              <w:rPr>
                <w:noProof/>
                <w:webHidden/>
              </w:rPr>
              <w:tab/>
            </w:r>
            <w:r w:rsidR="002269C3">
              <w:rPr>
                <w:noProof/>
                <w:webHidden/>
              </w:rPr>
              <w:fldChar w:fldCharType="begin"/>
            </w:r>
            <w:r w:rsidR="002269C3">
              <w:rPr>
                <w:noProof/>
                <w:webHidden/>
              </w:rPr>
              <w:instrText xml:space="preserve"> PAGEREF _Toc204761585 \h </w:instrText>
            </w:r>
            <w:r w:rsidR="002269C3">
              <w:rPr>
                <w:noProof/>
                <w:webHidden/>
              </w:rPr>
            </w:r>
            <w:r w:rsidR="002269C3">
              <w:rPr>
                <w:noProof/>
                <w:webHidden/>
              </w:rPr>
              <w:fldChar w:fldCharType="separate"/>
            </w:r>
            <w:r w:rsidR="0048773C">
              <w:rPr>
                <w:noProof/>
                <w:webHidden/>
              </w:rPr>
              <w:t>5</w:t>
            </w:r>
            <w:r w:rsidR="002269C3">
              <w:rPr>
                <w:noProof/>
                <w:webHidden/>
              </w:rPr>
              <w:fldChar w:fldCharType="end"/>
            </w:r>
          </w:hyperlink>
        </w:p>
        <w:p w14:paraId="138175BE" w14:textId="534B0A20" w:rsidR="002269C3" w:rsidRDefault="000C4C69">
          <w:pPr>
            <w:pStyle w:val="Sisluet2"/>
            <w:rPr>
              <w:rFonts w:eastAsiaTheme="minorEastAsia"/>
              <w:noProof/>
              <w:sz w:val="22"/>
              <w:szCs w:val="22"/>
              <w:lang w:eastAsia="fi-FI"/>
            </w:rPr>
          </w:pPr>
          <w:hyperlink w:anchor="_Toc204761586" w:history="1">
            <w:r w:rsidR="002269C3" w:rsidRPr="0071243D">
              <w:rPr>
                <w:rStyle w:val="Hyperlinkki"/>
                <w:noProof/>
              </w:rPr>
              <w:t>1.3.</w:t>
            </w:r>
            <w:r w:rsidR="002269C3">
              <w:rPr>
                <w:rFonts w:eastAsiaTheme="minorEastAsia"/>
                <w:noProof/>
                <w:sz w:val="22"/>
                <w:szCs w:val="22"/>
                <w:lang w:eastAsia="fi-FI"/>
              </w:rPr>
              <w:tab/>
            </w:r>
            <w:r w:rsidR="002269C3" w:rsidRPr="0071243D">
              <w:rPr>
                <w:rStyle w:val="Hyperlinkki"/>
                <w:noProof/>
              </w:rPr>
              <w:t>Työaika</w:t>
            </w:r>
            <w:r w:rsidR="002269C3">
              <w:rPr>
                <w:noProof/>
                <w:webHidden/>
              </w:rPr>
              <w:tab/>
            </w:r>
            <w:r w:rsidR="002269C3">
              <w:rPr>
                <w:noProof/>
                <w:webHidden/>
              </w:rPr>
              <w:fldChar w:fldCharType="begin"/>
            </w:r>
            <w:r w:rsidR="002269C3">
              <w:rPr>
                <w:noProof/>
                <w:webHidden/>
              </w:rPr>
              <w:instrText xml:space="preserve"> PAGEREF _Toc204761586 \h </w:instrText>
            </w:r>
            <w:r w:rsidR="002269C3">
              <w:rPr>
                <w:noProof/>
                <w:webHidden/>
              </w:rPr>
            </w:r>
            <w:r w:rsidR="002269C3">
              <w:rPr>
                <w:noProof/>
                <w:webHidden/>
              </w:rPr>
              <w:fldChar w:fldCharType="separate"/>
            </w:r>
            <w:r w:rsidR="0048773C">
              <w:rPr>
                <w:noProof/>
                <w:webHidden/>
              </w:rPr>
              <w:t>7</w:t>
            </w:r>
            <w:r w:rsidR="002269C3">
              <w:rPr>
                <w:noProof/>
                <w:webHidden/>
              </w:rPr>
              <w:fldChar w:fldCharType="end"/>
            </w:r>
          </w:hyperlink>
        </w:p>
        <w:p w14:paraId="688EB537" w14:textId="53915809" w:rsidR="002269C3" w:rsidRDefault="000C4C69">
          <w:pPr>
            <w:pStyle w:val="Sisluet2"/>
            <w:rPr>
              <w:rFonts w:eastAsiaTheme="minorEastAsia"/>
              <w:noProof/>
              <w:sz w:val="22"/>
              <w:szCs w:val="22"/>
              <w:lang w:eastAsia="fi-FI"/>
            </w:rPr>
          </w:pPr>
          <w:hyperlink w:anchor="_Toc204761587" w:history="1">
            <w:r w:rsidR="002269C3" w:rsidRPr="0071243D">
              <w:rPr>
                <w:rStyle w:val="Hyperlinkki"/>
                <w:noProof/>
              </w:rPr>
              <w:t>1.4.</w:t>
            </w:r>
            <w:r w:rsidR="002269C3">
              <w:rPr>
                <w:rFonts w:eastAsiaTheme="minorEastAsia"/>
                <w:noProof/>
                <w:sz w:val="22"/>
                <w:szCs w:val="22"/>
                <w:lang w:eastAsia="fi-FI"/>
              </w:rPr>
              <w:tab/>
            </w:r>
            <w:r w:rsidR="002269C3" w:rsidRPr="0071243D">
              <w:rPr>
                <w:rStyle w:val="Hyperlinkki"/>
                <w:noProof/>
              </w:rPr>
              <w:t>Lukuvuoden arviointi ja kehittämiskohteet lukuvuodelle 2026-2027</w:t>
            </w:r>
            <w:r w:rsidR="002269C3">
              <w:rPr>
                <w:noProof/>
                <w:webHidden/>
              </w:rPr>
              <w:tab/>
            </w:r>
            <w:r w:rsidR="002269C3">
              <w:rPr>
                <w:noProof/>
                <w:webHidden/>
              </w:rPr>
              <w:fldChar w:fldCharType="begin"/>
            </w:r>
            <w:r w:rsidR="002269C3">
              <w:rPr>
                <w:noProof/>
                <w:webHidden/>
              </w:rPr>
              <w:instrText xml:space="preserve"> PAGEREF _Toc204761587 \h </w:instrText>
            </w:r>
            <w:r w:rsidR="002269C3">
              <w:rPr>
                <w:noProof/>
                <w:webHidden/>
              </w:rPr>
            </w:r>
            <w:r w:rsidR="002269C3">
              <w:rPr>
                <w:noProof/>
                <w:webHidden/>
              </w:rPr>
              <w:fldChar w:fldCharType="separate"/>
            </w:r>
            <w:r w:rsidR="0048773C">
              <w:rPr>
                <w:noProof/>
                <w:webHidden/>
              </w:rPr>
              <w:t>8</w:t>
            </w:r>
            <w:r w:rsidR="002269C3">
              <w:rPr>
                <w:noProof/>
                <w:webHidden/>
              </w:rPr>
              <w:fldChar w:fldCharType="end"/>
            </w:r>
          </w:hyperlink>
        </w:p>
        <w:p w14:paraId="45CAEBDA" w14:textId="20C74CF2" w:rsidR="002269C3" w:rsidRDefault="000C4C69">
          <w:pPr>
            <w:pStyle w:val="Sisluet1"/>
            <w:rPr>
              <w:rFonts w:eastAsiaTheme="minorEastAsia"/>
              <w:noProof/>
              <w:sz w:val="22"/>
              <w:szCs w:val="22"/>
              <w:lang w:eastAsia="fi-FI"/>
            </w:rPr>
          </w:pPr>
          <w:hyperlink w:anchor="_Toc204761588" w:history="1">
            <w:r w:rsidR="002269C3" w:rsidRPr="0071243D">
              <w:rPr>
                <w:rStyle w:val="Hyperlinkki"/>
                <w:noProof/>
              </w:rPr>
              <w:t>2.</w:t>
            </w:r>
            <w:r w:rsidR="002269C3">
              <w:rPr>
                <w:rFonts w:eastAsiaTheme="minorEastAsia"/>
                <w:noProof/>
                <w:sz w:val="22"/>
                <w:szCs w:val="22"/>
                <w:lang w:eastAsia="fi-FI"/>
              </w:rPr>
              <w:tab/>
            </w:r>
            <w:r w:rsidR="002269C3" w:rsidRPr="0071243D">
              <w:rPr>
                <w:rStyle w:val="Hyperlinkki"/>
                <w:noProof/>
              </w:rPr>
              <w:t>Koulun tehtävä ja toiminta-ajatus</w:t>
            </w:r>
            <w:r w:rsidR="002269C3">
              <w:rPr>
                <w:noProof/>
                <w:webHidden/>
              </w:rPr>
              <w:tab/>
            </w:r>
            <w:r w:rsidR="002269C3">
              <w:rPr>
                <w:noProof/>
                <w:webHidden/>
              </w:rPr>
              <w:fldChar w:fldCharType="begin"/>
            </w:r>
            <w:r w:rsidR="002269C3">
              <w:rPr>
                <w:noProof/>
                <w:webHidden/>
              </w:rPr>
              <w:instrText xml:space="preserve"> PAGEREF _Toc204761588 \h </w:instrText>
            </w:r>
            <w:r w:rsidR="002269C3">
              <w:rPr>
                <w:noProof/>
                <w:webHidden/>
              </w:rPr>
            </w:r>
            <w:r w:rsidR="002269C3">
              <w:rPr>
                <w:noProof/>
                <w:webHidden/>
              </w:rPr>
              <w:fldChar w:fldCharType="separate"/>
            </w:r>
            <w:r w:rsidR="0048773C">
              <w:rPr>
                <w:noProof/>
                <w:webHidden/>
              </w:rPr>
              <w:t>8</w:t>
            </w:r>
            <w:r w:rsidR="002269C3">
              <w:rPr>
                <w:noProof/>
                <w:webHidden/>
              </w:rPr>
              <w:fldChar w:fldCharType="end"/>
            </w:r>
          </w:hyperlink>
        </w:p>
        <w:p w14:paraId="14C6E11D" w14:textId="548510BB" w:rsidR="002269C3" w:rsidRDefault="000C4C69">
          <w:pPr>
            <w:pStyle w:val="Sisluet2"/>
            <w:rPr>
              <w:rFonts w:eastAsiaTheme="minorEastAsia"/>
              <w:noProof/>
              <w:sz w:val="22"/>
              <w:szCs w:val="22"/>
              <w:lang w:eastAsia="fi-FI"/>
            </w:rPr>
          </w:pPr>
          <w:hyperlink w:anchor="_Toc204761589" w:history="1">
            <w:r w:rsidR="002269C3" w:rsidRPr="0071243D">
              <w:rPr>
                <w:rStyle w:val="Hyperlinkki"/>
                <w:noProof/>
              </w:rPr>
              <w:t>2.1.</w:t>
            </w:r>
            <w:r w:rsidR="002269C3">
              <w:rPr>
                <w:rFonts w:eastAsiaTheme="minorEastAsia"/>
                <w:noProof/>
                <w:sz w:val="22"/>
                <w:szCs w:val="22"/>
                <w:lang w:eastAsia="fi-FI"/>
              </w:rPr>
              <w:tab/>
            </w:r>
            <w:r w:rsidR="002269C3" w:rsidRPr="0071243D">
              <w:rPr>
                <w:rStyle w:val="Hyperlinkki"/>
                <w:noProof/>
              </w:rPr>
              <w:t>Koulun lukuvuosisuunnitelma</w:t>
            </w:r>
            <w:r w:rsidR="002269C3">
              <w:rPr>
                <w:noProof/>
                <w:webHidden/>
              </w:rPr>
              <w:tab/>
            </w:r>
            <w:r w:rsidR="002269C3">
              <w:rPr>
                <w:noProof/>
                <w:webHidden/>
              </w:rPr>
              <w:fldChar w:fldCharType="begin"/>
            </w:r>
            <w:r w:rsidR="002269C3">
              <w:rPr>
                <w:noProof/>
                <w:webHidden/>
              </w:rPr>
              <w:instrText xml:space="preserve"> PAGEREF _Toc204761589 \h </w:instrText>
            </w:r>
            <w:r w:rsidR="002269C3">
              <w:rPr>
                <w:noProof/>
                <w:webHidden/>
              </w:rPr>
            </w:r>
            <w:r w:rsidR="002269C3">
              <w:rPr>
                <w:noProof/>
                <w:webHidden/>
              </w:rPr>
              <w:fldChar w:fldCharType="separate"/>
            </w:r>
            <w:r w:rsidR="0048773C">
              <w:rPr>
                <w:noProof/>
                <w:webHidden/>
              </w:rPr>
              <w:t>8</w:t>
            </w:r>
            <w:r w:rsidR="002269C3">
              <w:rPr>
                <w:noProof/>
                <w:webHidden/>
              </w:rPr>
              <w:fldChar w:fldCharType="end"/>
            </w:r>
          </w:hyperlink>
        </w:p>
        <w:p w14:paraId="2CB6E3FD" w14:textId="15F3933F" w:rsidR="002269C3" w:rsidRDefault="000C4C69">
          <w:pPr>
            <w:pStyle w:val="Sisluet2"/>
            <w:rPr>
              <w:rFonts w:eastAsiaTheme="minorEastAsia"/>
              <w:noProof/>
              <w:sz w:val="22"/>
              <w:szCs w:val="22"/>
              <w:lang w:eastAsia="fi-FI"/>
            </w:rPr>
          </w:pPr>
          <w:hyperlink w:anchor="_Toc204761590" w:history="1">
            <w:r w:rsidR="002269C3" w:rsidRPr="0071243D">
              <w:rPr>
                <w:rStyle w:val="Hyperlinkki"/>
                <w:noProof/>
              </w:rPr>
              <w:t>2.2.</w:t>
            </w:r>
            <w:r w:rsidR="002269C3">
              <w:rPr>
                <w:rFonts w:eastAsiaTheme="minorEastAsia"/>
                <w:noProof/>
                <w:sz w:val="22"/>
                <w:szCs w:val="22"/>
                <w:lang w:eastAsia="fi-FI"/>
              </w:rPr>
              <w:tab/>
            </w:r>
            <w:r w:rsidR="002269C3" w:rsidRPr="0071243D">
              <w:rPr>
                <w:rStyle w:val="Hyperlinkki"/>
                <w:noProof/>
              </w:rPr>
              <w:t>Kooste: Koulun valitsemat kehittämiskohteet lukuvuodelle 2025-2026</w:t>
            </w:r>
            <w:r w:rsidR="002269C3">
              <w:rPr>
                <w:noProof/>
                <w:webHidden/>
              </w:rPr>
              <w:tab/>
            </w:r>
            <w:r w:rsidR="002269C3">
              <w:rPr>
                <w:noProof/>
                <w:webHidden/>
              </w:rPr>
              <w:fldChar w:fldCharType="begin"/>
            </w:r>
            <w:r w:rsidR="002269C3">
              <w:rPr>
                <w:noProof/>
                <w:webHidden/>
              </w:rPr>
              <w:instrText xml:space="preserve"> PAGEREF _Toc204761590 \h </w:instrText>
            </w:r>
            <w:r w:rsidR="002269C3">
              <w:rPr>
                <w:noProof/>
                <w:webHidden/>
              </w:rPr>
            </w:r>
            <w:r w:rsidR="002269C3">
              <w:rPr>
                <w:noProof/>
                <w:webHidden/>
              </w:rPr>
              <w:fldChar w:fldCharType="separate"/>
            </w:r>
            <w:r w:rsidR="0048773C">
              <w:rPr>
                <w:noProof/>
                <w:webHidden/>
              </w:rPr>
              <w:t>9</w:t>
            </w:r>
            <w:r w:rsidR="002269C3">
              <w:rPr>
                <w:noProof/>
                <w:webHidden/>
              </w:rPr>
              <w:fldChar w:fldCharType="end"/>
            </w:r>
          </w:hyperlink>
        </w:p>
        <w:p w14:paraId="7F551B33" w14:textId="7BBB787E" w:rsidR="002269C3" w:rsidRDefault="000C4C69">
          <w:pPr>
            <w:pStyle w:val="Sisluet2"/>
            <w:rPr>
              <w:rFonts w:eastAsiaTheme="minorEastAsia"/>
              <w:noProof/>
              <w:sz w:val="22"/>
              <w:szCs w:val="22"/>
              <w:lang w:eastAsia="fi-FI"/>
            </w:rPr>
          </w:pPr>
          <w:hyperlink w:anchor="_Toc204761591" w:history="1">
            <w:r w:rsidR="002269C3" w:rsidRPr="0071243D">
              <w:rPr>
                <w:rStyle w:val="Hyperlinkki"/>
                <w:noProof/>
              </w:rPr>
              <w:t>2.3.</w:t>
            </w:r>
            <w:r w:rsidR="002269C3">
              <w:rPr>
                <w:rFonts w:eastAsiaTheme="minorEastAsia"/>
                <w:noProof/>
                <w:sz w:val="22"/>
                <w:szCs w:val="22"/>
                <w:lang w:eastAsia="fi-FI"/>
              </w:rPr>
              <w:tab/>
            </w:r>
            <w:r w:rsidR="002269C3" w:rsidRPr="0071243D">
              <w:rPr>
                <w:rStyle w:val="Hyperlinkki"/>
                <w:noProof/>
              </w:rPr>
              <w:t>Kooste: Lukuvuoden toiminnan arviointi ja kehittämiskohteet lukuvuodelle 2026-2027</w:t>
            </w:r>
            <w:r w:rsidR="002269C3">
              <w:rPr>
                <w:noProof/>
                <w:webHidden/>
              </w:rPr>
              <w:tab/>
            </w:r>
            <w:r w:rsidR="002269C3">
              <w:rPr>
                <w:noProof/>
                <w:webHidden/>
              </w:rPr>
              <w:fldChar w:fldCharType="begin"/>
            </w:r>
            <w:r w:rsidR="002269C3">
              <w:rPr>
                <w:noProof/>
                <w:webHidden/>
              </w:rPr>
              <w:instrText xml:space="preserve"> PAGEREF _Toc204761591 \h </w:instrText>
            </w:r>
            <w:r w:rsidR="002269C3">
              <w:rPr>
                <w:noProof/>
                <w:webHidden/>
              </w:rPr>
            </w:r>
            <w:r w:rsidR="002269C3">
              <w:rPr>
                <w:noProof/>
                <w:webHidden/>
              </w:rPr>
              <w:fldChar w:fldCharType="separate"/>
            </w:r>
            <w:r w:rsidR="0048773C">
              <w:rPr>
                <w:noProof/>
                <w:webHidden/>
              </w:rPr>
              <w:t>10</w:t>
            </w:r>
            <w:r w:rsidR="002269C3">
              <w:rPr>
                <w:noProof/>
                <w:webHidden/>
              </w:rPr>
              <w:fldChar w:fldCharType="end"/>
            </w:r>
          </w:hyperlink>
        </w:p>
        <w:p w14:paraId="7F017FDD" w14:textId="45C86B39" w:rsidR="002269C3" w:rsidRDefault="000C4C69">
          <w:pPr>
            <w:pStyle w:val="Sisluet1"/>
            <w:rPr>
              <w:rFonts w:eastAsiaTheme="minorEastAsia"/>
              <w:noProof/>
              <w:sz w:val="22"/>
              <w:szCs w:val="22"/>
              <w:lang w:eastAsia="fi-FI"/>
            </w:rPr>
          </w:pPr>
          <w:hyperlink w:anchor="_Toc204761592" w:history="1">
            <w:r w:rsidR="002269C3" w:rsidRPr="0071243D">
              <w:rPr>
                <w:rStyle w:val="Hyperlinkki"/>
                <w:noProof/>
              </w:rPr>
              <w:t>3.</w:t>
            </w:r>
            <w:r w:rsidR="002269C3">
              <w:rPr>
                <w:rFonts w:eastAsiaTheme="minorEastAsia"/>
                <w:noProof/>
                <w:sz w:val="22"/>
                <w:szCs w:val="22"/>
                <w:lang w:eastAsia="fi-FI"/>
              </w:rPr>
              <w:tab/>
            </w:r>
            <w:r w:rsidR="002269C3" w:rsidRPr="0071243D">
              <w:rPr>
                <w:rStyle w:val="Hyperlinkki"/>
                <w:noProof/>
              </w:rPr>
              <w:t>Opetussuunnitelman toteuttaminen</w:t>
            </w:r>
            <w:r w:rsidR="002269C3">
              <w:rPr>
                <w:noProof/>
                <w:webHidden/>
              </w:rPr>
              <w:tab/>
            </w:r>
            <w:r w:rsidR="002269C3">
              <w:rPr>
                <w:noProof/>
                <w:webHidden/>
              </w:rPr>
              <w:fldChar w:fldCharType="begin"/>
            </w:r>
            <w:r w:rsidR="002269C3">
              <w:rPr>
                <w:noProof/>
                <w:webHidden/>
              </w:rPr>
              <w:instrText xml:space="preserve"> PAGEREF _Toc204761592 \h </w:instrText>
            </w:r>
            <w:r w:rsidR="002269C3">
              <w:rPr>
                <w:noProof/>
                <w:webHidden/>
              </w:rPr>
            </w:r>
            <w:r w:rsidR="002269C3">
              <w:rPr>
                <w:noProof/>
                <w:webHidden/>
              </w:rPr>
              <w:fldChar w:fldCharType="separate"/>
            </w:r>
            <w:r w:rsidR="0048773C">
              <w:rPr>
                <w:noProof/>
                <w:webHidden/>
              </w:rPr>
              <w:t>11</w:t>
            </w:r>
            <w:r w:rsidR="002269C3">
              <w:rPr>
                <w:noProof/>
                <w:webHidden/>
              </w:rPr>
              <w:fldChar w:fldCharType="end"/>
            </w:r>
          </w:hyperlink>
        </w:p>
        <w:p w14:paraId="779349BA" w14:textId="32FADBFA" w:rsidR="002269C3" w:rsidRDefault="000C4C69">
          <w:pPr>
            <w:pStyle w:val="Sisluet2"/>
            <w:rPr>
              <w:rFonts w:eastAsiaTheme="minorEastAsia"/>
              <w:noProof/>
              <w:sz w:val="22"/>
              <w:szCs w:val="22"/>
              <w:lang w:eastAsia="fi-FI"/>
            </w:rPr>
          </w:pPr>
          <w:hyperlink w:anchor="_Toc204761593" w:history="1">
            <w:r w:rsidR="002269C3" w:rsidRPr="0071243D">
              <w:rPr>
                <w:rStyle w:val="Hyperlinkki"/>
                <w:noProof/>
              </w:rPr>
              <w:t>3.1.</w:t>
            </w:r>
            <w:r w:rsidR="002269C3">
              <w:rPr>
                <w:rFonts w:eastAsiaTheme="minorEastAsia"/>
                <w:noProof/>
                <w:sz w:val="22"/>
                <w:szCs w:val="22"/>
                <w:lang w:eastAsia="fi-FI"/>
              </w:rPr>
              <w:tab/>
            </w:r>
            <w:r w:rsidR="002269C3" w:rsidRPr="0071243D">
              <w:rPr>
                <w:rStyle w:val="Hyperlinkki"/>
                <w:noProof/>
              </w:rPr>
              <w:t>Laatukriteerit</w:t>
            </w:r>
            <w:r w:rsidR="002269C3">
              <w:rPr>
                <w:noProof/>
                <w:webHidden/>
              </w:rPr>
              <w:tab/>
            </w:r>
            <w:r w:rsidR="002269C3">
              <w:rPr>
                <w:noProof/>
                <w:webHidden/>
              </w:rPr>
              <w:fldChar w:fldCharType="begin"/>
            </w:r>
            <w:r w:rsidR="002269C3">
              <w:rPr>
                <w:noProof/>
                <w:webHidden/>
              </w:rPr>
              <w:instrText xml:space="preserve"> PAGEREF _Toc204761593 \h </w:instrText>
            </w:r>
            <w:r w:rsidR="002269C3">
              <w:rPr>
                <w:noProof/>
                <w:webHidden/>
              </w:rPr>
            </w:r>
            <w:r w:rsidR="002269C3">
              <w:rPr>
                <w:noProof/>
                <w:webHidden/>
              </w:rPr>
              <w:fldChar w:fldCharType="separate"/>
            </w:r>
            <w:r w:rsidR="0048773C">
              <w:rPr>
                <w:noProof/>
                <w:webHidden/>
              </w:rPr>
              <w:t>11</w:t>
            </w:r>
            <w:r w:rsidR="002269C3">
              <w:rPr>
                <w:noProof/>
                <w:webHidden/>
              </w:rPr>
              <w:fldChar w:fldCharType="end"/>
            </w:r>
          </w:hyperlink>
        </w:p>
        <w:p w14:paraId="68805BEE" w14:textId="0FDEB704" w:rsidR="002269C3" w:rsidRDefault="000C4C69">
          <w:pPr>
            <w:pStyle w:val="Sisluet2"/>
            <w:rPr>
              <w:rFonts w:eastAsiaTheme="minorEastAsia"/>
              <w:noProof/>
              <w:sz w:val="22"/>
              <w:szCs w:val="22"/>
              <w:lang w:eastAsia="fi-FI"/>
            </w:rPr>
          </w:pPr>
          <w:hyperlink w:anchor="_Toc204761594" w:history="1">
            <w:r w:rsidR="002269C3" w:rsidRPr="0071243D">
              <w:rPr>
                <w:rStyle w:val="Hyperlinkki"/>
                <w:noProof/>
              </w:rPr>
              <w:t>3.2.</w:t>
            </w:r>
            <w:r w:rsidR="002269C3">
              <w:rPr>
                <w:rFonts w:eastAsiaTheme="minorEastAsia"/>
                <w:noProof/>
                <w:sz w:val="22"/>
                <w:szCs w:val="22"/>
                <w:lang w:eastAsia="fi-FI"/>
              </w:rPr>
              <w:tab/>
            </w:r>
            <w:r w:rsidR="002269C3" w:rsidRPr="0071243D">
              <w:rPr>
                <w:rStyle w:val="Hyperlinkki"/>
                <w:noProof/>
              </w:rPr>
              <w:t>Koulun toimintasuunnitelma</w:t>
            </w:r>
            <w:r w:rsidR="002269C3">
              <w:rPr>
                <w:noProof/>
                <w:webHidden/>
              </w:rPr>
              <w:tab/>
            </w:r>
            <w:r w:rsidR="002269C3">
              <w:rPr>
                <w:noProof/>
                <w:webHidden/>
              </w:rPr>
              <w:fldChar w:fldCharType="begin"/>
            </w:r>
            <w:r w:rsidR="002269C3">
              <w:rPr>
                <w:noProof/>
                <w:webHidden/>
              </w:rPr>
              <w:instrText xml:space="preserve"> PAGEREF _Toc204761594 \h </w:instrText>
            </w:r>
            <w:r w:rsidR="002269C3">
              <w:rPr>
                <w:noProof/>
                <w:webHidden/>
              </w:rPr>
            </w:r>
            <w:r w:rsidR="002269C3">
              <w:rPr>
                <w:noProof/>
                <w:webHidden/>
              </w:rPr>
              <w:fldChar w:fldCharType="separate"/>
            </w:r>
            <w:r w:rsidR="0048773C">
              <w:rPr>
                <w:noProof/>
                <w:webHidden/>
              </w:rPr>
              <w:t>11</w:t>
            </w:r>
            <w:r w:rsidR="002269C3">
              <w:rPr>
                <w:noProof/>
                <w:webHidden/>
              </w:rPr>
              <w:fldChar w:fldCharType="end"/>
            </w:r>
          </w:hyperlink>
        </w:p>
        <w:p w14:paraId="1F53A0F0" w14:textId="542BE84C" w:rsidR="002269C3" w:rsidRDefault="000C4C69">
          <w:pPr>
            <w:pStyle w:val="Sisluet2"/>
            <w:rPr>
              <w:rFonts w:eastAsiaTheme="minorEastAsia"/>
              <w:noProof/>
              <w:sz w:val="22"/>
              <w:szCs w:val="22"/>
              <w:lang w:eastAsia="fi-FI"/>
            </w:rPr>
          </w:pPr>
          <w:hyperlink w:anchor="_Toc204761595" w:history="1">
            <w:r w:rsidR="002269C3" w:rsidRPr="0071243D">
              <w:rPr>
                <w:rStyle w:val="Hyperlinkki"/>
                <w:noProof/>
              </w:rPr>
              <w:t>3.3.</w:t>
            </w:r>
            <w:r w:rsidR="002269C3">
              <w:rPr>
                <w:rFonts w:eastAsiaTheme="minorEastAsia"/>
                <w:noProof/>
                <w:sz w:val="22"/>
                <w:szCs w:val="22"/>
                <w:lang w:eastAsia="fi-FI"/>
              </w:rPr>
              <w:tab/>
            </w:r>
            <w:r w:rsidR="002269C3" w:rsidRPr="0071243D">
              <w:rPr>
                <w:rStyle w:val="Hyperlinkki"/>
                <w:noProof/>
              </w:rPr>
              <w:t>Koulun ulkopuolella annettavan opetuksen suunnitelma</w:t>
            </w:r>
            <w:r w:rsidR="002269C3">
              <w:rPr>
                <w:noProof/>
                <w:webHidden/>
              </w:rPr>
              <w:tab/>
            </w:r>
            <w:r w:rsidR="002269C3">
              <w:rPr>
                <w:noProof/>
                <w:webHidden/>
              </w:rPr>
              <w:fldChar w:fldCharType="begin"/>
            </w:r>
            <w:r w:rsidR="002269C3">
              <w:rPr>
                <w:noProof/>
                <w:webHidden/>
              </w:rPr>
              <w:instrText xml:space="preserve"> PAGEREF _Toc204761595 \h </w:instrText>
            </w:r>
            <w:r w:rsidR="002269C3">
              <w:rPr>
                <w:noProof/>
                <w:webHidden/>
              </w:rPr>
            </w:r>
            <w:r w:rsidR="002269C3">
              <w:rPr>
                <w:noProof/>
                <w:webHidden/>
              </w:rPr>
              <w:fldChar w:fldCharType="separate"/>
            </w:r>
            <w:r w:rsidR="0048773C">
              <w:rPr>
                <w:noProof/>
                <w:webHidden/>
              </w:rPr>
              <w:t>14</w:t>
            </w:r>
            <w:r w:rsidR="002269C3">
              <w:rPr>
                <w:noProof/>
                <w:webHidden/>
              </w:rPr>
              <w:fldChar w:fldCharType="end"/>
            </w:r>
          </w:hyperlink>
        </w:p>
        <w:p w14:paraId="6651EB1B" w14:textId="247C214C" w:rsidR="002269C3" w:rsidRDefault="000C4C69">
          <w:pPr>
            <w:pStyle w:val="Sisluet2"/>
            <w:rPr>
              <w:rFonts w:eastAsiaTheme="minorEastAsia"/>
              <w:noProof/>
              <w:sz w:val="22"/>
              <w:szCs w:val="22"/>
              <w:lang w:eastAsia="fi-FI"/>
            </w:rPr>
          </w:pPr>
          <w:hyperlink w:anchor="_Toc204761596" w:history="1">
            <w:r w:rsidR="002269C3" w:rsidRPr="0071243D">
              <w:rPr>
                <w:rStyle w:val="Hyperlinkki"/>
                <w:noProof/>
              </w:rPr>
              <w:t>3.4.</w:t>
            </w:r>
            <w:r w:rsidR="002269C3">
              <w:rPr>
                <w:rFonts w:eastAsiaTheme="minorEastAsia"/>
                <w:noProof/>
                <w:sz w:val="22"/>
                <w:szCs w:val="22"/>
                <w:lang w:eastAsia="fi-FI"/>
              </w:rPr>
              <w:tab/>
            </w:r>
            <w:r w:rsidR="002269C3" w:rsidRPr="0071243D">
              <w:rPr>
                <w:rStyle w:val="Hyperlinkki"/>
                <w:noProof/>
              </w:rPr>
              <w:t>Koulun valitsemat kehittämiskohteet lukuvuodelle 2025-2026</w:t>
            </w:r>
            <w:r w:rsidR="002269C3">
              <w:rPr>
                <w:noProof/>
                <w:webHidden/>
              </w:rPr>
              <w:tab/>
            </w:r>
            <w:r w:rsidR="002269C3">
              <w:rPr>
                <w:noProof/>
                <w:webHidden/>
              </w:rPr>
              <w:fldChar w:fldCharType="begin"/>
            </w:r>
            <w:r w:rsidR="002269C3">
              <w:rPr>
                <w:noProof/>
                <w:webHidden/>
              </w:rPr>
              <w:instrText xml:space="preserve"> PAGEREF _Toc204761596 \h </w:instrText>
            </w:r>
            <w:r w:rsidR="002269C3">
              <w:rPr>
                <w:noProof/>
                <w:webHidden/>
              </w:rPr>
            </w:r>
            <w:r w:rsidR="002269C3">
              <w:rPr>
                <w:noProof/>
                <w:webHidden/>
              </w:rPr>
              <w:fldChar w:fldCharType="separate"/>
            </w:r>
            <w:r w:rsidR="0048773C">
              <w:rPr>
                <w:noProof/>
                <w:webHidden/>
              </w:rPr>
              <w:t>15</w:t>
            </w:r>
            <w:r w:rsidR="002269C3">
              <w:rPr>
                <w:noProof/>
                <w:webHidden/>
              </w:rPr>
              <w:fldChar w:fldCharType="end"/>
            </w:r>
          </w:hyperlink>
        </w:p>
        <w:p w14:paraId="6FB5556E" w14:textId="7112CA62" w:rsidR="002269C3" w:rsidRDefault="000C4C69">
          <w:pPr>
            <w:pStyle w:val="Sisluet2"/>
            <w:rPr>
              <w:rFonts w:eastAsiaTheme="minorEastAsia"/>
              <w:noProof/>
              <w:sz w:val="22"/>
              <w:szCs w:val="22"/>
              <w:lang w:eastAsia="fi-FI"/>
            </w:rPr>
          </w:pPr>
          <w:hyperlink w:anchor="_Toc204761597" w:history="1">
            <w:r w:rsidR="002269C3" w:rsidRPr="0071243D">
              <w:rPr>
                <w:rStyle w:val="Hyperlinkki"/>
                <w:noProof/>
              </w:rPr>
              <w:t>3.5.</w:t>
            </w:r>
            <w:r w:rsidR="002269C3">
              <w:rPr>
                <w:rFonts w:eastAsiaTheme="minorEastAsia"/>
                <w:noProof/>
                <w:sz w:val="22"/>
                <w:szCs w:val="22"/>
                <w:lang w:eastAsia="fi-FI"/>
              </w:rPr>
              <w:tab/>
            </w:r>
            <w:r w:rsidR="002269C3" w:rsidRPr="0071243D">
              <w:rPr>
                <w:rStyle w:val="Hyperlinkki"/>
                <w:noProof/>
              </w:rPr>
              <w:t>Lukuvuoden toiminnan arviointi ja kehittämiskohteet lukuvuodelle 2026-2027</w:t>
            </w:r>
            <w:r w:rsidR="002269C3">
              <w:rPr>
                <w:noProof/>
                <w:webHidden/>
              </w:rPr>
              <w:tab/>
            </w:r>
            <w:r w:rsidR="002269C3">
              <w:rPr>
                <w:noProof/>
                <w:webHidden/>
              </w:rPr>
              <w:fldChar w:fldCharType="begin"/>
            </w:r>
            <w:r w:rsidR="002269C3">
              <w:rPr>
                <w:noProof/>
                <w:webHidden/>
              </w:rPr>
              <w:instrText xml:space="preserve"> PAGEREF _Toc204761597 \h </w:instrText>
            </w:r>
            <w:r w:rsidR="002269C3">
              <w:rPr>
                <w:noProof/>
                <w:webHidden/>
              </w:rPr>
            </w:r>
            <w:r w:rsidR="002269C3">
              <w:rPr>
                <w:noProof/>
                <w:webHidden/>
              </w:rPr>
              <w:fldChar w:fldCharType="separate"/>
            </w:r>
            <w:r w:rsidR="0048773C">
              <w:rPr>
                <w:noProof/>
                <w:webHidden/>
              </w:rPr>
              <w:t>16</w:t>
            </w:r>
            <w:r w:rsidR="002269C3">
              <w:rPr>
                <w:noProof/>
                <w:webHidden/>
              </w:rPr>
              <w:fldChar w:fldCharType="end"/>
            </w:r>
          </w:hyperlink>
        </w:p>
        <w:p w14:paraId="1A9B4903" w14:textId="6B17349A" w:rsidR="002269C3" w:rsidRDefault="000C4C69">
          <w:pPr>
            <w:pStyle w:val="Sisluet1"/>
            <w:rPr>
              <w:rFonts w:eastAsiaTheme="minorEastAsia"/>
              <w:noProof/>
              <w:sz w:val="22"/>
              <w:szCs w:val="22"/>
              <w:lang w:eastAsia="fi-FI"/>
            </w:rPr>
          </w:pPr>
          <w:hyperlink w:anchor="_Toc204761598" w:history="1">
            <w:r w:rsidR="002269C3" w:rsidRPr="0071243D">
              <w:rPr>
                <w:rStyle w:val="Hyperlinkki"/>
                <w:noProof/>
              </w:rPr>
              <w:t>4.</w:t>
            </w:r>
            <w:r w:rsidR="002269C3">
              <w:rPr>
                <w:rFonts w:eastAsiaTheme="minorEastAsia"/>
                <w:noProof/>
                <w:sz w:val="22"/>
                <w:szCs w:val="22"/>
                <w:lang w:eastAsia="fi-FI"/>
              </w:rPr>
              <w:tab/>
            </w:r>
            <w:r w:rsidR="002269C3" w:rsidRPr="0071243D">
              <w:rPr>
                <w:rStyle w:val="Hyperlinkki"/>
                <w:noProof/>
              </w:rPr>
              <w:t>Oppimisympäristön kuvaus</w:t>
            </w:r>
            <w:r w:rsidR="002269C3">
              <w:rPr>
                <w:noProof/>
                <w:webHidden/>
              </w:rPr>
              <w:tab/>
            </w:r>
            <w:r w:rsidR="002269C3">
              <w:rPr>
                <w:noProof/>
                <w:webHidden/>
              </w:rPr>
              <w:fldChar w:fldCharType="begin"/>
            </w:r>
            <w:r w:rsidR="002269C3">
              <w:rPr>
                <w:noProof/>
                <w:webHidden/>
              </w:rPr>
              <w:instrText xml:space="preserve"> PAGEREF _Toc204761598 \h </w:instrText>
            </w:r>
            <w:r w:rsidR="002269C3">
              <w:rPr>
                <w:noProof/>
                <w:webHidden/>
              </w:rPr>
            </w:r>
            <w:r w:rsidR="002269C3">
              <w:rPr>
                <w:noProof/>
                <w:webHidden/>
              </w:rPr>
              <w:fldChar w:fldCharType="separate"/>
            </w:r>
            <w:r w:rsidR="0048773C">
              <w:rPr>
                <w:noProof/>
                <w:webHidden/>
              </w:rPr>
              <w:t>16</w:t>
            </w:r>
            <w:r w:rsidR="002269C3">
              <w:rPr>
                <w:noProof/>
                <w:webHidden/>
              </w:rPr>
              <w:fldChar w:fldCharType="end"/>
            </w:r>
          </w:hyperlink>
        </w:p>
        <w:p w14:paraId="524CA8DE" w14:textId="50B10A5E" w:rsidR="002269C3" w:rsidRDefault="000C4C69">
          <w:pPr>
            <w:pStyle w:val="Sisluet2"/>
            <w:rPr>
              <w:rFonts w:eastAsiaTheme="minorEastAsia"/>
              <w:noProof/>
              <w:sz w:val="22"/>
              <w:szCs w:val="22"/>
              <w:lang w:eastAsia="fi-FI"/>
            </w:rPr>
          </w:pPr>
          <w:hyperlink w:anchor="_Toc204761599" w:history="1">
            <w:r w:rsidR="002269C3" w:rsidRPr="0071243D">
              <w:rPr>
                <w:rStyle w:val="Hyperlinkki"/>
                <w:noProof/>
              </w:rPr>
              <w:t>4.1.</w:t>
            </w:r>
            <w:r w:rsidR="002269C3">
              <w:rPr>
                <w:rFonts w:eastAsiaTheme="minorEastAsia"/>
                <w:noProof/>
                <w:sz w:val="22"/>
                <w:szCs w:val="22"/>
                <w:lang w:eastAsia="fi-FI"/>
              </w:rPr>
              <w:tab/>
            </w:r>
            <w:r w:rsidR="002269C3" w:rsidRPr="0071243D">
              <w:rPr>
                <w:rStyle w:val="Hyperlinkki"/>
                <w:noProof/>
              </w:rPr>
              <w:t>Laatukriteerit</w:t>
            </w:r>
            <w:r w:rsidR="002269C3">
              <w:rPr>
                <w:noProof/>
                <w:webHidden/>
              </w:rPr>
              <w:tab/>
            </w:r>
            <w:r w:rsidR="002269C3">
              <w:rPr>
                <w:noProof/>
                <w:webHidden/>
              </w:rPr>
              <w:fldChar w:fldCharType="begin"/>
            </w:r>
            <w:r w:rsidR="002269C3">
              <w:rPr>
                <w:noProof/>
                <w:webHidden/>
              </w:rPr>
              <w:instrText xml:space="preserve"> PAGEREF _Toc204761599 \h </w:instrText>
            </w:r>
            <w:r w:rsidR="002269C3">
              <w:rPr>
                <w:noProof/>
                <w:webHidden/>
              </w:rPr>
            </w:r>
            <w:r w:rsidR="002269C3">
              <w:rPr>
                <w:noProof/>
                <w:webHidden/>
              </w:rPr>
              <w:fldChar w:fldCharType="separate"/>
            </w:r>
            <w:r w:rsidR="0048773C">
              <w:rPr>
                <w:noProof/>
                <w:webHidden/>
              </w:rPr>
              <w:t>16</w:t>
            </w:r>
            <w:r w:rsidR="002269C3">
              <w:rPr>
                <w:noProof/>
                <w:webHidden/>
              </w:rPr>
              <w:fldChar w:fldCharType="end"/>
            </w:r>
          </w:hyperlink>
        </w:p>
        <w:p w14:paraId="61F73000" w14:textId="792EA4B3" w:rsidR="002269C3" w:rsidRDefault="000C4C69">
          <w:pPr>
            <w:pStyle w:val="Sisluet2"/>
            <w:rPr>
              <w:rFonts w:eastAsiaTheme="minorEastAsia"/>
              <w:noProof/>
              <w:sz w:val="22"/>
              <w:szCs w:val="22"/>
              <w:lang w:eastAsia="fi-FI"/>
            </w:rPr>
          </w:pPr>
          <w:hyperlink w:anchor="_Toc204761600" w:history="1">
            <w:r w:rsidR="002269C3" w:rsidRPr="0071243D">
              <w:rPr>
                <w:rStyle w:val="Hyperlinkki"/>
                <w:noProof/>
              </w:rPr>
              <w:t>4.2.</w:t>
            </w:r>
            <w:r w:rsidR="002269C3">
              <w:rPr>
                <w:rFonts w:eastAsiaTheme="minorEastAsia"/>
                <w:noProof/>
                <w:sz w:val="22"/>
                <w:szCs w:val="22"/>
                <w:lang w:eastAsia="fi-FI"/>
              </w:rPr>
              <w:tab/>
            </w:r>
            <w:r w:rsidR="002269C3" w:rsidRPr="0071243D">
              <w:rPr>
                <w:rStyle w:val="Hyperlinkki"/>
                <w:noProof/>
              </w:rPr>
              <w:t>Koulun toimintasuunnitelma</w:t>
            </w:r>
            <w:r w:rsidR="002269C3">
              <w:rPr>
                <w:noProof/>
                <w:webHidden/>
              </w:rPr>
              <w:tab/>
            </w:r>
            <w:r w:rsidR="002269C3">
              <w:rPr>
                <w:noProof/>
                <w:webHidden/>
              </w:rPr>
              <w:fldChar w:fldCharType="begin"/>
            </w:r>
            <w:r w:rsidR="002269C3">
              <w:rPr>
                <w:noProof/>
                <w:webHidden/>
              </w:rPr>
              <w:instrText xml:space="preserve"> PAGEREF _Toc204761600 \h </w:instrText>
            </w:r>
            <w:r w:rsidR="002269C3">
              <w:rPr>
                <w:noProof/>
                <w:webHidden/>
              </w:rPr>
            </w:r>
            <w:r w:rsidR="002269C3">
              <w:rPr>
                <w:noProof/>
                <w:webHidden/>
              </w:rPr>
              <w:fldChar w:fldCharType="separate"/>
            </w:r>
            <w:r w:rsidR="0048773C">
              <w:rPr>
                <w:noProof/>
                <w:webHidden/>
              </w:rPr>
              <w:t>20</w:t>
            </w:r>
            <w:r w:rsidR="002269C3">
              <w:rPr>
                <w:noProof/>
                <w:webHidden/>
              </w:rPr>
              <w:fldChar w:fldCharType="end"/>
            </w:r>
          </w:hyperlink>
        </w:p>
        <w:p w14:paraId="62F96AA8" w14:textId="513923B3" w:rsidR="002269C3" w:rsidRDefault="000C4C69">
          <w:pPr>
            <w:pStyle w:val="Sisluet2"/>
            <w:rPr>
              <w:rFonts w:eastAsiaTheme="minorEastAsia"/>
              <w:noProof/>
              <w:sz w:val="22"/>
              <w:szCs w:val="22"/>
              <w:lang w:eastAsia="fi-FI"/>
            </w:rPr>
          </w:pPr>
          <w:hyperlink w:anchor="_Toc204761601" w:history="1">
            <w:r w:rsidR="002269C3" w:rsidRPr="0071243D">
              <w:rPr>
                <w:rStyle w:val="Hyperlinkki"/>
                <w:noProof/>
              </w:rPr>
              <w:t>4.3.</w:t>
            </w:r>
            <w:r w:rsidR="002269C3">
              <w:rPr>
                <w:rFonts w:eastAsiaTheme="minorEastAsia"/>
                <w:noProof/>
                <w:sz w:val="22"/>
                <w:szCs w:val="22"/>
                <w:lang w:eastAsia="fi-FI"/>
              </w:rPr>
              <w:tab/>
            </w:r>
            <w:r w:rsidR="002269C3" w:rsidRPr="0071243D">
              <w:rPr>
                <w:rStyle w:val="Hyperlinkki"/>
                <w:noProof/>
              </w:rPr>
              <w:t>Koulun valitsemat kehittämiskohteet lukuvuodelle 2025-2026</w:t>
            </w:r>
            <w:r w:rsidR="002269C3">
              <w:rPr>
                <w:noProof/>
                <w:webHidden/>
              </w:rPr>
              <w:tab/>
            </w:r>
            <w:r w:rsidR="002269C3">
              <w:rPr>
                <w:noProof/>
                <w:webHidden/>
              </w:rPr>
              <w:fldChar w:fldCharType="begin"/>
            </w:r>
            <w:r w:rsidR="002269C3">
              <w:rPr>
                <w:noProof/>
                <w:webHidden/>
              </w:rPr>
              <w:instrText xml:space="preserve"> PAGEREF _Toc204761601 \h </w:instrText>
            </w:r>
            <w:r w:rsidR="002269C3">
              <w:rPr>
                <w:noProof/>
                <w:webHidden/>
              </w:rPr>
            </w:r>
            <w:r w:rsidR="002269C3">
              <w:rPr>
                <w:noProof/>
                <w:webHidden/>
              </w:rPr>
              <w:fldChar w:fldCharType="separate"/>
            </w:r>
            <w:r w:rsidR="0048773C">
              <w:rPr>
                <w:noProof/>
                <w:webHidden/>
              </w:rPr>
              <w:t>21</w:t>
            </w:r>
            <w:r w:rsidR="002269C3">
              <w:rPr>
                <w:noProof/>
                <w:webHidden/>
              </w:rPr>
              <w:fldChar w:fldCharType="end"/>
            </w:r>
          </w:hyperlink>
        </w:p>
        <w:p w14:paraId="157D9623" w14:textId="6E2C294F" w:rsidR="002269C3" w:rsidRDefault="000C4C69">
          <w:pPr>
            <w:pStyle w:val="Sisluet2"/>
            <w:rPr>
              <w:rFonts w:eastAsiaTheme="minorEastAsia"/>
              <w:noProof/>
              <w:sz w:val="22"/>
              <w:szCs w:val="22"/>
              <w:lang w:eastAsia="fi-FI"/>
            </w:rPr>
          </w:pPr>
          <w:hyperlink w:anchor="_Toc204761602" w:history="1">
            <w:r w:rsidR="002269C3" w:rsidRPr="0071243D">
              <w:rPr>
                <w:rStyle w:val="Hyperlinkki"/>
                <w:noProof/>
              </w:rPr>
              <w:t>4.4.</w:t>
            </w:r>
            <w:r w:rsidR="002269C3">
              <w:rPr>
                <w:rFonts w:eastAsiaTheme="minorEastAsia"/>
                <w:noProof/>
                <w:sz w:val="22"/>
                <w:szCs w:val="22"/>
                <w:lang w:eastAsia="fi-FI"/>
              </w:rPr>
              <w:tab/>
            </w:r>
            <w:r w:rsidR="002269C3" w:rsidRPr="0071243D">
              <w:rPr>
                <w:rStyle w:val="Hyperlinkki"/>
                <w:noProof/>
              </w:rPr>
              <w:t>Lukuvuoden toiminnan arviointi ja kehittämiskohteet lukuvuodelle 2026-2027</w:t>
            </w:r>
            <w:r w:rsidR="002269C3">
              <w:rPr>
                <w:noProof/>
                <w:webHidden/>
              </w:rPr>
              <w:tab/>
            </w:r>
            <w:r w:rsidR="002269C3">
              <w:rPr>
                <w:noProof/>
                <w:webHidden/>
              </w:rPr>
              <w:fldChar w:fldCharType="begin"/>
            </w:r>
            <w:r w:rsidR="002269C3">
              <w:rPr>
                <w:noProof/>
                <w:webHidden/>
              </w:rPr>
              <w:instrText xml:space="preserve"> PAGEREF _Toc204761602 \h </w:instrText>
            </w:r>
            <w:r w:rsidR="002269C3">
              <w:rPr>
                <w:noProof/>
                <w:webHidden/>
              </w:rPr>
            </w:r>
            <w:r w:rsidR="002269C3">
              <w:rPr>
                <w:noProof/>
                <w:webHidden/>
              </w:rPr>
              <w:fldChar w:fldCharType="separate"/>
            </w:r>
            <w:r w:rsidR="0048773C">
              <w:rPr>
                <w:noProof/>
                <w:webHidden/>
              </w:rPr>
              <w:t>21</w:t>
            </w:r>
            <w:r w:rsidR="002269C3">
              <w:rPr>
                <w:noProof/>
                <w:webHidden/>
              </w:rPr>
              <w:fldChar w:fldCharType="end"/>
            </w:r>
          </w:hyperlink>
        </w:p>
        <w:p w14:paraId="0DF56DCC" w14:textId="52F35539" w:rsidR="002269C3" w:rsidRDefault="000C4C69">
          <w:pPr>
            <w:pStyle w:val="Sisluet1"/>
            <w:rPr>
              <w:rFonts w:eastAsiaTheme="minorEastAsia"/>
              <w:noProof/>
              <w:sz w:val="22"/>
              <w:szCs w:val="22"/>
              <w:lang w:eastAsia="fi-FI"/>
            </w:rPr>
          </w:pPr>
          <w:hyperlink w:anchor="_Toc204761603" w:history="1">
            <w:r w:rsidR="002269C3" w:rsidRPr="0071243D">
              <w:rPr>
                <w:rStyle w:val="Hyperlinkki"/>
                <w:noProof/>
              </w:rPr>
              <w:t>5.</w:t>
            </w:r>
            <w:r w:rsidR="002269C3">
              <w:rPr>
                <w:rFonts w:eastAsiaTheme="minorEastAsia"/>
                <w:noProof/>
                <w:sz w:val="22"/>
                <w:szCs w:val="22"/>
                <w:lang w:eastAsia="fi-FI"/>
              </w:rPr>
              <w:tab/>
            </w:r>
            <w:r w:rsidR="002269C3" w:rsidRPr="0071243D">
              <w:rPr>
                <w:rStyle w:val="Hyperlinkki"/>
                <w:noProof/>
              </w:rPr>
              <w:t>Oppimisen ja kasvun tuki</w:t>
            </w:r>
            <w:r w:rsidR="002269C3">
              <w:rPr>
                <w:noProof/>
                <w:webHidden/>
              </w:rPr>
              <w:tab/>
            </w:r>
            <w:r w:rsidR="002269C3">
              <w:rPr>
                <w:noProof/>
                <w:webHidden/>
              </w:rPr>
              <w:fldChar w:fldCharType="begin"/>
            </w:r>
            <w:r w:rsidR="002269C3">
              <w:rPr>
                <w:noProof/>
                <w:webHidden/>
              </w:rPr>
              <w:instrText xml:space="preserve"> PAGEREF _Toc204761603 \h </w:instrText>
            </w:r>
            <w:r w:rsidR="002269C3">
              <w:rPr>
                <w:noProof/>
                <w:webHidden/>
              </w:rPr>
            </w:r>
            <w:r w:rsidR="002269C3">
              <w:rPr>
                <w:noProof/>
                <w:webHidden/>
              </w:rPr>
              <w:fldChar w:fldCharType="separate"/>
            </w:r>
            <w:r w:rsidR="0048773C">
              <w:rPr>
                <w:noProof/>
                <w:webHidden/>
              </w:rPr>
              <w:t>22</w:t>
            </w:r>
            <w:r w:rsidR="002269C3">
              <w:rPr>
                <w:noProof/>
                <w:webHidden/>
              </w:rPr>
              <w:fldChar w:fldCharType="end"/>
            </w:r>
          </w:hyperlink>
        </w:p>
        <w:p w14:paraId="1B81DD9D" w14:textId="4F548BA1" w:rsidR="002269C3" w:rsidRDefault="000C4C69">
          <w:pPr>
            <w:pStyle w:val="Sisluet2"/>
            <w:rPr>
              <w:rFonts w:eastAsiaTheme="minorEastAsia"/>
              <w:noProof/>
              <w:sz w:val="22"/>
              <w:szCs w:val="22"/>
              <w:lang w:eastAsia="fi-FI"/>
            </w:rPr>
          </w:pPr>
          <w:hyperlink w:anchor="_Toc204761604" w:history="1">
            <w:r w:rsidR="002269C3" w:rsidRPr="0071243D">
              <w:rPr>
                <w:rStyle w:val="Hyperlinkki"/>
                <w:noProof/>
              </w:rPr>
              <w:t>5.1.</w:t>
            </w:r>
            <w:r w:rsidR="002269C3">
              <w:rPr>
                <w:rFonts w:eastAsiaTheme="minorEastAsia"/>
                <w:noProof/>
                <w:sz w:val="22"/>
                <w:szCs w:val="22"/>
                <w:lang w:eastAsia="fi-FI"/>
              </w:rPr>
              <w:tab/>
            </w:r>
            <w:r w:rsidR="002269C3" w:rsidRPr="0071243D">
              <w:rPr>
                <w:rStyle w:val="Hyperlinkki"/>
                <w:noProof/>
              </w:rPr>
              <w:t>Laatukriteerit</w:t>
            </w:r>
            <w:r w:rsidR="002269C3">
              <w:rPr>
                <w:noProof/>
                <w:webHidden/>
              </w:rPr>
              <w:tab/>
            </w:r>
            <w:r w:rsidR="002269C3">
              <w:rPr>
                <w:noProof/>
                <w:webHidden/>
              </w:rPr>
              <w:fldChar w:fldCharType="begin"/>
            </w:r>
            <w:r w:rsidR="002269C3">
              <w:rPr>
                <w:noProof/>
                <w:webHidden/>
              </w:rPr>
              <w:instrText xml:space="preserve"> PAGEREF _Toc204761604 \h </w:instrText>
            </w:r>
            <w:r w:rsidR="002269C3">
              <w:rPr>
                <w:noProof/>
                <w:webHidden/>
              </w:rPr>
            </w:r>
            <w:r w:rsidR="002269C3">
              <w:rPr>
                <w:noProof/>
                <w:webHidden/>
              </w:rPr>
              <w:fldChar w:fldCharType="separate"/>
            </w:r>
            <w:r w:rsidR="0048773C">
              <w:rPr>
                <w:noProof/>
                <w:webHidden/>
              </w:rPr>
              <w:t>22</w:t>
            </w:r>
            <w:r w:rsidR="002269C3">
              <w:rPr>
                <w:noProof/>
                <w:webHidden/>
              </w:rPr>
              <w:fldChar w:fldCharType="end"/>
            </w:r>
          </w:hyperlink>
        </w:p>
        <w:p w14:paraId="601F93D8" w14:textId="5BE6D13B" w:rsidR="002269C3" w:rsidRDefault="000C4C69">
          <w:pPr>
            <w:pStyle w:val="Sisluet2"/>
            <w:rPr>
              <w:rFonts w:eastAsiaTheme="minorEastAsia"/>
              <w:noProof/>
              <w:sz w:val="22"/>
              <w:szCs w:val="22"/>
              <w:lang w:eastAsia="fi-FI"/>
            </w:rPr>
          </w:pPr>
          <w:hyperlink w:anchor="_Toc204761605" w:history="1">
            <w:r w:rsidR="002269C3" w:rsidRPr="0071243D">
              <w:rPr>
                <w:rStyle w:val="Hyperlinkki"/>
                <w:noProof/>
              </w:rPr>
              <w:t>5.2.</w:t>
            </w:r>
            <w:r w:rsidR="002269C3">
              <w:rPr>
                <w:rFonts w:eastAsiaTheme="minorEastAsia"/>
                <w:noProof/>
                <w:sz w:val="22"/>
                <w:szCs w:val="22"/>
                <w:lang w:eastAsia="fi-FI"/>
              </w:rPr>
              <w:tab/>
            </w:r>
            <w:r w:rsidR="002269C3" w:rsidRPr="0071243D">
              <w:rPr>
                <w:rStyle w:val="Hyperlinkki"/>
                <w:noProof/>
              </w:rPr>
              <w:t>Opiskeluhuolto</w:t>
            </w:r>
            <w:r w:rsidR="002269C3">
              <w:rPr>
                <w:noProof/>
                <w:webHidden/>
              </w:rPr>
              <w:tab/>
            </w:r>
            <w:r w:rsidR="002269C3">
              <w:rPr>
                <w:noProof/>
                <w:webHidden/>
              </w:rPr>
              <w:fldChar w:fldCharType="begin"/>
            </w:r>
            <w:r w:rsidR="002269C3">
              <w:rPr>
                <w:noProof/>
                <w:webHidden/>
              </w:rPr>
              <w:instrText xml:space="preserve"> PAGEREF _Toc204761605 \h </w:instrText>
            </w:r>
            <w:r w:rsidR="002269C3">
              <w:rPr>
                <w:noProof/>
                <w:webHidden/>
              </w:rPr>
            </w:r>
            <w:r w:rsidR="002269C3">
              <w:rPr>
                <w:noProof/>
                <w:webHidden/>
              </w:rPr>
              <w:fldChar w:fldCharType="separate"/>
            </w:r>
            <w:r w:rsidR="0048773C">
              <w:rPr>
                <w:noProof/>
                <w:webHidden/>
              </w:rPr>
              <w:t>23</w:t>
            </w:r>
            <w:r w:rsidR="002269C3">
              <w:rPr>
                <w:noProof/>
                <w:webHidden/>
              </w:rPr>
              <w:fldChar w:fldCharType="end"/>
            </w:r>
          </w:hyperlink>
        </w:p>
        <w:p w14:paraId="3677AE12" w14:textId="2D748AAF" w:rsidR="002269C3" w:rsidRDefault="000C4C69">
          <w:pPr>
            <w:pStyle w:val="Sisluet2"/>
            <w:rPr>
              <w:rFonts w:eastAsiaTheme="minorEastAsia"/>
              <w:noProof/>
              <w:sz w:val="22"/>
              <w:szCs w:val="22"/>
              <w:lang w:eastAsia="fi-FI"/>
            </w:rPr>
          </w:pPr>
          <w:hyperlink w:anchor="_Toc204761606" w:history="1">
            <w:r w:rsidR="002269C3" w:rsidRPr="0071243D">
              <w:rPr>
                <w:rStyle w:val="Hyperlinkki"/>
                <w:noProof/>
              </w:rPr>
              <w:t>5.3.</w:t>
            </w:r>
            <w:r w:rsidR="002269C3">
              <w:rPr>
                <w:rFonts w:eastAsiaTheme="minorEastAsia"/>
                <w:noProof/>
                <w:sz w:val="22"/>
                <w:szCs w:val="22"/>
                <w:lang w:eastAsia="fi-FI"/>
              </w:rPr>
              <w:tab/>
            </w:r>
            <w:r w:rsidR="002269C3" w:rsidRPr="0071243D">
              <w:rPr>
                <w:rStyle w:val="Hyperlinkki"/>
                <w:noProof/>
              </w:rPr>
              <w:t>Oppimisen edellytyksiä tukevat opetusjärjestelyt</w:t>
            </w:r>
            <w:r w:rsidR="002269C3">
              <w:rPr>
                <w:noProof/>
                <w:webHidden/>
              </w:rPr>
              <w:tab/>
            </w:r>
            <w:r w:rsidR="002269C3">
              <w:rPr>
                <w:noProof/>
                <w:webHidden/>
              </w:rPr>
              <w:fldChar w:fldCharType="begin"/>
            </w:r>
            <w:r w:rsidR="002269C3">
              <w:rPr>
                <w:noProof/>
                <w:webHidden/>
              </w:rPr>
              <w:instrText xml:space="preserve"> PAGEREF _Toc204761606 \h </w:instrText>
            </w:r>
            <w:r w:rsidR="002269C3">
              <w:rPr>
                <w:noProof/>
                <w:webHidden/>
              </w:rPr>
            </w:r>
            <w:r w:rsidR="002269C3">
              <w:rPr>
                <w:noProof/>
                <w:webHidden/>
              </w:rPr>
              <w:fldChar w:fldCharType="separate"/>
            </w:r>
            <w:r w:rsidR="0048773C">
              <w:rPr>
                <w:noProof/>
                <w:webHidden/>
              </w:rPr>
              <w:t>26</w:t>
            </w:r>
            <w:r w:rsidR="002269C3">
              <w:rPr>
                <w:noProof/>
                <w:webHidden/>
              </w:rPr>
              <w:fldChar w:fldCharType="end"/>
            </w:r>
          </w:hyperlink>
        </w:p>
        <w:p w14:paraId="285DB1E5" w14:textId="7418C579" w:rsidR="002269C3" w:rsidRDefault="000C4C69">
          <w:pPr>
            <w:pStyle w:val="Sisluet2"/>
            <w:rPr>
              <w:rFonts w:eastAsiaTheme="minorEastAsia"/>
              <w:noProof/>
              <w:sz w:val="22"/>
              <w:szCs w:val="22"/>
              <w:lang w:eastAsia="fi-FI"/>
            </w:rPr>
          </w:pPr>
          <w:hyperlink w:anchor="_Toc204761607" w:history="1">
            <w:r w:rsidR="002269C3" w:rsidRPr="0071243D">
              <w:rPr>
                <w:rStyle w:val="Hyperlinkki"/>
                <w:noProof/>
              </w:rPr>
              <w:t>5.4.</w:t>
            </w:r>
            <w:r w:rsidR="002269C3">
              <w:rPr>
                <w:rFonts w:eastAsiaTheme="minorEastAsia"/>
                <w:noProof/>
                <w:sz w:val="22"/>
                <w:szCs w:val="22"/>
                <w:lang w:eastAsia="fi-FI"/>
              </w:rPr>
              <w:tab/>
            </w:r>
            <w:r w:rsidR="002269C3" w:rsidRPr="0071243D">
              <w:rPr>
                <w:rStyle w:val="Hyperlinkki"/>
                <w:noProof/>
              </w:rPr>
              <w:t>Suunnitelma ryhmäkohtaisen tuen käyttämisestä koulussa</w:t>
            </w:r>
            <w:r w:rsidR="002269C3">
              <w:rPr>
                <w:noProof/>
                <w:webHidden/>
              </w:rPr>
              <w:tab/>
            </w:r>
            <w:r w:rsidR="002269C3">
              <w:rPr>
                <w:noProof/>
                <w:webHidden/>
              </w:rPr>
              <w:fldChar w:fldCharType="begin"/>
            </w:r>
            <w:r w:rsidR="002269C3">
              <w:rPr>
                <w:noProof/>
                <w:webHidden/>
              </w:rPr>
              <w:instrText xml:space="preserve"> PAGEREF _Toc204761607 \h </w:instrText>
            </w:r>
            <w:r w:rsidR="002269C3">
              <w:rPr>
                <w:noProof/>
                <w:webHidden/>
              </w:rPr>
            </w:r>
            <w:r w:rsidR="002269C3">
              <w:rPr>
                <w:noProof/>
                <w:webHidden/>
              </w:rPr>
              <w:fldChar w:fldCharType="separate"/>
            </w:r>
            <w:r w:rsidR="0048773C">
              <w:rPr>
                <w:noProof/>
                <w:webHidden/>
              </w:rPr>
              <w:t>27</w:t>
            </w:r>
            <w:r w:rsidR="002269C3">
              <w:rPr>
                <w:noProof/>
                <w:webHidden/>
              </w:rPr>
              <w:fldChar w:fldCharType="end"/>
            </w:r>
          </w:hyperlink>
        </w:p>
        <w:p w14:paraId="2D7E715D" w14:textId="7D949D32" w:rsidR="002269C3" w:rsidRDefault="000C4C69">
          <w:pPr>
            <w:pStyle w:val="Sisluet2"/>
            <w:rPr>
              <w:rFonts w:eastAsiaTheme="minorEastAsia"/>
              <w:noProof/>
              <w:sz w:val="22"/>
              <w:szCs w:val="22"/>
              <w:lang w:eastAsia="fi-FI"/>
            </w:rPr>
          </w:pPr>
          <w:hyperlink w:anchor="_Toc204761608" w:history="1">
            <w:r w:rsidR="002269C3" w:rsidRPr="0071243D">
              <w:rPr>
                <w:rStyle w:val="Hyperlinkki"/>
                <w:noProof/>
              </w:rPr>
              <w:t>5.5 Oppilaskohtaiset tukitoimet</w:t>
            </w:r>
            <w:r w:rsidR="002269C3">
              <w:rPr>
                <w:noProof/>
                <w:webHidden/>
              </w:rPr>
              <w:tab/>
            </w:r>
            <w:r w:rsidR="002269C3">
              <w:rPr>
                <w:noProof/>
                <w:webHidden/>
              </w:rPr>
              <w:fldChar w:fldCharType="begin"/>
            </w:r>
            <w:r w:rsidR="002269C3">
              <w:rPr>
                <w:noProof/>
                <w:webHidden/>
              </w:rPr>
              <w:instrText xml:space="preserve"> PAGEREF _Toc204761608 \h </w:instrText>
            </w:r>
            <w:r w:rsidR="002269C3">
              <w:rPr>
                <w:noProof/>
                <w:webHidden/>
              </w:rPr>
            </w:r>
            <w:r w:rsidR="002269C3">
              <w:rPr>
                <w:noProof/>
                <w:webHidden/>
              </w:rPr>
              <w:fldChar w:fldCharType="separate"/>
            </w:r>
            <w:r w:rsidR="0048773C">
              <w:rPr>
                <w:noProof/>
                <w:webHidden/>
              </w:rPr>
              <w:t>28</w:t>
            </w:r>
            <w:r w:rsidR="002269C3">
              <w:rPr>
                <w:noProof/>
                <w:webHidden/>
              </w:rPr>
              <w:fldChar w:fldCharType="end"/>
            </w:r>
          </w:hyperlink>
        </w:p>
        <w:p w14:paraId="66CFC816" w14:textId="6D4C9BC2" w:rsidR="002269C3" w:rsidRDefault="000C4C69">
          <w:pPr>
            <w:pStyle w:val="Sisluet2"/>
            <w:rPr>
              <w:rFonts w:eastAsiaTheme="minorEastAsia"/>
              <w:noProof/>
              <w:sz w:val="22"/>
              <w:szCs w:val="22"/>
              <w:lang w:eastAsia="fi-FI"/>
            </w:rPr>
          </w:pPr>
          <w:hyperlink w:anchor="_Toc204761609" w:history="1">
            <w:r w:rsidR="002269C3" w:rsidRPr="0071243D">
              <w:rPr>
                <w:rStyle w:val="Hyperlinkki"/>
                <w:noProof/>
              </w:rPr>
              <w:t>5.5.</w:t>
            </w:r>
            <w:r w:rsidR="002269C3">
              <w:rPr>
                <w:rFonts w:eastAsiaTheme="minorEastAsia"/>
                <w:noProof/>
                <w:sz w:val="22"/>
                <w:szCs w:val="22"/>
                <w:lang w:eastAsia="fi-FI"/>
              </w:rPr>
              <w:tab/>
            </w:r>
            <w:r w:rsidR="002269C3" w:rsidRPr="0071243D">
              <w:rPr>
                <w:rStyle w:val="Hyperlinkki"/>
                <w:noProof/>
              </w:rPr>
              <w:t>Muut opetuksen järjestämisen tavat</w:t>
            </w:r>
            <w:r w:rsidR="002269C3">
              <w:rPr>
                <w:noProof/>
                <w:webHidden/>
              </w:rPr>
              <w:tab/>
            </w:r>
            <w:r w:rsidR="002269C3">
              <w:rPr>
                <w:noProof/>
                <w:webHidden/>
              </w:rPr>
              <w:fldChar w:fldCharType="begin"/>
            </w:r>
            <w:r w:rsidR="002269C3">
              <w:rPr>
                <w:noProof/>
                <w:webHidden/>
              </w:rPr>
              <w:instrText xml:space="preserve"> PAGEREF _Toc204761609 \h </w:instrText>
            </w:r>
            <w:r w:rsidR="002269C3">
              <w:rPr>
                <w:noProof/>
                <w:webHidden/>
              </w:rPr>
            </w:r>
            <w:r w:rsidR="002269C3">
              <w:rPr>
                <w:noProof/>
                <w:webHidden/>
              </w:rPr>
              <w:fldChar w:fldCharType="separate"/>
            </w:r>
            <w:r w:rsidR="0048773C">
              <w:rPr>
                <w:noProof/>
                <w:webHidden/>
              </w:rPr>
              <w:t>28</w:t>
            </w:r>
            <w:r w:rsidR="002269C3">
              <w:rPr>
                <w:noProof/>
                <w:webHidden/>
              </w:rPr>
              <w:fldChar w:fldCharType="end"/>
            </w:r>
          </w:hyperlink>
        </w:p>
        <w:p w14:paraId="4C3BE2E3" w14:textId="3D59BA67" w:rsidR="002269C3" w:rsidRDefault="000C4C69">
          <w:pPr>
            <w:pStyle w:val="Sisluet2"/>
            <w:rPr>
              <w:rFonts w:eastAsiaTheme="minorEastAsia"/>
              <w:noProof/>
              <w:sz w:val="22"/>
              <w:szCs w:val="22"/>
              <w:lang w:eastAsia="fi-FI"/>
            </w:rPr>
          </w:pPr>
          <w:hyperlink w:anchor="_Toc204761610" w:history="1">
            <w:r w:rsidR="002269C3" w:rsidRPr="0071243D">
              <w:rPr>
                <w:rStyle w:val="Hyperlinkki"/>
                <w:noProof/>
              </w:rPr>
              <w:t>5.6.</w:t>
            </w:r>
            <w:r w:rsidR="002269C3">
              <w:rPr>
                <w:rFonts w:eastAsiaTheme="minorEastAsia"/>
                <w:noProof/>
                <w:sz w:val="22"/>
                <w:szCs w:val="22"/>
                <w:lang w:eastAsia="fi-FI"/>
              </w:rPr>
              <w:tab/>
            </w:r>
            <w:r w:rsidR="002269C3" w:rsidRPr="0071243D">
              <w:rPr>
                <w:rStyle w:val="Hyperlinkki"/>
                <w:noProof/>
              </w:rPr>
              <w:t>Koulun valitsemat kehittämiskohteet lukuvuodelle 2025-2026</w:t>
            </w:r>
            <w:r w:rsidR="002269C3">
              <w:rPr>
                <w:noProof/>
                <w:webHidden/>
              </w:rPr>
              <w:tab/>
            </w:r>
            <w:r w:rsidR="002269C3">
              <w:rPr>
                <w:noProof/>
                <w:webHidden/>
              </w:rPr>
              <w:fldChar w:fldCharType="begin"/>
            </w:r>
            <w:r w:rsidR="002269C3">
              <w:rPr>
                <w:noProof/>
                <w:webHidden/>
              </w:rPr>
              <w:instrText xml:space="preserve"> PAGEREF _Toc204761610 \h </w:instrText>
            </w:r>
            <w:r w:rsidR="002269C3">
              <w:rPr>
                <w:noProof/>
                <w:webHidden/>
              </w:rPr>
            </w:r>
            <w:r w:rsidR="002269C3">
              <w:rPr>
                <w:noProof/>
                <w:webHidden/>
              </w:rPr>
              <w:fldChar w:fldCharType="separate"/>
            </w:r>
            <w:r w:rsidR="0048773C">
              <w:rPr>
                <w:noProof/>
                <w:webHidden/>
              </w:rPr>
              <w:t>29</w:t>
            </w:r>
            <w:r w:rsidR="002269C3">
              <w:rPr>
                <w:noProof/>
                <w:webHidden/>
              </w:rPr>
              <w:fldChar w:fldCharType="end"/>
            </w:r>
          </w:hyperlink>
        </w:p>
        <w:p w14:paraId="307BF1B6" w14:textId="570C63BE" w:rsidR="002269C3" w:rsidRDefault="000C4C69">
          <w:pPr>
            <w:pStyle w:val="Sisluet2"/>
            <w:rPr>
              <w:rFonts w:eastAsiaTheme="minorEastAsia"/>
              <w:noProof/>
              <w:sz w:val="22"/>
              <w:szCs w:val="22"/>
              <w:lang w:eastAsia="fi-FI"/>
            </w:rPr>
          </w:pPr>
          <w:hyperlink w:anchor="_Toc204761611" w:history="1">
            <w:r w:rsidR="002269C3" w:rsidRPr="0071243D">
              <w:rPr>
                <w:rStyle w:val="Hyperlinkki"/>
                <w:noProof/>
              </w:rPr>
              <w:t>5.7.</w:t>
            </w:r>
            <w:r w:rsidR="002269C3">
              <w:rPr>
                <w:rFonts w:eastAsiaTheme="minorEastAsia"/>
                <w:noProof/>
                <w:sz w:val="22"/>
                <w:szCs w:val="22"/>
                <w:lang w:eastAsia="fi-FI"/>
              </w:rPr>
              <w:tab/>
            </w:r>
            <w:r w:rsidR="002269C3" w:rsidRPr="0071243D">
              <w:rPr>
                <w:rStyle w:val="Hyperlinkki"/>
                <w:noProof/>
              </w:rPr>
              <w:t>Lukuvuoden toiminnan arviointi ja kehittämiskohteet lukuvuodelle 2026-2027</w:t>
            </w:r>
            <w:r w:rsidR="002269C3">
              <w:rPr>
                <w:noProof/>
                <w:webHidden/>
              </w:rPr>
              <w:tab/>
            </w:r>
            <w:r w:rsidR="002269C3">
              <w:rPr>
                <w:noProof/>
                <w:webHidden/>
              </w:rPr>
              <w:fldChar w:fldCharType="begin"/>
            </w:r>
            <w:r w:rsidR="002269C3">
              <w:rPr>
                <w:noProof/>
                <w:webHidden/>
              </w:rPr>
              <w:instrText xml:space="preserve"> PAGEREF _Toc204761611 \h </w:instrText>
            </w:r>
            <w:r w:rsidR="002269C3">
              <w:rPr>
                <w:noProof/>
                <w:webHidden/>
              </w:rPr>
            </w:r>
            <w:r w:rsidR="002269C3">
              <w:rPr>
                <w:noProof/>
                <w:webHidden/>
              </w:rPr>
              <w:fldChar w:fldCharType="separate"/>
            </w:r>
            <w:r w:rsidR="0048773C">
              <w:rPr>
                <w:noProof/>
                <w:webHidden/>
              </w:rPr>
              <w:t>29</w:t>
            </w:r>
            <w:r w:rsidR="002269C3">
              <w:rPr>
                <w:noProof/>
                <w:webHidden/>
              </w:rPr>
              <w:fldChar w:fldCharType="end"/>
            </w:r>
          </w:hyperlink>
        </w:p>
        <w:p w14:paraId="1DF4A564" w14:textId="7789454E" w:rsidR="002269C3" w:rsidRDefault="000C4C69">
          <w:pPr>
            <w:pStyle w:val="Sisluet1"/>
            <w:rPr>
              <w:rFonts w:eastAsiaTheme="minorEastAsia"/>
              <w:noProof/>
              <w:sz w:val="22"/>
              <w:szCs w:val="22"/>
              <w:lang w:eastAsia="fi-FI"/>
            </w:rPr>
          </w:pPr>
          <w:hyperlink w:anchor="_Toc204761612" w:history="1">
            <w:r w:rsidR="002269C3" w:rsidRPr="0071243D">
              <w:rPr>
                <w:rStyle w:val="Hyperlinkki"/>
                <w:noProof/>
              </w:rPr>
              <w:t>6.</w:t>
            </w:r>
            <w:r w:rsidR="002269C3">
              <w:rPr>
                <w:rFonts w:eastAsiaTheme="minorEastAsia"/>
                <w:noProof/>
                <w:sz w:val="22"/>
                <w:szCs w:val="22"/>
                <w:lang w:eastAsia="fi-FI"/>
              </w:rPr>
              <w:tab/>
            </w:r>
            <w:r w:rsidR="002269C3" w:rsidRPr="0071243D">
              <w:rPr>
                <w:rStyle w:val="Hyperlinkki"/>
                <w:noProof/>
              </w:rPr>
              <w:t>Kodin ja koulun yhteistyö</w:t>
            </w:r>
            <w:r w:rsidR="002269C3">
              <w:rPr>
                <w:noProof/>
                <w:webHidden/>
              </w:rPr>
              <w:tab/>
            </w:r>
            <w:r w:rsidR="002269C3">
              <w:rPr>
                <w:noProof/>
                <w:webHidden/>
              </w:rPr>
              <w:fldChar w:fldCharType="begin"/>
            </w:r>
            <w:r w:rsidR="002269C3">
              <w:rPr>
                <w:noProof/>
                <w:webHidden/>
              </w:rPr>
              <w:instrText xml:space="preserve"> PAGEREF _Toc204761612 \h </w:instrText>
            </w:r>
            <w:r w:rsidR="002269C3">
              <w:rPr>
                <w:noProof/>
                <w:webHidden/>
              </w:rPr>
            </w:r>
            <w:r w:rsidR="002269C3">
              <w:rPr>
                <w:noProof/>
                <w:webHidden/>
              </w:rPr>
              <w:fldChar w:fldCharType="separate"/>
            </w:r>
            <w:r w:rsidR="0048773C">
              <w:rPr>
                <w:noProof/>
                <w:webHidden/>
              </w:rPr>
              <w:t>30</w:t>
            </w:r>
            <w:r w:rsidR="002269C3">
              <w:rPr>
                <w:noProof/>
                <w:webHidden/>
              </w:rPr>
              <w:fldChar w:fldCharType="end"/>
            </w:r>
          </w:hyperlink>
        </w:p>
        <w:p w14:paraId="4D79B1BD" w14:textId="4AE33D9A" w:rsidR="002269C3" w:rsidRDefault="000C4C69">
          <w:pPr>
            <w:pStyle w:val="Sisluet2"/>
            <w:rPr>
              <w:rFonts w:eastAsiaTheme="minorEastAsia"/>
              <w:noProof/>
              <w:sz w:val="22"/>
              <w:szCs w:val="22"/>
              <w:lang w:eastAsia="fi-FI"/>
            </w:rPr>
          </w:pPr>
          <w:hyperlink w:anchor="_Toc204761613" w:history="1">
            <w:r w:rsidR="002269C3" w:rsidRPr="0071243D">
              <w:rPr>
                <w:rStyle w:val="Hyperlinkki"/>
                <w:noProof/>
              </w:rPr>
              <w:t>6.1.</w:t>
            </w:r>
            <w:r w:rsidR="002269C3">
              <w:rPr>
                <w:rFonts w:eastAsiaTheme="minorEastAsia"/>
                <w:noProof/>
                <w:sz w:val="22"/>
                <w:szCs w:val="22"/>
                <w:lang w:eastAsia="fi-FI"/>
              </w:rPr>
              <w:tab/>
            </w:r>
            <w:r w:rsidR="002269C3" w:rsidRPr="0071243D">
              <w:rPr>
                <w:rStyle w:val="Hyperlinkki"/>
                <w:noProof/>
              </w:rPr>
              <w:t>Laatukriteerit</w:t>
            </w:r>
            <w:r w:rsidR="002269C3">
              <w:rPr>
                <w:noProof/>
                <w:webHidden/>
              </w:rPr>
              <w:tab/>
            </w:r>
            <w:r w:rsidR="002269C3">
              <w:rPr>
                <w:noProof/>
                <w:webHidden/>
              </w:rPr>
              <w:fldChar w:fldCharType="begin"/>
            </w:r>
            <w:r w:rsidR="002269C3">
              <w:rPr>
                <w:noProof/>
                <w:webHidden/>
              </w:rPr>
              <w:instrText xml:space="preserve"> PAGEREF _Toc204761613 \h </w:instrText>
            </w:r>
            <w:r w:rsidR="002269C3">
              <w:rPr>
                <w:noProof/>
                <w:webHidden/>
              </w:rPr>
            </w:r>
            <w:r w:rsidR="002269C3">
              <w:rPr>
                <w:noProof/>
                <w:webHidden/>
              </w:rPr>
              <w:fldChar w:fldCharType="separate"/>
            </w:r>
            <w:r w:rsidR="0048773C">
              <w:rPr>
                <w:noProof/>
                <w:webHidden/>
              </w:rPr>
              <w:t>30</w:t>
            </w:r>
            <w:r w:rsidR="002269C3">
              <w:rPr>
                <w:noProof/>
                <w:webHidden/>
              </w:rPr>
              <w:fldChar w:fldCharType="end"/>
            </w:r>
          </w:hyperlink>
        </w:p>
        <w:p w14:paraId="50A47348" w14:textId="5F361610" w:rsidR="002269C3" w:rsidRDefault="000C4C69">
          <w:pPr>
            <w:pStyle w:val="Sisluet2"/>
            <w:rPr>
              <w:rFonts w:eastAsiaTheme="minorEastAsia"/>
              <w:noProof/>
              <w:sz w:val="22"/>
              <w:szCs w:val="22"/>
              <w:lang w:eastAsia="fi-FI"/>
            </w:rPr>
          </w:pPr>
          <w:hyperlink w:anchor="_Toc204761614" w:history="1">
            <w:r w:rsidR="002269C3" w:rsidRPr="0071243D">
              <w:rPr>
                <w:rStyle w:val="Hyperlinkki"/>
                <w:noProof/>
              </w:rPr>
              <w:t>6.2.</w:t>
            </w:r>
            <w:r w:rsidR="002269C3">
              <w:rPr>
                <w:rFonts w:eastAsiaTheme="minorEastAsia"/>
                <w:noProof/>
                <w:sz w:val="22"/>
                <w:szCs w:val="22"/>
                <w:lang w:eastAsia="fi-FI"/>
              </w:rPr>
              <w:tab/>
            </w:r>
            <w:r w:rsidR="002269C3" w:rsidRPr="0071243D">
              <w:rPr>
                <w:rStyle w:val="Hyperlinkki"/>
                <w:noProof/>
              </w:rPr>
              <w:t>Koulun toimintasuunnitelma</w:t>
            </w:r>
            <w:r w:rsidR="002269C3">
              <w:rPr>
                <w:noProof/>
                <w:webHidden/>
              </w:rPr>
              <w:tab/>
            </w:r>
            <w:r w:rsidR="002269C3">
              <w:rPr>
                <w:noProof/>
                <w:webHidden/>
              </w:rPr>
              <w:fldChar w:fldCharType="begin"/>
            </w:r>
            <w:r w:rsidR="002269C3">
              <w:rPr>
                <w:noProof/>
                <w:webHidden/>
              </w:rPr>
              <w:instrText xml:space="preserve"> PAGEREF _Toc204761614 \h </w:instrText>
            </w:r>
            <w:r w:rsidR="002269C3">
              <w:rPr>
                <w:noProof/>
                <w:webHidden/>
              </w:rPr>
            </w:r>
            <w:r w:rsidR="002269C3">
              <w:rPr>
                <w:noProof/>
                <w:webHidden/>
              </w:rPr>
              <w:fldChar w:fldCharType="separate"/>
            </w:r>
            <w:r w:rsidR="0048773C">
              <w:rPr>
                <w:noProof/>
                <w:webHidden/>
              </w:rPr>
              <w:t>30</w:t>
            </w:r>
            <w:r w:rsidR="002269C3">
              <w:rPr>
                <w:noProof/>
                <w:webHidden/>
              </w:rPr>
              <w:fldChar w:fldCharType="end"/>
            </w:r>
          </w:hyperlink>
        </w:p>
        <w:p w14:paraId="4FE75FE8" w14:textId="4D62D9F8" w:rsidR="002269C3" w:rsidRDefault="000C4C69">
          <w:pPr>
            <w:pStyle w:val="Sisluet2"/>
            <w:rPr>
              <w:rFonts w:eastAsiaTheme="minorEastAsia"/>
              <w:noProof/>
              <w:sz w:val="22"/>
              <w:szCs w:val="22"/>
              <w:lang w:eastAsia="fi-FI"/>
            </w:rPr>
          </w:pPr>
          <w:hyperlink w:anchor="_Toc204761615" w:history="1">
            <w:r w:rsidR="002269C3" w:rsidRPr="0071243D">
              <w:rPr>
                <w:rStyle w:val="Hyperlinkki"/>
                <w:noProof/>
              </w:rPr>
              <w:t>6.3.</w:t>
            </w:r>
            <w:r w:rsidR="002269C3">
              <w:rPr>
                <w:rFonts w:eastAsiaTheme="minorEastAsia"/>
                <w:noProof/>
                <w:sz w:val="22"/>
                <w:szCs w:val="22"/>
                <w:lang w:eastAsia="fi-FI"/>
              </w:rPr>
              <w:tab/>
            </w:r>
            <w:r w:rsidR="002269C3" w:rsidRPr="0071243D">
              <w:rPr>
                <w:rStyle w:val="Hyperlinkki"/>
                <w:noProof/>
              </w:rPr>
              <w:t>Koulun valitsemat kehittämiskohteet lukuvuodelle 2025-2026</w:t>
            </w:r>
            <w:r w:rsidR="002269C3">
              <w:rPr>
                <w:noProof/>
                <w:webHidden/>
              </w:rPr>
              <w:tab/>
            </w:r>
            <w:r w:rsidR="002269C3">
              <w:rPr>
                <w:noProof/>
                <w:webHidden/>
              </w:rPr>
              <w:fldChar w:fldCharType="begin"/>
            </w:r>
            <w:r w:rsidR="002269C3">
              <w:rPr>
                <w:noProof/>
                <w:webHidden/>
              </w:rPr>
              <w:instrText xml:space="preserve"> PAGEREF _Toc204761615 \h </w:instrText>
            </w:r>
            <w:r w:rsidR="002269C3">
              <w:rPr>
                <w:noProof/>
                <w:webHidden/>
              </w:rPr>
            </w:r>
            <w:r w:rsidR="002269C3">
              <w:rPr>
                <w:noProof/>
                <w:webHidden/>
              </w:rPr>
              <w:fldChar w:fldCharType="separate"/>
            </w:r>
            <w:r w:rsidR="0048773C">
              <w:rPr>
                <w:noProof/>
                <w:webHidden/>
              </w:rPr>
              <w:t>30</w:t>
            </w:r>
            <w:r w:rsidR="002269C3">
              <w:rPr>
                <w:noProof/>
                <w:webHidden/>
              </w:rPr>
              <w:fldChar w:fldCharType="end"/>
            </w:r>
          </w:hyperlink>
        </w:p>
        <w:p w14:paraId="7A571D72" w14:textId="0BD8C36C" w:rsidR="002269C3" w:rsidRDefault="000C4C69">
          <w:pPr>
            <w:pStyle w:val="Sisluet2"/>
            <w:rPr>
              <w:rFonts w:eastAsiaTheme="minorEastAsia"/>
              <w:noProof/>
              <w:sz w:val="22"/>
              <w:szCs w:val="22"/>
              <w:lang w:eastAsia="fi-FI"/>
            </w:rPr>
          </w:pPr>
          <w:hyperlink w:anchor="_Toc204761616" w:history="1">
            <w:r w:rsidR="002269C3" w:rsidRPr="0071243D">
              <w:rPr>
                <w:rStyle w:val="Hyperlinkki"/>
                <w:noProof/>
              </w:rPr>
              <w:t>6.4.</w:t>
            </w:r>
            <w:r w:rsidR="002269C3">
              <w:rPr>
                <w:rFonts w:eastAsiaTheme="minorEastAsia"/>
                <w:noProof/>
                <w:sz w:val="22"/>
                <w:szCs w:val="22"/>
                <w:lang w:eastAsia="fi-FI"/>
              </w:rPr>
              <w:tab/>
            </w:r>
            <w:r w:rsidR="002269C3" w:rsidRPr="0071243D">
              <w:rPr>
                <w:rStyle w:val="Hyperlinkki"/>
                <w:noProof/>
              </w:rPr>
              <w:t>Lukuvuoden toiminnan arviointi ja kehittämiskohteet lukuvuodelle 2026-2027</w:t>
            </w:r>
            <w:r w:rsidR="002269C3">
              <w:rPr>
                <w:noProof/>
                <w:webHidden/>
              </w:rPr>
              <w:tab/>
            </w:r>
            <w:r w:rsidR="002269C3">
              <w:rPr>
                <w:noProof/>
                <w:webHidden/>
              </w:rPr>
              <w:fldChar w:fldCharType="begin"/>
            </w:r>
            <w:r w:rsidR="002269C3">
              <w:rPr>
                <w:noProof/>
                <w:webHidden/>
              </w:rPr>
              <w:instrText xml:space="preserve"> PAGEREF _Toc204761616 \h </w:instrText>
            </w:r>
            <w:r w:rsidR="002269C3">
              <w:rPr>
                <w:noProof/>
                <w:webHidden/>
              </w:rPr>
            </w:r>
            <w:r w:rsidR="002269C3">
              <w:rPr>
                <w:noProof/>
                <w:webHidden/>
              </w:rPr>
              <w:fldChar w:fldCharType="separate"/>
            </w:r>
            <w:r w:rsidR="0048773C">
              <w:rPr>
                <w:noProof/>
                <w:webHidden/>
              </w:rPr>
              <w:t>30</w:t>
            </w:r>
            <w:r w:rsidR="002269C3">
              <w:rPr>
                <w:noProof/>
                <w:webHidden/>
              </w:rPr>
              <w:fldChar w:fldCharType="end"/>
            </w:r>
          </w:hyperlink>
        </w:p>
        <w:p w14:paraId="7B119A44" w14:textId="12A79248" w:rsidR="002269C3" w:rsidRDefault="000C4C69">
          <w:pPr>
            <w:pStyle w:val="Sisluet1"/>
            <w:rPr>
              <w:rFonts w:eastAsiaTheme="minorEastAsia"/>
              <w:noProof/>
              <w:sz w:val="22"/>
              <w:szCs w:val="22"/>
              <w:lang w:eastAsia="fi-FI"/>
            </w:rPr>
          </w:pPr>
          <w:hyperlink w:anchor="_Toc204761617" w:history="1">
            <w:r w:rsidR="002269C3" w:rsidRPr="0071243D">
              <w:rPr>
                <w:rStyle w:val="Hyperlinkki"/>
                <w:noProof/>
              </w:rPr>
              <w:t>7.</w:t>
            </w:r>
            <w:r w:rsidR="002269C3">
              <w:rPr>
                <w:rFonts w:eastAsiaTheme="minorEastAsia"/>
                <w:noProof/>
                <w:sz w:val="22"/>
                <w:szCs w:val="22"/>
                <w:lang w:eastAsia="fi-FI"/>
              </w:rPr>
              <w:tab/>
            </w:r>
            <w:r w:rsidR="002269C3" w:rsidRPr="0071243D">
              <w:rPr>
                <w:rStyle w:val="Hyperlinkki"/>
                <w:noProof/>
              </w:rPr>
              <w:t>Koulun kerhotoiminta</w:t>
            </w:r>
            <w:r w:rsidR="002269C3">
              <w:rPr>
                <w:noProof/>
                <w:webHidden/>
              </w:rPr>
              <w:tab/>
            </w:r>
            <w:r w:rsidR="002269C3">
              <w:rPr>
                <w:noProof/>
                <w:webHidden/>
              </w:rPr>
              <w:fldChar w:fldCharType="begin"/>
            </w:r>
            <w:r w:rsidR="002269C3">
              <w:rPr>
                <w:noProof/>
                <w:webHidden/>
              </w:rPr>
              <w:instrText xml:space="preserve"> PAGEREF _Toc204761617 \h </w:instrText>
            </w:r>
            <w:r w:rsidR="002269C3">
              <w:rPr>
                <w:noProof/>
                <w:webHidden/>
              </w:rPr>
            </w:r>
            <w:r w:rsidR="002269C3">
              <w:rPr>
                <w:noProof/>
                <w:webHidden/>
              </w:rPr>
              <w:fldChar w:fldCharType="separate"/>
            </w:r>
            <w:r w:rsidR="0048773C">
              <w:rPr>
                <w:noProof/>
                <w:webHidden/>
              </w:rPr>
              <w:t>31</w:t>
            </w:r>
            <w:r w:rsidR="002269C3">
              <w:rPr>
                <w:noProof/>
                <w:webHidden/>
              </w:rPr>
              <w:fldChar w:fldCharType="end"/>
            </w:r>
          </w:hyperlink>
        </w:p>
        <w:p w14:paraId="6D582CA5" w14:textId="396645B9" w:rsidR="002269C3" w:rsidRDefault="000C4C69">
          <w:pPr>
            <w:pStyle w:val="Sisluet2"/>
            <w:rPr>
              <w:rFonts w:eastAsiaTheme="minorEastAsia"/>
              <w:noProof/>
              <w:sz w:val="22"/>
              <w:szCs w:val="22"/>
              <w:lang w:eastAsia="fi-FI"/>
            </w:rPr>
          </w:pPr>
          <w:hyperlink w:anchor="_Toc204761618" w:history="1">
            <w:r w:rsidR="002269C3" w:rsidRPr="0071243D">
              <w:rPr>
                <w:rStyle w:val="Hyperlinkki"/>
                <w:noProof/>
              </w:rPr>
              <w:t>7.1.</w:t>
            </w:r>
            <w:r w:rsidR="002269C3">
              <w:rPr>
                <w:rFonts w:eastAsiaTheme="minorEastAsia"/>
                <w:noProof/>
                <w:sz w:val="22"/>
                <w:szCs w:val="22"/>
                <w:lang w:eastAsia="fi-FI"/>
              </w:rPr>
              <w:tab/>
            </w:r>
            <w:r w:rsidR="002269C3" w:rsidRPr="0071243D">
              <w:rPr>
                <w:rStyle w:val="Hyperlinkki"/>
                <w:noProof/>
              </w:rPr>
              <w:t>Laatukriteerit</w:t>
            </w:r>
            <w:r w:rsidR="002269C3">
              <w:rPr>
                <w:noProof/>
                <w:webHidden/>
              </w:rPr>
              <w:tab/>
            </w:r>
            <w:r w:rsidR="002269C3">
              <w:rPr>
                <w:noProof/>
                <w:webHidden/>
              </w:rPr>
              <w:fldChar w:fldCharType="begin"/>
            </w:r>
            <w:r w:rsidR="002269C3">
              <w:rPr>
                <w:noProof/>
                <w:webHidden/>
              </w:rPr>
              <w:instrText xml:space="preserve"> PAGEREF _Toc204761618 \h </w:instrText>
            </w:r>
            <w:r w:rsidR="002269C3">
              <w:rPr>
                <w:noProof/>
                <w:webHidden/>
              </w:rPr>
            </w:r>
            <w:r w:rsidR="002269C3">
              <w:rPr>
                <w:noProof/>
                <w:webHidden/>
              </w:rPr>
              <w:fldChar w:fldCharType="separate"/>
            </w:r>
            <w:r w:rsidR="0048773C">
              <w:rPr>
                <w:noProof/>
                <w:webHidden/>
              </w:rPr>
              <w:t>31</w:t>
            </w:r>
            <w:r w:rsidR="002269C3">
              <w:rPr>
                <w:noProof/>
                <w:webHidden/>
              </w:rPr>
              <w:fldChar w:fldCharType="end"/>
            </w:r>
          </w:hyperlink>
        </w:p>
        <w:p w14:paraId="6AB59F37" w14:textId="0ACA1E52" w:rsidR="002269C3" w:rsidRDefault="000C4C69">
          <w:pPr>
            <w:pStyle w:val="Sisluet2"/>
            <w:rPr>
              <w:rFonts w:eastAsiaTheme="minorEastAsia"/>
              <w:noProof/>
              <w:sz w:val="22"/>
              <w:szCs w:val="22"/>
              <w:lang w:eastAsia="fi-FI"/>
            </w:rPr>
          </w:pPr>
          <w:hyperlink w:anchor="_Toc204761619" w:history="1">
            <w:r w:rsidR="002269C3" w:rsidRPr="0071243D">
              <w:rPr>
                <w:rStyle w:val="Hyperlinkki"/>
                <w:noProof/>
              </w:rPr>
              <w:t>7.2.</w:t>
            </w:r>
            <w:r w:rsidR="002269C3">
              <w:rPr>
                <w:rFonts w:eastAsiaTheme="minorEastAsia"/>
                <w:noProof/>
                <w:sz w:val="22"/>
                <w:szCs w:val="22"/>
                <w:lang w:eastAsia="fi-FI"/>
              </w:rPr>
              <w:tab/>
            </w:r>
            <w:r w:rsidR="002269C3" w:rsidRPr="0071243D">
              <w:rPr>
                <w:rStyle w:val="Hyperlinkki"/>
                <w:noProof/>
              </w:rPr>
              <w:t>Koulun toimintasuunnitelma</w:t>
            </w:r>
            <w:r w:rsidR="002269C3">
              <w:rPr>
                <w:noProof/>
                <w:webHidden/>
              </w:rPr>
              <w:tab/>
            </w:r>
            <w:r w:rsidR="002269C3">
              <w:rPr>
                <w:noProof/>
                <w:webHidden/>
              </w:rPr>
              <w:fldChar w:fldCharType="begin"/>
            </w:r>
            <w:r w:rsidR="002269C3">
              <w:rPr>
                <w:noProof/>
                <w:webHidden/>
              </w:rPr>
              <w:instrText xml:space="preserve"> PAGEREF _Toc204761619 \h </w:instrText>
            </w:r>
            <w:r w:rsidR="002269C3">
              <w:rPr>
                <w:noProof/>
                <w:webHidden/>
              </w:rPr>
            </w:r>
            <w:r w:rsidR="002269C3">
              <w:rPr>
                <w:noProof/>
                <w:webHidden/>
              </w:rPr>
              <w:fldChar w:fldCharType="separate"/>
            </w:r>
            <w:r w:rsidR="0048773C">
              <w:rPr>
                <w:noProof/>
                <w:webHidden/>
              </w:rPr>
              <w:t>31</w:t>
            </w:r>
            <w:r w:rsidR="002269C3">
              <w:rPr>
                <w:noProof/>
                <w:webHidden/>
              </w:rPr>
              <w:fldChar w:fldCharType="end"/>
            </w:r>
          </w:hyperlink>
        </w:p>
        <w:p w14:paraId="54A9E2C3" w14:textId="3CAD0C92" w:rsidR="002269C3" w:rsidRDefault="000C4C69">
          <w:pPr>
            <w:pStyle w:val="Sisluet2"/>
            <w:rPr>
              <w:rFonts w:eastAsiaTheme="minorEastAsia"/>
              <w:noProof/>
              <w:sz w:val="22"/>
              <w:szCs w:val="22"/>
              <w:lang w:eastAsia="fi-FI"/>
            </w:rPr>
          </w:pPr>
          <w:hyperlink w:anchor="_Toc204761620" w:history="1">
            <w:r w:rsidR="002269C3" w:rsidRPr="0071243D">
              <w:rPr>
                <w:rStyle w:val="Hyperlinkki"/>
                <w:noProof/>
              </w:rPr>
              <w:t>7.3.</w:t>
            </w:r>
            <w:r w:rsidR="002269C3">
              <w:rPr>
                <w:rFonts w:eastAsiaTheme="minorEastAsia"/>
                <w:noProof/>
                <w:sz w:val="22"/>
                <w:szCs w:val="22"/>
                <w:lang w:eastAsia="fi-FI"/>
              </w:rPr>
              <w:tab/>
            </w:r>
            <w:r w:rsidR="002269C3" w:rsidRPr="0071243D">
              <w:rPr>
                <w:rStyle w:val="Hyperlinkki"/>
                <w:noProof/>
              </w:rPr>
              <w:t>Koulun valitsemat kehittämiskohteet lukuvuodelle 2025-2026</w:t>
            </w:r>
            <w:r w:rsidR="002269C3">
              <w:rPr>
                <w:noProof/>
                <w:webHidden/>
              </w:rPr>
              <w:tab/>
            </w:r>
            <w:r w:rsidR="002269C3">
              <w:rPr>
                <w:noProof/>
                <w:webHidden/>
              </w:rPr>
              <w:fldChar w:fldCharType="begin"/>
            </w:r>
            <w:r w:rsidR="002269C3">
              <w:rPr>
                <w:noProof/>
                <w:webHidden/>
              </w:rPr>
              <w:instrText xml:space="preserve"> PAGEREF _Toc204761620 \h </w:instrText>
            </w:r>
            <w:r w:rsidR="002269C3">
              <w:rPr>
                <w:noProof/>
                <w:webHidden/>
              </w:rPr>
            </w:r>
            <w:r w:rsidR="002269C3">
              <w:rPr>
                <w:noProof/>
                <w:webHidden/>
              </w:rPr>
              <w:fldChar w:fldCharType="separate"/>
            </w:r>
            <w:r w:rsidR="0048773C">
              <w:rPr>
                <w:noProof/>
                <w:webHidden/>
              </w:rPr>
              <w:t>31</w:t>
            </w:r>
            <w:r w:rsidR="002269C3">
              <w:rPr>
                <w:noProof/>
                <w:webHidden/>
              </w:rPr>
              <w:fldChar w:fldCharType="end"/>
            </w:r>
          </w:hyperlink>
        </w:p>
        <w:p w14:paraId="146D2E41" w14:textId="7A2AD000" w:rsidR="002269C3" w:rsidRDefault="000C4C69">
          <w:pPr>
            <w:pStyle w:val="Sisluet2"/>
            <w:rPr>
              <w:rFonts w:eastAsiaTheme="minorEastAsia"/>
              <w:noProof/>
              <w:sz w:val="22"/>
              <w:szCs w:val="22"/>
              <w:lang w:eastAsia="fi-FI"/>
            </w:rPr>
          </w:pPr>
          <w:hyperlink w:anchor="_Toc204761621" w:history="1">
            <w:r w:rsidR="002269C3" w:rsidRPr="0071243D">
              <w:rPr>
                <w:rStyle w:val="Hyperlinkki"/>
                <w:noProof/>
              </w:rPr>
              <w:t>7.4.</w:t>
            </w:r>
            <w:r w:rsidR="002269C3">
              <w:rPr>
                <w:rFonts w:eastAsiaTheme="minorEastAsia"/>
                <w:noProof/>
                <w:sz w:val="22"/>
                <w:szCs w:val="22"/>
                <w:lang w:eastAsia="fi-FI"/>
              </w:rPr>
              <w:tab/>
            </w:r>
            <w:r w:rsidR="002269C3" w:rsidRPr="0071243D">
              <w:rPr>
                <w:rStyle w:val="Hyperlinkki"/>
                <w:noProof/>
              </w:rPr>
              <w:t>Lukuvuoden toiminnan arviointi ja kehittämiskohteet lukuvuodelle 2026-2027</w:t>
            </w:r>
            <w:r w:rsidR="002269C3">
              <w:rPr>
                <w:noProof/>
                <w:webHidden/>
              </w:rPr>
              <w:tab/>
            </w:r>
            <w:r w:rsidR="002269C3">
              <w:rPr>
                <w:noProof/>
                <w:webHidden/>
              </w:rPr>
              <w:fldChar w:fldCharType="begin"/>
            </w:r>
            <w:r w:rsidR="002269C3">
              <w:rPr>
                <w:noProof/>
                <w:webHidden/>
              </w:rPr>
              <w:instrText xml:space="preserve"> PAGEREF _Toc204761621 \h </w:instrText>
            </w:r>
            <w:r w:rsidR="002269C3">
              <w:rPr>
                <w:noProof/>
                <w:webHidden/>
              </w:rPr>
            </w:r>
            <w:r w:rsidR="002269C3">
              <w:rPr>
                <w:noProof/>
                <w:webHidden/>
              </w:rPr>
              <w:fldChar w:fldCharType="separate"/>
            </w:r>
            <w:r w:rsidR="0048773C">
              <w:rPr>
                <w:noProof/>
                <w:webHidden/>
              </w:rPr>
              <w:t>31</w:t>
            </w:r>
            <w:r w:rsidR="002269C3">
              <w:rPr>
                <w:noProof/>
                <w:webHidden/>
              </w:rPr>
              <w:fldChar w:fldCharType="end"/>
            </w:r>
          </w:hyperlink>
        </w:p>
        <w:p w14:paraId="3B943E2B" w14:textId="115D2AD9" w:rsidR="002269C3" w:rsidRDefault="000C4C69">
          <w:pPr>
            <w:pStyle w:val="Sisluet1"/>
            <w:rPr>
              <w:rFonts w:eastAsiaTheme="minorEastAsia"/>
              <w:noProof/>
              <w:sz w:val="22"/>
              <w:szCs w:val="22"/>
              <w:lang w:eastAsia="fi-FI"/>
            </w:rPr>
          </w:pPr>
          <w:hyperlink w:anchor="_Toc204761622" w:history="1">
            <w:r w:rsidR="002269C3" w:rsidRPr="0071243D">
              <w:rPr>
                <w:rStyle w:val="Hyperlinkki"/>
                <w:noProof/>
              </w:rPr>
              <w:t>8.</w:t>
            </w:r>
            <w:r w:rsidR="002269C3">
              <w:rPr>
                <w:rFonts w:eastAsiaTheme="minorEastAsia"/>
                <w:noProof/>
                <w:sz w:val="22"/>
                <w:szCs w:val="22"/>
                <w:lang w:eastAsia="fi-FI"/>
              </w:rPr>
              <w:tab/>
            </w:r>
            <w:r w:rsidR="002269C3" w:rsidRPr="0071243D">
              <w:rPr>
                <w:rStyle w:val="Hyperlinkki"/>
                <w:noProof/>
              </w:rPr>
              <w:t>Aamu ja iltapäivätoiminta</w:t>
            </w:r>
            <w:r w:rsidR="002269C3">
              <w:rPr>
                <w:noProof/>
                <w:webHidden/>
              </w:rPr>
              <w:tab/>
            </w:r>
            <w:r w:rsidR="002269C3">
              <w:rPr>
                <w:noProof/>
                <w:webHidden/>
              </w:rPr>
              <w:fldChar w:fldCharType="begin"/>
            </w:r>
            <w:r w:rsidR="002269C3">
              <w:rPr>
                <w:noProof/>
                <w:webHidden/>
              </w:rPr>
              <w:instrText xml:space="preserve"> PAGEREF _Toc204761622 \h </w:instrText>
            </w:r>
            <w:r w:rsidR="002269C3">
              <w:rPr>
                <w:noProof/>
                <w:webHidden/>
              </w:rPr>
            </w:r>
            <w:r w:rsidR="002269C3">
              <w:rPr>
                <w:noProof/>
                <w:webHidden/>
              </w:rPr>
              <w:fldChar w:fldCharType="separate"/>
            </w:r>
            <w:r w:rsidR="0048773C">
              <w:rPr>
                <w:noProof/>
                <w:webHidden/>
              </w:rPr>
              <w:t>32</w:t>
            </w:r>
            <w:r w:rsidR="002269C3">
              <w:rPr>
                <w:noProof/>
                <w:webHidden/>
              </w:rPr>
              <w:fldChar w:fldCharType="end"/>
            </w:r>
          </w:hyperlink>
        </w:p>
        <w:p w14:paraId="4121C732" w14:textId="732E8126" w:rsidR="002269C3" w:rsidRDefault="000C4C69">
          <w:pPr>
            <w:pStyle w:val="Sisluet2"/>
            <w:rPr>
              <w:rFonts w:eastAsiaTheme="minorEastAsia"/>
              <w:noProof/>
              <w:sz w:val="22"/>
              <w:szCs w:val="22"/>
              <w:lang w:eastAsia="fi-FI"/>
            </w:rPr>
          </w:pPr>
          <w:hyperlink w:anchor="_Toc204761623" w:history="1">
            <w:r w:rsidR="002269C3" w:rsidRPr="0071243D">
              <w:rPr>
                <w:rStyle w:val="Hyperlinkki"/>
                <w:noProof/>
              </w:rPr>
              <w:t>8.1.</w:t>
            </w:r>
            <w:r w:rsidR="002269C3">
              <w:rPr>
                <w:rFonts w:eastAsiaTheme="minorEastAsia"/>
                <w:noProof/>
                <w:sz w:val="22"/>
                <w:szCs w:val="22"/>
                <w:lang w:eastAsia="fi-FI"/>
              </w:rPr>
              <w:tab/>
            </w:r>
            <w:r w:rsidR="002269C3" w:rsidRPr="0071243D">
              <w:rPr>
                <w:rStyle w:val="Hyperlinkki"/>
                <w:noProof/>
              </w:rPr>
              <w:t>Laatukriteerit</w:t>
            </w:r>
            <w:r w:rsidR="002269C3">
              <w:rPr>
                <w:noProof/>
                <w:webHidden/>
              </w:rPr>
              <w:tab/>
            </w:r>
            <w:r w:rsidR="002269C3">
              <w:rPr>
                <w:noProof/>
                <w:webHidden/>
              </w:rPr>
              <w:fldChar w:fldCharType="begin"/>
            </w:r>
            <w:r w:rsidR="002269C3">
              <w:rPr>
                <w:noProof/>
                <w:webHidden/>
              </w:rPr>
              <w:instrText xml:space="preserve"> PAGEREF _Toc204761623 \h </w:instrText>
            </w:r>
            <w:r w:rsidR="002269C3">
              <w:rPr>
                <w:noProof/>
                <w:webHidden/>
              </w:rPr>
            </w:r>
            <w:r w:rsidR="002269C3">
              <w:rPr>
                <w:noProof/>
                <w:webHidden/>
              </w:rPr>
              <w:fldChar w:fldCharType="separate"/>
            </w:r>
            <w:r w:rsidR="0048773C">
              <w:rPr>
                <w:noProof/>
                <w:webHidden/>
              </w:rPr>
              <w:t>32</w:t>
            </w:r>
            <w:r w:rsidR="002269C3">
              <w:rPr>
                <w:noProof/>
                <w:webHidden/>
              </w:rPr>
              <w:fldChar w:fldCharType="end"/>
            </w:r>
          </w:hyperlink>
        </w:p>
        <w:p w14:paraId="47E39F42" w14:textId="3B406EAF" w:rsidR="002269C3" w:rsidRDefault="000C4C69">
          <w:pPr>
            <w:pStyle w:val="Sisluet2"/>
            <w:rPr>
              <w:rFonts w:eastAsiaTheme="minorEastAsia"/>
              <w:noProof/>
              <w:sz w:val="22"/>
              <w:szCs w:val="22"/>
              <w:lang w:eastAsia="fi-FI"/>
            </w:rPr>
          </w:pPr>
          <w:hyperlink w:anchor="_Toc204761624" w:history="1">
            <w:r w:rsidR="002269C3" w:rsidRPr="0071243D">
              <w:rPr>
                <w:rStyle w:val="Hyperlinkki"/>
                <w:noProof/>
              </w:rPr>
              <w:t>8.2.</w:t>
            </w:r>
            <w:r w:rsidR="002269C3">
              <w:rPr>
                <w:rFonts w:eastAsiaTheme="minorEastAsia"/>
                <w:noProof/>
                <w:sz w:val="22"/>
                <w:szCs w:val="22"/>
                <w:lang w:eastAsia="fi-FI"/>
              </w:rPr>
              <w:tab/>
            </w:r>
            <w:r w:rsidR="002269C3" w:rsidRPr="0071243D">
              <w:rPr>
                <w:rStyle w:val="Hyperlinkki"/>
                <w:noProof/>
              </w:rPr>
              <w:t>Koulun toimintasuunnitelma</w:t>
            </w:r>
            <w:r w:rsidR="002269C3">
              <w:rPr>
                <w:noProof/>
                <w:webHidden/>
              </w:rPr>
              <w:tab/>
            </w:r>
            <w:r w:rsidR="002269C3">
              <w:rPr>
                <w:noProof/>
                <w:webHidden/>
              </w:rPr>
              <w:fldChar w:fldCharType="begin"/>
            </w:r>
            <w:r w:rsidR="002269C3">
              <w:rPr>
                <w:noProof/>
                <w:webHidden/>
              </w:rPr>
              <w:instrText xml:space="preserve"> PAGEREF _Toc204761624 \h </w:instrText>
            </w:r>
            <w:r w:rsidR="002269C3">
              <w:rPr>
                <w:noProof/>
                <w:webHidden/>
              </w:rPr>
            </w:r>
            <w:r w:rsidR="002269C3">
              <w:rPr>
                <w:noProof/>
                <w:webHidden/>
              </w:rPr>
              <w:fldChar w:fldCharType="separate"/>
            </w:r>
            <w:r w:rsidR="0048773C">
              <w:rPr>
                <w:noProof/>
                <w:webHidden/>
              </w:rPr>
              <w:t>32</w:t>
            </w:r>
            <w:r w:rsidR="002269C3">
              <w:rPr>
                <w:noProof/>
                <w:webHidden/>
              </w:rPr>
              <w:fldChar w:fldCharType="end"/>
            </w:r>
          </w:hyperlink>
        </w:p>
        <w:p w14:paraId="02617581" w14:textId="6C632AE5" w:rsidR="002269C3" w:rsidRDefault="000C4C69">
          <w:pPr>
            <w:pStyle w:val="Sisluet2"/>
            <w:rPr>
              <w:rFonts w:eastAsiaTheme="minorEastAsia"/>
              <w:noProof/>
              <w:sz w:val="22"/>
              <w:szCs w:val="22"/>
              <w:lang w:eastAsia="fi-FI"/>
            </w:rPr>
          </w:pPr>
          <w:hyperlink w:anchor="_Toc204761625" w:history="1">
            <w:r w:rsidR="002269C3" w:rsidRPr="0071243D">
              <w:rPr>
                <w:rStyle w:val="Hyperlinkki"/>
                <w:noProof/>
              </w:rPr>
              <w:t>8.3.</w:t>
            </w:r>
            <w:r w:rsidR="002269C3">
              <w:rPr>
                <w:rFonts w:eastAsiaTheme="minorEastAsia"/>
                <w:noProof/>
                <w:sz w:val="22"/>
                <w:szCs w:val="22"/>
                <w:lang w:eastAsia="fi-FI"/>
              </w:rPr>
              <w:tab/>
            </w:r>
            <w:r w:rsidR="002269C3" w:rsidRPr="0071243D">
              <w:rPr>
                <w:rStyle w:val="Hyperlinkki"/>
                <w:noProof/>
              </w:rPr>
              <w:t>Koulun valitsemat kehittämiskohteet lukuvuodelle 2025-2026</w:t>
            </w:r>
            <w:r w:rsidR="002269C3">
              <w:rPr>
                <w:noProof/>
                <w:webHidden/>
              </w:rPr>
              <w:tab/>
            </w:r>
            <w:r w:rsidR="002269C3">
              <w:rPr>
                <w:noProof/>
                <w:webHidden/>
              </w:rPr>
              <w:fldChar w:fldCharType="begin"/>
            </w:r>
            <w:r w:rsidR="002269C3">
              <w:rPr>
                <w:noProof/>
                <w:webHidden/>
              </w:rPr>
              <w:instrText xml:space="preserve"> PAGEREF _Toc204761625 \h </w:instrText>
            </w:r>
            <w:r w:rsidR="002269C3">
              <w:rPr>
                <w:noProof/>
                <w:webHidden/>
              </w:rPr>
            </w:r>
            <w:r w:rsidR="002269C3">
              <w:rPr>
                <w:noProof/>
                <w:webHidden/>
              </w:rPr>
              <w:fldChar w:fldCharType="separate"/>
            </w:r>
            <w:r w:rsidR="0048773C">
              <w:rPr>
                <w:noProof/>
                <w:webHidden/>
              </w:rPr>
              <w:t>32</w:t>
            </w:r>
            <w:r w:rsidR="002269C3">
              <w:rPr>
                <w:noProof/>
                <w:webHidden/>
              </w:rPr>
              <w:fldChar w:fldCharType="end"/>
            </w:r>
          </w:hyperlink>
        </w:p>
        <w:p w14:paraId="6FE59720" w14:textId="257E4EE5" w:rsidR="002269C3" w:rsidRDefault="000C4C69">
          <w:pPr>
            <w:pStyle w:val="Sisluet2"/>
            <w:rPr>
              <w:rFonts w:eastAsiaTheme="minorEastAsia"/>
              <w:noProof/>
              <w:sz w:val="22"/>
              <w:szCs w:val="22"/>
              <w:lang w:eastAsia="fi-FI"/>
            </w:rPr>
          </w:pPr>
          <w:hyperlink w:anchor="_Toc204761626" w:history="1">
            <w:r w:rsidR="002269C3" w:rsidRPr="0071243D">
              <w:rPr>
                <w:rStyle w:val="Hyperlinkki"/>
                <w:noProof/>
              </w:rPr>
              <w:t>8.4.</w:t>
            </w:r>
            <w:r w:rsidR="002269C3">
              <w:rPr>
                <w:rFonts w:eastAsiaTheme="minorEastAsia"/>
                <w:noProof/>
                <w:sz w:val="22"/>
                <w:szCs w:val="22"/>
                <w:lang w:eastAsia="fi-FI"/>
              </w:rPr>
              <w:tab/>
            </w:r>
            <w:r w:rsidR="002269C3" w:rsidRPr="0071243D">
              <w:rPr>
                <w:rStyle w:val="Hyperlinkki"/>
                <w:noProof/>
              </w:rPr>
              <w:t>Lukuvuoden toiminnan arviointi ja kehittämiskohteet lukuvuodelle 2026-2027</w:t>
            </w:r>
            <w:r w:rsidR="002269C3">
              <w:rPr>
                <w:noProof/>
                <w:webHidden/>
              </w:rPr>
              <w:tab/>
            </w:r>
            <w:r w:rsidR="002269C3">
              <w:rPr>
                <w:noProof/>
                <w:webHidden/>
              </w:rPr>
              <w:fldChar w:fldCharType="begin"/>
            </w:r>
            <w:r w:rsidR="002269C3">
              <w:rPr>
                <w:noProof/>
                <w:webHidden/>
              </w:rPr>
              <w:instrText xml:space="preserve"> PAGEREF _Toc204761626 \h </w:instrText>
            </w:r>
            <w:r w:rsidR="002269C3">
              <w:rPr>
                <w:noProof/>
                <w:webHidden/>
              </w:rPr>
            </w:r>
            <w:r w:rsidR="002269C3">
              <w:rPr>
                <w:noProof/>
                <w:webHidden/>
              </w:rPr>
              <w:fldChar w:fldCharType="separate"/>
            </w:r>
            <w:r w:rsidR="0048773C">
              <w:rPr>
                <w:noProof/>
                <w:webHidden/>
              </w:rPr>
              <w:t>32</w:t>
            </w:r>
            <w:r w:rsidR="002269C3">
              <w:rPr>
                <w:noProof/>
                <w:webHidden/>
              </w:rPr>
              <w:fldChar w:fldCharType="end"/>
            </w:r>
          </w:hyperlink>
        </w:p>
        <w:p w14:paraId="55E3887C" w14:textId="58C7B5F4" w:rsidR="002269C3" w:rsidRDefault="000C4C69">
          <w:pPr>
            <w:pStyle w:val="Sisluet1"/>
            <w:rPr>
              <w:rFonts w:eastAsiaTheme="minorEastAsia"/>
              <w:noProof/>
              <w:sz w:val="22"/>
              <w:szCs w:val="22"/>
              <w:lang w:eastAsia="fi-FI"/>
            </w:rPr>
          </w:pPr>
          <w:hyperlink w:anchor="_Toc204761627" w:history="1">
            <w:r w:rsidR="002269C3" w:rsidRPr="0071243D">
              <w:rPr>
                <w:rStyle w:val="Hyperlinkki"/>
                <w:noProof/>
              </w:rPr>
              <w:t>9.</w:t>
            </w:r>
            <w:r w:rsidR="002269C3">
              <w:rPr>
                <w:rFonts w:eastAsiaTheme="minorEastAsia"/>
                <w:noProof/>
                <w:sz w:val="22"/>
                <w:szCs w:val="22"/>
                <w:lang w:eastAsia="fi-FI"/>
              </w:rPr>
              <w:tab/>
            </w:r>
            <w:r w:rsidR="002269C3" w:rsidRPr="0071243D">
              <w:rPr>
                <w:rStyle w:val="Hyperlinkki"/>
                <w:noProof/>
              </w:rPr>
              <w:t>Oppilaiden osallistuminen</w:t>
            </w:r>
            <w:r w:rsidR="002269C3">
              <w:rPr>
                <w:noProof/>
                <w:webHidden/>
              </w:rPr>
              <w:tab/>
            </w:r>
            <w:r w:rsidR="002269C3">
              <w:rPr>
                <w:noProof/>
                <w:webHidden/>
              </w:rPr>
              <w:fldChar w:fldCharType="begin"/>
            </w:r>
            <w:r w:rsidR="002269C3">
              <w:rPr>
                <w:noProof/>
                <w:webHidden/>
              </w:rPr>
              <w:instrText xml:space="preserve"> PAGEREF _Toc204761627 \h </w:instrText>
            </w:r>
            <w:r w:rsidR="002269C3">
              <w:rPr>
                <w:noProof/>
                <w:webHidden/>
              </w:rPr>
            </w:r>
            <w:r w:rsidR="002269C3">
              <w:rPr>
                <w:noProof/>
                <w:webHidden/>
              </w:rPr>
              <w:fldChar w:fldCharType="separate"/>
            </w:r>
            <w:r w:rsidR="0048773C">
              <w:rPr>
                <w:noProof/>
                <w:webHidden/>
              </w:rPr>
              <w:t>33</w:t>
            </w:r>
            <w:r w:rsidR="002269C3">
              <w:rPr>
                <w:noProof/>
                <w:webHidden/>
              </w:rPr>
              <w:fldChar w:fldCharType="end"/>
            </w:r>
          </w:hyperlink>
        </w:p>
        <w:p w14:paraId="14F7D025" w14:textId="0516FE83" w:rsidR="002269C3" w:rsidRDefault="000C4C69">
          <w:pPr>
            <w:pStyle w:val="Sisluet2"/>
            <w:rPr>
              <w:rFonts w:eastAsiaTheme="minorEastAsia"/>
              <w:noProof/>
              <w:sz w:val="22"/>
              <w:szCs w:val="22"/>
              <w:lang w:eastAsia="fi-FI"/>
            </w:rPr>
          </w:pPr>
          <w:hyperlink w:anchor="_Toc204761628" w:history="1">
            <w:r w:rsidR="002269C3" w:rsidRPr="0071243D">
              <w:rPr>
                <w:rStyle w:val="Hyperlinkki"/>
                <w:noProof/>
              </w:rPr>
              <w:t>9.1.</w:t>
            </w:r>
            <w:r w:rsidR="002269C3">
              <w:rPr>
                <w:rFonts w:eastAsiaTheme="minorEastAsia"/>
                <w:noProof/>
                <w:sz w:val="22"/>
                <w:szCs w:val="22"/>
                <w:lang w:eastAsia="fi-FI"/>
              </w:rPr>
              <w:tab/>
            </w:r>
            <w:r w:rsidR="002269C3" w:rsidRPr="0071243D">
              <w:rPr>
                <w:rStyle w:val="Hyperlinkki"/>
                <w:noProof/>
              </w:rPr>
              <w:t>Laatukriteerit</w:t>
            </w:r>
            <w:r w:rsidR="002269C3">
              <w:rPr>
                <w:noProof/>
                <w:webHidden/>
              </w:rPr>
              <w:tab/>
            </w:r>
            <w:r w:rsidR="002269C3">
              <w:rPr>
                <w:noProof/>
                <w:webHidden/>
              </w:rPr>
              <w:fldChar w:fldCharType="begin"/>
            </w:r>
            <w:r w:rsidR="002269C3">
              <w:rPr>
                <w:noProof/>
                <w:webHidden/>
              </w:rPr>
              <w:instrText xml:space="preserve"> PAGEREF _Toc204761628 \h </w:instrText>
            </w:r>
            <w:r w:rsidR="002269C3">
              <w:rPr>
                <w:noProof/>
                <w:webHidden/>
              </w:rPr>
            </w:r>
            <w:r w:rsidR="002269C3">
              <w:rPr>
                <w:noProof/>
                <w:webHidden/>
              </w:rPr>
              <w:fldChar w:fldCharType="separate"/>
            </w:r>
            <w:r w:rsidR="0048773C">
              <w:rPr>
                <w:noProof/>
                <w:webHidden/>
              </w:rPr>
              <w:t>33</w:t>
            </w:r>
            <w:r w:rsidR="002269C3">
              <w:rPr>
                <w:noProof/>
                <w:webHidden/>
              </w:rPr>
              <w:fldChar w:fldCharType="end"/>
            </w:r>
          </w:hyperlink>
        </w:p>
        <w:p w14:paraId="01F8DFC8" w14:textId="3B4ACC01" w:rsidR="002269C3" w:rsidRDefault="000C4C69">
          <w:pPr>
            <w:pStyle w:val="Sisluet2"/>
            <w:rPr>
              <w:rFonts w:eastAsiaTheme="minorEastAsia"/>
              <w:noProof/>
              <w:sz w:val="22"/>
              <w:szCs w:val="22"/>
              <w:lang w:eastAsia="fi-FI"/>
            </w:rPr>
          </w:pPr>
          <w:hyperlink w:anchor="_Toc204761629" w:history="1">
            <w:r w:rsidR="002269C3" w:rsidRPr="0071243D">
              <w:rPr>
                <w:rStyle w:val="Hyperlinkki"/>
                <w:noProof/>
              </w:rPr>
              <w:t>9.2.</w:t>
            </w:r>
            <w:r w:rsidR="002269C3">
              <w:rPr>
                <w:rFonts w:eastAsiaTheme="minorEastAsia"/>
                <w:noProof/>
                <w:sz w:val="22"/>
                <w:szCs w:val="22"/>
                <w:lang w:eastAsia="fi-FI"/>
              </w:rPr>
              <w:tab/>
            </w:r>
            <w:r w:rsidR="002269C3" w:rsidRPr="0071243D">
              <w:rPr>
                <w:rStyle w:val="Hyperlinkki"/>
                <w:noProof/>
              </w:rPr>
              <w:t>Koulun toimintasuunnitelma</w:t>
            </w:r>
            <w:r w:rsidR="002269C3">
              <w:rPr>
                <w:noProof/>
                <w:webHidden/>
              </w:rPr>
              <w:tab/>
            </w:r>
            <w:r w:rsidR="002269C3">
              <w:rPr>
                <w:noProof/>
                <w:webHidden/>
              </w:rPr>
              <w:fldChar w:fldCharType="begin"/>
            </w:r>
            <w:r w:rsidR="002269C3">
              <w:rPr>
                <w:noProof/>
                <w:webHidden/>
              </w:rPr>
              <w:instrText xml:space="preserve"> PAGEREF _Toc204761629 \h </w:instrText>
            </w:r>
            <w:r w:rsidR="002269C3">
              <w:rPr>
                <w:noProof/>
                <w:webHidden/>
              </w:rPr>
            </w:r>
            <w:r w:rsidR="002269C3">
              <w:rPr>
                <w:noProof/>
                <w:webHidden/>
              </w:rPr>
              <w:fldChar w:fldCharType="separate"/>
            </w:r>
            <w:r w:rsidR="0048773C">
              <w:rPr>
                <w:noProof/>
                <w:webHidden/>
              </w:rPr>
              <w:t>33</w:t>
            </w:r>
            <w:r w:rsidR="002269C3">
              <w:rPr>
                <w:noProof/>
                <w:webHidden/>
              </w:rPr>
              <w:fldChar w:fldCharType="end"/>
            </w:r>
          </w:hyperlink>
        </w:p>
        <w:p w14:paraId="43ADA1F2" w14:textId="5443E9AB" w:rsidR="002269C3" w:rsidRDefault="000C4C69">
          <w:pPr>
            <w:pStyle w:val="Sisluet2"/>
            <w:rPr>
              <w:rFonts w:eastAsiaTheme="minorEastAsia"/>
              <w:noProof/>
              <w:sz w:val="22"/>
              <w:szCs w:val="22"/>
              <w:lang w:eastAsia="fi-FI"/>
            </w:rPr>
          </w:pPr>
          <w:hyperlink w:anchor="_Toc204761630" w:history="1">
            <w:r w:rsidR="002269C3" w:rsidRPr="0071243D">
              <w:rPr>
                <w:rStyle w:val="Hyperlinkki"/>
                <w:noProof/>
              </w:rPr>
              <w:t>9.3.</w:t>
            </w:r>
            <w:r w:rsidR="002269C3">
              <w:rPr>
                <w:rFonts w:eastAsiaTheme="minorEastAsia"/>
                <w:noProof/>
                <w:sz w:val="22"/>
                <w:szCs w:val="22"/>
                <w:lang w:eastAsia="fi-FI"/>
              </w:rPr>
              <w:tab/>
            </w:r>
            <w:r w:rsidR="002269C3" w:rsidRPr="0071243D">
              <w:rPr>
                <w:rStyle w:val="Hyperlinkki"/>
                <w:noProof/>
              </w:rPr>
              <w:t>Koulun valitsemat kehittämiskohteet lukuvuodelle 2025-2026</w:t>
            </w:r>
            <w:r w:rsidR="002269C3">
              <w:rPr>
                <w:noProof/>
                <w:webHidden/>
              </w:rPr>
              <w:tab/>
            </w:r>
            <w:r w:rsidR="002269C3">
              <w:rPr>
                <w:noProof/>
                <w:webHidden/>
              </w:rPr>
              <w:fldChar w:fldCharType="begin"/>
            </w:r>
            <w:r w:rsidR="002269C3">
              <w:rPr>
                <w:noProof/>
                <w:webHidden/>
              </w:rPr>
              <w:instrText xml:space="preserve"> PAGEREF _Toc204761630 \h </w:instrText>
            </w:r>
            <w:r w:rsidR="002269C3">
              <w:rPr>
                <w:noProof/>
                <w:webHidden/>
              </w:rPr>
            </w:r>
            <w:r w:rsidR="002269C3">
              <w:rPr>
                <w:noProof/>
                <w:webHidden/>
              </w:rPr>
              <w:fldChar w:fldCharType="separate"/>
            </w:r>
            <w:r w:rsidR="0048773C">
              <w:rPr>
                <w:noProof/>
                <w:webHidden/>
              </w:rPr>
              <w:t>33</w:t>
            </w:r>
            <w:r w:rsidR="002269C3">
              <w:rPr>
                <w:noProof/>
                <w:webHidden/>
              </w:rPr>
              <w:fldChar w:fldCharType="end"/>
            </w:r>
          </w:hyperlink>
        </w:p>
        <w:p w14:paraId="772A93C9" w14:textId="544734B5" w:rsidR="002269C3" w:rsidRDefault="000C4C69">
          <w:pPr>
            <w:pStyle w:val="Sisluet2"/>
            <w:rPr>
              <w:rFonts w:eastAsiaTheme="minorEastAsia"/>
              <w:noProof/>
              <w:sz w:val="22"/>
              <w:szCs w:val="22"/>
              <w:lang w:eastAsia="fi-FI"/>
            </w:rPr>
          </w:pPr>
          <w:hyperlink w:anchor="_Toc204761631" w:history="1">
            <w:r w:rsidR="002269C3" w:rsidRPr="0071243D">
              <w:rPr>
                <w:rStyle w:val="Hyperlinkki"/>
                <w:noProof/>
              </w:rPr>
              <w:t>9.4.</w:t>
            </w:r>
            <w:r w:rsidR="002269C3">
              <w:rPr>
                <w:rFonts w:eastAsiaTheme="minorEastAsia"/>
                <w:noProof/>
                <w:sz w:val="22"/>
                <w:szCs w:val="22"/>
                <w:lang w:eastAsia="fi-FI"/>
              </w:rPr>
              <w:tab/>
            </w:r>
            <w:r w:rsidR="002269C3" w:rsidRPr="0071243D">
              <w:rPr>
                <w:rStyle w:val="Hyperlinkki"/>
                <w:noProof/>
              </w:rPr>
              <w:t>Lukuvuoden toiminnan arviointi ja kehittämiskohteet lukuvuodelle 2026-2027</w:t>
            </w:r>
            <w:r w:rsidR="002269C3">
              <w:rPr>
                <w:noProof/>
                <w:webHidden/>
              </w:rPr>
              <w:tab/>
            </w:r>
            <w:r w:rsidR="002269C3">
              <w:rPr>
                <w:noProof/>
                <w:webHidden/>
              </w:rPr>
              <w:fldChar w:fldCharType="begin"/>
            </w:r>
            <w:r w:rsidR="002269C3">
              <w:rPr>
                <w:noProof/>
                <w:webHidden/>
              </w:rPr>
              <w:instrText xml:space="preserve"> PAGEREF _Toc204761631 \h </w:instrText>
            </w:r>
            <w:r w:rsidR="002269C3">
              <w:rPr>
                <w:noProof/>
                <w:webHidden/>
              </w:rPr>
            </w:r>
            <w:r w:rsidR="002269C3">
              <w:rPr>
                <w:noProof/>
                <w:webHidden/>
              </w:rPr>
              <w:fldChar w:fldCharType="separate"/>
            </w:r>
            <w:r w:rsidR="0048773C">
              <w:rPr>
                <w:noProof/>
                <w:webHidden/>
              </w:rPr>
              <w:t>33</w:t>
            </w:r>
            <w:r w:rsidR="002269C3">
              <w:rPr>
                <w:noProof/>
                <w:webHidden/>
              </w:rPr>
              <w:fldChar w:fldCharType="end"/>
            </w:r>
          </w:hyperlink>
        </w:p>
        <w:p w14:paraId="377472D1" w14:textId="71AE5918" w:rsidR="002269C3" w:rsidRDefault="000C4C69">
          <w:pPr>
            <w:pStyle w:val="Sisluet1"/>
            <w:rPr>
              <w:rFonts w:eastAsiaTheme="minorEastAsia"/>
              <w:noProof/>
              <w:sz w:val="22"/>
              <w:szCs w:val="22"/>
              <w:lang w:eastAsia="fi-FI"/>
            </w:rPr>
          </w:pPr>
          <w:hyperlink w:anchor="_Toc204761632" w:history="1">
            <w:r w:rsidR="002269C3" w:rsidRPr="0071243D">
              <w:rPr>
                <w:rStyle w:val="Hyperlinkki"/>
                <w:noProof/>
              </w:rPr>
              <w:t>10.</w:t>
            </w:r>
            <w:r w:rsidR="002269C3">
              <w:rPr>
                <w:rFonts w:eastAsiaTheme="minorEastAsia"/>
                <w:noProof/>
                <w:sz w:val="22"/>
                <w:szCs w:val="22"/>
                <w:lang w:eastAsia="fi-FI"/>
              </w:rPr>
              <w:tab/>
            </w:r>
            <w:r w:rsidR="002269C3" w:rsidRPr="0071243D">
              <w:rPr>
                <w:rStyle w:val="Hyperlinkki"/>
                <w:noProof/>
              </w:rPr>
              <w:t>Henkilöstön hyvinvointi</w:t>
            </w:r>
            <w:r w:rsidR="002269C3">
              <w:rPr>
                <w:noProof/>
                <w:webHidden/>
              </w:rPr>
              <w:tab/>
            </w:r>
            <w:r w:rsidR="002269C3">
              <w:rPr>
                <w:noProof/>
                <w:webHidden/>
              </w:rPr>
              <w:fldChar w:fldCharType="begin"/>
            </w:r>
            <w:r w:rsidR="002269C3">
              <w:rPr>
                <w:noProof/>
                <w:webHidden/>
              </w:rPr>
              <w:instrText xml:space="preserve"> PAGEREF _Toc204761632 \h </w:instrText>
            </w:r>
            <w:r w:rsidR="002269C3">
              <w:rPr>
                <w:noProof/>
                <w:webHidden/>
              </w:rPr>
            </w:r>
            <w:r w:rsidR="002269C3">
              <w:rPr>
                <w:noProof/>
                <w:webHidden/>
              </w:rPr>
              <w:fldChar w:fldCharType="separate"/>
            </w:r>
            <w:r w:rsidR="0048773C">
              <w:rPr>
                <w:noProof/>
                <w:webHidden/>
              </w:rPr>
              <w:t>34</w:t>
            </w:r>
            <w:r w:rsidR="002269C3">
              <w:rPr>
                <w:noProof/>
                <w:webHidden/>
              </w:rPr>
              <w:fldChar w:fldCharType="end"/>
            </w:r>
          </w:hyperlink>
        </w:p>
        <w:p w14:paraId="09658BE1" w14:textId="458E9D6F" w:rsidR="002269C3" w:rsidRDefault="000C4C69">
          <w:pPr>
            <w:pStyle w:val="Sisluet2"/>
            <w:rPr>
              <w:rFonts w:eastAsiaTheme="minorEastAsia"/>
              <w:noProof/>
              <w:sz w:val="22"/>
              <w:szCs w:val="22"/>
              <w:lang w:eastAsia="fi-FI"/>
            </w:rPr>
          </w:pPr>
          <w:hyperlink w:anchor="_Toc204761633" w:history="1">
            <w:r w:rsidR="002269C3" w:rsidRPr="0071243D">
              <w:rPr>
                <w:rStyle w:val="Hyperlinkki"/>
                <w:noProof/>
              </w:rPr>
              <w:t>10.1.</w:t>
            </w:r>
            <w:r w:rsidR="002269C3">
              <w:rPr>
                <w:rFonts w:eastAsiaTheme="minorEastAsia"/>
                <w:noProof/>
                <w:sz w:val="22"/>
                <w:szCs w:val="22"/>
                <w:lang w:eastAsia="fi-FI"/>
              </w:rPr>
              <w:tab/>
            </w:r>
            <w:r w:rsidR="002269C3" w:rsidRPr="0071243D">
              <w:rPr>
                <w:rStyle w:val="Hyperlinkki"/>
                <w:noProof/>
              </w:rPr>
              <w:t>Laatukriteerit</w:t>
            </w:r>
            <w:r w:rsidR="002269C3">
              <w:rPr>
                <w:noProof/>
                <w:webHidden/>
              </w:rPr>
              <w:tab/>
            </w:r>
            <w:r w:rsidR="002269C3">
              <w:rPr>
                <w:noProof/>
                <w:webHidden/>
              </w:rPr>
              <w:fldChar w:fldCharType="begin"/>
            </w:r>
            <w:r w:rsidR="002269C3">
              <w:rPr>
                <w:noProof/>
                <w:webHidden/>
              </w:rPr>
              <w:instrText xml:space="preserve"> PAGEREF _Toc204761633 \h </w:instrText>
            </w:r>
            <w:r w:rsidR="002269C3">
              <w:rPr>
                <w:noProof/>
                <w:webHidden/>
              </w:rPr>
            </w:r>
            <w:r w:rsidR="002269C3">
              <w:rPr>
                <w:noProof/>
                <w:webHidden/>
              </w:rPr>
              <w:fldChar w:fldCharType="separate"/>
            </w:r>
            <w:r w:rsidR="0048773C">
              <w:rPr>
                <w:noProof/>
                <w:webHidden/>
              </w:rPr>
              <w:t>34</w:t>
            </w:r>
            <w:r w:rsidR="002269C3">
              <w:rPr>
                <w:noProof/>
                <w:webHidden/>
              </w:rPr>
              <w:fldChar w:fldCharType="end"/>
            </w:r>
          </w:hyperlink>
        </w:p>
        <w:p w14:paraId="17B3E2F3" w14:textId="5C9DEA40" w:rsidR="002269C3" w:rsidRDefault="000C4C69">
          <w:pPr>
            <w:pStyle w:val="Sisluet2"/>
            <w:rPr>
              <w:rFonts w:eastAsiaTheme="minorEastAsia"/>
              <w:noProof/>
              <w:sz w:val="22"/>
              <w:szCs w:val="22"/>
              <w:lang w:eastAsia="fi-FI"/>
            </w:rPr>
          </w:pPr>
          <w:hyperlink w:anchor="_Toc204761634" w:history="1">
            <w:r w:rsidR="002269C3" w:rsidRPr="0071243D">
              <w:rPr>
                <w:rStyle w:val="Hyperlinkki"/>
                <w:noProof/>
              </w:rPr>
              <w:t>10.2.</w:t>
            </w:r>
            <w:r w:rsidR="002269C3">
              <w:rPr>
                <w:rFonts w:eastAsiaTheme="minorEastAsia"/>
                <w:noProof/>
                <w:sz w:val="22"/>
                <w:szCs w:val="22"/>
                <w:lang w:eastAsia="fi-FI"/>
              </w:rPr>
              <w:tab/>
            </w:r>
            <w:r w:rsidR="002269C3" w:rsidRPr="0071243D">
              <w:rPr>
                <w:rStyle w:val="Hyperlinkki"/>
                <w:noProof/>
              </w:rPr>
              <w:t>Koulun toimintasuunnitelma</w:t>
            </w:r>
            <w:r w:rsidR="002269C3">
              <w:rPr>
                <w:noProof/>
                <w:webHidden/>
              </w:rPr>
              <w:tab/>
            </w:r>
            <w:r w:rsidR="002269C3">
              <w:rPr>
                <w:noProof/>
                <w:webHidden/>
              </w:rPr>
              <w:fldChar w:fldCharType="begin"/>
            </w:r>
            <w:r w:rsidR="002269C3">
              <w:rPr>
                <w:noProof/>
                <w:webHidden/>
              </w:rPr>
              <w:instrText xml:space="preserve"> PAGEREF _Toc204761634 \h </w:instrText>
            </w:r>
            <w:r w:rsidR="002269C3">
              <w:rPr>
                <w:noProof/>
                <w:webHidden/>
              </w:rPr>
            </w:r>
            <w:r w:rsidR="002269C3">
              <w:rPr>
                <w:noProof/>
                <w:webHidden/>
              </w:rPr>
              <w:fldChar w:fldCharType="separate"/>
            </w:r>
            <w:r w:rsidR="0048773C">
              <w:rPr>
                <w:noProof/>
                <w:webHidden/>
              </w:rPr>
              <w:t>34</w:t>
            </w:r>
            <w:r w:rsidR="002269C3">
              <w:rPr>
                <w:noProof/>
                <w:webHidden/>
              </w:rPr>
              <w:fldChar w:fldCharType="end"/>
            </w:r>
          </w:hyperlink>
        </w:p>
        <w:p w14:paraId="6B163E32" w14:textId="2DB00904" w:rsidR="002269C3" w:rsidRDefault="000C4C69">
          <w:pPr>
            <w:pStyle w:val="Sisluet2"/>
            <w:rPr>
              <w:rFonts w:eastAsiaTheme="minorEastAsia"/>
              <w:noProof/>
              <w:sz w:val="22"/>
              <w:szCs w:val="22"/>
              <w:lang w:eastAsia="fi-FI"/>
            </w:rPr>
          </w:pPr>
          <w:hyperlink w:anchor="_Toc204761635" w:history="1">
            <w:r w:rsidR="002269C3" w:rsidRPr="0071243D">
              <w:rPr>
                <w:rStyle w:val="Hyperlinkki"/>
                <w:noProof/>
              </w:rPr>
              <w:t>10.3.</w:t>
            </w:r>
            <w:r w:rsidR="002269C3">
              <w:rPr>
                <w:rFonts w:eastAsiaTheme="minorEastAsia"/>
                <w:noProof/>
                <w:sz w:val="22"/>
                <w:szCs w:val="22"/>
                <w:lang w:eastAsia="fi-FI"/>
              </w:rPr>
              <w:tab/>
            </w:r>
            <w:r w:rsidR="002269C3" w:rsidRPr="0071243D">
              <w:rPr>
                <w:rStyle w:val="Hyperlinkki"/>
                <w:noProof/>
              </w:rPr>
              <w:t>Koulun valitsemat kehittämiskohteet lukuvuodelle 2025-2026</w:t>
            </w:r>
            <w:r w:rsidR="002269C3">
              <w:rPr>
                <w:noProof/>
                <w:webHidden/>
              </w:rPr>
              <w:tab/>
            </w:r>
            <w:r w:rsidR="002269C3">
              <w:rPr>
                <w:noProof/>
                <w:webHidden/>
              </w:rPr>
              <w:fldChar w:fldCharType="begin"/>
            </w:r>
            <w:r w:rsidR="002269C3">
              <w:rPr>
                <w:noProof/>
                <w:webHidden/>
              </w:rPr>
              <w:instrText xml:space="preserve"> PAGEREF _Toc204761635 \h </w:instrText>
            </w:r>
            <w:r w:rsidR="002269C3">
              <w:rPr>
                <w:noProof/>
                <w:webHidden/>
              </w:rPr>
            </w:r>
            <w:r w:rsidR="002269C3">
              <w:rPr>
                <w:noProof/>
                <w:webHidden/>
              </w:rPr>
              <w:fldChar w:fldCharType="separate"/>
            </w:r>
            <w:r w:rsidR="0048773C">
              <w:rPr>
                <w:noProof/>
                <w:webHidden/>
              </w:rPr>
              <w:t>35</w:t>
            </w:r>
            <w:r w:rsidR="002269C3">
              <w:rPr>
                <w:noProof/>
                <w:webHidden/>
              </w:rPr>
              <w:fldChar w:fldCharType="end"/>
            </w:r>
          </w:hyperlink>
        </w:p>
        <w:p w14:paraId="4F5CEDAA" w14:textId="7964D860" w:rsidR="002269C3" w:rsidRDefault="000C4C69">
          <w:pPr>
            <w:pStyle w:val="Sisluet2"/>
            <w:rPr>
              <w:rFonts w:eastAsiaTheme="minorEastAsia"/>
              <w:noProof/>
              <w:sz w:val="22"/>
              <w:szCs w:val="22"/>
              <w:lang w:eastAsia="fi-FI"/>
            </w:rPr>
          </w:pPr>
          <w:hyperlink w:anchor="_Toc204761636" w:history="1">
            <w:r w:rsidR="002269C3" w:rsidRPr="0071243D">
              <w:rPr>
                <w:rStyle w:val="Hyperlinkki"/>
                <w:noProof/>
              </w:rPr>
              <w:t>10.4.</w:t>
            </w:r>
            <w:r w:rsidR="002269C3">
              <w:rPr>
                <w:rFonts w:eastAsiaTheme="minorEastAsia"/>
                <w:noProof/>
                <w:sz w:val="22"/>
                <w:szCs w:val="22"/>
                <w:lang w:eastAsia="fi-FI"/>
              </w:rPr>
              <w:tab/>
            </w:r>
            <w:r w:rsidR="002269C3" w:rsidRPr="0071243D">
              <w:rPr>
                <w:rStyle w:val="Hyperlinkki"/>
                <w:noProof/>
              </w:rPr>
              <w:t>Lukuvuoden toiminnan arviointi ja kehittämiskohteet lukuvuodelle 2026-2027</w:t>
            </w:r>
            <w:r w:rsidR="002269C3">
              <w:rPr>
                <w:noProof/>
                <w:webHidden/>
              </w:rPr>
              <w:tab/>
            </w:r>
            <w:r w:rsidR="002269C3">
              <w:rPr>
                <w:noProof/>
                <w:webHidden/>
              </w:rPr>
              <w:fldChar w:fldCharType="begin"/>
            </w:r>
            <w:r w:rsidR="002269C3">
              <w:rPr>
                <w:noProof/>
                <w:webHidden/>
              </w:rPr>
              <w:instrText xml:space="preserve"> PAGEREF _Toc204761636 \h </w:instrText>
            </w:r>
            <w:r w:rsidR="002269C3">
              <w:rPr>
                <w:noProof/>
                <w:webHidden/>
              </w:rPr>
            </w:r>
            <w:r w:rsidR="002269C3">
              <w:rPr>
                <w:noProof/>
                <w:webHidden/>
              </w:rPr>
              <w:fldChar w:fldCharType="separate"/>
            </w:r>
            <w:r w:rsidR="0048773C">
              <w:rPr>
                <w:noProof/>
                <w:webHidden/>
              </w:rPr>
              <w:t>35</w:t>
            </w:r>
            <w:r w:rsidR="002269C3">
              <w:rPr>
                <w:noProof/>
                <w:webHidden/>
              </w:rPr>
              <w:fldChar w:fldCharType="end"/>
            </w:r>
          </w:hyperlink>
        </w:p>
        <w:p w14:paraId="14FB0DA7" w14:textId="66C05FB2" w:rsidR="004940BA" w:rsidRPr="007436B4" w:rsidRDefault="007436B4" w:rsidP="009136DC">
          <w:pPr>
            <w:ind w:right="567"/>
          </w:pPr>
          <w:r>
            <w:fldChar w:fldCharType="end"/>
          </w:r>
        </w:p>
      </w:sdtContent>
    </w:sdt>
    <w:p w14:paraId="7E478559" w14:textId="77777777" w:rsidR="003E467F" w:rsidRPr="007436B4" w:rsidRDefault="003E467F" w:rsidP="003F28D2"/>
    <w:p w14:paraId="18D3A4B1" w14:textId="77777777" w:rsidR="004940BA" w:rsidRPr="007436B4" w:rsidRDefault="004940BA">
      <w:pPr>
        <w:spacing w:after="0"/>
        <w:ind w:left="0"/>
      </w:pPr>
      <w:r w:rsidRPr="007436B4">
        <w:br w:type="page"/>
      </w:r>
    </w:p>
    <w:p w14:paraId="0A61C96F" w14:textId="77777777" w:rsidR="000F25E1" w:rsidRDefault="004E160E" w:rsidP="00393777">
      <w:pPr>
        <w:pStyle w:val="Otsikko1"/>
      </w:pPr>
      <w:bookmarkStart w:id="0" w:name="_Toc204761583"/>
      <w:r>
        <w:lastRenderedPageBreak/>
        <w:t>Koulun perustiedot</w:t>
      </w:r>
      <w:bookmarkEnd w:id="0"/>
    </w:p>
    <w:tbl>
      <w:tblPr>
        <w:tblStyle w:val="Vaaleataulukkoruudukko"/>
        <w:tblW w:w="8532" w:type="dxa"/>
        <w:tblInd w:w="1271" w:type="dxa"/>
        <w:tblBorders>
          <w:top w:val="single" w:sz="4" w:space="0" w:color="3C3C3C" w:themeColor="text2"/>
          <w:left w:val="single" w:sz="4" w:space="0" w:color="3C3C3C" w:themeColor="text2"/>
          <w:bottom w:val="single" w:sz="4" w:space="0" w:color="3C3C3C" w:themeColor="text2"/>
          <w:right w:val="single" w:sz="4" w:space="0" w:color="3C3C3C" w:themeColor="text2"/>
          <w:insideH w:val="single" w:sz="4" w:space="0" w:color="3C3C3C" w:themeColor="text2"/>
          <w:insideV w:val="single" w:sz="4" w:space="0" w:color="3C3C3C" w:themeColor="text2"/>
        </w:tblBorders>
        <w:tblLook w:val="0480" w:firstRow="0" w:lastRow="0" w:firstColumn="1" w:lastColumn="0" w:noHBand="0" w:noVBand="1"/>
      </w:tblPr>
      <w:tblGrid>
        <w:gridCol w:w="1826"/>
        <w:gridCol w:w="6706"/>
      </w:tblGrid>
      <w:tr w:rsidR="004E160E" w14:paraId="22948CBB" w14:textId="77777777" w:rsidTr="007F146C">
        <w:trPr>
          <w:trHeight w:val="398"/>
        </w:trPr>
        <w:tc>
          <w:tcPr>
            <w:tcW w:w="1826" w:type="dxa"/>
            <w:shd w:val="clear" w:color="auto" w:fill="00A37D" w:themeFill="accent5"/>
          </w:tcPr>
          <w:p w14:paraId="64796477" w14:textId="77777777" w:rsidR="004E160E" w:rsidRPr="00586D8B" w:rsidRDefault="004E160E" w:rsidP="00274416">
            <w:pPr>
              <w:pStyle w:val="Normaalitaulukko0"/>
              <w:rPr>
                <w:b/>
              </w:rPr>
            </w:pPr>
            <w:r w:rsidRPr="00586D8B">
              <w:rPr>
                <w:b/>
              </w:rPr>
              <w:t>Koulu</w:t>
            </w:r>
          </w:p>
        </w:tc>
        <w:tc>
          <w:tcPr>
            <w:tcW w:w="6706" w:type="dxa"/>
          </w:tcPr>
          <w:p w14:paraId="20100B77" w14:textId="03FB4F11" w:rsidR="004E160E" w:rsidRPr="004E160E" w:rsidRDefault="006A7BBC" w:rsidP="004E160E">
            <w:pPr>
              <w:ind w:left="0"/>
            </w:pPr>
            <w:r>
              <w:t>Kuhaniemen koulu</w:t>
            </w:r>
          </w:p>
        </w:tc>
      </w:tr>
      <w:tr w:rsidR="004E160E" w14:paraId="404147B9" w14:textId="77777777" w:rsidTr="007F146C">
        <w:trPr>
          <w:trHeight w:val="694"/>
        </w:trPr>
        <w:tc>
          <w:tcPr>
            <w:tcW w:w="1826" w:type="dxa"/>
            <w:shd w:val="clear" w:color="auto" w:fill="00A37D" w:themeFill="accent5"/>
          </w:tcPr>
          <w:p w14:paraId="37E793C3" w14:textId="77777777" w:rsidR="004E160E" w:rsidRPr="00586D8B" w:rsidRDefault="004E160E" w:rsidP="00274416">
            <w:pPr>
              <w:pStyle w:val="Normaalitaulukko0"/>
              <w:rPr>
                <w:b/>
              </w:rPr>
            </w:pPr>
            <w:r w:rsidRPr="00586D8B">
              <w:rPr>
                <w:b/>
              </w:rPr>
              <w:t>Osoite</w:t>
            </w:r>
          </w:p>
        </w:tc>
        <w:tc>
          <w:tcPr>
            <w:tcW w:w="6706" w:type="dxa"/>
          </w:tcPr>
          <w:p w14:paraId="4A1C71A9" w14:textId="056C8E47" w:rsidR="004E160E" w:rsidRPr="004E160E" w:rsidRDefault="004E160E" w:rsidP="004E160E">
            <w:pPr>
              <w:ind w:left="0"/>
            </w:pPr>
            <w:r w:rsidRPr="004E160E">
              <w:br/>
            </w:r>
            <w:r w:rsidR="006A7BBC">
              <w:t>Kuhaniementie 14 41340 Laukaa</w:t>
            </w:r>
          </w:p>
        </w:tc>
      </w:tr>
      <w:tr w:rsidR="004E160E" w14:paraId="2E0EA345" w14:textId="77777777" w:rsidTr="007F146C">
        <w:trPr>
          <w:trHeight w:val="398"/>
        </w:trPr>
        <w:tc>
          <w:tcPr>
            <w:tcW w:w="1826" w:type="dxa"/>
            <w:shd w:val="clear" w:color="auto" w:fill="00A37D" w:themeFill="accent5"/>
          </w:tcPr>
          <w:p w14:paraId="23694A31" w14:textId="77777777" w:rsidR="004E160E" w:rsidRPr="00586D8B" w:rsidRDefault="004E160E" w:rsidP="00274416">
            <w:pPr>
              <w:pStyle w:val="Normaalitaulukko0"/>
              <w:rPr>
                <w:b/>
              </w:rPr>
            </w:pPr>
            <w:r w:rsidRPr="00586D8B">
              <w:rPr>
                <w:b/>
              </w:rPr>
              <w:t>Puhelinnumero</w:t>
            </w:r>
          </w:p>
        </w:tc>
        <w:tc>
          <w:tcPr>
            <w:tcW w:w="6706" w:type="dxa"/>
          </w:tcPr>
          <w:p w14:paraId="1950064E" w14:textId="50DE0B18" w:rsidR="004E160E" w:rsidRPr="004E160E" w:rsidRDefault="006A7BBC" w:rsidP="004E160E">
            <w:pPr>
              <w:ind w:left="0"/>
            </w:pPr>
            <w:r>
              <w:t>0503153445</w:t>
            </w:r>
          </w:p>
        </w:tc>
      </w:tr>
      <w:tr w:rsidR="004E160E" w14:paraId="0D4593EA" w14:textId="77777777" w:rsidTr="007F146C">
        <w:trPr>
          <w:trHeight w:val="398"/>
        </w:trPr>
        <w:tc>
          <w:tcPr>
            <w:tcW w:w="1826" w:type="dxa"/>
            <w:shd w:val="clear" w:color="auto" w:fill="00A37D" w:themeFill="accent5"/>
          </w:tcPr>
          <w:p w14:paraId="029A6C1B" w14:textId="77777777" w:rsidR="004E160E" w:rsidRPr="00586D8B" w:rsidRDefault="004E160E" w:rsidP="00274416">
            <w:pPr>
              <w:pStyle w:val="Normaalitaulukko0"/>
              <w:rPr>
                <w:b/>
              </w:rPr>
            </w:pPr>
            <w:r w:rsidRPr="00586D8B">
              <w:rPr>
                <w:b/>
              </w:rPr>
              <w:t>Sähköposti</w:t>
            </w:r>
          </w:p>
        </w:tc>
        <w:tc>
          <w:tcPr>
            <w:tcW w:w="6706" w:type="dxa"/>
          </w:tcPr>
          <w:p w14:paraId="7931F9B5" w14:textId="77777777" w:rsidR="004E160E" w:rsidRPr="004E160E" w:rsidRDefault="004E160E" w:rsidP="004E160E">
            <w:pPr>
              <w:ind w:left="0"/>
            </w:pPr>
          </w:p>
        </w:tc>
      </w:tr>
    </w:tbl>
    <w:p w14:paraId="4148257D" w14:textId="77777777" w:rsidR="004E160E" w:rsidRDefault="004E160E" w:rsidP="004E160E"/>
    <w:p w14:paraId="07D31012" w14:textId="0966E7A9" w:rsidR="001E0DA7" w:rsidRPr="004E160E" w:rsidRDefault="001E0DA7" w:rsidP="001E0DA7">
      <w:pPr>
        <w:pStyle w:val="Otsikko2"/>
      </w:pPr>
      <w:bookmarkStart w:id="1" w:name="_Toc204761584"/>
      <w:r>
        <w:t>Henkilöstön yhteystiedot</w:t>
      </w:r>
      <w:r w:rsidR="00087C09">
        <w:t>:</w:t>
      </w:r>
      <w:bookmarkEnd w:id="1"/>
    </w:p>
    <w:p w14:paraId="471C25FB" w14:textId="77777777" w:rsidR="004E160E" w:rsidRPr="004E160E" w:rsidRDefault="004E160E" w:rsidP="004E160E"/>
    <w:tbl>
      <w:tblPr>
        <w:tblStyle w:val="Ruudukkotaulukko4"/>
        <w:tblW w:w="0" w:type="auto"/>
        <w:tblInd w:w="1271" w:type="dxa"/>
        <w:tblBorders>
          <w:top w:val="single" w:sz="4" w:space="0" w:color="3C3C3C" w:themeColor="text2"/>
          <w:left w:val="single" w:sz="4" w:space="0" w:color="3C3C3C" w:themeColor="text2"/>
          <w:bottom w:val="single" w:sz="4" w:space="0" w:color="3C3C3C" w:themeColor="text2"/>
          <w:right w:val="single" w:sz="4" w:space="0" w:color="3C3C3C" w:themeColor="text2"/>
          <w:insideH w:val="single" w:sz="4" w:space="0" w:color="3C3C3C" w:themeColor="text2"/>
          <w:insideV w:val="single" w:sz="4" w:space="0" w:color="3C3C3C" w:themeColor="text2"/>
        </w:tblBorders>
        <w:tblLook w:val="0420" w:firstRow="1" w:lastRow="0" w:firstColumn="0" w:lastColumn="0" w:noHBand="0" w:noVBand="1"/>
      </w:tblPr>
      <w:tblGrid>
        <w:gridCol w:w="2410"/>
        <w:gridCol w:w="3544"/>
        <w:gridCol w:w="2688"/>
      </w:tblGrid>
      <w:tr w:rsidR="004E160E" w14:paraId="2023FB00" w14:textId="77777777" w:rsidTr="00825F90">
        <w:trPr>
          <w:cnfStyle w:val="100000000000" w:firstRow="1" w:lastRow="0" w:firstColumn="0" w:lastColumn="0" w:oddVBand="0" w:evenVBand="0" w:oddHBand="0" w:evenHBand="0" w:firstRowFirstColumn="0" w:firstRowLastColumn="0" w:lastRowFirstColumn="0" w:lastRowLastColumn="0"/>
        </w:trPr>
        <w:tc>
          <w:tcPr>
            <w:tcW w:w="2410" w:type="dxa"/>
            <w:tcBorders>
              <w:top w:val="none" w:sz="0" w:space="0" w:color="auto"/>
              <w:left w:val="none" w:sz="0" w:space="0" w:color="auto"/>
              <w:bottom w:val="none" w:sz="0" w:space="0" w:color="auto"/>
              <w:right w:val="none" w:sz="0" w:space="0" w:color="auto"/>
            </w:tcBorders>
            <w:shd w:val="clear" w:color="auto" w:fill="00A37D" w:themeFill="accent5"/>
          </w:tcPr>
          <w:p w14:paraId="1DE9E4CE" w14:textId="1652166B" w:rsidR="004E160E" w:rsidRPr="00586D8B" w:rsidRDefault="004E160E" w:rsidP="007F146C">
            <w:pPr>
              <w:pStyle w:val="Normaalitaulukko0"/>
              <w:rPr>
                <w:color w:val="auto"/>
              </w:rPr>
            </w:pPr>
            <w:r w:rsidRPr="00586D8B">
              <w:rPr>
                <w:color w:val="auto"/>
              </w:rPr>
              <w:t>T</w:t>
            </w:r>
            <w:r w:rsidR="00894E7F">
              <w:rPr>
                <w:color w:val="auto"/>
              </w:rPr>
              <w:t>ehtävänimike</w:t>
            </w:r>
          </w:p>
        </w:tc>
        <w:tc>
          <w:tcPr>
            <w:tcW w:w="3544" w:type="dxa"/>
            <w:tcBorders>
              <w:top w:val="none" w:sz="0" w:space="0" w:color="auto"/>
              <w:left w:val="none" w:sz="0" w:space="0" w:color="auto"/>
              <w:bottom w:val="none" w:sz="0" w:space="0" w:color="auto"/>
              <w:right w:val="none" w:sz="0" w:space="0" w:color="auto"/>
            </w:tcBorders>
            <w:shd w:val="clear" w:color="auto" w:fill="00A37D" w:themeFill="accent5"/>
          </w:tcPr>
          <w:p w14:paraId="30FB656A" w14:textId="77777777" w:rsidR="004E160E" w:rsidRPr="00586D8B" w:rsidRDefault="004E160E" w:rsidP="007F146C">
            <w:pPr>
              <w:pStyle w:val="Normaalitaulukko0"/>
              <w:rPr>
                <w:color w:val="auto"/>
              </w:rPr>
            </w:pPr>
            <w:r w:rsidRPr="00586D8B">
              <w:rPr>
                <w:color w:val="auto"/>
              </w:rPr>
              <w:t>Nimi</w:t>
            </w:r>
          </w:p>
        </w:tc>
        <w:tc>
          <w:tcPr>
            <w:tcW w:w="2688" w:type="dxa"/>
            <w:tcBorders>
              <w:top w:val="none" w:sz="0" w:space="0" w:color="auto"/>
              <w:left w:val="none" w:sz="0" w:space="0" w:color="auto"/>
              <w:bottom w:val="none" w:sz="0" w:space="0" w:color="auto"/>
              <w:right w:val="none" w:sz="0" w:space="0" w:color="auto"/>
            </w:tcBorders>
            <w:shd w:val="clear" w:color="auto" w:fill="00A37D" w:themeFill="accent5"/>
          </w:tcPr>
          <w:p w14:paraId="376E5E49" w14:textId="77777777" w:rsidR="004E160E" w:rsidRPr="00586D8B" w:rsidRDefault="004E160E" w:rsidP="007F146C">
            <w:pPr>
              <w:pStyle w:val="Normaalitaulukko0"/>
              <w:rPr>
                <w:color w:val="auto"/>
              </w:rPr>
            </w:pPr>
            <w:r w:rsidRPr="00586D8B">
              <w:rPr>
                <w:color w:val="auto"/>
              </w:rPr>
              <w:t>Puhelinnumero</w:t>
            </w:r>
          </w:p>
        </w:tc>
      </w:tr>
      <w:tr w:rsidR="004E160E" w14:paraId="5A180434" w14:textId="77777777" w:rsidTr="00825F90">
        <w:trPr>
          <w:cnfStyle w:val="000000100000" w:firstRow="0" w:lastRow="0" w:firstColumn="0" w:lastColumn="0" w:oddVBand="0" w:evenVBand="0" w:oddHBand="1" w:evenHBand="0" w:firstRowFirstColumn="0" w:firstRowLastColumn="0" w:lastRowFirstColumn="0" w:lastRowLastColumn="0"/>
        </w:trPr>
        <w:tc>
          <w:tcPr>
            <w:tcW w:w="2410" w:type="dxa"/>
          </w:tcPr>
          <w:p w14:paraId="1F60F8BB" w14:textId="77777777" w:rsidR="004E160E" w:rsidRPr="007F146C" w:rsidRDefault="004E160E" w:rsidP="00274416">
            <w:pPr>
              <w:pStyle w:val="Normaalitaulukko0"/>
              <w:rPr>
                <w:b/>
              </w:rPr>
            </w:pPr>
            <w:r w:rsidRPr="007F146C">
              <w:t>Rehtori/johtaja</w:t>
            </w:r>
          </w:p>
        </w:tc>
        <w:tc>
          <w:tcPr>
            <w:tcW w:w="3544" w:type="dxa"/>
          </w:tcPr>
          <w:p w14:paraId="6632ED95" w14:textId="0393B9F6" w:rsidR="004E160E" w:rsidRPr="007F146C" w:rsidRDefault="006A7BBC" w:rsidP="004E160E">
            <w:pPr>
              <w:ind w:left="0"/>
              <w:rPr>
                <w:rFonts w:eastAsiaTheme="minorEastAsia"/>
                <w:bCs/>
                <w:lang w:eastAsia="fi-FI"/>
              </w:rPr>
            </w:pPr>
            <w:r>
              <w:rPr>
                <w:rFonts w:eastAsiaTheme="minorEastAsia"/>
                <w:bCs/>
                <w:lang w:eastAsia="fi-FI"/>
              </w:rPr>
              <w:t>Teemu Hytönen</w:t>
            </w:r>
          </w:p>
        </w:tc>
        <w:tc>
          <w:tcPr>
            <w:tcW w:w="2688" w:type="dxa"/>
          </w:tcPr>
          <w:p w14:paraId="4AD14A31" w14:textId="387F8C55" w:rsidR="004E160E" w:rsidRPr="007F146C" w:rsidRDefault="006A7BBC" w:rsidP="004E160E">
            <w:pPr>
              <w:ind w:left="0"/>
              <w:rPr>
                <w:rFonts w:eastAsiaTheme="minorEastAsia"/>
                <w:bCs/>
                <w:lang w:eastAsia="fi-FI"/>
              </w:rPr>
            </w:pPr>
            <w:r>
              <w:rPr>
                <w:rFonts w:eastAsiaTheme="minorEastAsia"/>
                <w:bCs/>
                <w:lang w:eastAsia="fi-FI"/>
              </w:rPr>
              <w:t>0503153445</w:t>
            </w:r>
          </w:p>
        </w:tc>
      </w:tr>
      <w:tr w:rsidR="004E160E" w14:paraId="2EF605BA" w14:textId="77777777" w:rsidTr="00825F90">
        <w:tc>
          <w:tcPr>
            <w:tcW w:w="2410" w:type="dxa"/>
          </w:tcPr>
          <w:p w14:paraId="666626E4" w14:textId="77777777" w:rsidR="004E160E" w:rsidRPr="007F146C" w:rsidRDefault="004E160E" w:rsidP="00274416">
            <w:pPr>
              <w:pStyle w:val="Normaalitaulukko0"/>
              <w:rPr>
                <w:b/>
              </w:rPr>
            </w:pPr>
            <w:r w:rsidRPr="007F146C">
              <w:t>Vararehtori/-johtaja</w:t>
            </w:r>
          </w:p>
        </w:tc>
        <w:tc>
          <w:tcPr>
            <w:tcW w:w="3544" w:type="dxa"/>
          </w:tcPr>
          <w:p w14:paraId="77EED729" w14:textId="01D960B0" w:rsidR="004E160E" w:rsidRPr="007F146C" w:rsidRDefault="006A7BBC" w:rsidP="004E160E">
            <w:pPr>
              <w:ind w:left="0"/>
              <w:rPr>
                <w:rFonts w:eastAsiaTheme="minorEastAsia"/>
                <w:bCs/>
                <w:lang w:eastAsia="fi-FI"/>
              </w:rPr>
            </w:pPr>
            <w:r>
              <w:rPr>
                <w:rFonts w:eastAsiaTheme="minorEastAsia"/>
                <w:bCs/>
                <w:lang w:eastAsia="fi-FI"/>
              </w:rPr>
              <w:t>Leena Veijanen</w:t>
            </w:r>
          </w:p>
        </w:tc>
        <w:tc>
          <w:tcPr>
            <w:tcW w:w="2688" w:type="dxa"/>
          </w:tcPr>
          <w:p w14:paraId="20C13409" w14:textId="0E464F00" w:rsidR="004E160E" w:rsidRPr="007F146C" w:rsidRDefault="006A7BBC" w:rsidP="004E160E">
            <w:pPr>
              <w:ind w:left="0"/>
              <w:rPr>
                <w:rFonts w:eastAsiaTheme="minorEastAsia"/>
                <w:bCs/>
                <w:lang w:eastAsia="fi-FI"/>
              </w:rPr>
            </w:pPr>
            <w:r>
              <w:rPr>
                <w:rFonts w:eastAsiaTheme="minorEastAsia"/>
                <w:bCs/>
                <w:lang w:eastAsia="fi-FI"/>
              </w:rPr>
              <w:t>0505021051</w:t>
            </w:r>
          </w:p>
        </w:tc>
      </w:tr>
      <w:tr w:rsidR="004E160E" w14:paraId="0A4642F4" w14:textId="77777777" w:rsidTr="00825F90">
        <w:trPr>
          <w:cnfStyle w:val="000000100000" w:firstRow="0" w:lastRow="0" w:firstColumn="0" w:lastColumn="0" w:oddVBand="0" w:evenVBand="0" w:oddHBand="1" w:evenHBand="0" w:firstRowFirstColumn="0" w:firstRowLastColumn="0" w:lastRowFirstColumn="0" w:lastRowLastColumn="0"/>
        </w:trPr>
        <w:tc>
          <w:tcPr>
            <w:tcW w:w="2410" w:type="dxa"/>
          </w:tcPr>
          <w:p w14:paraId="2F467CD9" w14:textId="77777777" w:rsidR="004E160E" w:rsidRPr="007F146C" w:rsidRDefault="004E160E" w:rsidP="00274416">
            <w:pPr>
              <w:pStyle w:val="Normaalitaulukko0"/>
              <w:rPr>
                <w:b/>
              </w:rPr>
            </w:pPr>
            <w:r w:rsidRPr="007F146C">
              <w:t xml:space="preserve">Koulukohtaiset </w:t>
            </w:r>
            <w:r w:rsidRPr="007F146C">
              <w:br/>
              <w:t>varahenkilöt</w:t>
            </w:r>
          </w:p>
        </w:tc>
        <w:tc>
          <w:tcPr>
            <w:tcW w:w="3544" w:type="dxa"/>
          </w:tcPr>
          <w:p w14:paraId="3E30673A" w14:textId="77777777" w:rsidR="004E160E" w:rsidRPr="007F146C" w:rsidRDefault="004E160E" w:rsidP="004E160E">
            <w:pPr>
              <w:ind w:left="0"/>
              <w:rPr>
                <w:rFonts w:eastAsiaTheme="minorEastAsia"/>
                <w:bCs/>
                <w:lang w:eastAsia="fi-FI"/>
              </w:rPr>
            </w:pPr>
          </w:p>
        </w:tc>
        <w:tc>
          <w:tcPr>
            <w:tcW w:w="2688" w:type="dxa"/>
          </w:tcPr>
          <w:p w14:paraId="61F4E01A" w14:textId="77777777" w:rsidR="004E160E" w:rsidRPr="007F146C" w:rsidRDefault="004E160E" w:rsidP="004E160E">
            <w:pPr>
              <w:ind w:left="0"/>
              <w:rPr>
                <w:rFonts w:eastAsiaTheme="minorEastAsia"/>
                <w:bCs/>
                <w:lang w:eastAsia="fi-FI"/>
              </w:rPr>
            </w:pPr>
          </w:p>
        </w:tc>
      </w:tr>
      <w:tr w:rsidR="004E160E" w14:paraId="72DAABEF" w14:textId="77777777" w:rsidTr="00825F90">
        <w:tc>
          <w:tcPr>
            <w:tcW w:w="2410" w:type="dxa"/>
          </w:tcPr>
          <w:p w14:paraId="448347A2" w14:textId="77777777" w:rsidR="004E160E" w:rsidRPr="007F146C" w:rsidRDefault="004E160E" w:rsidP="00274416">
            <w:pPr>
              <w:pStyle w:val="Normaalitaulukko0"/>
              <w:rPr>
                <w:b/>
              </w:rPr>
            </w:pPr>
            <w:r w:rsidRPr="007F146C">
              <w:t>Koulusihteeri</w:t>
            </w:r>
          </w:p>
        </w:tc>
        <w:tc>
          <w:tcPr>
            <w:tcW w:w="3544" w:type="dxa"/>
          </w:tcPr>
          <w:p w14:paraId="7B5FE625" w14:textId="77777777" w:rsidR="004E160E" w:rsidRPr="007F146C" w:rsidRDefault="004E160E" w:rsidP="004E160E">
            <w:pPr>
              <w:ind w:left="0"/>
              <w:rPr>
                <w:rFonts w:eastAsiaTheme="minorEastAsia"/>
                <w:bCs/>
                <w:lang w:eastAsia="fi-FI"/>
              </w:rPr>
            </w:pPr>
          </w:p>
        </w:tc>
        <w:tc>
          <w:tcPr>
            <w:tcW w:w="2688" w:type="dxa"/>
          </w:tcPr>
          <w:p w14:paraId="290D008B" w14:textId="77777777" w:rsidR="004E160E" w:rsidRPr="007F146C" w:rsidRDefault="004E160E" w:rsidP="004E160E">
            <w:pPr>
              <w:ind w:left="0"/>
              <w:rPr>
                <w:rFonts w:eastAsiaTheme="minorEastAsia"/>
                <w:bCs/>
                <w:lang w:eastAsia="fi-FI"/>
              </w:rPr>
            </w:pPr>
          </w:p>
        </w:tc>
      </w:tr>
      <w:tr w:rsidR="004E160E" w14:paraId="6F332508" w14:textId="77777777" w:rsidTr="00825F90">
        <w:trPr>
          <w:cnfStyle w:val="000000100000" w:firstRow="0" w:lastRow="0" w:firstColumn="0" w:lastColumn="0" w:oddVBand="0" w:evenVBand="0" w:oddHBand="1" w:evenHBand="0" w:firstRowFirstColumn="0" w:firstRowLastColumn="0" w:lastRowFirstColumn="0" w:lastRowLastColumn="0"/>
        </w:trPr>
        <w:tc>
          <w:tcPr>
            <w:tcW w:w="2410" w:type="dxa"/>
          </w:tcPr>
          <w:p w14:paraId="4A02EF0D" w14:textId="77777777" w:rsidR="004E160E" w:rsidRPr="007F146C" w:rsidRDefault="004E160E" w:rsidP="00274416">
            <w:pPr>
              <w:pStyle w:val="Normaalitaulukko0"/>
              <w:rPr>
                <w:b/>
              </w:rPr>
            </w:pPr>
            <w:r w:rsidRPr="007F146C">
              <w:t>Opinto-ohjaaja</w:t>
            </w:r>
            <w:r w:rsidR="006503B4">
              <w:t>t</w:t>
            </w:r>
          </w:p>
        </w:tc>
        <w:tc>
          <w:tcPr>
            <w:tcW w:w="3544" w:type="dxa"/>
          </w:tcPr>
          <w:p w14:paraId="6D99B00B" w14:textId="77777777" w:rsidR="004E160E" w:rsidRPr="007F146C" w:rsidRDefault="004E160E" w:rsidP="004E160E">
            <w:pPr>
              <w:ind w:left="0"/>
              <w:rPr>
                <w:rFonts w:eastAsiaTheme="minorEastAsia"/>
                <w:bCs/>
                <w:lang w:eastAsia="fi-FI"/>
              </w:rPr>
            </w:pPr>
          </w:p>
        </w:tc>
        <w:tc>
          <w:tcPr>
            <w:tcW w:w="2688" w:type="dxa"/>
          </w:tcPr>
          <w:p w14:paraId="3C038C89" w14:textId="77777777" w:rsidR="004E160E" w:rsidRPr="007F146C" w:rsidRDefault="004E160E" w:rsidP="004E160E">
            <w:pPr>
              <w:ind w:left="0"/>
              <w:rPr>
                <w:rFonts w:eastAsiaTheme="minorEastAsia"/>
                <w:bCs/>
                <w:lang w:eastAsia="fi-FI"/>
              </w:rPr>
            </w:pPr>
          </w:p>
        </w:tc>
      </w:tr>
      <w:tr w:rsidR="004E160E" w14:paraId="06EC41D0" w14:textId="77777777" w:rsidTr="00825F90">
        <w:tc>
          <w:tcPr>
            <w:tcW w:w="2410" w:type="dxa"/>
          </w:tcPr>
          <w:p w14:paraId="182085C4" w14:textId="77777777" w:rsidR="004E160E" w:rsidRPr="007F146C" w:rsidRDefault="004E160E" w:rsidP="00274416">
            <w:pPr>
              <w:pStyle w:val="Normaalitaulukko0"/>
              <w:rPr>
                <w:b/>
              </w:rPr>
            </w:pPr>
            <w:r w:rsidRPr="007F146C">
              <w:t>Koululääkäri</w:t>
            </w:r>
          </w:p>
        </w:tc>
        <w:tc>
          <w:tcPr>
            <w:tcW w:w="3544" w:type="dxa"/>
          </w:tcPr>
          <w:p w14:paraId="32B86C5F" w14:textId="2D075ACE" w:rsidR="004E160E" w:rsidRPr="007F146C" w:rsidRDefault="006A7BBC" w:rsidP="004E160E">
            <w:pPr>
              <w:ind w:left="0"/>
              <w:rPr>
                <w:rFonts w:eastAsiaTheme="minorEastAsia"/>
                <w:bCs/>
                <w:lang w:eastAsia="fi-FI"/>
              </w:rPr>
            </w:pPr>
            <w:r>
              <w:rPr>
                <w:rFonts w:eastAsiaTheme="minorEastAsia"/>
                <w:bCs/>
                <w:lang w:eastAsia="fi-FI"/>
              </w:rPr>
              <w:t>Leena Hukka</w:t>
            </w:r>
          </w:p>
        </w:tc>
        <w:tc>
          <w:tcPr>
            <w:tcW w:w="2688" w:type="dxa"/>
          </w:tcPr>
          <w:p w14:paraId="68224CE1" w14:textId="77777777" w:rsidR="004E160E" w:rsidRPr="007F146C" w:rsidRDefault="004E160E" w:rsidP="004E160E">
            <w:pPr>
              <w:ind w:left="0"/>
              <w:rPr>
                <w:rFonts w:eastAsiaTheme="minorEastAsia"/>
                <w:bCs/>
                <w:lang w:eastAsia="fi-FI"/>
              </w:rPr>
            </w:pPr>
          </w:p>
        </w:tc>
      </w:tr>
      <w:tr w:rsidR="004E160E" w14:paraId="279F3628" w14:textId="77777777" w:rsidTr="00825F90">
        <w:trPr>
          <w:cnfStyle w:val="000000100000" w:firstRow="0" w:lastRow="0" w:firstColumn="0" w:lastColumn="0" w:oddVBand="0" w:evenVBand="0" w:oddHBand="1" w:evenHBand="0" w:firstRowFirstColumn="0" w:firstRowLastColumn="0" w:lastRowFirstColumn="0" w:lastRowLastColumn="0"/>
        </w:trPr>
        <w:tc>
          <w:tcPr>
            <w:tcW w:w="2410" w:type="dxa"/>
          </w:tcPr>
          <w:p w14:paraId="30A57585" w14:textId="77777777" w:rsidR="004E160E" w:rsidRPr="007F146C" w:rsidRDefault="004E160E" w:rsidP="00274416">
            <w:pPr>
              <w:pStyle w:val="Normaalitaulukko0"/>
              <w:rPr>
                <w:b/>
              </w:rPr>
            </w:pPr>
            <w:r w:rsidRPr="007F146C">
              <w:t>Kouluterveyden-</w:t>
            </w:r>
            <w:r w:rsidRPr="007F146C">
              <w:br/>
              <w:t>hoitaja</w:t>
            </w:r>
          </w:p>
        </w:tc>
        <w:tc>
          <w:tcPr>
            <w:tcW w:w="3544" w:type="dxa"/>
          </w:tcPr>
          <w:p w14:paraId="569A488E" w14:textId="626A7CB6" w:rsidR="004E160E" w:rsidRPr="007F146C" w:rsidRDefault="006A7BBC" w:rsidP="004E160E">
            <w:pPr>
              <w:ind w:left="0"/>
              <w:rPr>
                <w:rFonts w:eastAsiaTheme="minorEastAsia"/>
                <w:bCs/>
                <w:lang w:eastAsia="fi-FI"/>
              </w:rPr>
            </w:pPr>
            <w:r>
              <w:rPr>
                <w:rFonts w:eastAsiaTheme="minorEastAsia"/>
                <w:bCs/>
                <w:lang w:eastAsia="fi-FI"/>
              </w:rPr>
              <w:t>Heta Rantanen</w:t>
            </w:r>
          </w:p>
        </w:tc>
        <w:tc>
          <w:tcPr>
            <w:tcW w:w="2688" w:type="dxa"/>
          </w:tcPr>
          <w:p w14:paraId="77DE563C" w14:textId="102C035D" w:rsidR="004E160E" w:rsidRPr="007F146C" w:rsidRDefault="006A7BBC" w:rsidP="004E160E">
            <w:pPr>
              <w:ind w:left="0"/>
              <w:rPr>
                <w:rFonts w:eastAsiaTheme="minorEastAsia"/>
                <w:bCs/>
                <w:lang w:eastAsia="fi-FI"/>
              </w:rPr>
            </w:pPr>
            <w:r>
              <w:rPr>
                <w:rFonts w:eastAsiaTheme="minorEastAsia"/>
                <w:bCs/>
                <w:lang w:eastAsia="fi-FI"/>
              </w:rPr>
              <w:t>0401598527</w:t>
            </w:r>
          </w:p>
        </w:tc>
      </w:tr>
      <w:tr w:rsidR="004E160E" w14:paraId="08C2FC1F" w14:textId="77777777" w:rsidTr="00825F90">
        <w:tc>
          <w:tcPr>
            <w:tcW w:w="2410" w:type="dxa"/>
          </w:tcPr>
          <w:p w14:paraId="21ED67D6" w14:textId="3D856B7E" w:rsidR="004E160E" w:rsidRPr="007F146C" w:rsidRDefault="00D7618E" w:rsidP="00274416">
            <w:pPr>
              <w:pStyle w:val="Normaalitaulukko0"/>
              <w:rPr>
                <w:b/>
              </w:rPr>
            </w:pPr>
            <w:r>
              <w:t>P</w:t>
            </w:r>
            <w:r w:rsidR="004E160E" w:rsidRPr="007F146C">
              <w:t>sykologi</w:t>
            </w:r>
          </w:p>
        </w:tc>
        <w:tc>
          <w:tcPr>
            <w:tcW w:w="3544" w:type="dxa"/>
          </w:tcPr>
          <w:p w14:paraId="2BB54546" w14:textId="77777777" w:rsidR="004E160E" w:rsidRPr="007F146C" w:rsidRDefault="004E160E" w:rsidP="004E160E">
            <w:pPr>
              <w:ind w:left="0"/>
              <w:rPr>
                <w:rFonts w:eastAsiaTheme="minorEastAsia"/>
                <w:bCs/>
                <w:lang w:eastAsia="fi-FI"/>
              </w:rPr>
            </w:pPr>
          </w:p>
        </w:tc>
        <w:tc>
          <w:tcPr>
            <w:tcW w:w="2688" w:type="dxa"/>
          </w:tcPr>
          <w:p w14:paraId="642F61AC" w14:textId="77777777" w:rsidR="004E160E" w:rsidRPr="007F146C" w:rsidRDefault="004E160E" w:rsidP="004E160E">
            <w:pPr>
              <w:ind w:left="0"/>
              <w:rPr>
                <w:rFonts w:eastAsiaTheme="minorEastAsia"/>
                <w:bCs/>
                <w:lang w:eastAsia="fi-FI"/>
              </w:rPr>
            </w:pPr>
          </w:p>
        </w:tc>
      </w:tr>
      <w:tr w:rsidR="004E160E" w14:paraId="6E91291D" w14:textId="77777777" w:rsidTr="00825F90">
        <w:trPr>
          <w:cnfStyle w:val="000000100000" w:firstRow="0" w:lastRow="0" w:firstColumn="0" w:lastColumn="0" w:oddVBand="0" w:evenVBand="0" w:oddHBand="1" w:evenHBand="0" w:firstRowFirstColumn="0" w:firstRowLastColumn="0" w:lastRowFirstColumn="0" w:lastRowLastColumn="0"/>
        </w:trPr>
        <w:tc>
          <w:tcPr>
            <w:tcW w:w="2410" w:type="dxa"/>
          </w:tcPr>
          <w:p w14:paraId="3B4EF5AC" w14:textId="3B0D030D" w:rsidR="004E160E" w:rsidRPr="007F146C" w:rsidRDefault="00E41A3E" w:rsidP="00274416">
            <w:pPr>
              <w:pStyle w:val="Normaalitaulukko0"/>
              <w:rPr>
                <w:b/>
              </w:rPr>
            </w:pPr>
            <w:r>
              <w:t>K</w:t>
            </w:r>
            <w:r w:rsidR="004E160E" w:rsidRPr="007F146C">
              <w:t>uraattori</w:t>
            </w:r>
            <w:r>
              <w:t xml:space="preserve"> 1 / Kuraattori 2</w:t>
            </w:r>
          </w:p>
        </w:tc>
        <w:tc>
          <w:tcPr>
            <w:tcW w:w="3544" w:type="dxa"/>
          </w:tcPr>
          <w:p w14:paraId="5F339B1A" w14:textId="19D40B5C" w:rsidR="004E160E" w:rsidRPr="007F146C" w:rsidRDefault="006A7BBC" w:rsidP="004E160E">
            <w:pPr>
              <w:ind w:left="0"/>
              <w:rPr>
                <w:rFonts w:eastAsiaTheme="minorEastAsia"/>
                <w:bCs/>
                <w:lang w:eastAsia="fi-FI"/>
              </w:rPr>
            </w:pPr>
            <w:r>
              <w:rPr>
                <w:rFonts w:eastAsiaTheme="minorEastAsia"/>
                <w:bCs/>
                <w:lang w:eastAsia="fi-FI"/>
              </w:rPr>
              <w:t>Juho Hytönen</w:t>
            </w:r>
          </w:p>
        </w:tc>
        <w:tc>
          <w:tcPr>
            <w:tcW w:w="2688" w:type="dxa"/>
          </w:tcPr>
          <w:p w14:paraId="59D2298F" w14:textId="6D5CB058" w:rsidR="004E160E" w:rsidRPr="007F146C" w:rsidRDefault="006A7BBC" w:rsidP="004E160E">
            <w:pPr>
              <w:ind w:left="0"/>
              <w:rPr>
                <w:rFonts w:eastAsiaTheme="minorEastAsia"/>
                <w:bCs/>
                <w:lang w:eastAsia="fi-FI"/>
              </w:rPr>
            </w:pPr>
            <w:r w:rsidRPr="001340CD">
              <w:rPr>
                <w:rFonts w:eastAsiaTheme="minorEastAsia"/>
                <w:bCs/>
                <w:lang w:eastAsia="fi-FI"/>
              </w:rPr>
              <w:t>040 195 4365</w:t>
            </w:r>
          </w:p>
        </w:tc>
      </w:tr>
      <w:tr w:rsidR="006503B4" w14:paraId="659C566B" w14:textId="77777777" w:rsidTr="00825F90">
        <w:tc>
          <w:tcPr>
            <w:tcW w:w="2410" w:type="dxa"/>
          </w:tcPr>
          <w:p w14:paraId="51E33964" w14:textId="55786AA9" w:rsidR="006503B4" w:rsidRPr="006503B4" w:rsidRDefault="006503B4" w:rsidP="00274416">
            <w:pPr>
              <w:pStyle w:val="Normaalitaulukko0"/>
              <w:rPr>
                <w:b/>
              </w:rPr>
            </w:pPr>
            <w:r>
              <w:t>Koulunuorisotyön-</w:t>
            </w:r>
            <w:r>
              <w:br/>
            </w:r>
            <w:r w:rsidRPr="006503B4">
              <w:t>tekijä</w:t>
            </w:r>
            <w:r w:rsidR="008D12F2">
              <w:t xml:space="preserve"> / Kasvatussihteeri</w:t>
            </w:r>
          </w:p>
        </w:tc>
        <w:tc>
          <w:tcPr>
            <w:tcW w:w="3544" w:type="dxa"/>
          </w:tcPr>
          <w:p w14:paraId="151D94E9" w14:textId="77777777" w:rsidR="006503B4" w:rsidRPr="007F146C" w:rsidRDefault="006503B4" w:rsidP="004E160E">
            <w:pPr>
              <w:ind w:left="0"/>
              <w:rPr>
                <w:rFonts w:eastAsiaTheme="minorEastAsia"/>
                <w:bCs/>
                <w:lang w:eastAsia="fi-FI"/>
              </w:rPr>
            </w:pPr>
          </w:p>
        </w:tc>
        <w:tc>
          <w:tcPr>
            <w:tcW w:w="2688" w:type="dxa"/>
          </w:tcPr>
          <w:p w14:paraId="2AE6717B" w14:textId="77777777" w:rsidR="006503B4" w:rsidRPr="007F146C" w:rsidRDefault="006503B4" w:rsidP="004E160E">
            <w:pPr>
              <w:ind w:left="0"/>
              <w:rPr>
                <w:rFonts w:eastAsiaTheme="minorEastAsia"/>
                <w:bCs/>
                <w:lang w:eastAsia="fi-FI"/>
              </w:rPr>
            </w:pPr>
          </w:p>
        </w:tc>
      </w:tr>
      <w:tr w:rsidR="0074300F" w14:paraId="15EC9B34" w14:textId="77777777" w:rsidTr="00825F90">
        <w:trPr>
          <w:cnfStyle w:val="000000100000" w:firstRow="0" w:lastRow="0" w:firstColumn="0" w:lastColumn="0" w:oddVBand="0" w:evenVBand="0" w:oddHBand="1" w:evenHBand="0" w:firstRowFirstColumn="0" w:firstRowLastColumn="0" w:lastRowFirstColumn="0" w:lastRowLastColumn="0"/>
        </w:trPr>
        <w:tc>
          <w:tcPr>
            <w:tcW w:w="2410" w:type="dxa"/>
          </w:tcPr>
          <w:p w14:paraId="12CBA3C5" w14:textId="3C3B4C4A" w:rsidR="0074300F" w:rsidRDefault="0074300F" w:rsidP="00274416">
            <w:pPr>
              <w:pStyle w:val="Normaalitaulukko0"/>
            </w:pPr>
            <w:r>
              <w:t>Hanke</w:t>
            </w:r>
            <w:r w:rsidR="007D40B1">
              <w:t>työntekijä</w:t>
            </w:r>
          </w:p>
        </w:tc>
        <w:tc>
          <w:tcPr>
            <w:tcW w:w="3544" w:type="dxa"/>
          </w:tcPr>
          <w:p w14:paraId="295670F1" w14:textId="7BDDD324" w:rsidR="0074300F" w:rsidRPr="007F146C" w:rsidRDefault="0074300F" w:rsidP="004E160E">
            <w:pPr>
              <w:ind w:left="0"/>
              <w:rPr>
                <w:rFonts w:eastAsiaTheme="minorEastAsia"/>
                <w:bCs/>
                <w:lang w:eastAsia="fi-FI"/>
              </w:rPr>
            </w:pPr>
          </w:p>
        </w:tc>
        <w:tc>
          <w:tcPr>
            <w:tcW w:w="2688" w:type="dxa"/>
          </w:tcPr>
          <w:p w14:paraId="7437A61D" w14:textId="77777777" w:rsidR="0074300F" w:rsidRPr="007F146C" w:rsidRDefault="0074300F" w:rsidP="004E160E">
            <w:pPr>
              <w:ind w:left="0"/>
              <w:rPr>
                <w:rFonts w:eastAsiaTheme="minorEastAsia"/>
                <w:bCs/>
                <w:lang w:eastAsia="fi-FI"/>
              </w:rPr>
            </w:pPr>
          </w:p>
        </w:tc>
      </w:tr>
    </w:tbl>
    <w:p w14:paraId="39AC45CD" w14:textId="77777777" w:rsidR="004E160E" w:rsidRDefault="004E160E" w:rsidP="004E160E"/>
    <w:p w14:paraId="20FE97C6" w14:textId="7112CF5D" w:rsidR="004E160E" w:rsidRDefault="004E160E" w:rsidP="004E160E">
      <w:pPr>
        <w:rPr>
          <w:rStyle w:val="Hyperlinkki"/>
        </w:rPr>
      </w:pPr>
      <w:r>
        <w:t xml:space="preserve">sähköpostiosoitteet: </w:t>
      </w:r>
      <w:hyperlink r:id="rId12" w:history="1">
        <w:r w:rsidRPr="00274D36">
          <w:rPr>
            <w:rStyle w:val="Hyperlinkki"/>
          </w:rPr>
          <w:t>etunimi.sukunimi@laukaa.fi</w:t>
        </w:r>
      </w:hyperlink>
      <w:r w:rsidR="0079737E">
        <w:rPr>
          <w:rStyle w:val="Hyperlinkki"/>
        </w:rPr>
        <w:t xml:space="preserve"> </w:t>
      </w:r>
    </w:p>
    <w:p w14:paraId="621159A6" w14:textId="0295E3FF" w:rsidR="001D1FE1" w:rsidRPr="00BA66ED" w:rsidRDefault="0079737E" w:rsidP="00BA66ED">
      <w:r>
        <w:t xml:space="preserve">tai </w:t>
      </w:r>
      <w:proofErr w:type="spellStart"/>
      <w:r>
        <w:t>etunimi.sukunimi</w:t>
      </w:r>
      <w:proofErr w:type="spellEnd"/>
      <w:r>
        <w:t>(a)hyvaks.fi (kuraattorit, psykologit, kouluterveydenhoitajat)</w:t>
      </w:r>
    </w:p>
    <w:p w14:paraId="4EA92386" w14:textId="77777777" w:rsidR="006503B4" w:rsidRDefault="006503B4" w:rsidP="006503B4">
      <w:pPr>
        <w:pStyle w:val="Otsikko2"/>
      </w:pPr>
      <w:bookmarkStart w:id="2" w:name="_Toc204761585"/>
      <w:r>
        <w:lastRenderedPageBreak/>
        <w:t>Koulun johtamisen järjestelyt</w:t>
      </w:r>
      <w:bookmarkEnd w:id="2"/>
    </w:p>
    <w:p w14:paraId="49C4ACF0" w14:textId="11B5E034" w:rsidR="006503B4" w:rsidRDefault="006503B4" w:rsidP="006503B4">
      <w:pPr>
        <w:pStyle w:val="Otsikko3"/>
      </w:pPr>
      <w:bookmarkStart w:id="3" w:name="_Toc103244609"/>
      <w:bookmarkStart w:id="4" w:name="_Toc107304880"/>
      <w:r w:rsidRPr="006039A1">
        <w:t>R</w:t>
      </w:r>
      <w:r>
        <w:t>ehtorin ja apulaisrehtorin / Koulun johtajan ja varajohtajan vastuualueet</w:t>
      </w:r>
      <w:bookmarkEnd w:id="3"/>
      <w:bookmarkEnd w:id="4"/>
      <w:r w:rsidR="00087C09">
        <w:t>:</w:t>
      </w:r>
    </w:p>
    <w:tbl>
      <w:tblPr>
        <w:tblStyle w:val="Vriksruudukkotaulukko6"/>
        <w:tblW w:w="0" w:type="auto"/>
        <w:tblInd w:w="704" w:type="dxa"/>
        <w:tblLook w:val="0420" w:firstRow="1" w:lastRow="0" w:firstColumn="0" w:lastColumn="0" w:noHBand="0" w:noVBand="1"/>
      </w:tblPr>
      <w:tblGrid>
        <w:gridCol w:w="2977"/>
        <w:gridCol w:w="2977"/>
        <w:gridCol w:w="2976"/>
      </w:tblGrid>
      <w:tr w:rsidR="006503B4" w14:paraId="73CB3CCF" w14:textId="77777777" w:rsidTr="00825F90">
        <w:trPr>
          <w:cnfStyle w:val="100000000000" w:firstRow="1" w:lastRow="0" w:firstColumn="0" w:lastColumn="0" w:oddVBand="0" w:evenVBand="0" w:oddHBand="0" w:evenHBand="0" w:firstRowFirstColumn="0" w:firstRowLastColumn="0" w:lastRowFirstColumn="0" w:lastRowLastColumn="0"/>
        </w:trPr>
        <w:tc>
          <w:tcPr>
            <w:tcW w:w="2977" w:type="dxa"/>
            <w:shd w:val="clear" w:color="auto" w:fill="00A37D" w:themeFill="accent5"/>
          </w:tcPr>
          <w:p w14:paraId="192B4430" w14:textId="77777777" w:rsidR="006503B4" w:rsidRPr="006503B4" w:rsidRDefault="006503B4" w:rsidP="006503B4">
            <w:pPr>
              <w:pStyle w:val="Normaalitaulukko0"/>
              <w:ind w:left="589" w:hanging="589"/>
              <w:rPr>
                <w:color w:val="auto"/>
              </w:rPr>
            </w:pPr>
            <w:r w:rsidRPr="006503B4">
              <w:rPr>
                <w:color w:val="auto"/>
              </w:rPr>
              <w:t>Rehtori</w:t>
            </w:r>
          </w:p>
        </w:tc>
        <w:tc>
          <w:tcPr>
            <w:tcW w:w="2977" w:type="dxa"/>
            <w:shd w:val="clear" w:color="auto" w:fill="00A37D" w:themeFill="accent5"/>
          </w:tcPr>
          <w:p w14:paraId="2BE3A67A" w14:textId="77777777" w:rsidR="006503B4" w:rsidRPr="006503B4" w:rsidRDefault="006503B4" w:rsidP="006503B4">
            <w:pPr>
              <w:pStyle w:val="Normaalitaulukko0"/>
              <w:rPr>
                <w:color w:val="auto"/>
              </w:rPr>
            </w:pPr>
            <w:r w:rsidRPr="006503B4">
              <w:rPr>
                <w:color w:val="auto"/>
              </w:rPr>
              <w:t>Apulaisrehtori (nimi)</w:t>
            </w:r>
          </w:p>
        </w:tc>
        <w:tc>
          <w:tcPr>
            <w:tcW w:w="2976" w:type="dxa"/>
            <w:shd w:val="clear" w:color="auto" w:fill="00A37D" w:themeFill="accent5"/>
          </w:tcPr>
          <w:p w14:paraId="57766345" w14:textId="77777777" w:rsidR="006503B4" w:rsidRPr="006503B4" w:rsidRDefault="006503B4" w:rsidP="006503B4">
            <w:pPr>
              <w:pStyle w:val="Normaalitaulukko0"/>
              <w:rPr>
                <w:color w:val="auto"/>
              </w:rPr>
            </w:pPr>
            <w:r w:rsidRPr="006503B4">
              <w:rPr>
                <w:color w:val="auto"/>
              </w:rPr>
              <w:t>Apulaisrehtori (nimi)</w:t>
            </w:r>
          </w:p>
        </w:tc>
      </w:tr>
      <w:tr w:rsidR="006503B4" w14:paraId="3ECF5CF2" w14:textId="77777777" w:rsidTr="00825F90">
        <w:trPr>
          <w:cnfStyle w:val="000000100000" w:firstRow="0" w:lastRow="0" w:firstColumn="0" w:lastColumn="0" w:oddVBand="0" w:evenVBand="0" w:oddHBand="1" w:evenHBand="0" w:firstRowFirstColumn="0" w:firstRowLastColumn="0" w:lastRowFirstColumn="0" w:lastRowLastColumn="0"/>
        </w:trPr>
        <w:tc>
          <w:tcPr>
            <w:tcW w:w="2977" w:type="dxa"/>
          </w:tcPr>
          <w:p w14:paraId="56E8BCDF" w14:textId="77777777" w:rsidR="006503B4" w:rsidRPr="006503B4" w:rsidRDefault="006503B4" w:rsidP="006503B4">
            <w:pPr>
              <w:pStyle w:val="Normaalitaulukko0"/>
              <w:rPr>
                <w:color w:val="auto"/>
              </w:rPr>
            </w:pPr>
          </w:p>
        </w:tc>
        <w:tc>
          <w:tcPr>
            <w:tcW w:w="2977" w:type="dxa"/>
          </w:tcPr>
          <w:p w14:paraId="39A2919A" w14:textId="2CC35809" w:rsidR="006503B4" w:rsidRPr="008D1007" w:rsidRDefault="00076CB8" w:rsidP="006503B4">
            <w:pPr>
              <w:pStyle w:val="Normaalitaulukko0"/>
              <w:rPr>
                <w:i/>
                <w:color w:val="auto"/>
              </w:rPr>
            </w:pPr>
            <w:r w:rsidRPr="008D1007">
              <w:rPr>
                <w:i/>
                <w:color w:val="auto"/>
              </w:rPr>
              <w:t>vastuualue:</w:t>
            </w:r>
          </w:p>
        </w:tc>
        <w:tc>
          <w:tcPr>
            <w:tcW w:w="2976" w:type="dxa"/>
          </w:tcPr>
          <w:p w14:paraId="2CB88B93" w14:textId="243D4058" w:rsidR="006503B4" w:rsidRPr="008D1007" w:rsidRDefault="008D1007" w:rsidP="006503B4">
            <w:pPr>
              <w:pStyle w:val="Normaalitaulukko0"/>
              <w:rPr>
                <w:i/>
                <w:color w:val="auto"/>
              </w:rPr>
            </w:pPr>
            <w:r w:rsidRPr="008D1007">
              <w:rPr>
                <w:i/>
                <w:color w:val="auto"/>
              </w:rPr>
              <w:t>vastuualue:</w:t>
            </w:r>
          </w:p>
        </w:tc>
      </w:tr>
      <w:tr w:rsidR="006503B4" w14:paraId="2A75CF15" w14:textId="77777777" w:rsidTr="00825F90">
        <w:tc>
          <w:tcPr>
            <w:tcW w:w="2977" w:type="dxa"/>
          </w:tcPr>
          <w:p w14:paraId="342D81E3" w14:textId="5A785F15" w:rsidR="006503B4" w:rsidRPr="006503B4" w:rsidRDefault="006A7BBC" w:rsidP="006503B4">
            <w:pPr>
              <w:pStyle w:val="Normaalitaulukko0"/>
              <w:rPr>
                <w:color w:val="auto"/>
              </w:rPr>
            </w:pPr>
            <w:r>
              <w:rPr>
                <w:color w:val="auto"/>
              </w:rPr>
              <w:t>Teemu Hytönen</w:t>
            </w:r>
          </w:p>
        </w:tc>
        <w:tc>
          <w:tcPr>
            <w:tcW w:w="2977" w:type="dxa"/>
          </w:tcPr>
          <w:p w14:paraId="50DCB05D" w14:textId="6097629F" w:rsidR="006503B4" w:rsidRPr="006503B4" w:rsidRDefault="006A7BBC" w:rsidP="006503B4">
            <w:pPr>
              <w:pStyle w:val="Normaalitaulukko0"/>
              <w:rPr>
                <w:color w:val="auto"/>
              </w:rPr>
            </w:pPr>
            <w:r>
              <w:rPr>
                <w:color w:val="auto"/>
              </w:rPr>
              <w:t>Leena Veijanen</w:t>
            </w:r>
          </w:p>
        </w:tc>
        <w:tc>
          <w:tcPr>
            <w:tcW w:w="2976" w:type="dxa"/>
          </w:tcPr>
          <w:p w14:paraId="3D66C3E4" w14:textId="77777777" w:rsidR="006503B4" w:rsidRPr="006503B4" w:rsidRDefault="006503B4" w:rsidP="006503B4">
            <w:pPr>
              <w:pStyle w:val="Normaalitaulukko0"/>
              <w:rPr>
                <w:color w:val="auto"/>
              </w:rPr>
            </w:pPr>
          </w:p>
        </w:tc>
      </w:tr>
      <w:tr w:rsidR="006503B4" w14:paraId="2F411C50" w14:textId="77777777" w:rsidTr="00825F90">
        <w:trPr>
          <w:cnfStyle w:val="000000100000" w:firstRow="0" w:lastRow="0" w:firstColumn="0" w:lastColumn="0" w:oddVBand="0" w:evenVBand="0" w:oddHBand="1" w:evenHBand="0" w:firstRowFirstColumn="0" w:firstRowLastColumn="0" w:lastRowFirstColumn="0" w:lastRowLastColumn="0"/>
        </w:trPr>
        <w:tc>
          <w:tcPr>
            <w:tcW w:w="2977" w:type="dxa"/>
          </w:tcPr>
          <w:p w14:paraId="04961686" w14:textId="77777777" w:rsidR="006503B4" w:rsidRPr="006503B4" w:rsidRDefault="006503B4" w:rsidP="006503B4">
            <w:pPr>
              <w:pStyle w:val="Normaalitaulukko0"/>
              <w:rPr>
                <w:color w:val="auto"/>
              </w:rPr>
            </w:pPr>
          </w:p>
        </w:tc>
        <w:tc>
          <w:tcPr>
            <w:tcW w:w="2977" w:type="dxa"/>
          </w:tcPr>
          <w:p w14:paraId="0CEAC782" w14:textId="66A860EB" w:rsidR="006503B4" w:rsidRPr="006503B4" w:rsidRDefault="006503B4" w:rsidP="006503B4">
            <w:pPr>
              <w:pStyle w:val="Normaalitaulukko0"/>
              <w:rPr>
                <w:color w:val="auto"/>
              </w:rPr>
            </w:pPr>
          </w:p>
        </w:tc>
        <w:tc>
          <w:tcPr>
            <w:tcW w:w="2976" w:type="dxa"/>
          </w:tcPr>
          <w:p w14:paraId="25F47BE1" w14:textId="77777777" w:rsidR="006503B4" w:rsidRPr="006503B4" w:rsidRDefault="006503B4" w:rsidP="006503B4">
            <w:pPr>
              <w:pStyle w:val="Normaalitaulukko0"/>
              <w:rPr>
                <w:color w:val="auto"/>
              </w:rPr>
            </w:pPr>
          </w:p>
        </w:tc>
      </w:tr>
      <w:tr w:rsidR="006503B4" w14:paraId="2A0144CE" w14:textId="77777777" w:rsidTr="00825F90">
        <w:tc>
          <w:tcPr>
            <w:tcW w:w="2977" w:type="dxa"/>
          </w:tcPr>
          <w:p w14:paraId="6FE7FE07" w14:textId="77777777" w:rsidR="006503B4" w:rsidRPr="006503B4" w:rsidRDefault="006503B4" w:rsidP="006503B4">
            <w:pPr>
              <w:pStyle w:val="Normaalitaulukko0"/>
              <w:rPr>
                <w:color w:val="auto"/>
              </w:rPr>
            </w:pPr>
          </w:p>
        </w:tc>
        <w:tc>
          <w:tcPr>
            <w:tcW w:w="2977" w:type="dxa"/>
          </w:tcPr>
          <w:p w14:paraId="320951FF" w14:textId="77777777" w:rsidR="006503B4" w:rsidRPr="006503B4" w:rsidRDefault="006503B4" w:rsidP="006503B4">
            <w:pPr>
              <w:pStyle w:val="Normaalitaulukko0"/>
              <w:rPr>
                <w:color w:val="auto"/>
              </w:rPr>
            </w:pPr>
          </w:p>
        </w:tc>
        <w:tc>
          <w:tcPr>
            <w:tcW w:w="2976" w:type="dxa"/>
          </w:tcPr>
          <w:p w14:paraId="2A9B7C6E" w14:textId="77777777" w:rsidR="006503B4" w:rsidRPr="006503B4" w:rsidRDefault="006503B4" w:rsidP="006503B4">
            <w:pPr>
              <w:pStyle w:val="Normaalitaulukko0"/>
              <w:rPr>
                <w:color w:val="auto"/>
              </w:rPr>
            </w:pPr>
          </w:p>
        </w:tc>
      </w:tr>
      <w:tr w:rsidR="006503B4" w14:paraId="4CC90E42" w14:textId="77777777" w:rsidTr="00825F90">
        <w:trPr>
          <w:cnfStyle w:val="000000100000" w:firstRow="0" w:lastRow="0" w:firstColumn="0" w:lastColumn="0" w:oddVBand="0" w:evenVBand="0" w:oddHBand="1" w:evenHBand="0" w:firstRowFirstColumn="0" w:firstRowLastColumn="0" w:lastRowFirstColumn="0" w:lastRowLastColumn="0"/>
        </w:trPr>
        <w:tc>
          <w:tcPr>
            <w:tcW w:w="2977" w:type="dxa"/>
          </w:tcPr>
          <w:p w14:paraId="0DB95932" w14:textId="77777777" w:rsidR="006503B4" w:rsidRPr="006503B4" w:rsidRDefault="006503B4" w:rsidP="006503B4">
            <w:pPr>
              <w:pStyle w:val="Normaalitaulukko0"/>
              <w:rPr>
                <w:color w:val="auto"/>
              </w:rPr>
            </w:pPr>
          </w:p>
        </w:tc>
        <w:tc>
          <w:tcPr>
            <w:tcW w:w="2977" w:type="dxa"/>
          </w:tcPr>
          <w:p w14:paraId="1A9F9C26" w14:textId="77777777" w:rsidR="006503B4" w:rsidRPr="006503B4" w:rsidRDefault="006503B4" w:rsidP="006503B4">
            <w:pPr>
              <w:pStyle w:val="Normaalitaulukko0"/>
              <w:rPr>
                <w:color w:val="auto"/>
              </w:rPr>
            </w:pPr>
          </w:p>
        </w:tc>
        <w:tc>
          <w:tcPr>
            <w:tcW w:w="2976" w:type="dxa"/>
          </w:tcPr>
          <w:p w14:paraId="78360E21" w14:textId="77777777" w:rsidR="006503B4" w:rsidRPr="006503B4" w:rsidRDefault="006503B4" w:rsidP="006503B4">
            <w:pPr>
              <w:pStyle w:val="Normaalitaulukko0"/>
              <w:rPr>
                <w:color w:val="auto"/>
              </w:rPr>
            </w:pPr>
          </w:p>
        </w:tc>
      </w:tr>
      <w:tr w:rsidR="006503B4" w14:paraId="0243DA98" w14:textId="77777777" w:rsidTr="00825F90">
        <w:tc>
          <w:tcPr>
            <w:tcW w:w="2977" w:type="dxa"/>
          </w:tcPr>
          <w:p w14:paraId="5834E6FF" w14:textId="77777777" w:rsidR="006503B4" w:rsidRPr="006503B4" w:rsidRDefault="006503B4" w:rsidP="006503B4">
            <w:pPr>
              <w:pStyle w:val="Normaalitaulukko0"/>
              <w:rPr>
                <w:color w:val="auto"/>
              </w:rPr>
            </w:pPr>
          </w:p>
        </w:tc>
        <w:tc>
          <w:tcPr>
            <w:tcW w:w="2977" w:type="dxa"/>
          </w:tcPr>
          <w:p w14:paraId="008EA97F" w14:textId="77777777" w:rsidR="006503B4" w:rsidRPr="006503B4" w:rsidRDefault="006503B4" w:rsidP="006503B4">
            <w:pPr>
              <w:pStyle w:val="Normaalitaulukko0"/>
              <w:rPr>
                <w:color w:val="auto"/>
              </w:rPr>
            </w:pPr>
          </w:p>
        </w:tc>
        <w:tc>
          <w:tcPr>
            <w:tcW w:w="2976" w:type="dxa"/>
          </w:tcPr>
          <w:p w14:paraId="7C090CFA" w14:textId="77777777" w:rsidR="006503B4" w:rsidRPr="006503B4" w:rsidRDefault="006503B4" w:rsidP="006503B4">
            <w:pPr>
              <w:pStyle w:val="Normaalitaulukko0"/>
              <w:rPr>
                <w:color w:val="auto"/>
              </w:rPr>
            </w:pPr>
          </w:p>
        </w:tc>
      </w:tr>
      <w:tr w:rsidR="006503B4" w14:paraId="542A79C4" w14:textId="77777777" w:rsidTr="00825F90">
        <w:trPr>
          <w:cnfStyle w:val="000000100000" w:firstRow="0" w:lastRow="0" w:firstColumn="0" w:lastColumn="0" w:oddVBand="0" w:evenVBand="0" w:oddHBand="1" w:evenHBand="0" w:firstRowFirstColumn="0" w:firstRowLastColumn="0" w:lastRowFirstColumn="0" w:lastRowLastColumn="0"/>
        </w:trPr>
        <w:tc>
          <w:tcPr>
            <w:tcW w:w="2977" w:type="dxa"/>
          </w:tcPr>
          <w:p w14:paraId="0025BD55" w14:textId="77777777" w:rsidR="006503B4" w:rsidRPr="006503B4" w:rsidRDefault="006503B4" w:rsidP="006503B4">
            <w:pPr>
              <w:pStyle w:val="Normaalitaulukko0"/>
              <w:rPr>
                <w:color w:val="auto"/>
              </w:rPr>
            </w:pPr>
          </w:p>
        </w:tc>
        <w:tc>
          <w:tcPr>
            <w:tcW w:w="2977" w:type="dxa"/>
          </w:tcPr>
          <w:p w14:paraId="42DD1DA1" w14:textId="77777777" w:rsidR="006503B4" w:rsidRPr="006503B4" w:rsidRDefault="006503B4" w:rsidP="006503B4">
            <w:pPr>
              <w:pStyle w:val="Normaalitaulukko0"/>
              <w:rPr>
                <w:color w:val="auto"/>
              </w:rPr>
            </w:pPr>
          </w:p>
        </w:tc>
        <w:tc>
          <w:tcPr>
            <w:tcW w:w="2976" w:type="dxa"/>
          </w:tcPr>
          <w:p w14:paraId="37C6795B" w14:textId="77777777" w:rsidR="006503B4" w:rsidRPr="006503B4" w:rsidRDefault="006503B4" w:rsidP="006503B4">
            <w:pPr>
              <w:pStyle w:val="Normaalitaulukko0"/>
              <w:rPr>
                <w:color w:val="auto"/>
              </w:rPr>
            </w:pPr>
          </w:p>
        </w:tc>
      </w:tr>
    </w:tbl>
    <w:p w14:paraId="489F1941" w14:textId="77777777" w:rsidR="006A7BBC" w:rsidRDefault="006A7BBC" w:rsidP="006A7BBC">
      <w:r w:rsidRPr="001340CD">
        <w:t xml:space="preserve">Koulunjohtaja Teemu Hytönen vastaa koulun johtamiseen kuuluvista tehtävistä ja </w:t>
      </w:r>
      <w:proofErr w:type="spellStart"/>
      <w:r w:rsidRPr="001340CD">
        <w:t>vas</w:t>
      </w:r>
      <w:proofErr w:type="spellEnd"/>
      <w:r w:rsidRPr="001340CD">
        <w:t xml:space="preserve">-tuista kokonaisvaltaisesti. Apulaisjohtaja Leena Veijanen vastaa ostolaskujen </w:t>
      </w:r>
      <w:proofErr w:type="spellStart"/>
      <w:r w:rsidRPr="001340CD">
        <w:t>asiatarkas-tuksesta</w:t>
      </w:r>
      <w:proofErr w:type="spellEnd"/>
      <w:r w:rsidRPr="001340CD">
        <w:t xml:space="preserve">. (Tiliöinnin tekee koulunjohtaja.) Apulaisjohtaja vastaa koulun toiminnan </w:t>
      </w:r>
      <w:proofErr w:type="spellStart"/>
      <w:r w:rsidRPr="001340CD">
        <w:t>joh-tamisesta</w:t>
      </w:r>
      <w:proofErr w:type="spellEnd"/>
      <w:r w:rsidRPr="001340CD">
        <w:t xml:space="preserve"> koulunjohtajan ollessa poissa.</w:t>
      </w:r>
    </w:p>
    <w:p w14:paraId="7C8E28A5" w14:textId="77777777" w:rsidR="006503B4" w:rsidRDefault="006503B4" w:rsidP="006503B4"/>
    <w:p w14:paraId="74BA36FA" w14:textId="163E1217" w:rsidR="006503B4" w:rsidRDefault="006503B4" w:rsidP="006503B4">
      <w:pPr>
        <w:pStyle w:val="Otsikko3"/>
      </w:pPr>
      <w:r>
        <w:t>Koulun johtoryhmän jäsenet</w:t>
      </w:r>
      <w:r w:rsidR="00087C09">
        <w:t>:</w:t>
      </w:r>
    </w:p>
    <w:tbl>
      <w:tblPr>
        <w:tblStyle w:val="Yksinkertainentaulukko1"/>
        <w:tblW w:w="0" w:type="auto"/>
        <w:tblInd w:w="768" w:type="dxa"/>
        <w:tblBorders>
          <w:top w:val="single" w:sz="4" w:space="0" w:color="3C3C3C" w:themeColor="text2"/>
          <w:left w:val="single" w:sz="4" w:space="0" w:color="3C3C3C" w:themeColor="text2"/>
          <w:bottom w:val="single" w:sz="4" w:space="0" w:color="3C3C3C" w:themeColor="text2"/>
          <w:right w:val="single" w:sz="4" w:space="0" w:color="3C3C3C" w:themeColor="text2"/>
          <w:insideH w:val="single" w:sz="4" w:space="0" w:color="3C3C3C" w:themeColor="text2"/>
          <w:insideV w:val="single" w:sz="4" w:space="0" w:color="3C3C3C" w:themeColor="text2"/>
        </w:tblBorders>
        <w:tblLook w:val="0400" w:firstRow="0" w:lastRow="0" w:firstColumn="0" w:lastColumn="0" w:noHBand="0" w:noVBand="1"/>
      </w:tblPr>
      <w:tblGrid>
        <w:gridCol w:w="4111"/>
        <w:gridCol w:w="3969"/>
      </w:tblGrid>
      <w:tr w:rsidR="00387F7F" w14:paraId="532173C3" w14:textId="77777777" w:rsidTr="00825F90">
        <w:trPr>
          <w:cnfStyle w:val="000000100000" w:firstRow="0" w:lastRow="0" w:firstColumn="0" w:lastColumn="0" w:oddVBand="0" w:evenVBand="0" w:oddHBand="1" w:evenHBand="0" w:firstRowFirstColumn="0" w:firstRowLastColumn="0" w:lastRowFirstColumn="0" w:lastRowLastColumn="0"/>
        </w:trPr>
        <w:tc>
          <w:tcPr>
            <w:tcW w:w="4111" w:type="dxa"/>
          </w:tcPr>
          <w:p w14:paraId="26DC0A89" w14:textId="4134F40A" w:rsidR="00387F7F" w:rsidRDefault="006A7BBC" w:rsidP="00387F7F">
            <w:pPr>
              <w:pStyle w:val="Normaalitaulukko0"/>
            </w:pPr>
            <w:r>
              <w:t>Teemu Hytönen</w:t>
            </w:r>
          </w:p>
        </w:tc>
        <w:tc>
          <w:tcPr>
            <w:tcW w:w="3969" w:type="dxa"/>
          </w:tcPr>
          <w:p w14:paraId="628CEB08" w14:textId="45FDA603" w:rsidR="00387F7F" w:rsidRDefault="006A7BBC" w:rsidP="00387F7F">
            <w:pPr>
              <w:pStyle w:val="Normaalitaulukko0"/>
            </w:pPr>
            <w:r>
              <w:t>Leena Veijanen</w:t>
            </w:r>
          </w:p>
        </w:tc>
      </w:tr>
      <w:tr w:rsidR="00387F7F" w14:paraId="35541407" w14:textId="77777777" w:rsidTr="00825F90">
        <w:tc>
          <w:tcPr>
            <w:tcW w:w="4111" w:type="dxa"/>
          </w:tcPr>
          <w:p w14:paraId="4562E238" w14:textId="6B743367" w:rsidR="00387F7F" w:rsidRDefault="006A7BBC" w:rsidP="00387F7F">
            <w:pPr>
              <w:pStyle w:val="Normaalitaulukko0"/>
            </w:pPr>
            <w:r>
              <w:t>Hanna Jaakkola</w:t>
            </w:r>
          </w:p>
        </w:tc>
        <w:tc>
          <w:tcPr>
            <w:tcW w:w="3969" w:type="dxa"/>
          </w:tcPr>
          <w:p w14:paraId="7D8D6B23" w14:textId="388791AB" w:rsidR="00387F7F" w:rsidRDefault="006A7BBC" w:rsidP="00387F7F">
            <w:pPr>
              <w:pStyle w:val="Normaalitaulukko0"/>
            </w:pPr>
            <w:r>
              <w:t>Laura Muona</w:t>
            </w:r>
          </w:p>
        </w:tc>
      </w:tr>
      <w:tr w:rsidR="00387F7F" w14:paraId="7FCF7876" w14:textId="77777777" w:rsidTr="00825F90">
        <w:trPr>
          <w:cnfStyle w:val="000000100000" w:firstRow="0" w:lastRow="0" w:firstColumn="0" w:lastColumn="0" w:oddVBand="0" w:evenVBand="0" w:oddHBand="1" w:evenHBand="0" w:firstRowFirstColumn="0" w:firstRowLastColumn="0" w:lastRowFirstColumn="0" w:lastRowLastColumn="0"/>
        </w:trPr>
        <w:tc>
          <w:tcPr>
            <w:tcW w:w="4111" w:type="dxa"/>
          </w:tcPr>
          <w:p w14:paraId="75912330" w14:textId="337CAB6B" w:rsidR="00387F7F" w:rsidRDefault="006A7BBC" w:rsidP="00387F7F">
            <w:pPr>
              <w:pStyle w:val="Normaalitaulukko0"/>
            </w:pPr>
            <w:r>
              <w:t>Lea Raitanen</w:t>
            </w:r>
          </w:p>
        </w:tc>
        <w:tc>
          <w:tcPr>
            <w:tcW w:w="3969" w:type="dxa"/>
          </w:tcPr>
          <w:p w14:paraId="5BFFCFB0" w14:textId="2CAECCEB" w:rsidR="00387F7F" w:rsidRDefault="006A7BBC" w:rsidP="00387F7F">
            <w:pPr>
              <w:pStyle w:val="Normaalitaulukko0"/>
            </w:pPr>
            <w:r>
              <w:t>Tiina Manninen</w:t>
            </w:r>
          </w:p>
        </w:tc>
      </w:tr>
      <w:tr w:rsidR="00387F7F" w14:paraId="60C172DC" w14:textId="77777777" w:rsidTr="00825F90">
        <w:tc>
          <w:tcPr>
            <w:tcW w:w="4111" w:type="dxa"/>
          </w:tcPr>
          <w:p w14:paraId="554D4BCA" w14:textId="2002978E" w:rsidR="00387F7F" w:rsidRDefault="00114692" w:rsidP="00387F7F">
            <w:pPr>
              <w:pStyle w:val="Normaalitaulukko0"/>
            </w:pPr>
            <w:r>
              <w:t>Tiina Hi</w:t>
            </w:r>
            <w:r w:rsidR="006A7BBC">
              <w:t>ntikka</w:t>
            </w:r>
          </w:p>
        </w:tc>
        <w:tc>
          <w:tcPr>
            <w:tcW w:w="3969" w:type="dxa"/>
          </w:tcPr>
          <w:p w14:paraId="11616737" w14:textId="77777777" w:rsidR="00387F7F" w:rsidRDefault="00387F7F" w:rsidP="00387F7F">
            <w:pPr>
              <w:pStyle w:val="Normaalitaulukko0"/>
            </w:pPr>
          </w:p>
        </w:tc>
      </w:tr>
    </w:tbl>
    <w:p w14:paraId="78603F81" w14:textId="77777777" w:rsidR="006503B4" w:rsidRPr="006503B4" w:rsidRDefault="006503B4" w:rsidP="006503B4"/>
    <w:p w14:paraId="1F71330C" w14:textId="6648CB8D" w:rsidR="006503B4" w:rsidRDefault="006503B4" w:rsidP="00387F7F">
      <w:pPr>
        <w:pStyle w:val="Otsikko4"/>
      </w:pPr>
      <w:r w:rsidRPr="00387F7F">
        <w:t>Johtoryhmän</w:t>
      </w:r>
      <w:r>
        <w:t xml:space="preserve"> tehtävät</w:t>
      </w:r>
      <w:r w:rsidR="00087C09">
        <w:t>:</w:t>
      </w:r>
    </w:p>
    <w:p w14:paraId="0FF06288" w14:textId="07FE6AB8" w:rsidR="006A7BBC" w:rsidRPr="001340CD" w:rsidRDefault="006A7BBC" w:rsidP="006A7BBC">
      <w:r w:rsidRPr="001340CD">
        <w:t>Varsinaista nimettyä koulun johtoryhmää ei ole. Näin ollen myöskään erityisiä johtoryhmälle osoitettuja tehtäviä ei ole. Kaikki koulun</w:t>
      </w:r>
      <w:r>
        <w:t xml:space="preserve"> kokoaikaiset</w:t>
      </w:r>
      <w:r w:rsidRPr="001340CD">
        <w:t xml:space="preserve"> opettajat kuuluvat johtoryhmään ja käsittelevät yhteisesti koulunjohtaja</w:t>
      </w:r>
      <w:r>
        <w:t>n</w:t>
      </w:r>
      <w:r w:rsidRPr="001340CD">
        <w:t xml:space="preserve"> johdolla koulun toimintaa koskevat asiat.</w:t>
      </w:r>
    </w:p>
    <w:p w14:paraId="6DE67CE9" w14:textId="53BF76D4" w:rsidR="00087C09" w:rsidRDefault="00087C09" w:rsidP="00087C09">
      <w:pPr>
        <w:ind w:left="0"/>
      </w:pPr>
    </w:p>
    <w:p w14:paraId="733E955A" w14:textId="77777777" w:rsidR="00BA66ED" w:rsidRDefault="00BA66ED" w:rsidP="00087C09">
      <w:pPr>
        <w:ind w:left="0"/>
      </w:pPr>
    </w:p>
    <w:p w14:paraId="0B820673" w14:textId="77777777" w:rsidR="00087C09" w:rsidRPr="00087C09" w:rsidRDefault="00087C09" w:rsidP="00087C09">
      <w:pPr>
        <w:ind w:left="0"/>
      </w:pPr>
    </w:p>
    <w:p w14:paraId="54C01E83" w14:textId="77777777" w:rsidR="006F6C06" w:rsidRPr="006F6C06" w:rsidRDefault="006F6C06" w:rsidP="006F6C06"/>
    <w:p w14:paraId="695F688B" w14:textId="4BD1FDC9" w:rsidR="006503B4" w:rsidRDefault="006F6C06" w:rsidP="006F6C06">
      <w:pPr>
        <w:pStyle w:val="Otsikko3"/>
      </w:pPr>
      <w:r>
        <w:lastRenderedPageBreak/>
        <w:t>Koulun yhteisöllisen opiskeluhuoltoryhmän jäsenet</w:t>
      </w:r>
      <w:r w:rsidR="00B069A1">
        <w:t xml:space="preserve"> ja mahdolliset vastuualueet</w:t>
      </w:r>
      <w:r w:rsidR="00087C09">
        <w:t>:</w:t>
      </w:r>
    </w:p>
    <w:p w14:paraId="247436A7" w14:textId="779EBF2D" w:rsidR="003870F9" w:rsidRPr="003870F9" w:rsidRDefault="003870F9" w:rsidP="003870F9">
      <w:pPr>
        <w:rPr>
          <w:i/>
        </w:rPr>
      </w:pPr>
      <w:r>
        <w:rPr>
          <w:i/>
        </w:rPr>
        <w:t xml:space="preserve">Täytetään </w:t>
      </w:r>
      <w:r w:rsidR="00CC3C9F">
        <w:rPr>
          <w:i/>
        </w:rPr>
        <w:t xml:space="preserve">soveltuvin osin, kaikissa kouluissa ei kaikkia </w:t>
      </w:r>
      <w:proofErr w:type="spellStart"/>
      <w:r w:rsidR="00CC3C9F">
        <w:rPr>
          <w:i/>
        </w:rPr>
        <w:t>allaolevia</w:t>
      </w:r>
      <w:proofErr w:type="spellEnd"/>
    </w:p>
    <w:p w14:paraId="0C3A9E5A" w14:textId="77777777" w:rsidR="006F6C06" w:rsidRDefault="006F6C06" w:rsidP="006F6C06"/>
    <w:p w14:paraId="3FD98DDB" w14:textId="77777777" w:rsidR="006F6C06" w:rsidRPr="006F6C06" w:rsidRDefault="006F6C06" w:rsidP="006F6C06">
      <w:r>
        <w:t>Nimi</w:t>
      </w:r>
      <w:r>
        <w:tab/>
      </w:r>
      <w:r>
        <w:tab/>
      </w:r>
      <w:r w:rsidR="00774A07">
        <w:t xml:space="preserve">       </w:t>
      </w:r>
      <w:r>
        <w:tab/>
      </w:r>
      <w:r>
        <w:tab/>
      </w:r>
    </w:p>
    <w:tbl>
      <w:tblPr>
        <w:tblStyle w:val="Ruudukkotaulukko2"/>
        <w:tblW w:w="0" w:type="auto"/>
        <w:tblLook w:val="04A0" w:firstRow="1" w:lastRow="0" w:firstColumn="1" w:lastColumn="0" w:noHBand="0" w:noVBand="1"/>
      </w:tblPr>
      <w:tblGrid>
        <w:gridCol w:w="4237"/>
        <w:gridCol w:w="4372"/>
      </w:tblGrid>
      <w:tr w:rsidR="00F01E9E" w14:paraId="7AECC3F3" w14:textId="77777777" w:rsidTr="00B533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7" w:type="dxa"/>
            <w:tcBorders>
              <w:bottom w:val="single" w:sz="4" w:space="0" w:color="auto"/>
            </w:tcBorders>
          </w:tcPr>
          <w:p w14:paraId="1823D604" w14:textId="77777777" w:rsidR="006F6C06" w:rsidRDefault="006F6C06" w:rsidP="006F6C06">
            <w:pPr>
              <w:ind w:left="0"/>
            </w:pPr>
          </w:p>
        </w:tc>
        <w:tc>
          <w:tcPr>
            <w:tcW w:w="4372" w:type="dxa"/>
            <w:tcBorders>
              <w:bottom w:val="single" w:sz="4" w:space="0" w:color="auto"/>
            </w:tcBorders>
          </w:tcPr>
          <w:p w14:paraId="31D6078F" w14:textId="77777777" w:rsidR="006F6C06" w:rsidRDefault="006F6C06" w:rsidP="006F6C06">
            <w:pPr>
              <w:ind w:left="0"/>
              <w:cnfStyle w:val="100000000000" w:firstRow="1" w:lastRow="0" w:firstColumn="0" w:lastColumn="0" w:oddVBand="0" w:evenVBand="0" w:oddHBand="0" w:evenHBand="0" w:firstRowFirstColumn="0" w:firstRowLastColumn="0" w:lastRowFirstColumn="0" w:lastRowLastColumn="0"/>
            </w:pPr>
          </w:p>
        </w:tc>
      </w:tr>
      <w:tr w:rsidR="00B533D1" w14:paraId="68F32165" w14:textId="77777777" w:rsidTr="00B533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7" w:type="dxa"/>
            <w:tcBorders>
              <w:top w:val="single" w:sz="4" w:space="0" w:color="auto"/>
              <w:left w:val="single" w:sz="4" w:space="0" w:color="auto"/>
              <w:bottom w:val="single" w:sz="4" w:space="0" w:color="auto"/>
              <w:right w:val="single" w:sz="4" w:space="0" w:color="auto"/>
            </w:tcBorders>
          </w:tcPr>
          <w:p w14:paraId="68263AA9" w14:textId="0F39B1C9" w:rsidR="00B533D1" w:rsidRPr="006A7BBC" w:rsidRDefault="006A7BBC" w:rsidP="006F6C06">
            <w:pPr>
              <w:ind w:left="0"/>
              <w:rPr>
                <w:b w:val="0"/>
              </w:rPr>
            </w:pPr>
            <w:r w:rsidRPr="006A7BBC">
              <w:rPr>
                <w:b w:val="0"/>
              </w:rPr>
              <w:t>Teemu Hytönen</w:t>
            </w:r>
          </w:p>
        </w:tc>
        <w:tc>
          <w:tcPr>
            <w:tcW w:w="4372" w:type="dxa"/>
            <w:tcBorders>
              <w:top w:val="single" w:sz="4" w:space="0" w:color="auto"/>
              <w:left w:val="single" w:sz="4" w:space="0" w:color="auto"/>
              <w:bottom w:val="single" w:sz="4" w:space="0" w:color="auto"/>
              <w:right w:val="single" w:sz="4" w:space="0" w:color="auto"/>
            </w:tcBorders>
          </w:tcPr>
          <w:p w14:paraId="1DA54920" w14:textId="77777777" w:rsidR="00B533D1" w:rsidRDefault="00B533D1" w:rsidP="006F6C06">
            <w:pPr>
              <w:ind w:left="0"/>
              <w:cnfStyle w:val="000000100000" w:firstRow="0" w:lastRow="0" w:firstColumn="0" w:lastColumn="0" w:oddVBand="0" w:evenVBand="0" w:oddHBand="1" w:evenHBand="0" w:firstRowFirstColumn="0" w:firstRowLastColumn="0" w:lastRowFirstColumn="0" w:lastRowLastColumn="0"/>
            </w:pPr>
            <w:r>
              <w:t>Rehtori</w:t>
            </w:r>
            <w:r w:rsidR="00774A07">
              <w:t>, opiskeluhuoltoryhmän johtaja</w:t>
            </w:r>
          </w:p>
        </w:tc>
      </w:tr>
      <w:tr w:rsidR="00F01E9E" w14:paraId="611D1F63" w14:textId="77777777" w:rsidTr="00B533D1">
        <w:tc>
          <w:tcPr>
            <w:cnfStyle w:val="001000000000" w:firstRow="0" w:lastRow="0" w:firstColumn="1" w:lastColumn="0" w:oddVBand="0" w:evenVBand="0" w:oddHBand="0" w:evenHBand="0" w:firstRowFirstColumn="0" w:firstRowLastColumn="0" w:lastRowFirstColumn="0" w:lastRowLastColumn="0"/>
            <w:tcW w:w="4237" w:type="dxa"/>
            <w:tcBorders>
              <w:top w:val="single" w:sz="4" w:space="0" w:color="auto"/>
              <w:left w:val="single" w:sz="4" w:space="0" w:color="auto"/>
              <w:bottom w:val="single" w:sz="4" w:space="0" w:color="auto"/>
              <w:right w:val="single" w:sz="4" w:space="0" w:color="auto"/>
            </w:tcBorders>
          </w:tcPr>
          <w:p w14:paraId="5255188D" w14:textId="6546039B" w:rsidR="006F6C06" w:rsidRPr="006A7BBC" w:rsidRDefault="006A7BBC" w:rsidP="006F6C06">
            <w:pPr>
              <w:ind w:left="0"/>
              <w:rPr>
                <w:b w:val="0"/>
              </w:rPr>
            </w:pPr>
            <w:r w:rsidRPr="006A7BBC">
              <w:rPr>
                <w:b w:val="0"/>
              </w:rPr>
              <w:t xml:space="preserve">Tiina </w:t>
            </w:r>
            <w:r>
              <w:rPr>
                <w:b w:val="0"/>
              </w:rPr>
              <w:t>Hi</w:t>
            </w:r>
            <w:r w:rsidRPr="006A7BBC">
              <w:rPr>
                <w:b w:val="0"/>
              </w:rPr>
              <w:t>ntikka</w:t>
            </w:r>
          </w:p>
        </w:tc>
        <w:tc>
          <w:tcPr>
            <w:tcW w:w="4372" w:type="dxa"/>
            <w:tcBorders>
              <w:top w:val="single" w:sz="4" w:space="0" w:color="auto"/>
              <w:left w:val="single" w:sz="4" w:space="0" w:color="auto"/>
              <w:bottom w:val="single" w:sz="4" w:space="0" w:color="auto"/>
              <w:right w:val="single" w:sz="4" w:space="0" w:color="auto"/>
            </w:tcBorders>
          </w:tcPr>
          <w:p w14:paraId="259BB28A" w14:textId="77777777" w:rsidR="006F6C06" w:rsidRDefault="006F6C06" w:rsidP="006F6C06">
            <w:pPr>
              <w:ind w:left="0"/>
              <w:cnfStyle w:val="000000000000" w:firstRow="0" w:lastRow="0" w:firstColumn="0" w:lastColumn="0" w:oddVBand="0" w:evenVBand="0" w:oddHBand="0" w:evenHBand="0" w:firstRowFirstColumn="0" w:firstRowLastColumn="0" w:lastRowFirstColumn="0" w:lastRowLastColumn="0"/>
            </w:pPr>
            <w:r>
              <w:t>Erityisopettaja(t)</w:t>
            </w:r>
          </w:p>
        </w:tc>
      </w:tr>
      <w:tr w:rsidR="00F01E9E" w14:paraId="35170B2E" w14:textId="77777777" w:rsidTr="00B533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7" w:type="dxa"/>
            <w:tcBorders>
              <w:top w:val="single" w:sz="4" w:space="0" w:color="auto"/>
              <w:left w:val="single" w:sz="4" w:space="0" w:color="auto"/>
              <w:bottom w:val="single" w:sz="4" w:space="0" w:color="auto"/>
              <w:right w:val="single" w:sz="4" w:space="0" w:color="auto"/>
            </w:tcBorders>
          </w:tcPr>
          <w:p w14:paraId="354A0F34" w14:textId="77777777" w:rsidR="006F6C06" w:rsidRDefault="006F6C06" w:rsidP="006F6C06">
            <w:pPr>
              <w:ind w:left="0"/>
            </w:pPr>
          </w:p>
        </w:tc>
        <w:tc>
          <w:tcPr>
            <w:tcW w:w="4372" w:type="dxa"/>
            <w:tcBorders>
              <w:top w:val="single" w:sz="4" w:space="0" w:color="auto"/>
              <w:left w:val="single" w:sz="4" w:space="0" w:color="auto"/>
              <w:bottom w:val="single" w:sz="4" w:space="0" w:color="auto"/>
              <w:right w:val="single" w:sz="4" w:space="0" w:color="auto"/>
            </w:tcBorders>
          </w:tcPr>
          <w:p w14:paraId="7536097E" w14:textId="77777777" w:rsidR="006F6C06" w:rsidRDefault="006F6C06" w:rsidP="006F6C06">
            <w:pPr>
              <w:ind w:left="0"/>
              <w:cnfStyle w:val="000000100000" w:firstRow="0" w:lastRow="0" w:firstColumn="0" w:lastColumn="0" w:oddVBand="0" w:evenVBand="0" w:oddHBand="1" w:evenHBand="0" w:firstRowFirstColumn="0" w:firstRowLastColumn="0" w:lastRowFirstColumn="0" w:lastRowLastColumn="0"/>
            </w:pPr>
            <w:r>
              <w:t>Opo(t)</w:t>
            </w:r>
          </w:p>
        </w:tc>
      </w:tr>
      <w:tr w:rsidR="006F6C06" w14:paraId="068A1343" w14:textId="77777777" w:rsidTr="00B533D1">
        <w:tc>
          <w:tcPr>
            <w:cnfStyle w:val="001000000000" w:firstRow="0" w:lastRow="0" w:firstColumn="1" w:lastColumn="0" w:oddVBand="0" w:evenVBand="0" w:oddHBand="0" w:evenHBand="0" w:firstRowFirstColumn="0" w:firstRowLastColumn="0" w:lastRowFirstColumn="0" w:lastRowLastColumn="0"/>
            <w:tcW w:w="4237" w:type="dxa"/>
            <w:tcBorders>
              <w:top w:val="single" w:sz="4" w:space="0" w:color="auto"/>
              <w:left w:val="single" w:sz="4" w:space="0" w:color="auto"/>
              <w:bottom w:val="single" w:sz="4" w:space="0" w:color="auto"/>
              <w:right w:val="single" w:sz="4" w:space="0" w:color="auto"/>
            </w:tcBorders>
          </w:tcPr>
          <w:p w14:paraId="5014A679" w14:textId="0054F6F2" w:rsidR="006F6C06" w:rsidRDefault="006A7BBC" w:rsidP="006F6C06">
            <w:pPr>
              <w:ind w:left="0"/>
            </w:pPr>
            <w:r w:rsidRPr="00C45337">
              <w:rPr>
                <w:b w:val="0"/>
              </w:rPr>
              <w:t>Vanhempainyhdistyksen kautta (pj. Emilia Karjula)</w:t>
            </w:r>
          </w:p>
        </w:tc>
        <w:tc>
          <w:tcPr>
            <w:tcW w:w="4372" w:type="dxa"/>
            <w:tcBorders>
              <w:top w:val="single" w:sz="4" w:space="0" w:color="auto"/>
              <w:left w:val="single" w:sz="4" w:space="0" w:color="auto"/>
              <w:bottom w:val="single" w:sz="4" w:space="0" w:color="auto"/>
              <w:right w:val="single" w:sz="4" w:space="0" w:color="auto"/>
            </w:tcBorders>
          </w:tcPr>
          <w:p w14:paraId="434343BA" w14:textId="77777777" w:rsidR="006F6C06" w:rsidRDefault="006F6C06" w:rsidP="006F6C06">
            <w:pPr>
              <w:ind w:left="0"/>
              <w:cnfStyle w:val="000000000000" w:firstRow="0" w:lastRow="0" w:firstColumn="0" w:lastColumn="0" w:oddVBand="0" w:evenVBand="0" w:oddHBand="0" w:evenHBand="0" w:firstRowFirstColumn="0" w:firstRowLastColumn="0" w:lastRowFirstColumn="0" w:lastRowLastColumn="0"/>
            </w:pPr>
            <w:r>
              <w:t>Huoltajien edustaja</w:t>
            </w:r>
            <w:r w:rsidR="00DF572F">
              <w:t>(t)</w:t>
            </w:r>
          </w:p>
        </w:tc>
      </w:tr>
      <w:tr w:rsidR="006F6C06" w14:paraId="43907D6E" w14:textId="77777777" w:rsidTr="00B533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7" w:type="dxa"/>
            <w:tcBorders>
              <w:top w:val="single" w:sz="4" w:space="0" w:color="auto"/>
              <w:left w:val="single" w:sz="4" w:space="0" w:color="auto"/>
              <w:bottom w:val="single" w:sz="4" w:space="0" w:color="auto"/>
              <w:right w:val="single" w:sz="4" w:space="0" w:color="auto"/>
            </w:tcBorders>
          </w:tcPr>
          <w:p w14:paraId="7A1198E6" w14:textId="0C3C2E15" w:rsidR="006F6C06" w:rsidRDefault="006A7BBC" w:rsidP="006F6C06">
            <w:pPr>
              <w:ind w:left="0"/>
            </w:pPr>
            <w:r w:rsidRPr="00C45337">
              <w:rPr>
                <w:b w:val="0"/>
              </w:rPr>
              <w:t>Pyydetään edustus joka kokoukseen oppilaskunnan hallituksen kautta</w:t>
            </w:r>
            <w:r>
              <w:rPr>
                <w:b w:val="0"/>
              </w:rPr>
              <w:t>.</w:t>
            </w:r>
          </w:p>
        </w:tc>
        <w:tc>
          <w:tcPr>
            <w:tcW w:w="4372" w:type="dxa"/>
            <w:tcBorders>
              <w:top w:val="single" w:sz="4" w:space="0" w:color="auto"/>
              <w:left w:val="single" w:sz="4" w:space="0" w:color="auto"/>
              <w:bottom w:val="single" w:sz="4" w:space="0" w:color="auto"/>
              <w:right w:val="single" w:sz="4" w:space="0" w:color="auto"/>
            </w:tcBorders>
          </w:tcPr>
          <w:p w14:paraId="1023AC2A" w14:textId="77777777" w:rsidR="006F6C06" w:rsidRDefault="006F6C06" w:rsidP="006F6C06">
            <w:pPr>
              <w:ind w:left="0"/>
              <w:cnfStyle w:val="000000100000" w:firstRow="0" w:lastRow="0" w:firstColumn="0" w:lastColumn="0" w:oddVBand="0" w:evenVBand="0" w:oddHBand="1" w:evenHBand="0" w:firstRowFirstColumn="0" w:firstRowLastColumn="0" w:lastRowFirstColumn="0" w:lastRowLastColumn="0"/>
            </w:pPr>
            <w:r>
              <w:t>Oppilaiden edustaja</w:t>
            </w:r>
            <w:r w:rsidR="00DF572F">
              <w:t>(t)</w:t>
            </w:r>
          </w:p>
        </w:tc>
      </w:tr>
      <w:tr w:rsidR="006F6C06" w14:paraId="7791C892" w14:textId="77777777" w:rsidTr="00B533D1">
        <w:tc>
          <w:tcPr>
            <w:cnfStyle w:val="001000000000" w:firstRow="0" w:lastRow="0" w:firstColumn="1" w:lastColumn="0" w:oddVBand="0" w:evenVBand="0" w:oddHBand="0" w:evenHBand="0" w:firstRowFirstColumn="0" w:firstRowLastColumn="0" w:lastRowFirstColumn="0" w:lastRowLastColumn="0"/>
            <w:tcW w:w="4237" w:type="dxa"/>
            <w:tcBorders>
              <w:top w:val="single" w:sz="4" w:space="0" w:color="auto"/>
              <w:left w:val="single" w:sz="4" w:space="0" w:color="auto"/>
              <w:bottom w:val="single" w:sz="4" w:space="0" w:color="auto"/>
              <w:right w:val="single" w:sz="4" w:space="0" w:color="auto"/>
            </w:tcBorders>
          </w:tcPr>
          <w:p w14:paraId="1928CB51" w14:textId="599CEAEB" w:rsidR="006F6C06" w:rsidRPr="006A7BBC" w:rsidRDefault="006A7BBC" w:rsidP="006F6C06">
            <w:pPr>
              <w:ind w:left="0"/>
              <w:rPr>
                <w:b w:val="0"/>
              </w:rPr>
            </w:pPr>
            <w:r w:rsidRPr="006A7BBC">
              <w:rPr>
                <w:b w:val="0"/>
              </w:rPr>
              <w:t>Tiina Hintikka</w:t>
            </w:r>
          </w:p>
        </w:tc>
        <w:tc>
          <w:tcPr>
            <w:tcW w:w="4372" w:type="dxa"/>
            <w:tcBorders>
              <w:top w:val="single" w:sz="4" w:space="0" w:color="auto"/>
              <w:left w:val="single" w:sz="4" w:space="0" w:color="auto"/>
              <w:bottom w:val="single" w:sz="4" w:space="0" w:color="auto"/>
              <w:right w:val="single" w:sz="4" w:space="0" w:color="auto"/>
            </w:tcBorders>
          </w:tcPr>
          <w:p w14:paraId="4D0C9A8C" w14:textId="56E7F589" w:rsidR="006F6C06" w:rsidRDefault="006F6C06" w:rsidP="006F6C06">
            <w:pPr>
              <w:ind w:left="0"/>
              <w:cnfStyle w:val="000000000000" w:firstRow="0" w:lastRow="0" w:firstColumn="0" w:lastColumn="0" w:oddVBand="0" w:evenVBand="0" w:oddHBand="0" w:evenHBand="0" w:firstRowFirstColumn="0" w:firstRowLastColumn="0" w:lastRowFirstColumn="0" w:lastRowLastColumn="0"/>
            </w:pPr>
            <w:proofErr w:type="spellStart"/>
            <w:r>
              <w:t>Nepsytsemppari</w:t>
            </w:r>
            <w:proofErr w:type="spellEnd"/>
            <w:r>
              <w:t>(t)</w:t>
            </w:r>
            <w:r w:rsidR="003870F9">
              <w:t xml:space="preserve"> </w:t>
            </w:r>
          </w:p>
        </w:tc>
      </w:tr>
      <w:tr w:rsidR="003870F9" w14:paraId="16508072" w14:textId="77777777" w:rsidTr="00B533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7" w:type="dxa"/>
            <w:tcBorders>
              <w:top w:val="single" w:sz="4" w:space="0" w:color="auto"/>
              <w:left w:val="single" w:sz="4" w:space="0" w:color="auto"/>
              <w:bottom w:val="single" w:sz="4" w:space="0" w:color="auto"/>
              <w:right w:val="single" w:sz="4" w:space="0" w:color="auto"/>
            </w:tcBorders>
          </w:tcPr>
          <w:p w14:paraId="0975C2E6" w14:textId="32C3ECFC" w:rsidR="003870F9" w:rsidRPr="006A7BBC" w:rsidRDefault="006A7BBC" w:rsidP="006F6C06">
            <w:pPr>
              <w:ind w:left="0"/>
              <w:rPr>
                <w:b w:val="0"/>
              </w:rPr>
            </w:pPr>
            <w:r w:rsidRPr="006A7BBC">
              <w:rPr>
                <w:b w:val="0"/>
              </w:rPr>
              <w:t xml:space="preserve">Johanna Kuha, Hanna-Kaisa </w:t>
            </w:r>
            <w:proofErr w:type="spellStart"/>
            <w:r w:rsidRPr="006A7BBC">
              <w:rPr>
                <w:b w:val="0"/>
              </w:rPr>
              <w:t>Aspegren</w:t>
            </w:r>
            <w:proofErr w:type="spellEnd"/>
            <w:r w:rsidRPr="006A7BBC">
              <w:rPr>
                <w:b w:val="0"/>
              </w:rPr>
              <w:t>, Aki Savolainen</w:t>
            </w:r>
          </w:p>
        </w:tc>
        <w:tc>
          <w:tcPr>
            <w:tcW w:w="4372" w:type="dxa"/>
            <w:tcBorders>
              <w:top w:val="single" w:sz="4" w:space="0" w:color="auto"/>
              <w:left w:val="single" w:sz="4" w:space="0" w:color="auto"/>
              <w:bottom w:val="single" w:sz="4" w:space="0" w:color="auto"/>
              <w:right w:val="single" w:sz="4" w:space="0" w:color="auto"/>
            </w:tcBorders>
          </w:tcPr>
          <w:p w14:paraId="05C29EBE" w14:textId="09A37392" w:rsidR="003870F9" w:rsidRDefault="003870F9" w:rsidP="006F6C06">
            <w:pPr>
              <w:ind w:left="0"/>
              <w:cnfStyle w:val="000000100000" w:firstRow="0" w:lastRow="0" w:firstColumn="0" w:lastColumn="0" w:oddVBand="0" w:evenVBand="0" w:oddHBand="1" w:evenHBand="0" w:firstRowFirstColumn="0" w:firstRowLastColumn="0" w:lastRowFirstColumn="0" w:lastRowLastColumn="0"/>
            </w:pPr>
            <w:r>
              <w:t>Koulunkäynninohjaaja</w:t>
            </w:r>
          </w:p>
        </w:tc>
      </w:tr>
      <w:tr w:rsidR="006F6C06" w14:paraId="0B41AA0A" w14:textId="77777777" w:rsidTr="00B533D1">
        <w:tc>
          <w:tcPr>
            <w:cnfStyle w:val="001000000000" w:firstRow="0" w:lastRow="0" w:firstColumn="1" w:lastColumn="0" w:oddVBand="0" w:evenVBand="0" w:oddHBand="0" w:evenHBand="0" w:firstRowFirstColumn="0" w:firstRowLastColumn="0" w:lastRowFirstColumn="0" w:lastRowLastColumn="0"/>
            <w:tcW w:w="4237" w:type="dxa"/>
            <w:tcBorders>
              <w:top w:val="single" w:sz="4" w:space="0" w:color="auto"/>
              <w:left w:val="single" w:sz="4" w:space="0" w:color="auto"/>
              <w:bottom w:val="single" w:sz="4" w:space="0" w:color="auto"/>
              <w:right w:val="single" w:sz="4" w:space="0" w:color="auto"/>
            </w:tcBorders>
          </w:tcPr>
          <w:p w14:paraId="2EC86F78" w14:textId="77777777" w:rsidR="006F6C06" w:rsidRDefault="006F6C06" w:rsidP="006F6C06">
            <w:pPr>
              <w:ind w:left="0"/>
            </w:pPr>
          </w:p>
        </w:tc>
        <w:tc>
          <w:tcPr>
            <w:tcW w:w="4372" w:type="dxa"/>
            <w:tcBorders>
              <w:top w:val="single" w:sz="4" w:space="0" w:color="auto"/>
              <w:left w:val="single" w:sz="4" w:space="0" w:color="auto"/>
              <w:bottom w:val="single" w:sz="4" w:space="0" w:color="auto"/>
              <w:right w:val="single" w:sz="4" w:space="0" w:color="auto"/>
            </w:tcBorders>
          </w:tcPr>
          <w:p w14:paraId="5A690DC2" w14:textId="08737FE5" w:rsidR="006F6C06" w:rsidRDefault="006F6C06" w:rsidP="006F6C06">
            <w:pPr>
              <w:ind w:left="0"/>
              <w:cnfStyle w:val="000000000000" w:firstRow="0" w:lastRow="0" w:firstColumn="0" w:lastColumn="0" w:oddVBand="0" w:evenVBand="0" w:oddHBand="0" w:evenHBand="0" w:firstRowFirstColumn="0" w:firstRowLastColumn="0" w:lastRowFirstColumn="0" w:lastRowLastColumn="0"/>
            </w:pPr>
            <w:r>
              <w:t>Nuoriso</w:t>
            </w:r>
            <w:r w:rsidR="003870F9">
              <w:t>-ohjaaja, nuorisotyönohjaaja (srk)</w:t>
            </w:r>
          </w:p>
        </w:tc>
      </w:tr>
      <w:tr w:rsidR="00F01E9E" w14:paraId="35277AF5" w14:textId="77777777" w:rsidTr="00B533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7" w:type="dxa"/>
            <w:tcBorders>
              <w:top w:val="single" w:sz="4" w:space="0" w:color="auto"/>
              <w:left w:val="single" w:sz="4" w:space="0" w:color="auto"/>
              <w:bottom w:val="single" w:sz="4" w:space="0" w:color="auto"/>
              <w:right w:val="single" w:sz="4" w:space="0" w:color="auto"/>
            </w:tcBorders>
          </w:tcPr>
          <w:p w14:paraId="7124FDF3" w14:textId="250E64DA" w:rsidR="006F6C06" w:rsidRPr="006A7BBC" w:rsidRDefault="006A7BBC" w:rsidP="006F6C06">
            <w:pPr>
              <w:ind w:left="0"/>
              <w:rPr>
                <w:b w:val="0"/>
              </w:rPr>
            </w:pPr>
            <w:r w:rsidRPr="006A7BBC">
              <w:rPr>
                <w:b w:val="0"/>
              </w:rPr>
              <w:t>Heta Rantanen</w:t>
            </w:r>
          </w:p>
        </w:tc>
        <w:tc>
          <w:tcPr>
            <w:tcW w:w="4372" w:type="dxa"/>
            <w:tcBorders>
              <w:top w:val="single" w:sz="4" w:space="0" w:color="auto"/>
              <w:left w:val="single" w:sz="4" w:space="0" w:color="auto"/>
              <w:bottom w:val="single" w:sz="4" w:space="0" w:color="auto"/>
              <w:right w:val="single" w:sz="4" w:space="0" w:color="auto"/>
            </w:tcBorders>
          </w:tcPr>
          <w:p w14:paraId="332F3596" w14:textId="77777777" w:rsidR="006F6C06" w:rsidRDefault="006F6C06" w:rsidP="006F6C06">
            <w:pPr>
              <w:ind w:left="0"/>
              <w:cnfStyle w:val="000000100000" w:firstRow="0" w:lastRow="0" w:firstColumn="0" w:lastColumn="0" w:oddVBand="0" w:evenVBand="0" w:oddHBand="1" w:evenHBand="0" w:firstRowFirstColumn="0" w:firstRowLastColumn="0" w:lastRowFirstColumn="0" w:lastRowLastColumn="0"/>
            </w:pPr>
            <w:r>
              <w:t>Kouluterveydenhoitaja(t)</w:t>
            </w:r>
          </w:p>
        </w:tc>
      </w:tr>
      <w:tr w:rsidR="00F01E9E" w14:paraId="54BE46E3" w14:textId="77777777" w:rsidTr="00B533D1">
        <w:tc>
          <w:tcPr>
            <w:cnfStyle w:val="001000000000" w:firstRow="0" w:lastRow="0" w:firstColumn="1" w:lastColumn="0" w:oddVBand="0" w:evenVBand="0" w:oddHBand="0" w:evenHBand="0" w:firstRowFirstColumn="0" w:firstRowLastColumn="0" w:lastRowFirstColumn="0" w:lastRowLastColumn="0"/>
            <w:tcW w:w="4237" w:type="dxa"/>
            <w:tcBorders>
              <w:top w:val="single" w:sz="4" w:space="0" w:color="auto"/>
              <w:left w:val="single" w:sz="4" w:space="0" w:color="auto"/>
              <w:bottom w:val="single" w:sz="4" w:space="0" w:color="auto"/>
              <w:right w:val="single" w:sz="4" w:space="0" w:color="auto"/>
            </w:tcBorders>
          </w:tcPr>
          <w:p w14:paraId="46A4DD13" w14:textId="4CDD9651" w:rsidR="006F6C06" w:rsidRPr="006A7BBC" w:rsidRDefault="006A7BBC" w:rsidP="006F6C06">
            <w:pPr>
              <w:ind w:left="0"/>
              <w:rPr>
                <w:b w:val="0"/>
              </w:rPr>
            </w:pPr>
            <w:r w:rsidRPr="006A7BBC">
              <w:rPr>
                <w:b w:val="0"/>
              </w:rPr>
              <w:t>Juho Hytönen</w:t>
            </w:r>
          </w:p>
        </w:tc>
        <w:tc>
          <w:tcPr>
            <w:tcW w:w="4372" w:type="dxa"/>
            <w:tcBorders>
              <w:top w:val="single" w:sz="4" w:space="0" w:color="auto"/>
              <w:left w:val="single" w:sz="4" w:space="0" w:color="auto"/>
              <w:bottom w:val="single" w:sz="4" w:space="0" w:color="auto"/>
              <w:right w:val="single" w:sz="4" w:space="0" w:color="auto"/>
            </w:tcBorders>
          </w:tcPr>
          <w:p w14:paraId="3DC1F419" w14:textId="1558607D" w:rsidR="006F6C06" w:rsidRDefault="00C31811" w:rsidP="006F6C06">
            <w:pPr>
              <w:ind w:left="0"/>
              <w:cnfStyle w:val="000000000000" w:firstRow="0" w:lastRow="0" w:firstColumn="0" w:lastColumn="0" w:oddVBand="0" w:evenVBand="0" w:oddHBand="0" w:evenHBand="0" w:firstRowFirstColumn="0" w:firstRowLastColumn="0" w:lastRowFirstColumn="0" w:lastRowLastColumn="0"/>
            </w:pPr>
            <w:r>
              <w:t>K</w:t>
            </w:r>
            <w:r w:rsidR="006F6C06">
              <w:t>uraattori(t)</w:t>
            </w:r>
            <w:r w:rsidR="003870F9">
              <w:t>, kasvatusohjaaja</w:t>
            </w:r>
          </w:p>
        </w:tc>
      </w:tr>
      <w:tr w:rsidR="00F01E9E" w14:paraId="1AA6772E" w14:textId="77777777" w:rsidTr="00B533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7" w:type="dxa"/>
            <w:tcBorders>
              <w:top w:val="single" w:sz="4" w:space="0" w:color="auto"/>
              <w:left w:val="single" w:sz="4" w:space="0" w:color="auto"/>
              <w:bottom w:val="single" w:sz="4" w:space="0" w:color="auto"/>
              <w:right w:val="single" w:sz="4" w:space="0" w:color="auto"/>
            </w:tcBorders>
          </w:tcPr>
          <w:p w14:paraId="22B24A35" w14:textId="77777777" w:rsidR="006F6C06" w:rsidRDefault="006F6C06" w:rsidP="006F6C06">
            <w:pPr>
              <w:ind w:left="0"/>
            </w:pPr>
          </w:p>
        </w:tc>
        <w:tc>
          <w:tcPr>
            <w:tcW w:w="4372" w:type="dxa"/>
            <w:tcBorders>
              <w:top w:val="single" w:sz="4" w:space="0" w:color="auto"/>
              <w:left w:val="single" w:sz="4" w:space="0" w:color="auto"/>
              <w:bottom w:val="single" w:sz="4" w:space="0" w:color="auto"/>
              <w:right w:val="single" w:sz="4" w:space="0" w:color="auto"/>
            </w:tcBorders>
          </w:tcPr>
          <w:p w14:paraId="2CD5A1A1" w14:textId="77777777" w:rsidR="006F6C06" w:rsidRDefault="006F6C06" w:rsidP="006F6C06">
            <w:pPr>
              <w:ind w:left="0"/>
              <w:cnfStyle w:val="000000100000" w:firstRow="0" w:lastRow="0" w:firstColumn="0" w:lastColumn="0" w:oddVBand="0" w:evenVBand="0" w:oddHBand="1" w:evenHBand="0" w:firstRowFirstColumn="0" w:firstRowLastColumn="0" w:lastRowFirstColumn="0" w:lastRowLastColumn="0"/>
            </w:pPr>
            <w:r>
              <w:t>Psykologi</w:t>
            </w:r>
          </w:p>
        </w:tc>
      </w:tr>
      <w:tr w:rsidR="00F01E9E" w14:paraId="2C4A8FE9" w14:textId="77777777" w:rsidTr="00B533D1">
        <w:tc>
          <w:tcPr>
            <w:cnfStyle w:val="001000000000" w:firstRow="0" w:lastRow="0" w:firstColumn="1" w:lastColumn="0" w:oddVBand="0" w:evenVBand="0" w:oddHBand="0" w:evenHBand="0" w:firstRowFirstColumn="0" w:firstRowLastColumn="0" w:lastRowFirstColumn="0" w:lastRowLastColumn="0"/>
            <w:tcW w:w="4237" w:type="dxa"/>
            <w:tcBorders>
              <w:top w:val="single" w:sz="4" w:space="0" w:color="auto"/>
              <w:left w:val="single" w:sz="4" w:space="0" w:color="auto"/>
              <w:bottom w:val="single" w:sz="4" w:space="0" w:color="auto"/>
              <w:right w:val="single" w:sz="4" w:space="0" w:color="auto"/>
            </w:tcBorders>
          </w:tcPr>
          <w:p w14:paraId="7F36E371" w14:textId="77777777" w:rsidR="006F6C06" w:rsidRDefault="006F6C06" w:rsidP="006F6C06">
            <w:pPr>
              <w:ind w:left="0"/>
            </w:pPr>
          </w:p>
        </w:tc>
        <w:tc>
          <w:tcPr>
            <w:tcW w:w="4372" w:type="dxa"/>
            <w:tcBorders>
              <w:top w:val="single" w:sz="4" w:space="0" w:color="auto"/>
              <w:left w:val="single" w:sz="4" w:space="0" w:color="auto"/>
              <w:bottom w:val="single" w:sz="4" w:space="0" w:color="auto"/>
              <w:right w:val="single" w:sz="4" w:space="0" w:color="auto"/>
            </w:tcBorders>
          </w:tcPr>
          <w:p w14:paraId="77C06E0B" w14:textId="77777777" w:rsidR="006F6C06" w:rsidRDefault="006F6C06" w:rsidP="006F6C06">
            <w:pPr>
              <w:ind w:left="0"/>
              <w:cnfStyle w:val="000000000000" w:firstRow="0" w:lastRow="0" w:firstColumn="0" w:lastColumn="0" w:oddVBand="0" w:evenVBand="0" w:oddHBand="0" w:evenHBand="0" w:firstRowFirstColumn="0" w:firstRowLastColumn="0" w:lastRowFirstColumn="0" w:lastRowLastColumn="0"/>
            </w:pPr>
            <w:proofErr w:type="spellStart"/>
            <w:r>
              <w:t>Mtp</w:t>
            </w:r>
            <w:proofErr w:type="spellEnd"/>
            <w:r>
              <w:t>-tiimin edustaja</w:t>
            </w:r>
          </w:p>
        </w:tc>
      </w:tr>
      <w:tr w:rsidR="006F6C06" w14:paraId="7116293B" w14:textId="77777777" w:rsidTr="00B533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7" w:type="dxa"/>
            <w:tcBorders>
              <w:top w:val="single" w:sz="4" w:space="0" w:color="auto"/>
              <w:left w:val="single" w:sz="4" w:space="0" w:color="auto"/>
              <w:bottom w:val="single" w:sz="4" w:space="0" w:color="auto"/>
              <w:right w:val="single" w:sz="4" w:space="0" w:color="auto"/>
            </w:tcBorders>
          </w:tcPr>
          <w:p w14:paraId="437FB77C" w14:textId="7EC2DDC2" w:rsidR="006F6C06" w:rsidRPr="006A7BBC" w:rsidRDefault="006A7BBC" w:rsidP="006F6C06">
            <w:pPr>
              <w:ind w:left="0"/>
              <w:rPr>
                <w:b w:val="0"/>
              </w:rPr>
            </w:pPr>
            <w:r w:rsidRPr="006A7BBC">
              <w:rPr>
                <w:b w:val="0"/>
              </w:rPr>
              <w:t>Maiju Manninen</w:t>
            </w:r>
          </w:p>
        </w:tc>
        <w:tc>
          <w:tcPr>
            <w:tcW w:w="4372" w:type="dxa"/>
            <w:tcBorders>
              <w:top w:val="single" w:sz="4" w:space="0" w:color="auto"/>
              <w:left w:val="single" w:sz="4" w:space="0" w:color="auto"/>
              <w:bottom w:val="single" w:sz="4" w:space="0" w:color="auto"/>
              <w:right w:val="single" w:sz="4" w:space="0" w:color="auto"/>
            </w:tcBorders>
          </w:tcPr>
          <w:p w14:paraId="15AEE1B9" w14:textId="08029FF8" w:rsidR="006F6C06" w:rsidRDefault="006F6C06" w:rsidP="006F6C06">
            <w:pPr>
              <w:ind w:left="0"/>
              <w:cnfStyle w:val="000000100000" w:firstRow="0" w:lastRow="0" w:firstColumn="0" w:lastColumn="0" w:oddVBand="0" w:evenVBand="0" w:oddHBand="1" w:evenHBand="0" w:firstRowFirstColumn="0" w:firstRowLastColumn="0" w:lastRowFirstColumn="0" w:lastRowLastColumn="0"/>
            </w:pPr>
            <w:r>
              <w:t>Ruoka- ja puhtauspalvelu</w:t>
            </w:r>
            <w:r w:rsidR="00C31811">
              <w:t>iden edustaja</w:t>
            </w:r>
          </w:p>
        </w:tc>
      </w:tr>
      <w:tr w:rsidR="006F6C06" w14:paraId="579FE2E0" w14:textId="77777777" w:rsidTr="00B533D1">
        <w:tc>
          <w:tcPr>
            <w:cnfStyle w:val="001000000000" w:firstRow="0" w:lastRow="0" w:firstColumn="1" w:lastColumn="0" w:oddVBand="0" w:evenVBand="0" w:oddHBand="0" w:evenHBand="0" w:firstRowFirstColumn="0" w:firstRowLastColumn="0" w:lastRowFirstColumn="0" w:lastRowLastColumn="0"/>
            <w:tcW w:w="4237" w:type="dxa"/>
            <w:tcBorders>
              <w:top w:val="single" w:sz="4" w:space="0" w:color="auto"/>
              <w:left w:val="single" w:sz="4" w:space="0" w:color="auto"/>
              <w:bottom w:val="single" w:sz="4" w:space="0" w:color="auto"/>
              <w:right w:val="single" w:sz="4" w:space="0" w:color="auto"/>
            </w:tcBorders>
          </w:tcPr>
          <w:p w14:paraId="7A38B105" w14:textId="77777777" w:rsidR="006F6C06" w:rsidRDefault="006F6C06" w:rsidP="006F6C06">
            <w:pPr>
              <w:ind w:left="0"/>
            </w:pPr>
          </w:p>
        </w:tc>
        <w:tc>
          <w:tcPr>
            <w:tcW w:w="4372" w:type="dxa"/>
            <w:tcBorders>
              <w:top w:val="single" w:sz="4" w:space="0" w:color="auto"/>
              <w:left w:val="single" w:sz="4" w:space="0" w:color="auto"/>
              <w:bottom w:val="single" w:sz="4" w:space="0" w:color="auto"/>
              <w:right w:val="single" w:sz="4" w:space="0" w:color="auto"/>
            </w:tcBorders>
          </w:tcPr>
          <w:p w14:paraId="6BEBFEEE" w14:textId="77777777" w:rsidR="006F6C06" w:rsidRDefault="006F6C06" w:rsidP="006F6C06">
            <w:pPr>
              <w:ind w:left="0"/>
              <w:cnfStyle w:val="000000000000" w:firstRow="0" w:lastRow="0" w:firstColumn="0" w:lastColumn="0" w:oddVBand="0" w:evenVBand="0" w:oddHBand="0" w:evenHBand="0" w:firstRowFirstColumn="0" w:firstRowLastColumn="0" w:lastRowFirstColumn="0" w:lastRowLastColumn="0"/>
            </w:pPr>
            <w:r>
              <w:t>Sosiaalitoimen edustaja</w:t>
            </w:r>
          </w:p>
        </w:tc>
      </w:tr>
      <w:tr w:rsidR="00B533D1" w14:paraId="63DC8380" w14:textId="77777777" w:rsidTr="00B533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7" w:type="dxa"/>
            <w:tcBorders>
              <w:top w:val="single" w:sz="4" w:space="0" w:color="auto"/>
              <w:left w:val="single" w:sz="4" w:space="0" w:color="auto"/>
              <w:bottom w:val="single" w:sz="4" w:space="0" w:color="auto"/>
              <w:right w:val="single" w:sz="4" w:space="0" w:color="auto"/>
            </w:tcBorders>
          </w:tcPr>
          <w:p w14:paraId="2BCF934D" w14:textId="1127C78D" w:rsidR="00B533D1" w:rsidRPr="006A7BBC" w:rsidRDefault="006A7BBC" w:rsidP="006F6C06">
            <w:pPr>
              <w:ind w:left="0"/>
              <w:rPr>
                <w:b w:val="0"/>
              </w:rPr>
            </w:pPr>
            <w:r w:rsidRPr="006A7BBC">
              <w:rPr>
                <w:b w:val="0"/>
              </w:rPr>
              <w:t>Kaikki opettajat</w:t>
            </w:r>
          </w:p>
        </w:tc>
        <w:tc>
          <w:tcPr>
            <w:tcW w:w="4372" w:type="dxa"/>
            <w:tcBorders>
              <w:top w:val="single" w:sz="4" w:space="0" w:color="auto"/>
              <w:left w:val="single" w:sz="4" w:space="0" w:color="auto"/>
              <w:bottom w:val="single" w:sz="4" w:space="0" w:color="auto"/>
              <w:right w:val="single" w:sz="4" w:space="0" w:color="auto"/>
            </w:tcBorders>
          </w:tcPr>
          <w:p w14:paraId="5552C857" w14:textId="6EC742F4" w:rsidR="00B533D1" w:rsidRDefault="00B533D1" w:rsidP="006F6C06">
            <w:pPr>
              <w:ind w:left="0"/>
              <w:cnfStyle w:val="000000100000" w:firstRow="0" w:lastRow="0" w:firstColumn="0" w:lastColumn="0" w:oddVBand="0" w:evenVBand="0" w:oddHBand="1" w:evenHBand="0" w:firstRowFirstColumn="0" w:firstRowLastColumn="0" w:lastRowFirstColumn="0" w:lastRowLastColumn="0"/>
            </w:pPr>
            <w:r>
              <w:t>Joku muu</w:t>
            </w:r>
            <w:r w:rsidR="008D1007">
              <w:t>, esim. harrastuskoordinaattori tms. h</w:t>
            </w:r>
            <w:r w:rsidR="003870F9">
              <w:t>anketyöntekijä</w:t>
            </w:r>
          </w:p>
        </w:tc>
      </w:tr>
    </w:tbl>
    <w:p w14:paraId="1DADB3CC" w14:textId="77777777" w:rsidR="006F6C06" w:rsidRPr="006F6C06" w:rsidRDefault="006F6C06" w:rsidP="006F6C06"/>
    <w:p w14:paraId="0D02914B" w14:textId="77777777" w:rsidR="00100570" w:rsidRPr="00100570" w:rsidRDefault="00100570" w:rsidP="00100570"/>
    <w:p w14:paraId="2BD75AF9" w14:textId="450EBF91" w:rsidR="006503B4" w:rsidRDefault="006503B4" w:rsidP="006503B4">
      <w:pPr>
        <w:pStyle w:val="Otsikko3"/>
      </w:pPr>
      <w:r>
        <w:t>Koulun kehittämistiimit</w:t>
      </w:r>
    </w:p>
    <w:p w14:paraId="322D3D13" w14:textId="77777777" w:rsidR="005762F5" w:rsidRDefault="005762F5" w:rsidP="005762F5">
      <w:r w:rsidRPr="00C27973">
        <w:t>Ei erityisiä kehittämistiimejä. Kaikki opettajat ovat mukana kehittämistyössä.</w:t>
      </w:r>
    </w:p>
    <w:p w14:paraId="26B5F0C1" w14:textId="2CE1DE93" w:rsidR="00100570" w:rsidRDefault="00100570" w:rsidP="00100570">
      <w:pPr>
        <w:ind w:left="0"/>
      </w:pPr>
    </w:p>
    <w:p w14:paraId="7FC9CF54" w14:textId="77777777" w:rsidR="006503B4" w:rsidRDefault="006503B4" w:rsidP="006503B4"/>
    <w:p w14:paraId="7C23D7A7" w14:textId="77777777" w:rsidR="006503B4" w:rsidRDefault="006503B4" w:rsidP="006503B4">
      <w:pPr>
        <w:pStyle w:val="Otsikko3"/>
      </w:pPr>
      <w:r>
        <w:t>Koulun kehittämistyöhön kohdennettu lisäkorvaus</w:t>
      </w:r>
    </w:p>
    <w:p w14:paraId="0615118A" w14:textId="77777777" w:rsidR="006503B4" w:rsidRDefault="006503B4" w:rsidP="006503B4">
      <w:r w:rsidRPr="006503B4">
        <w:t>Jos koulun käytössä on OVTES 19 §:n mukainen koulun kehittämistyöhön kohdennettu lisäkorvaus, listaus sen jakoperusteista:</w:t>
      </w:r>
    </w:p>
    <w:tbl>
      <w:tblPr>
        <w:tblStyle w:val="Vriksruudukkotaulukko6"/>
        <w:tblW w:w="0" w:type="auto"/>
        <w:tblInd w:w="846" w:type="dxa"/>
        <w:tblLook w:val="0420" w:firstRow="1" w:lastRow="0" w:firstColumn="0" w:lastColumn="0" w:noHBand="0" w:noVBand="1"/>
      </w:tblPr>
      <w:tblGrid>
        <w:gridCol w:w="2693"/>
        <w:gridCol w:w="1559"/>
        <w:gridCol w:w="4536"/>
      </w:tblGrid>
      <w:tr w:rsidR="006503B4" w14:paraId="09EA9899" w14:textId="77777777" w:rsidTr="00825F90">
        <w:trPr>
          <w:cnfStyle w:val="100000000000" w:firstRow="1" w:lastRow="0" w:firstColumn="0" w:lastColumn="0" w:oddVBand="0" w:evenVBand="0" w:oddHBand="0" w:evenHBand="0" w:firstRowFirstColumn="0" w:firstRowLastColumn="0" w:lastRowFirstColumn="0" w:lastRowLastColumn="0"/>
        </w:trPr>
        <w:tc>
          <w:tcPr>
            <w:tcW w:w="2693" w:type="dxa"/>
            <w:shd w:val="clear" w:color="auto" w:fill="00A37D" w:themeFill="accent5"/>
          </w:tcPr>
          <w:p w14:paraId="714E95F3" w14:textId="77777777" w:rsidR="006503B4" w:rsidRPr="006503B4" w:rsidRDefault="006503B4" w:rsidP="006503B4">
            <w:pPr>
              <w:pStyle w:val="Normaalitaulukko0"/>
              <w:ind w:left="589" w:hanging="589"/>
              <w:rPr>
                <w:color w:val="auto"/>
              </w:rPr>
            </w:pPr>
            <w:r>
              <w:rPr>
                <w:color w:val="auto"/>
              </w:rPr>
              <w:lastRenderedPageBreak/>
              <w:t>Nimi</w:t>
            </w:r>
          </w:p>
        </w:tc>
        <w:tc>
          <w:tcPr>
            <w:tcW w:w="1559" w:type="dxa"/>
            <w:shd w:val="clear" w:color="auto" w:fill="00A37D" w:themeFill="accent5"/>
          </w:tcPr>
          <w:p w14:paraId="6EDB7BAB" w14:textId="77777777" w:rsidR="006503B4" w:rsidRPr="006503B4" w:rsidRDefault="006503B4" w:rsidP="006503B4">
            <w:pPr>
              <w:pStyle w:val="Normaalitaulukko0"/>
              <w:rPr>
                <w:color w:val="auto"/>
              </w:rPr>
            </w:pPr>
            <w:r>
              <w:rPr>
                <w:color w:val="auto"/>
              </w:rPr>
              <w:t>Korvaus €</w:t>
            </w:r>
          </w:p>
        </w:tc>
        <w:tc>
          <w:tcPr>
            <w:tcW w:w="4536" w:type="dxa"/>
            <w:shd w:val="clear" w:color="auto" w:fill="00A37D" w:themeFill="accent5"/>
          </w:tcPr>
          <w:p w14:paraId="75243AA4" w14:textId="77777777" w:rsidR="006503B4" w:rsidRPr="006503B4" w:rsidRDefault="006503B4" w:rsidP="006503B4">
            <w:pPr>
              <w:pStyle w:val="Normaalitaulukko0"/>
              <w:rPr>
                <w:color w:val="auto"/>
              </w:rPr>
            </w:pPr>
            <w:r>
              <w:rPr>
                <w:color w:val="auto"/>
              </w:rPr>
              <w:t>Tehtävä</w:t>
            </w:r>
          </w:p>
        </w:tc>
      </w:tr>
      <w:tr w:rsidR="006503B4" w14:paraId="73515E3C" w14:textId="77777777" w:rsidTr="00825F90">
        <w:trPr>
          <w:cnfStyle w:val="000000100000" w:firstRow="0" w:lastRow="0" w:firstColumn="0" w:lastColumn="0" w:oddVBand="0" w:evenVBand="0" w:oddHBand="1" w:evenHBand="0" w:firstRowFirstColumn="0" w:firstRowLastColumn="0" w:lastRowFirstColumn="0" w:lastRowLastColumn="0"/>
        </w:trPr>
        <w:tc>
          <w:tcPr>
            <w:tcW w:w="2693" w:type="dxa"/>
          </w:tcPr>
          <w:p w14:paraId="07ECD22B" w14:textId="77777777" w:rsidR="006503B4" w:rsidRPr="006503B4" w:rsidRDefault="006503B4" w:rsidP="006503B4">
            <w:pPr>
              <w:pStyle w:val="Normaalitaulukko0"/>
              <w:rPr>
                <w:color w:val="auto"/>
              </w:rPr>
            </w:pPr>
          </w:p>
        </w:tc>
        <w:tc>
          <w:tcPr>
            <w:tcW w:w="1559" w:type="dxa"/>
          </w:tcPr>
          <w:p w14:paraId="23477205" w14:textId="77777777" w:rsidR="006503B4" w:rsidRPr="006503B4" w:rsidRDefault="006503B4" w:rsidP="006503B4">
            <w:pPr>
              <w:pStyle w:val="Normaalitaulukko0"/>
              <w:rPr>
                <w:color w:val="auto"/>
              </w:rPr>
            </w:pPr>
          </w:p>
        </w:tc>
        <w:tc>
          <w:tcPr>
            <w:tcW w:w="4536" w:type="dxa"/>
          </w:tcPr>
          <w:p w14:paraId="06EDFEB7" w14:textId="77777777" w:rsidR="006503B4" w:rsidRPr="006503B4" w:rsidRDefault="006503B4" w:rsidP="006503B4">
            <w:pPr>
              <w:pStyle w:val="Normaalitaulukko0"/>
              <w:rPr>
                <w:color w:val="auto"/>
              </w:rPr>
            </w:pPr>
          </w:p>
        </w:tc>
      </w:tr>
      <w:tr w:rsidR="006503B4" w14:paraId="7A7DE1C0" w14:textId="77777777" w:rsidTr="00825F90">
        <w:tc>
          <w:tcPr>
            <w:tcW w:w="2693" w:type="dxa"/>
          </w:tcPr>
          <w:p w14:paraId="13992700" w14:textId="77777777" w:rsidR="006503B4" w:rsidRPr="006503B4" w:rsidRDefault="006503B4" w:rsidP="006503B4">
            <w:pPr>
              <w:pStyle w:val="Normaalitaulukko0"/>
              <w:rPr>
                <w:color w:val="auto"/>
              </w:rPr>
            </w:pPr>
          </w:p>
        </w:tc>
        <w:tc>
          <w:tcPr>
            <w:tcW w:w="1559" w:type="dxa"/>
          </w:tcPr>
          <w:p w14:paraId="7579E092" w14:textId="77777777" w:rsidR="006503B4" w:rsidRPr="006503B4" w:rsidRDefault="006503B4" w:rsidP="006503B4">
            <w:pPr>
              <w:pStyle w:val="Normaalitaulukko0"/>
              <w:rPr>
                <w:color w:val="auto"/>
              </w:rPr>
            </w:pPr>
          </w:p>
        </w:tc>
        <w:tc>
          <w:tcPr>
            <w:tcW w:w="4536" w:type="dxa"/>
          </w:tcPr>
          <w:p w14:paraId="5FA93C5F" w14:textId="77777777" w:rsidR="006503B4" w:rsidRPr="006503B4" w:rsidRDefault="006503B4" w:rsidP="006503B4">
            <w:pPr>
              <w:pStyle w:val="Normaalitaulukko0"/>
              <w:rPr>
                <w:color w:val="auto"/>
              </w:rPr>
            </w:pPr>
          </w:p>
        </w:tc>
      </w:tr>
      <w:tr w:rsidR="006503B4" w14:paraId="56F26901" w14:textId="77777777" w:rsidTr="00825F90">
        <w:trPr>
          <w:cnfStyle w:val="000000100000" w:firstRow="0" w:lastRow="0" w:firstColumn="0" w:lastColumn="0" w:oddVBand="0" w:evenVBand="0" w:oddHBand="1" w:evenHBand="0" w:firstRowFirstColumn="0" w:firstRowLastColumn="0" w:lastRowFirstColumn="0" w:lastRowLastColumn="0"/>
        </w:trPr>
        <w:tc>
          <w:tcPr>
            <w:tcW w:w="2693" w:type="dxa"/>
          </w:tcPr>
          <w:p w14:paraId="4A4A6967" w14:textId="77777777" w:rsidR="006503B4" w:rsidRPr="006503B4" w:rsidRDefault="006503B4" w:rsidP="006503B4">
            <w:pPr>
              <w:pStyle w:val="Normaalitaulukko0"/>
              <w:rPr>
                <w:color w:val="auto"/>
              </w:rPr>
            </w:pPr>
          </w:p>
        </w:tc>
        <w:tc>
          <w:tcPr>
            <w:tcW w:w="1559" w:type="dxa"/>
          </w:tcPr>
          <w:p w14:paraId="23BA6891" w14:textId="77777777" w:rsidR="006503B4" w:rsidRPr="006503B4" w:rsidRDefault="006503B4" w:rsidP="006503B4">
            <w:pPr>
              <w:pStyle w:val="Normaalitaulukko0"/>
              <w:rPr>
                <w:color w:val="auto"/>
              </w:rPr>
            </w:pPr>
          </w:p>
        </w:tc>
        <w:tc>
          <w:tcPr>
            <w:tcW w:w="4536" w:type="dxa"/>
          </w:tcPr>
          <w:p w14:paraId="414A357A" w14:textId="77777777" w:rsidR="006503B4" w:rsidRPr="006503B4" w:rsidRDefault="006503B4" w:rsidP="006503B4">
            <w:pPr>
              <w:pStyle w:val="Normaalitaulukko0"/>
              <w:rPr>
                <w:color w:val="auto"/>
              </w:rPr>
            </w:pPr>
          </w:p>
        </w:tc>
      </w:tr>
      <w:tr w:rsidR="006503B4" w14:paraId="78BE6119" w14:textId="77777777" w:rsidTr="00825F90">
        <w:tc>
          <w:tcPr>
            <w:tcW w:w="2693" w:type="dxa"/>
          </w:tcPr>
          <w:p w14:paraId="2CB3237B" w14:textId="77777777" w:rsidR="006503B4" w:rsidRPr="006503B4" w:rsidRDefault="006503B4" w:rsidP="006503B4">
            <w:pPr>
              <w:pStyle w:val="Normaalitaulukko0"/>
              <w:rPr>
                <w:color w:val="auto"/>
              </w:rPr>
            </w:pPr>
          </w:p>
        </w:tc>
        <w:tc>
          <w:tcPr>
            <w:tcW w:w="1559" w:type="dxa"/>
          </w:tcPr>
          <w:p w14:paraId="6F64F089" w14:textId="77777777" w:rsidR="006503B4" w:rsidRPr="006503B4" w:rsidRDefault="006503B4" w:rsidP="006503B4">
            <w:pPr>
              <w:pStyle w:val="Normaalitaulukko0"/>
              <w:rPr>
                <w:color w:val="auto"/>
              </w:rPr>
            </w:pPr>
          </w:p>
        </w:tc>
        <w:tc>
          <w:tcPr>
            <w:tcW w:w="4536" w:type="dxa"/>
          </w:tcPr>
          <w:p w14:paraId="0E6CA338" w14:textId="77777777" w:rsidR="006503B4" w:rsidRPr="006503B4" w:rsidRDefault="006503B4" w:rsidP="006503B4">
            <w:pPr>
              <w:pStyle w:val="Normaalitaulukko0"/>
              <w:rPr>
                <w:color w:val="auto"/>
              </w:rPr>
            </w:pPr>
          </w:p>
        </w:tc>
      </w:tr>
    </w:tbl>
    <w:p w14:paraId="3AA00068" w14:textId="52CE01C2" w:rsidR="006503B4" w:rsidRDefault="006503B4" w:rsidP="006503B4">
      <w:pPr>
        <w:ind w:left="0"/>
      </w:pPr>
    </w:p>
    <w:p w14:paraId="0B789E5E" w14:textId="27420A9F" w:rsidR="00710F6E" w:rsidRDefault="00710F6E" w:rsidP="00710F6E">
      <w:pPr>
        <w:pStyle w:val="Otsikko3"/>
      </w:pPr>
      <w:r>
        <w:t>Yhteistyö koulun ulkopuolisten tahojen kanssa, nimetyt vastuuhenkilöt,</w:t>
      </w:r>
    </w:p>
    <w:p w14:paraId="2D604415" w14:textId="155E72D0" w:rsidR="00710F6E" w:rsidRPr="00087C09" w:rsidRDefault="00710F6E" w:rsidP="00710F6E">
      <w:pPr>
        <w:rPr>
          <w:b/>
        </w:rPr>
      </w:pPr>
      <w:r>
        <w:rPr>
          <w:b/>
        </w:rPr>
        <w:t xml:space="preserve">koulun sisällä TVA-korvauksen kautta korvattavat vastuut: </w:t>
      </w:r>
    </w:p>
    <w:p w14:paraId="61209B7D" w14:textId="741D1B82" w:rsidR="00710F6E" w:rsidRDefault="00710F6E" w:rsidP="00710F6E">
      <w:pPr>
        <w:rPr>
          <w:i/>
        </w:rPr>
      </w:pPr>
      <w:r>
        <w:rPr>
          <w:i/>
        </w:rPr>
        <w:t xml:space="preserve">Tähän koulut kirjaavat yhdessä sovitut tehtäväkokonaisuudet ja niihin nimetyt vastuuhenkilöt (esim. seurakuntayhteistyö, nuorisovaltuuston yhteyshenkilö [yläkoulut], </w:t>
      </w:r>
      <w:proofErr w:type="spellStart"/>
      <w:r>
        <w:rPr>
          <w:i/>
        </w:rPr>
        <w:t>nivelvaihdeiden</w:t>
      </w:r>
      <w:proofErr w:type="spellEnd"/>
      <w:r>
        <w:rPr>
          <w:i/>
        </w:rPr>
        <w:t xml:space="preserve"> yhteistyön vastuuhenkilö</w:t>
      </w:r>
      <w:r w:rsidR="009E0EA8">
        <w:rPr>
          <w:i/>
        </w:rPr>
        <w:t xml:space="preserve">, </w:t>
      </w:r>
      <w:proofErr w:type="spellStart"/>
      <w:r w:rsidR="009E0EA8">
        <w:rPr>
          <w:i/>
        </w:rPr>
        <w:t>TVA:n</w:t>
      </w:r>
      <w:proofErr w:type="spellEnd"/>
      <w:r w:rsidR="009E0EA8">
        <w:rPr>
          <w:i/>
        </w:rPr>
        <w:t xml:space="preserve"> kautta korvattavat koulun sisäiset vastuutehtävät</w:t>
      </w:r>
      <w:r>
        <w:rPr>
          <w:i/>
        </w:rPr>
        <w:t>)</w:t>
      </w:r>
    </w:p>
    <w:p w14:paraId="3AF9FDA7" w14:textId="77777777" w:rsidR="00710F6E" w:rsidRPr="00100570" w:rsidRDefault="00710F6E" w:rsidP="00710F6E">
      <w:pPr>
        <w:rPr>
          <w:i/>
        </w:rPr>
      </w:pPr>
    </w:p>
    <w:tbl>
      <w:tblPr>
        <w:tblStyle w:val="TaulukkoRuudukko"/>
        <w:tblW w:w="0" w:type="auto"/>
        <w:tblInd w:w="1304" w:type="dxa"/>
        <w:tblLook w:val="04A0" w:firstRow="1" w:lastRow="0" w:firstColumn="1" w:lastColumn="0" w:noHBand="0" w:noVBand="1"/>
      </w:tblPr>
      <w:tblGrid>
        <w:gridCol w:w="4322"/>
        <w:gridCol w:w="4287"/>
      </w:tblGrid>
      <w:tr w:rsidR="00710F6E" w14:paraId="362EE597" w14:textId="77777777" w:rsidTr="008D10B4">
        <w:tc>
          <w:tcPr>
            <w:tcW w:w="4956" w:type="dxa"/>
          </w:tcPr>
          <w:p w14:paraId="2384B115" w14:textId="77777777" w:rsidR="00710F6E" w:rsidRPr="00100570" w:rsidRDefault="00710F6E" w:rsidP="008D10B4">
            <w:pPr>
              <w:ind w:left="0"/>
              <w:jc w:val="center"/>
              <w:rPr>
                <w:b/>
              </w:rPr>
            </w:pPr>
            <w:r w:rsidRPr="00100570">
              <w:rPr>
                <w:b/>
              </w:rPr>
              <w:t>Tehtävä</w:t>
            </w:r>
          </w:p>
        </w:tc>
        <w:tc>
          <w:tcPr>
            <w:tcW w:w="4957" w:type="dxa"/>
          </w:tcPr>
          <w:p w14:paraId="348A3C0F" w14:textId="77777777" w:rsidR="00710F6E" w:rsidRPr="00100570" w:rsidRDefault="00710F6E" w:rsidP="008D10B4">
            <w:pPr>
              <w:ind w:left="0"/>
            </w:pPr>
            <w:r w:rsidRPr="00100570">
              <w:t>Vastuuhenkilö</w:t>
            </w:r>
            <w:r>
              <w:t>(t)</w:t>
            </w:r>
          </w:p>
        </w:tc>
      </w:tr>
      <w:tr w:rsidR="00710F6E" w14:paraId="0968C6DC" w14:textId="77777777" w:rsidTr="008D10B4">
        <w:tc>
          <w:tcPr>
            <w:tcW w:w="4956" w:type="dxa"/>
          </w:tcPr>
          <w:p w14:paraId="402A990A" w14:textId="77777777" w:rsidR="00710F6E" w:rsidRDefault="00710F6E" w:rsidP="008D10B4">
            <w:pPr>
              <w:ind w:left="0"/>
            </w:pPr>
            <w:r>
              <w:t xml:space="preserve">Esi- ja alkuopetuksen nivelvaiheyhteistyö </w:t>
            </w:r>
          </w:p>
        </w:tc>
        <w:tc>
          <w:tcPr>
            <w:tcW w:w="4957" w:type="dxa"/>
          </w:tcPr>
          <w:p w14:paraId="3D3DDD8A" w14:textId="0382E778" w:rsidR="00710F6E" w:rsidRDefault="005762F5" w:rsidP="008D10B4">
            <w:pPr>
              <w:ind w:left="0"/>
            </w:pPr>
            <w:r>
              <w:t>Tiina Hintikka</w:t>
            </w:r>
          </w:p>
        </w:tc>
      </w:tr>
      <w:tr w:rsidR="00710F6E" w14:paraId="14788D18" w14:textId="77777777" w:rsidTr="008D10B4">
        <w:tc>
          <w:tcPr>
            <w:tcW w:w="4956" w:type="dxa"/>
          </w:tcPr>
          <w:p w14:paraId="13A1A397" w14:textId="77777777" w:rsidR="00710F6E" w:rsidRDefault="00710F6E" w:rsidP="008D10B4">
            <w:pPr>
              <w:ind w:left="0"/>
            </w:pPr>
            <w:r>
              <w:t xml:space="preserve">6. </w:t>
            </w:r>
            <w:proofErr w:type="spellStart"/>
            <w:r>
              <w:t>lk</w:t>
            </w:r>
            <w:proofErr w:type="spellEnd"/>
            <w:r>
              <w:t xml:space="preserve"> -&gt; 7. luokan nivelvaiheyhteistyö</w:t>
            </w:r>
          </w:p>
        </w:tc>
        <w:tc>
          <w:tcPr>
            <w:tcW w:w="4957" w:type="dxa"/>
          </w:tcPr>
          <w:p w14:paraId="3B0D9E24" w14:textId="43DD7E83" w:rsidR="00710F6E" w:rsidRDefault="005762F5" w:rsidP="008D10B4">
            <w:pPr>
              <w:ind w:left="0"/>
            </w:pPr>
            <w:r>
              <w:t>Teemu Hytönen</w:t>
            </w:r>
          </w:p>
        </w:tc>
      </w:tr>
      <w:tr w:rsidR="00710F6E" w14:paraId="56456BC9" w14:textId="77777777" w:rsidTr="008D10B4">
        <w:tc>
          <w:tcPr>
            <w:tcW w:w="4956" w:type="dxa"/>
          </w:tcPr>
          <w:p w14:paraId="6FC9862A" w14:textId="77777777" w:rsidR="00710F6E" w:rsidRDefault="00710F6E" w:rsidP="008D10B4">
            <w:pPr>
              <w:ind w:left="0"/>
            </w:pPr>
            <w:proofErr w:type="spellStart"/>
            <w:r>
              <w:t>Nepsytsemppari</w:t>
            </w:r>
            <w:proofErr w:type="spellEnd"/>
            <w:r>
              <w:t xml:space="preserve"> (TVA)</w:t>
            </w:r>
          </w:p>
        </w:tc>
        <w:tc>
          <w:tcPr>
            <w:tcW w:w="4957" w:type="dxa"/>
          </w:tcPr>
          <w:p w14:paraId="212CFF28" w14:textId="549F76D0" w:rsidR="00710F6E" w:rsidRDefault="005762F5" w:rsidP="008D10B4">
            <w:pPr>
              <w:ind w:left="0"/>
            </w:pPr>
            <w:r>
              <w:t>Tiina Hintikka</w:t>
            </w:r>
          </w:p>
        </w:tc>
      </w:tr>
      <w:tr w:rsidR="00710F6E" w14:paraId="4336B248" w14:textId="77777777" w:rsidTr="008D10B4">
        <w:tc>
          <w:tcPr>
            <w:tcW w:w="4956" w:type="dxa"/>
          </w:tcPr>
          <w:p w14:paraId="4044D815" w14:textId="77777777" w:rsidR="00710F6E" w:rsidRDefault="00710F6E" w:rsidP="008D10B4">
            <w:pPr>
              <w:ind w:left="0"/>
            </w:pPr>
            <w:r>
              <w:t>Luokkien 1-6 oppilaskunnan ohjaus (TVA)</w:t>
            </w:r>
          </w:p>
        </w:tc>
        <w:tc>
          <w:tcPr>
            <w:tcW w:w="4957" w:type="dxa"/>
          </w:tcPr>
          <w:p w14:paraId="2C228435" w14:textId="1AC50416" w:rsidR="00710F6E" w:rsidRDefault="005762F5" w:rsidP="008D10B4">
            <w:pPr>
              <w:ind w:left="0"/>
            </w:pPr>
            <w:r>
              <w:t>Sara Liimatainen</w:t>
            </w:r>
          </w:p>
        </w:tc>
      </w:tr>
      <w:tr w:rsidR="00710F6E" w14:paraId="58582465" w14:textId="77777777" w:rsidTr="008D10B4">
        <w:tc>
          <w:tcPr>
            <w:tcW w:w="4956" w:type="dxa"/>
          </w:tcPr>
          <w:p w14:paraId="24624382" w14:textId="2A50B81B" w:rsidR="00710F6E" w:rsidRPr="001B7A73" w:rsidRDefault="001B7A73" w:rsidP="008D10B4">
            <w:pPr>
              <w:ind w:left="0"/>
              <w:rPr>
                <w:i/>
              </w:rPr>
            </w:pPr>
            <w:r w:rsidRPr="001B7A73">
              <w:rPr>
                <w:i/>
              </w:rPr>
              <w:t>jne. rivejä voi lisätä.</w:t>
            </w:r>
          </w:p>
        </w:tc>
        <w:tc>
          <w:tcPr>
            <w:tcW w:w="4957" w:type="dxa"/>
          </w:tcPr>
          <w:p w14:paraId="68C49369" w14:textId="77777777" w:rsidR="00710F6E" w:rsidRDefault="00710F6E" w:rsidP="008D10B4">
            <w:pPr>
              <w:ind w:left="0"/>
            </w:pPr>
          </w:p>
        </w:tc>
      </w:tr>
      <w:tr w:rsidR="00710F6E" w14:paraId="680AD72D" w14:textId="77777777" w:rsidTr="008D10B4">
        <w:tc>
          <w:tcPr>
            <w:tcW w:w="4956" w:type="dxa"/>
          </w:tcPr>
          <w:p w14:paraId="48791D31" w14:textId="77777777" w:rsidR="00710F6E" w:rsidRDefault="00710F6E" w:rsidP="008D10B4">
            <w:pPr>
              <w:ind w:left="0"/>
            </w:pPr>
          </w:p>
        </w:tc>
        <w:tc>
          <w:tcPr>
            <w:tcW w:w="4957" w:type="dxa"/>
          </w:tcPr>
          <w:p w14:paraId="6961CD38" w14:textId="77777777" w:rsidR="00710F6E" w:rsidRDefault="00710F6E" w:rsidP="008D10B4">
            <w:pPr>
              <w:ind w:left="0"/>
            </w:pPr>
          </w:p>
        </w:tc>
      </w:tr>
    </w:tbl>
    <w:p w14:paraId="442646D8" w14:textId="77777777" w:rsidR="00710F6E" w:rsidRPr="006503B4" w:rsidRDefault="00710F6E" w:rsidP="006503B4">
      <w:pPr>
        <w:ind w:left="0"/>
      </w:pPr>
    </w:p>
    <w:p w14:paraId="3943E278" w14:textId="6B3E4CB5" w:rsidR="00B24506" w:rsidRPr="00B24506" w:rsidRDefault="006503B4" w:rsidP="00B24506">
      <w:pPr>
        <w:pStyle w:val="Otsikko2"/>
      </w:pPr>
      <w:bookmarkStart w:id="5" w:name="_Toc204761586"/>
      <w:r>
        <w:t>Työaika</w:t>
      </w:r>
      <w:bookmarkEnd w:id="5"/>
    </w:p>
    <w:p w14:paraId="1CA5D174" w14:textId="77777777" w:rsidR="00710F6E" w:rsidRPr="00710F6E" w:rsidRDefault="00710F6E" w:rsidP="00710F6E">
      <w:pPr>
        <w:ind w:left="0"/>
      </w:pPr>
    </w:p>
    <w:p w14:paraId="535106EB" w14:textId="77777777" w:rsidR="004E160E" w:rsidRDefault="004E160E" w:rsidP="006503B4">
      <w:pPr>
        <w:pStyle w:val="Otsikko3"/>
      </w:pPr>
      <w:r>
        <w:t>Lukuvuoden työaika</w:t>
      </w:r>
    </w:p>
    <w:tbl>
      <w:tblPr>
        <w:tblStyle w:val="TaulukkoRuudukko"/>
        <w:tblW w:w="0" w:type="auto"/>
        <w:tblInd w:w="1304" w:type="dxa"/>
        <w:tblLook w:val="04A0" w:firstRow="1" w:lastRow="0" w:firstColumn="1" w:lastColumn="0" w:noHBand="0" w:noVBand="1"/>
      </w:tblPr>
      <w:tblGrid>
        <w:gridCol w:w="4304"/>
        <w:gridCol w:w="4305"/>
      </w:tblGrid>
      <w:tr w:rsidR="001E0DA7" w14:paraId="3E962F2E" w14:textId="77777777" w:rsidTr="00DA3659">
        <w:tc>
          <w:tcPr>
            <w:tcW w:w="4304" w:type="dxa"/>
            <w:shd w:val="clear" w:color="auto" w:fill="D9D9D9" w:themeFill="background1" w:themeFillShade="D9"/>
          </w:tcPr>
          <w:p w14:paraId="66833FF5" w14:textId="77777777" w:rsidR="001E0DA7" w:rsidRPr="001E0DA7" w:rsidRDefault="001E0DA7" w:rsidP="001E0DA7">
            <w:pPr>
              <w:ind w:left="0"/>
              <w:rPr>
                <w:b/>
              </w:rPr>
            </w:pPr>
            <w:r w:rsidRPr="001E0DA7">
              <w:rPr>
                <w:b/>
              </w:rPr>
              <w:t>Syyslukukausi</w:t>
            </w:r>
          </w:p>
        </w:tc>
        <w:tc>
          <w:tcPr>
            <w:tcW w:w="4305" w:type="dxa"/>
            <w:shd w:val="clear" w:color="auto" w:fill="D9D9D9" w:themeFill="background1" w:themeFillShade="D9"/>
          </w:tcPr>
          <w:p w14:paraId="54398AFF" w14:textId="799B9173" w:rsidR="001E0DA7" w:rsidRPr="001E0DA7" w:rsidRDefault="008D10B4" w:rsidP="001E0DA7">
            <w:pPr>
              <w:ind w:left="0"/>
              <w:rPr>
                <w:b/>
              </w:rPr>
            </w:pPr>
            <w:r>
              <w:rPr>
                <w:b/>
              </w:rPr>
              <w:t>7</w:t>
            </w:r>
            <w:r w:rsidR="00DA3659">
              <w:rPr>
                <w:b/>
              </w:rPr>
              <w:t>.8.-20.12.202</w:t>
            </w:r>
            <w:r>
              <w:rPr>
                <w:b/>
              </w:rPr>
              <w:t>5</w:t>
            </w:r>
          </w:p>
        </w:tc>
      </w:tr>
      <w:tr w:rsidR="001E0DA7" w14:paraId="27FBBF10" w14:textId="77777777" w:rsidTr="00DA3659">
        <w:tc>
          <w:tcPr>
            <w:tcW w:w="4304" w:type="dxa"/>
          </w:tcPr>
          <w:p w14:paraId="229CC9AF" w14:textId="77777777" w:rsidR="001E0DA7" w:rsidRPr="009400AC" w:rsidRDefault="001E0DA7" w:rsidP="001E0DA7">
            <w:pPr>
              <w:ind w:left="433"/>
            </w:pPr>
            <w:r>
              <w:t>S</w:t>
            </w:r>
            <w:r w:rsidRPr="009400AC">
              <w:t>yysloma</w:t>
            </w:r>
          </w:p>
        </w:tc>
        <w:tc>
          <w:tcPr>
            <w:tcW w:w="4305" w:type="dxa"/>
          </w:tcPr>
          <w:p w14:paraId="73F20D79" w14:textId="28D3EF90" w:rsidR="001E0DA7" w:rsidRPr="00DA3659" w:rsidRDefault="008D10B4" w:rsidP="001E0DA7">
            <w:pPr>
              <w:ind w:left="0"/>
              <w:rPr>
                <w:rFonts w:cstheme="minorHAnsi"/>
              </w:rPr>
            </w:pPr>
            <w:r>
              <w:rPr>
                <w:rFonts w:ascii="Calibri" w:hAnsi="Calibri" w:cs="Calibri"/>
                <w:color w:val="000000"/>
                <w:sz w:val="22"/>
                <w:szCs w:val="22"/>
                <w:shd w:val="clear" w:color="auto" w:fill="FFFFFF"/>
              </w:rPr>
              <w:t>13.-19.10.2025</w:t>
            </w:r>
          </w:p>
        </w:tc>
      </w:tr>
      <w:tr w:rsidR="001E0DA7" w14:paraId="1B520F84" w14:textId="77777777" w:rsidTr="00DA3659">
        <w:tc>
          <w:tcPr>
            <w:tcW w:w="4304" w:type="dxa"/>
          </w:tcPr>
          <w:p w14:paraId="7FDD960F" w14:textId="77777777" w:rsidR="001E0DA7" w:rsidRPr="009400AC" w:rsidRDefault="001E0DA7" w:rsidP="001E0DA7">
            <w:pPr>
              <w:ind w:left="433"/>
            </w:pPr>
            <w:r w:rsidRPr="009400AC">
              <w:t>Joululoma</w:t>
            </w:r>
          </w:p>
        </w:tc>
        <w:tc>
          <w:tcPr>
            <w:tcW w:w="4305" w:type="dxa"/>
          </w:tcPr>
          <w:p w14:paraId="72D2C810" w14:textId="3AA34DB2" w:rsidR="001E0DA7" w:rsidRPr="00DA3659" w:rsidRDefault="008D10B4" w:rsidP="001E0DA7">
            <w:pPr>
              <w:ind w:left="0"/>
              <w:rPr>
                <w:rFonts w:cstheme="minorHAnsi"/>
              </w:rPr>
            </w:pPr>
            <w:r>
              <w:rPr>
                <w:rFonts w:ascii="Calibri" w:hAnsi="Calibri" w:cs="Calibri"/>
                <w:color w:val="000000"/>
                <w:sz w:val="22"/>
                <w:szCs w:val="22"/>
                <w:shd w:val="clear" w:color="auto" w:fill="FFFFFF"/>
              </w:rPr>
              <w:t>22.12.2025-6.1.2026</w:t>
            </w:r>
          </w:p>
        </w:tc>
      </w:tr>
      <w:tr w:rsidR="001E0DA7" w14:paraId="67434F9F" w14:textId="77777777" w:rsidTr="00DA3659">
        <w:tc>
          <w:tcPr>
            <w:tcW w:w="4304" w:type="dxa"/>
            <w:shd w:val="clear" w:color="auto" w:fill="D9D9D9" w:themeFill="background1" w:themeFillShade="D9"/>
          </w:tcPr>
          <w:p w14:paraId="3629FE9D" w14:textId="77777777" w:rsidR="001E0DA7" w:rsidRPr="001E0DA7" w:rsidRDefault="001E0DA7" w:rsidP="001E0DA7">
            <w:pPr>
              <w:ind w:left="0"/>
              <w:rPr>
                <w:b/>
              </w:rPr>
            </w:pPr>
            <w:r w:rsidRPr="001E0DA7">
              <w:rPr>
                <w:b/>
              </w:rPr>
              <w:t>Kevätlukukausi</w:t>
            </w:r>
          </w:p>
        </w:tc>
        <w:tc>
          <w:tcPr>
            <w:tcW w:w="4305" w:type="dxa"/>
            <w:shd w:val="clear" w:color="auto" w:fill="D9D9D9" w:themeFill="background1" w:themeFillShade="D9"/>
          </w:tcPr>
          <w:p w14:paraId="0419A7B4" w14:textId="728BB9A9" w:rsidR="001E0DA7" w:rsidRPr="007F6D19" w:rsidRDefault="007F6D19" w:rsidP="001E0DA7">
            <w:pPr>
              <w:ind w:left="0"/>
              <w:rPr>
                <w:rFonts w:cstheme="minorHAnsi"/>
                <w:b/>
              </w:rPr>
            </w:pPr>
            <w:r>
              <w:rPr>
                <w:rFonts w:cstheme="minorHAnsi"/>
                <w:b/>
              </w:rPr>
              <w:t>7.1.-30.5.2026</w:t>
            </w:r>
          </w:p>
        </w:tc>
      </w:tr>
      <w:tr w:rsidR="001E0DA7" w14:paraId="6052ECA1" w14:textId="77777777" w:rsidTr="00DA3659">
        <w:tc>
          <w:tcPr>
            <w:tcW w:w="4304" w:type="dxa"/>
          </w:tcPr>
          <w:p w14:paraId="1C527F8C" w14:textId="77777777" w:rsidR="001E0DA7" w:rsidRPr="009400AC" w:rsidRDefault="001E0DA7" w:rsidP="001E0DA7">
            <w:pPr>
              <w:ind w:left="433"/>
            </w:pPr>
            <w:r>
              <w:t>T</w:t>
            </w:r>
            <w:r w:rsidRPr="009400AC">
              <w:t>alviloma</w:t>
            </w:r>
          </w:p>
        </w:tc>
        <w:tc>
          <w:tcPr>
            <w:tcW w:w="4305" w:type="dxa"/>
          </w:tcPr>
          <w:p w14:paraId="23F3F035" w14:textId="345815D9" w:rsidR="001E0DA7" w:rsidRPr="00DA3659" w:rsidRDefault="007F6D19" w:rsidP="001E0DA7">
            <w:pPr>
              <w:ind w:left="0"/>
              <w:rPr>
                <w:rFonts w:cstheme="minorHAnsi"/>
              </w:rPr>
            </w:pPr>
            <w:r>
              <w:rPr>
                <w:rFonts w:ascii="Calibri" w:hAnsi="Calibri" w:cs="Calibri"/>
                <w:color w:val="000000"/>
                <w:sz w:val="22"/>
                <w:szCs w:val="22"/>
                <w:shd w:val="clear" w:color="auto" w:fill="FFFFFF"/>
              </w:rPr>
              <w:t>23.2.-1.3.2026</w:t>
            </w:r>
          </w:p>
        </w:tc>
      </w:tr>
      <w:tr w:rsidR="001E0DA7" w14:paraId="24366BF0" w14:textId="77777777" w:rsidTr="00DA3659">
        <w:tc>
          <w:tcPr>
            <w:tcW w:w="4304" w:type="dxa"/>
          </w:tcPr>
          <w:p w14:paraId="684CD259" w14:textId="77777777" w:rsidR="001E0DA7" w:rsidRPr="009400AC" w:rsidRDefault="001E0DA7" w:rsidP="001E0DA7">
            <w:pPr>
              <w:ind w:left="433"/>
            </w:pPr>
            <w:r>
              <w:t>P</w:t>
            </w:r>
            <w:r w:rsidRPr="009400AC">
              <w:t>ääsiäisloma</w:t>
            </w:r>
          </w:p>
        </w:tc>
        <w:tc>
          <w:tcPr>
            <w:tcW w:w="4305" w:type="dxa"/>
          </w:tcPr>
          <w:p w14:paraId="662E95D1" w14:textId="4C121573" w:rsidR="001E0DA7" w:rsidRDefault="007F6D19" w:rsidP="001E0DA7">
            <w:pPr>
              <w:ind w:left="0"/>
            </w:pPr>
            <w:r>
              <w:t>3.-6.4.2026</w:t>
            </w:r>
          </w:p>
        </w:tc>
      </w:tr>
    </w:tbl>
    <w:p w14:paraId="56D79713" w14:textId="77777777" w:rsidR="004E160E" w:rsidRDefault="004E160E" w:rsidP="004E160E"/>
    <w:p w14:paraId="27CB9948" w14:textId="51FDB204" w:rsidR="006503B4" w:rsidRPr="00BA66ED" w:rsidRDefault="00BA66ED" w:rsidP="00387F7F">
      <w:pPr>
        <w:pStyle w:val="Otsikko4"/>
        <w:rPr>
          <w:i/>
          <w:color w:val="1E1E1E" w:themeColor="text2" w:themeShade="80"/>
        </w:rPr>
      </w:pPr>
      <w:r w:rsidRPr="00BA66ED">
        <w:rPr>
          <w:color w:val="1E1E1E" w:themeColor="text2" w:themeShade="80"/>
        </w:rPr>
        <w:lastRenderedPageBreak/>
        <w:t>L</w:t>
      </w:r>
      <w:r w:rsidR="006503B4" w:rsidRPr="00BA66ED">
        <w:rPr>
          <w:color w:val="1E1E1E" w:themeColor="text2" w:themeShade="80"/>
        </w:rPr>
        <w:t>auantaityöpäivä</w:t>
      </w:r>
      <w:r>
        <w:rPr>
          <w:color w:val="1E1E1E" w:themeColor="text2" w:themeShade="80"/>
        </w:rPr>
        <w:t xml:space="preserve"> pidetään</w:t>
      </w:r>
      <w:r w:rsidR="00EC2818" w:rsidRPr="00BA66ED">
        <w:rPr>
          <w:color w:val="1E1E1E" w:themeColor="text2" w:themeShade="80"/>
        </w:rPr>
        <w:t xml:space="preserve"> </w:t>
      </w:r>
      <w:r w:rsidRPr="00BA66ED">
        <w:rPr>
          <w:b w:val="0"/>
          <w:i/>
          <w:color w:val="1E1E1E" w:themeColor="text2" w:themeShade="80"/>
        </w:rPr>
        <w:t>(7.3.2026</w:t>
      </w:r>
      <w:r w:rsidR="00EC2818" w:rsidRPr="00BA66ED">
        <w:rPr>
          <w:b w:val="0"/>
          <w:i/>
          <w:color w:val="1E1E1E" w:themeColor="text2" w:themeShade="80"/>
        </w:rPr>
        <w:t>)</w:t>
      </w:r>
      <w:r w:rsidR="006503B4" w:rsidRPr="00BA66ED">
        <w:rPr>
          <w:color w:val="1E1E1E" w:themeColor="text2" w:themeShade="80"/>
        </w:rPr>
        <w:t xml:space="preserve"> ja korvaava vapaapäivä</w:t>
      </w:r>
      <w:r w:rsidR="003E48F3" w:rsidRPr="00BA66ED">
        <w:rPr>
          <w:color w:val="1E1E1E" w:themeColor="text2" w:themeShade="80"/>
        </w:rPr>
        <w:t xml:space="preserve"> </w:t>
      </w:r>
      <w:r>
        <w:rPr>
          <w:color w:val="1E1E1E" w:themeColor="text2" w:themeShade="80"/>
        </w:rPr>
        <w:t xml:space="preserve">on </w:t>
      </w:r>
      <w:r w:rsidRPr="00BA66ED">
        <w:rPr>
          <w:b w:val="0"/>
          <w:i/>
          <w:color w:val="1E1E1E" w:themeColor="text2" w:themeShade="80"/>
        </w:rPr>
        <w:t>(15.5.2026</w:t>
      </w:r>
      <w:r w:rsidR="003E48F3" w:rsidRPr="00BA66ED">
        <w:rPr>
          <w:b w:val="0"/>
          <w:i/>
          <w:color w:val="1E1E1E" w:themeColor="text2" w:themeShade="80"/>
        </w:rPr>
        <w:t>)</w:t>
      </w:r>
      <w:r w:rsidRPr="00BA66ED">
        <w:rPr>
          <w:b w:val="0"/>
          <w:i/>
          <w:color w:val="1E1E1E" w:themeColor="text2" w:themeShade="80"/>
        </w:rPr>
        <w:t>.</w:t>
      </w:r>
    </w:p>
    <w:p w14:paraId="48C42FC7" w14:textId="77777777" w:rsidR="00387F7F" w:rsidRDefault="00387F7F" w:rsidP="006503B4"/>
    <w:p w14:paraId="2969D038" w14:textId="77777777" w:rsidR="006503B4" w:rsidRDefault="006503B4" w:rsidP="006503B4">
      <w:r>
        <w:t>Koulupäivän lyhentäminen on sallittua vain poikkeustapauksissa. Oppilaan vuosittaisen työmäärän tulee täyttyä. Lyhentämiseen kysytään aina sivistysjohtajan lupa. Poikkeus: Lukuvuoden päätöspäivä, jos sen yhteydessä järjestetään päätösjuhla.</w:t>
      </w:r>
    </w:p>
    <w:p w14:paraId="5B65AF89" w14:textId="77777777" w:rsidR="001E0DA7" w:rsidRDefault="001E0DA7" w:rsidP="006503B4">
      <w:pPr>
        <w:pStyle w:val="Otsikko3"/>
      </w:pPr>
      <w:r>
        <w:t>Opetuksen jaksot</w:t>
      </w:r>
      <w:r w:rsidR="006503B4" w:rsidRPr="006503B4">
        <w:t xml:space="preserve"> (jos jaksotettu)</w:t>
      </w:r>
    </w:p>
    <w:tbl>
      <w:tblPr>
        <w:tblStyle w:val="Yksinkertainentaulukko1"/>
        <w:tblW w:w="0" w:type="auto"/>
        <w:tblInd w:w="1271" w:type="dxa"/>
        <w:tblBorders>
          <w:top w:val="single" w:sz="4" w:space="0" w:color="3C3C3C" w:themeColor="text2"/>
          <w:left w:val="single" w:sz="4" w:space="0" w:color="3C3C3C" w:themeColor="text2"/>
          <w:bottom w:val="single" w:sz="4" w:space="0" w:color="3C3C3C" w:themeColor="text2"/>
          <w:right w:val="single" w:sz="4" w:space="0" w:color="3C3C3C" w:themeColor="text2"/>
          <w:insideH w:val="single" w:sz="4" w:space="0" w:color="3C3C3C" w:themeColor="text2"/>
          <w:insideV w:val="single" w:sz="4" w:space="0" w:color="3C3C3C" w:themeColor="text2"/>
        </w:tblBorders>
        <w:tblLook w:val="0400" w:firstRow="0" w:lastRow="0" w:firstColumn="0" w:lastColumn="0" w:noHBand="0" w:noVBand="1"/>
      </w:tblPr>
      <w:tblGrid>
        <w:gridCol w:w="1668"/>
        <w:gridCol w:w="3152"/>
      </w:tblGrid>
      <w:tr w:rsidR="009F4CB5" w14:paraId="080FD797" w14:textId="77777777" w:rsidTr="00825F90">
        <w:trPr>
          <w:cnfStyle w:val="000000100000" w:firstRow="0" w:lastRow="0" w:firstColumn="0" w:lastColumn="0" w:oddVBand="0" w:evenVBand="0" w:oddHBand="1" w:evenHBand="0" w:firstRowFirstColumn="0" w:firstRowLastColumn="0" w:lastRowFirstColumn="0" w:lastRowLastColumn="0"/>
        </w:trPr>
        <w:tc>
          <w:tcPr>
            <w:tcW w:w="1668" w:type="dxa"/>
          </w:tcPr>
          <w:p w14:paraId="670C07A3" w14:textId="77777777" w:rsidR="009F4CB5" w:rsidRDefault="009F4CB5" w:rsidP="00274416">
            <w:pPr>
              <w:pStyle w:val="Normaalitaulukko0"/>
            </w:pPr>
          </w:p>
        </w:tc>
        <w:tc>
          <w:tcPr>
            <w:tcW w:w="3152" w:type="dxa"/>
          </w:tcPr>
          <w:p w14:paraId="538DF57E" w14:textId="77777777" w:rsidR="009F4CB5" w:rsidRDefault="009F4CB5" w:rsidP="00274416">
            <w:pPr>
              <w:pStyle w:val="Normaalitaulukko0"/>
            </w:pPr>
          </w:p>
        </w:tc>
      </w:tr>
      <w:tr w:rsidR="009F4CB5" w14:paraId="3E8E5BAA" w14:textId="77777777" w:rsidTr="00825F90">
        <w:tc>
          <w:tcPr>
            <w:tcW w:w="1668" w:type="dxa"/>
          </w:tcPr>
          <w:p w14:paraId="62CE7626" w14:textId="77777777" w:rsidR="009F4CB5" w:rsidRDefault="009F4CB5" w:rsidP="00274416">
            <w:pPr>
              <w:pStyle w:val="Normaalitaulukko0"/>
            </w:pPr>
          </w:p>
        </w:tc>
        <w:tc>
          <w:tcPr>
            <w:tcW w:w="3152" w:type="dxa"/>
          </w:tcPr>
          <w:p w14:paraId="259775C9" w14:textId="77777777" w:rsidR="009F4CB5" w:rsidRDefault="009F4CB5" w:rsidP="00274416">
            <w:pPr>
              <w:pStyle w:val="Normaalitaulukko0"/>
            </w:pPr>
          </w:p>
        </w:tc>
      </w:tr>
      <w:tr w:rsidR="008A03A2" w14:paraId="6D5B3B54" w14:textId="77777777" w:rsidTr="00825F90">
        <w:trPr>
          <w:cnfStyle w:val="000000100000" w:firstRow="0" w:lastRow="0" w:firstColumn="0" w:lastColumn="0" w:oddVBand="0" w:evenVBand="0" w:oddHBand="1" w:evenHBand="0" w:firstRowFirstColumn="0" w:firstRowLastColumn="0" w:lastRowFirstColumn="0" w:lastRowLastColumn="0"/>
        </w:trPr>
        <w:tc>
          <w:tcPr>
            <w:tcW w:w="1668" w:type="dxa"/>
          </w:tcPr>
          <w:p w14:paraId="765F52B6" w14:textId="77777777" w:rsidR="008A03A2" w:rsidRDefault="008A03A2" w:rsidP="00274416">
            <w:pPr>
              <w:pStyle w:val="Normaalitaulukko0"/>
            </w:pPr>
          </w:p>
        </w:tc>
        <w:tc>
          <w:tcPr>
            <w:tcW w:w="3152" w:type="dxa"/>
          </w:tcPr>
          <w:p w14:paraId="41F4F4AC" w14:textId="77777777" w:rsidR="008A03A2" w:rsidRDefault="008A03A2" w:rsidP="00274416">
            <w:pPr>
              <w:pStyle w:val="Normaalitaulukko0"/>
            </w:pPr>
          </w:p>
        </w:tc>
      </w:tr>
      <w:tr w:rsidR="008A03A2" w14:paraId="6EFF90A1" w14:textId="77777777" w:rsidTr="00825F90">
        <w:tc>
          <w:tcPr>
            <w:tcW w:w="1668" w:type="dxa"/>
          </w:tcPr>
          <w:p w14:paraId="60000557" w14:textId="77777777" w:rsidR="008A03A2" w:rsidRDefault="008A03A2" w:rsidP="00274416">
            <w:pPr>
              <w:pStyle w:val="Normaalitaulukko0"/>
            </w:pPr>
          </w:p>
        </w:tc>
        <w:tc>
          <w:tcPr>
            <w:tcW w:w="3152" w:type="dxa"/>
          </w:tcPr>
          <w:p w14:paraId="7BD9D64F" w14:textId="77777777" w:rsidR="008A03A2" w:rsidRDefault="008A03A2" w:rsidP="00274416">
            <w:pPr>
              <w:pStyle w:val="Normaalitaulukko0"/>
            </w:pPr>
          </w:p>
        </w:tc>
      </w:tr>
    </w:tbl>
    <w:p w14:paraId="4754E68D" w14:textId="2B83CBD9" w:rsidR="00BF3B7C" w:rsidRPr="00B24506" w:rsidRDefault="00B24506" w:rsidP="00B24506">
      <w:pPr>
        <w:pStyle w:val="Otsikko2"/>
        <w:rPr>
          <w:rStyle w:val="Hyperlinkki"/>
          <w:color w:val="auto"/>
          <w:u w:val="none"/>
        </w:rPr>
      </w:pPr>
      <w:bookmarkStart w:id="6" w:name="_Toc204761587"/>
      <w:r w:rsidRPr="00B24506">
        <w:rPr>
          <w:rStyle w:val="Hyperlinkki"/>
          <w:color w:val="auto"/>
          <w:u w:val="none"/>
        </w:rPr>
        <w:t>Lukuvuoden arviointi</w:t>
      </w:r>
      <w:r w:rsidR="002269C3">
        <w:rPr>
          <w:rStyle w:val="Hyperlinkki"/>
          <w:color w:val="auto"/>
          <w:u w:val="none"/>
        </w:rPr>
        <w:t xml:space="preserve"> ja</w:t>
      </w:r>
      <w:r w:rsidRPr="00B24506">
        <w:rPr>
          <w:rStyle w:val="Hyperlinkki"/>
          <w:color w:val="auto"/>
          <w:u w:val="none"/>
        </w:rPr>
        <w:t xml:space="preserve"> kehittämiskohteet lukuvuodelle 2026-2027</w:t>
      </w:r>
      <w:bookmarkEnd w:id="6"/>
    </w:p>
    <w:p w14:paraId="39E6FD58" w14:textId="60974D18" w:rsidR="00B24506" w:rsidRDefault="00B24506" w:rsidP="00B24506">
      <w:pPr>
        <w:rPr>
          <w:i/>
        </w:rPr>
      </w:pPr>
      <w:r>
        <w:rPr>
          <w:i/>
        </w:rPr>
        <w:t>Täytetään keväällä toimintasuunnitelman arvioinnin yhteydessä</w:t>
      </w:r>
    </w:p>
    <w:p w14:paraId="41DA662E" w14:textId="27757347" w:rsidR="00B24506" w:rsidRDefault="00B24506" w:rsidP="00B24506">
      <w:pPr>
        <w:rPr>
          <w:i/>
        </w:rPr>
      </w:pPr>
      <w:r>
        <w:rPr>
          <w:i/>
        </w:rPr>
        <w:t>Johtamisen järjestelyjen toteutuminen</w:t>
      </w:r>
    </w:p>
    <w:p w14:paraId="5FD4314D" w14:textId="1408E7A0" w:rsidR="00B24506" w:rsidRDefault="00B24506" w:rsidP="00B24506">
      <w:pPr>
        <w:rPr>
          <w:i/>
        </w:rPr>
      </w:pPr>
      <w:r>
        <w:rPr>
          <w:i/>
        </w:rPr>
        <w:t>Yhteisöllisen opiskeluhuollon toiminnan toteutuminen</w:t>
      </w:r>
    </w:p>
    <w:p w14:paraId="34AAAA5C" w14:textId="59A51E38" w:rsidR="00B24506" w:rsidRPr="00B24506" w:rsidRDefault="00B24506" w:rsidP="00B24506">
      <w:pPr>
        <w:rPr>
          <w:i/>
        </w:rPr>
      </w:pPr>
    </w:p>
    <w:p w14:paraId="1F1D8C23" w14:textId="77777777" w:rsidR="00825F90" w:rsidRPr="00825F90" w:rsidRDefault="00825F90" w:rsidP="00825F90"/>
    <w:p w14:paraId="30B04FEF" w14:textId="6E2BCDE3" w:rsidR="0001225D" w:rsidRDefault="0001225D" w:rsidP="00393777">
      <w:pPr>
        <w:pStyle w:val="Otsikko1"/>
      </w:pPr>
      <w:bookmarkStart w:id="7" w:name="_Toc204761588"/>
      <w:r>
        <w:t>Koulun tehtävä ja toiminta-ajatus</w:t>
      </w:r>
      <w:bookmarkEnd w:id="7"/>
    </w:p>
    <w:p w14:paraId="69FC33BB" w14:textId="04A12DFD" w:rsidR="00100B06" w:rsidRDefault="00100B06" w:rsidP="00100B06">
      <w:pPr>
        <w:pStyle w:val="Listieto"/>
        <w:ind w:left="0"/>
        <w:rPr>
          <w:rStyle w:val="Hyperlinkki"/>
        </w:rPr>
      </w:pPr>
      <w:r>
        <w:t>Perusopetuksen opetussuunnitelma</w:t>
      </w:r>
      <w:hyperlink r:id="rId13" w:history="1">
        <w:r w:rsidRPr="00621A73">
          <w:rPr>
            <w:rStyle w:val="Hyperlinkki"/>
          </w:rPr>
          <w:t xml:space="preserve"> 3.2 Opetuksen ja kasvatuksen tavoitteet (peda.net)</w:t>
        </w:r>
      </w:hyperlink>
    </w:p>
    <w:p w14:paraId="7EB7CC44" w14:textId="2E14074C" w:rsidR="0044282A" w:rsidRPr="0044282A" w:rsidRDefault="0044282A" w:rsidP="0044282A">
      <w:pPr>
        <w:ind w:left="0"/>
        <w:rPr>
          <w:i/>
        </w:rPr>
      </w:pPr>
      <w:r>
        <w:rPr>
          <w:i/>
        </w:rPr>
        <w:t xml:space="preserve">Esiopetuksen opetussuunnitelma </w:t>
      </w:r>
      <w:r w:rsidR="003125B7">
        <w:rPr>
          <w:i/>
        </w:rPr>
        <w:t>(</w:t>
      </w:r>
      <w:hyperlink r:id="rId14" w:history="1">
        <w:r w:rsidR="005762F5" w:rsidRPr="005762F5">
          <w:rPr>
            <w:rStyle w:val="Hyperlinkki"/>
            <w:i/>
          </w:rPr>
          <w:t>https://peda.net/laukaa/laukaaeops</w:t>
        </w:r>
      </w:hyperlink>
      <w:r w:rsidR="003125B7">
        <w:rPr>
          <w:i/>
        </w:rPr>
        <w:t>)</w:t>
      </w:r>
    </w:p>
    <w:p w14:paraId="0285EC0D" w14:textId="66BD59A8" w:rsidR="00100B06" w:rsidRDefault="00100B06" w:rsidP="00100B06">
      <w:pPr>
        <w:ind w:left="0"/>
      </w:pPr>
    </w:p>
    <w:p w14:paraId="09255EF3" w14:textId="2825C256" w:rsidR="00100B06" w:rsidRDefault="00100B06" w:rsidP="00100B06">
      <w:pPr>
        <w:pStyle w:val="Otsikko2"/>
      </w:pPr>
      <w:bookmarkStart w:id="8" w:name="_Toc204761589"/>
      <w:r>
        <w:t>Koulun lukuvuosisuunnitelma</w:t>
      </w:r>
      <w:bookmarkEnd w:id="8"/>
    </w:p>
    <w:p w14:paraId="4B9D25EC" w14:textId="574EBB6B" w:rsidR="00100B06" w:rsidRDefault="005762F5" w:rsidP="00100B06">
      <w:pPr>
        <w:ind w:left="0"/>
      </w:pPr>
      <w:r w:rsidRPr="005762F5">
        <w:t>Kuhaniemen koulun tehtävänä on yhdessä kotien kanssa pyrkiä luomaan oppilaille vahva henkinen ja fyysinen perusta elämälle ja jatko-opinnoille. Oppilaan it</w:t>
      </w:r>
      <w:r>
        <w:t>setuntoa vahvista</w:t>
      </w:r>
      <w:r w:rsidRPr="005762F5">
        <w:t>en ja yksilöllisiä vahvuuksia esille tuoden opiskelussa pa</w:t>
      </w:r>
      <w:r>
        <w:t>inotetaan hyvien tapojen, perus</w:t>
      </w:r>
      <w:r w:rsidRPr="005762F5">
        <w:t>tietojen ja –taitojen oppimista. Harjoitellaan toimimaan vastuullisena ryhmän jäsenenä sekä sietämään myös erilaisuutta ja epäonnistumista. Omatoimi</w:t>
      </w:r>
      <w:r>
        <w:t>suus ja koulua ympäröi</w:t>
      </w:r>
      <w:r w:rsidRPr="005762F5">
        <w:t xml:space="preserve">vä kaunis, moni-ilmeinen luonto ovat keskeisellä sijalla kasvatuksessa ja opetuksessa. Oppilaille luodaan ymmärrystä kestävästä elämäntavasta ja eri kulttuurien rikkaudesta. Jokainen oppilas on tasavertainen ja hänellä on oikeus hyvään opetukseen. Korostetaan oppilaan osallistamista ja aktiivista roolia opiskelussa </w:t>
      </w:r>
      <w:r>
        <w:t>hänen ikätasonsa huomioiden. Jo</w:t>
      </w:r>
      <w:r w:rsidRPr="005762F5">
        <w:t>kaisella oppilaalla ja koulun aikuisella on vastuu oma</w:t>
      </w:r>
      <w:r>
        <w:t>sta käyttäytymisestään hyvän yh</w:t>
      </w:r>
      <w:r w:rsidRPr="005762F5">
        <w:t>teishengen luomiseksi.</w:t>
      </w:r>
    </w:p>
    <w:p w14:paraId="2AFC6555" w14:textId="3F58F667" w:rsidR="00100B06" w:rsidRDefault="00100B06" w:rsidP="00100B06">
      <w:pPr>
        <w:pStyle w:val="Otsikko2"/>
      </w:pPr>
      <w:bookmarkStart w:id="9" w:name="_Toc137732586"/>
      <w:bookmarkStart w:id="10" w:name="_Toc204761590"/>
      <w:r>
        <w:t xml:space="preserve">Kooste: Koulun valitsemat kehittämiskohteet lukuvuodelle </w:t>
      </w:r>
      <w:sdt>
        <w:sdtPr>
          <w:alias w:val="Luokka"/>
          <w:tag w:val=""/>
          <w:id w:val="-503746651"/>
          <w:placeholder>
            <w:docPart w:val="361AF68D5F78400183601B6D64DE2D8A"/>
          </w:placeholder>
          <w:dataBinding w:prefixMappings="xmlns:ns0='http://purl.org/dc/elements/1.1/' xmlns:ns1='http://schemas.openxmlformats.org/package/2006/metadata/core-properties' " w:xpath="/ns1:coreProperties[1]/ns1:category[1]" w:storeItemID="{6C3C8BC8-F283-45AE-878A-BAB7291924A1}"/>
          <w:text/>
        </w:sdtPr>
        <w:sdtContent>
          <w:r w:rsidR="00545BC1">
            <w:t>2025-2026</w:t>
          </w:r>
        </w:sdtContent>
      </w:sdt>
      <w:bookmarkEnd w:id="9"/>
      <w:bookmarkEnd w:id="10"/>
    </w:p>
    <w:p w14:paraId="32AF418D" w14:textId="75A22E2F" w:rsidR="00100B06" w:rsidRDefault="00100B06" w:rsidP="00100B06">
      <w:pPr>
        <w:rPr>
          <w:i/>
        </w:rPr>
      </w:pPr>
      <w:r w:rsidRPr="0068398C">
        <w:rPr>
          <w:i/>
        </w:rPr>
        <w:t>Lyhyt tiivistelmä seuraaviin lukuihin kirjatuista kehittämiskohteista: 3.4; 4.3; 5.4; 6.3; 7.3; 8.3; 9.3; 10.3</w:t>
      </w:r>
    </w:p>
    <w:p w14:paraId="4B87AFE9" w14:textId="77777777" w:rsidR="005762F5" w:rsidRPr="00466734" w:rsidRDefault="005762F5" w:rsidP="005762F5">
      <w:r w:rsidRPr="00466734">
        <w:lastRenderedPageBreak/>
        <w:t xml:space="preserve">Tässä koottuna </w:t>
      </w:r>
      <w:r>
        <w:t xml:space="preserve">kaikki </w:t>
      </w:r>
      <w:r w:rsidRPr="00466734">
        <w:t>kehittämiskohteet viime kevään lukuvuoden arvioinnista:</w:t>
      </w:r>
    </w:p>
    <w:p w14:paraId="1A8EAF88" w14:textId="77777777" w:rsidR="005762F5" w:rsidRDefault="005762F5" w:rsidP="005762F5">
      <w:pPr>
        <w:autoSpaceDE w:val="0"/>
        <w:autoSpaceDN w:val="0"/>
        <w:adjustRightInd w:val="0"/>
        <w:spacing w:after="0"/>
        <w:rPr>
          <w:rFonts w:asciiTheme="majorHAnsi" w:hAnsiTheme="majorHAnsi" w:cstheme="majorHAnsi"/>
        </w:rPr>
      </w:pPr>
      <w:r w:rsidRPr="00C2184A">
        <w:rPr>
          <w:rFonts w:asciiTheme="majorHAnsi" w:hAnsiTheme="majorHAnsi" w:cstheme="majorHAnsi"/>
        </w:rPr>
        <w:t>Valitaan lukuvuoden teemaksi lukemiseen innostaminen. Tämä nousee esille siksi, että digitalisoituvassa ajassa perinteinen lukeminen ei ole enää kaikkien lasten harrastus. Koulu saisi olla se paikka, jossa luetaan perinteisiä kirjoja. Koulu saisi olla paikka, jossa asiat eivät tapahdu nopeasti vilistävässä syötevirrassa, vaan asioihin keskitytään ja jotkut asiat kestävät kauan. Näemme tämän taitona, joka vaatii nykypäivänä aiempaa enemmän harjoitusta.</w:t>
      </w:r>
    </w:p>
    <w:p w14:paraId="70423EEE" w14:textId="77777777" w:rsidR="005762F5" w:rsidRDefault="005762F5" w:rsidP="005762F5">
      <w:pPr>
        <w:autoSpaceDE w:val="0"/>
        <w:autoSpaceDN w:val="0"/>
        <w:adjustRightInd w:val="0"/>
        <w:spacing w:after="0"/>
        <w:rPr>
          <w:rFonts w:asciiTheme="majorHAnsi" w:hAnsiTheme="majorHAnsi" w:cstheme="majorHAnsi"/>
        </w:rPr>
      </w:pPr>
      <w:r w:rsidRPr="00C2184A">
        <w:rPr>
          <w:rFonts w:asciiTheme="majorHAnsi" w:hAnsiTheme="majorHAnsi" w:cstheme="majorHAnsi"/>
        </w:rPr>
        <w:t>Järjestämme vanhempainillan yhteistyössä kirjaston kanssa pääkirjastolla 9.9.2025 klo 18.</w:t>
      </w:r>
    </w:p>
    <w:p w14:paraId="3FCE4BDA" w14:textId="10AA12E3" w:rsidR="005762F5" w:rsidRDefault="005762F5" w:rsidP="005762F5">
      <w:pPr>
        <w:autoSpaceDE w:val="0"/>
        <w:autoSpaceDN w:val="0"/>
        <w:adjustRightInd w:val="0"/>
        <w:spacing w:after="0"/>
        <w:rPr>
          <w:rFonts w:asciiTheme="majorHAnsi" w:hAnsiTheme="majorHAnsi" w:cstheme="majorHAnsi"/>
        </w:rPr>
      </w:pPr>
      <w:r w:rsidRPr="00C2184A">
        <w:rPr>
          <w:rFonts w:asciiTheme="majorHAnsi" w:hAnsiTheme="majorHAnsi" w:cstheme="majorHAnsi"/>
        </w:rPr>
        <w:t xml:space="preserve">Tuleva lukuvuosi tulee olemaan viimeinen Kuhaniemen koulurakennuksessa koulun toiminnan muuttaessa Kuhankosken koululle. Tämä on asia, joka tulee sävyttämään lukuvuotta 2025-2026. </w:t>
      </w:r>
    </w:p>
    <w:p w14:paraId="67A34024" w14:textId="77777777" w:rsidR="005762F5" w:rsidRDefault="005762F5" w:rsidP="005762F5">
      <w:pPr>
        <w:autoSpaceDE w:val="0"/>
        <w:autoSpaceDN w:val="0"/>
        <w:adjustRightInd w:val="0"/>
        <w:spacing w:after="0"/>
        <w:rPr>
          <w:rFonts w:asciiTheme="majorHAnsi" w:hAnsiTheme="majorHAnsi" w:cstheme="majorHAnsi"/>
        </w:rPr>
      </w:pPr>
    </w:p>
    <w:p w14:paraId="6F86EF86" w14:textId="77777777" w:rsidR="005762F5" w:rsidRPr="005762F5" w:rsidRDefault="005762F5" w:rsidP="005762F5">
      <w:pPr>
        <w:autoSpaceDE w:val="0"/>
        <w:autoSpaceDN w:val="0"/>
        <w:adjustRightInd w:val="0"/>
        <w:spacing w:after="0"/>
        <w:rPr>
          <w:rFonts w:asciiTheme="majorHAnsi" w:hAnsiTheme="majorHAnsi" w:cstheme="majorHAnsi"/>
        </w:rPr>
      </w:pPr>
      <w:r w:rsidRPr="005762F5">
        <w:rPr>
          <w:rFonts w:asciiTheme="majorHAnsi" w:hAnsiTheme="majorHAnsi" w:cstheme="majorHAnsi"/>
        </w:rPr>
        <w:t>Toteutetaan talouden sallimissa rajoissa mahdollisimman laajasti myös koulun ulkopuolella annettavaa opetusta. Tehdään yhteistyötä vanhempainyhdistyksen kanssa tapahtumien järjestämisessä.</w:t>
      </w:r>
    </w:p>
    <w:p w14:paraId="269FE3FD" w14:textId="77777777" w:rsidR="005762F5" w:rsidRPr="005762F5" w:rsidRDefault="005762F5" w:rsidP="005762F5">
      <w:pPr>
        <w:autoSpaceDE w:val="0"/>
        <w:autoSpaceDN w:val="0"/>
        <w:adjustRightInd w:val="0"/>
        <w:spacing w:after="0"/>
        <w:rPr>
          <w:rFonts w:asciiTheme="majorHAnsi" w:hAnsiTheme="majorHAnsi" w:cstheme="majorHAnsi"/>
        </w:rPr>
      </w:pPr>
      <w:proofErr w:type="spellStart"/>
      <w:r w:rsidRPr="005762F5">
        <w:rPr>
          <w:rFonts w:asciiTheme="majorHAnsi" w:hAnsiTheme="majorHAnsi" w:cstheme="majorHAnsi"/>
        </w:rPr>
        <w:t>Osallistetaan</w:t>
      </w:r>
      <w:proofErr w:type="spellEnd"/>
      <w:r w:rsidRPr="005762F5">
        <w:rPr>
          <w:rFonts w:asciiTheme="majorHAnsi" w:hAnsiTheme="majorHAnsi" w:cstheme="majorHAnsi"/>
        </w:rPr>
        <w:t xml:space="preserve"> oppilaita oppilaskunnan hallituksen kautta tapahtumien suunnitteluun ja toteuttamiseen.</w:t>
      </w:r>
    </w:p>
    <w:p w14:paraId="5EFA2192" w14:textId="77777777" w:rsidR="005762F5" w:rsidRPr="005762F5" w:rsidRDefault="005762F5" w:rsidP="005762F5">
      <w:pPr>
        <w:autoSpaceDE w:val="0"/>
        <w:autoSpaceDN w:val="0"/>
        <w:adjustRightInd w:val="0"/>
        <w:spacing w:after="0"/>
        <w:rPr>
          <w:rFonts w:asciiTheme="majorHAnsi" w:hAnsiTheme="majorHAnsi" w:cstheme="majorHAnsi"/>
        </w:rPr>
      </w:pPr>
      <w:r w:rsidRPr="005762F5">
        <w:rPr>
          <w:rFonts w:asciiTheme="majorHAnsi" w:hAnsiTheme="majorHAnsi" w:cstheme="majorHAnsi"/>
        </w:rPr>
        <w:t>Toteutetaan erityisopetuksen uudistuksen vaatimat toimenpiteet ja tiedottaminen koulun tasolla.</w:t>
      </w:r>
    </w:p>
    <w:p w14:paraId="258BA752" w14:textId="61EEF6AE" w:rsidR="005762F5" w:rsidRDefault="005762F5" w:rsidP="005762F5">
      <w:pPr>
        <w:autoSpaceDE w:val="0"/>
        <w:autoSpaceDN w:val="0"/>
        <w:adjustRightInd w:val="0"/>
        <w:spacing w:after="0"/>
        <w:rPr>
          <w:rFonts w:asciiTheme="majorHAnsi" w:hAnsiTheme="majorHAnsi" w:cstheme="majorHAnsi"/>
        </w:rPr>
      </w:pPr>
    </w:p>
    <w:p w14:paraId="7CA56C12" w14:textId="77777777" w:rsidR="005762F5" w:rsidRPr="005762F5" w:rsidRDefault="005762F5" w:rsidP="005762F5">
      <w:pPr>
        <w:autoSpaceDE w:val="0"/>
        <w:autoSpaceDN w:val="0"/>
        <w:adjustRightInd w:val="0"/>
        <w:spacing w:after="0"/>
        <w:rPr>
          <w:rFonts w:asciiTheme="majorHAnsi" w:hAnsiTheme="majorHAnsi" w:cstheme="majorHAnsi"/>
        </w:rPr>
      </w:pPr>
      <w:r w:rsidRPr="005762F5">
        <w:rPr>
          <w:rFonts w:asciiTheme="majorHAnsi" w:hAnsiTheme="majorHAnsi" w:cstheme="majorHAnsi"/>
        </w:rPr>
        <w:t>Koulun läheisen monipuolisen luonnon hyödyntäminen monissa eri oppiaineissa.</w:t>
      </w:r>
    </w:p>
    <w:p w14:paraId="712FFB2D" w14:textId="77777777" w:rsidR="005762F5" w:rsidRPr="005762F5" w:rsidRDefault="005762F5" w:rsidP="005762F5">
      <w:pPr>
        <w:autoSpaceDE w:val="0"/>
        <w:autoSpaceDN w:val="0"/>
        <w:adjustRightInd w:val="0"/>
        <w:spacing w:after="0"/>
        <w:rPr>
          <w:rFonts w:asciiTheme="majorHAnsi" w:hAnsiTheme="majorHAnsi" w:cstheme="majorHAnsi"/>
        </w:rPr>
      </w:pPr>
      <w:r w:rsidRPr="005762F5">
        <w:rPr>
          <w:rFonts w:asciiTheme="majorHAnsi" w:hAnsiTheme="majorHAnsi" w:cstheme="majorHAnsi"/>
        </w:rPr>
        <w:t>Liikunnallisen koulupäivän tukeminen.</w:t>
      </w:r>
    </w:p>
    <w:p w14:paraId="58C3EB4D" w14:textId="77777777" w:rsidR="005762F5" w:rsidRPr="005762F5" w:rsidRDefault="005762F5" w:rsidP="005762F5">
      <w:pPr>
        <w:autoSpaceDE w:val="0"/>
        <w:autoSpaceDN w:val="0"/>
        <w:adjustRightInd w:val="0"/>
        <w:spacing w:after="0"/>
        <w:rPr>
          <w:rFonts w:asciiTheme="majorHAnsi" w:hAnsiTheme="majorHAnsi" w:cstheme="majorHAnsi"/>
        </w:rPr>
      </w:pPr>
      <w:r w:rsidRPr="005762F5">
        <w:rPr>
          <w:rFonts w:asciiTheme="majorHAnsi" w:hAnsiTheme="majorHAnsi" w:cstheme="majorHAnsi"/>
        </w:rPr>
        <w:t>Toivotaan terveellisiä ja turvallisia tiloja. Tehdään yhteistyötä Tilapalvelun kanssa tässä asiassa.</w:t>
      </w:r>
    </w:p>
    <w:p w14:paraId="277A5039" w14:textId="6B9FDF3F" w:rsidR="005762F5" w:rsidRDefault="005762F5" w:rsidP="005762F5">
      <w:pPr>
        <w:autoSpaceDE w:val="0"/>
        <w:autoSpaceDN w:val="0"/>
        <w:adjustRightInd w:val="0"/>
        <w:spacing w:after="0"/>
        <w:rPr>
          <w:rFonts w:asciiTheme="majorHAnsi" w:hAnsiTheme="majorHAnsi" w:cstheme="majorHAnsi"/>
        </w:rPr>
      </w:pPr>
    </w:p>
    <w:p w14:paraId="1FA7BE84" w14:textId="77777777" w:rsidR="005762F5" w:rsidRPr="005762F5" w:rsidRDefault="005762F5" w:rsidP="005762F5">
      <w:pPr>
        <w:autoSpaceDE w:val="0"/>
        <w:autoSpaceDN w:val="0"/>
        <w:adjustRightInd w:val="0"/>
        <w:spacing w:after="0"/>
        <w:rPr>
          <w:rFonts w:asciiTheme="majorHAnsi" w:hAnsiTheme="majorHAnsi" w:cstheme="majorHAnsi"/>
        </w:rPr>
      </w:pPr>
      <w:r w:rsidRPr="005762F5">
        <w:rPr>
          <w:rFonts w:asciiTheme="majorHAnsi" w:hAnsiTheme="majorHAnsi" w:cstheme="majorHAnsi"/>
        </w:rPr>
        <w:t>Oppilaiden hyvinvoinnin parantamiseen tähtäävät toimenpiteet:</w:t>
      </w:r>
    </w:p>
    <w:p w14:paraId="01449F1B" w14:textId="2F1D3797" w:rsidR="005762F5" w:rsidRPr="005762F5" w:rsidRDefault="005762F5" w:rsidP="005762F5">
      <w:pPr>
        <w:autoSpaceDE w:val="0"/>
        <w:autoSpaceDN w:val="0"/>
        <w:adjustRightInd w:val="0"/>
        <w:spacing w:after="0"/>
        <w:rPr>
          <w:rFonts w:asciiTheme="majorHAnsi" w:hAnsiTheme="majorHAnsi" w:cstheme="majorHAnsi"/>
        </w:rPr>
      </w:pPr>
      <w:r w:rsidRPr="005762F5">
        <w:rPr>
          <w:rFonts w:asciiTheme="majorHAnsi" w:hAnsiTheme="majorHAnsi" w:cstheme="majorHAnsi"/>
        </w:rPr>
        <w:t>Oppilaiden tunne- ja vuorovaikutustaitojen ja tapakasvatuksen opet</w:t>
      </w:r>
      <w:r w:rsidR="003C6634">
        <w:rPr>
          <w:rFonts w:asciiTheme="majorHAnsi" w:hAnsiTheme="majorHAnsi" w:cstheme="majorHAnsi"/>
        </w:rPr>
        <w:t>taminen korostuu lukuvuonna 2025-2026</w:t>
      </w:r>
      <w:r w:rsidRPr="005762F5">
        <w:rPr>
          <w:rFonts w:asciiTheme="majorHAnsi" w:hAnsiTheme="majorHAnsi" w:cstheme="majorHAnsi"/>
        </w:rPr>
        <w:t xml:space="preserve">. </w:t>
      </w:r>
    </w:p>
    <w:p w14:paraId="4098776C" w14:textId="77777777" w:rsidR="005762F5" w:rsidRPr="005762F5" w:rsidRDefault="005762F5" w:rsidP="005762F5">
      <w:pPr>
        <w:autoSpaceDE w:val="0"/>
        <w:autoSpaceDN w:val="0"/>
        <w:adjustRightInd w:val="0"/>
        <w:spacing w:after="0"/>
        <w:rPr>
          <w:rFonts w:asciiTheme="majorHAnsi" w:hAnsiTheme="majorHAnsi" w:cstheme="majorHAnsi"/>
        </w:rPr>
      </w:pPr>
      <w:r w:rsidRPr="005762F5">
        <w:rPr>
          <w:rFonts w:asciiTheme="majorHAnsi" w:hAnsiTheme="majorHAnsi" w:cstheme="majorHAnsi"/>
        </w:rPr>
        <w:t>Uusi terveydenhoitaja tulee tutuksi oppilaille, henkilökunnalle ja huoltajille.</w:t>
      </w:r>
    </w:p>
    <w:p w14:paraId="342A2EF2" w14:textId="77777777" w:rsidR="005762F5" w:rsidRPr="005762F5" w:rsidRDefault="005762F5" w:rsidP="005762F5">
      <w:pPr>
        <w:autoSpaceDE w:val="0"/>
        <w:autoSpaceDN w:val="0"/>
        <w:adjustRightInd w:val="0"/>
        <w:spacing w:after="0"/>
        <w:rPr>
          <w:rFonts w:asciiTheme="majorHAnsi" w:hAnsiTheme="majorHAnsi" w:cstheme="majorHAnsi"/>
        </w:rPr>
      </w:pPr>
      <w:r w:rsidRPr="005762F5">
        <w:rPr>
          <w:rFonts w:asciiTheme="majorHAnsi" w:hAnsiTheme="majorHAnsi" w:cstheme="majorHAnsi"/>
        </w:rPr>
        <w:t>Kuraattorityössä saadaan jatkaa saman henkilön kanssa ja toimintaa voidaan kehittää nyt pitkäkestoisemmin.</w:t>
      </w:r>
    </w:p>
    <w:p w14:paraId="6F445DC2" w14:textId="2F5BA5CF" w:rsidR="005762F5" w:rsidRDefault="005762F5" w:rsidP="005762F5">
      <w:pPr>
        <w:autoSpaceDE w:val="0"/>
        <w:autoSpaceDN w:val="0"/>
        <w:adjustRightInd w:val="0"/>
        <w:spacing w:after="0"/>
        <w:rPr>
          <w:rFonts w:asciiTheme="majorHAnsi" w:hAnsiTheme="majorHAnsi" w:cstheme="majorHAnsi"/>
        </w:rPr>
      </w:pPr>
    </w:p>
    <w:p w14:paraId="37983317" w14:textId="77777777" w:rsidR="00C01BB4" w:rsidRPr="00C01BB4" w:rsidRDefault="00C01BB4" w:rsidP="00C01BB4">
      <w:pPr>
        <w:autoSpaceDE w:val="0"/>
        <w:autoSpaceDN w:val="0"/>
        <w:adjustRightInd w:val="0"/>
        <w:spacing w:after="0"/>
        <w:rPr>
          <w:rFonts w:asciiTheme="majorHAnsi" w:hAnsiTheme="majorHAnsi" w:cstheme="majorHAnsi"/>
        </w:rPr>
      </w:pPr>
      <w:r w:rsidRPr="00C01BB4">
        <w:rPr>
          <w:rFonts w:asciiTheme="majorHAnsi" w:hAnsiTheme="majorHAnsi" w:cstheme="majorHAnsi"/>
        </w:rPr>
        <w:t xml:space="preserve">Lukuvuodelle 2025-2026 vanhempainilta järjestetään kirjastolla liittyen tulevaan lukuvuoden teemaamme. </w:t>
      </w:r>
    </w:p>
    <w:p w14:paraId="64ECD298" w14:textId="77777777" w:rsidR="00C01BB4" w:rsidRPr="00C01BB4" w:rsidRDefault="00C01BB4" w:rsidP="00C01BB4">
      <w:pPr>
        <w:autoSpaceDE w:val="0"/>
        <w:autoSpaceDN w:val="0"/>
        <w:adjustRightInd w:val="0"/>
        <w:spacing w:after="0"/>
        <w:rPr>
          <w:rFonts w:asciiTheme="majorHAnsi" w:hAnsiTheme="majorHAnsi" w:cstheme="majorHAnsi"/>
        </w:rPr>
      </w:pPr>
      <w:r w:rsidRPr="00C01BB4">
        <w:rPr>
          <w:rFonts w:asciiTheme="majorHAnsi" w:hAnsiTheme="majorHAnsi" w:cstheme="majorHAnsi"/>
        </w:rPr>
        <w:t>Pyritään järjestämään huoltajille syksyllä tutustumismahdollisuus koulun tuleviin tiloihin Kuhankosken koulun alueella.</w:t>
      </w:r>
    </w:p>
    <w:p w14:paraId="69F4B510" w14:textId="4E5FE85F" w:rsidR="00C01BB4" w:rsidRDefault="00C01BB4" w:rsidP="005762F5">
      <w:pPr>
        <w:autoSpaceDE w:val="0"/>
        <w:autoSpaceDN w:val="0"/>
        <w:adjustRightInd w:val="0"/>
        <w:spacing w:after="0"/>
        <w:rPr>
          <w:rFonts w:asciiTheme="majorHAnsi" w:hAnsiTheme="majorHAnsi" w:cstheme="majorHAnsi"/>
        </w:rPr>
      </w:pPr>
    </w:p>
    <w:p w14:paraId="0BDFAD40" w14:textId="77777777" w:rsidR="00C01BB4" w:rsidRPr="00C01BB4" w:rsidRDefault="00C01BB4" w:rsidP="00C01BB4">
      <w:pPr>
        <w:autoSpaceDE w:val="0"/>
        <w:autoSpaceDN w:val="0"/>
        <w:adjustRightInd w:val="0"/>
        <w:spacing w:after="0"/>
        <w:rPr>
          <w:rFonts w:asciiTheme="majorHAnsi" w:hAnsiTheme="majorHAnsi" w:cstheme="majorHAnsi"/>
        </w:rPr>
      </w:pPr>
      <w:r w:rsidRPr="00C01BB4">
        <w:rPr>
          <w:rFonts w:asciiTheme="majorHAnsi" w:hAnsiTheme="majorHAnsi" w:cstheme="majorHAnsi"/>
        </w:rPr>
        <w:t>Harrastamisen Suomen mallin toiminta jatkuu. Pyritään siihen, että kuntaan palkatun koordinaattorin työpanosta hyödynnetään monipuolisesti harrastustoimintaa suunniteltaessa ja kerhojen vetäjänä.</w:t>
      </w:r>
    </w:p>
    <w:p w14:paraId="1F061F75" w14:textId="02AEE9C9" w:rsidR="00C01BB4" w:rsidRDefault="00C01BB4" w:rsidP="00C01BB4">
      <w:pPr>
        <w:autoSpaceDE w:val="0"/>
        <w:autoSpaceDN w:val="0"/>
        <w:adjustRightInd w:val="0"/>
        <w:spacing w:after="0"/>
        <w:rPr>
          <w:rFonts w:asciiTheme="majorHAnsi" w:hAnsiTheme="majorHAnsi" w:cstheme="majorHAnsi"/>
        </w:rPr>
      </w:pPr>
      <w:r w:rsidRPr="00C01BB4">
        <w:rPr>
          <w:rFonts w:asciiTheme="majorHAnsi" w:hAnsiTheme="majorHAnsi" w:cstheme="majorHAnsi"/>
        </w:rPr>
        <w:t>Tarjotaan oman koulun henkilökunnalle mahdollisuuksia kerhojen pitoon.</w:t>
      </w:r>
    </w:p>
    <w:p w14:paraId="21B057DB" w14:textId="77777777" w:rsidR="00C01BB4" w:rsidRPr="00C01BB4" w:rsidRDefault="00C01BB4" w:rsidP="00C01BB4">
      <w:pPr>
        <w:autoSpaceDE w:val="0"/>
        <w:autoSpaceDN w:val="0"/>
        <w:adjustRightInd w:val="0"/>
        <w:spacing w:after="0"/>
        <w:rPr>
          <w:rFonts w:asciiTheme="majorHAnsi" w:hAnsiTheme="majorHAnsi" w:cstheme="majorHAnsi"/>
        </w:rPr>
      </w:pPr>
      <w:r w:rsidRPr="00C01BB4">
        <w:rPr>
          <w:rFonts w:asciiTheme="majorHAnsi" w:hAnsiTheme="majorHAnsi" w:cstheme="majorHAnsi"/>
        </w:rPr>
        <w:t>Jatketaan iltapäivätoimintaa ensi lukuvuonna. Kyselyn perusteella tarve palvelulle on olemassa.</w:t>
      </w:r>
    </w:p>
    <w:p w14:paraId="05272835" w14:textId="77777777" w:rsidR="00C01BB4" w:rsidRPr="00C01BB4" w:rsidRDefault="00C01BB4" w:rsidP="00C01BB4">
      <w:pPr>
        <w:autoSpaceDE w:val="0"/>
        <w:autoSpaceDN w:val="0"/>
        <w:adjustRightInd w:val="0"/>
        <w:spacing w:after="0"/>
        <w:rPr>
          <w:rFonts w:asciiTheme="majorHAnsi" w:hAnsiTheme="majorHAnsi" w:cstheme="majorHAnsi"/>
        </w:rPr>
      </w:pPr>
      <w:r w:rsidRPr="00C01BB4">
        <w:rPr>
          <w:rFonts w:asciiTheme="majorHAnsi" w:hAnsiTheme="majorHAnsi" w:cstheme="majorHAnsi"/>
        </w:rPr>
        <w:t>Pyritään rakentamaan perjantaiden osalta iltapäivätoiminnan ohjaajille vuorotteluperiaate tämän vuoden mallin mukaisesti.</w:t>
      </w:r>
    </w:p>
    <w:p w14:paraId="0B4B6584" w14:textId="77777777" w:rsidR="00C01BB4" w:rsidRDefault="00C01BB4" w:rsidP="00C01BB4">
      <w:pPr>
        <w:autoSpaceDE w:val="0"/>
        <w:autoSpaceDN w:val="0"/>
        <w:adjustRightInd w:val="0"/>
        <w:spacing w:after="0"/>
        <w:rPr>
          <w:rFonts w:asciiTheme="majorHAnsi" w:hAnsiTheme="majorHAnsi" w:cstheme="majorHAnsi"/>
        </w:rPr>
      </w:pPr>
    </w:p>
    <w:p w14:paraId="49C8A593" w14:textId="77777777" w:rsidR="00C01BB4" w:rsidRPr="00C01BB4" w:rsidRDefault="00C01BB4" w:rsidP="00C01BB4">
      <w:pPr>
        <w:autoSpaceDE w:val="0"/>
        <w:autoSpaceDN w:val="0"/>
        <w:adjustRightInd w:val="0"/>
        <w:spacing w:after="0"/>
        <w:rPr>
          <w:rFonts w:asciiTheme="majorHAnsi" w:hAnsiTheme="majorHAnsi" w:cstheme="majorHAnsi"/>
        </w:rPr>
      </w:pPr>
      <w:r w:rsidRPr="00C01BB4">
        <w:rPr>
          <w:rFonts w:asciiTheme="majorHAnsi" w:hAnsiTheme="majorHAnsi" w:cstheme="majorHAnsi"/>
        </w:rPr>
        <w:t>Kummioppilastoiminnan hyvä suunnittelu ja toteutus.</w:t>
      </w:r>
    </w:p>
    <w:p w14:paraId="3184E31A" w14:textId="77777777" w:rsidR="00C01BB4" w:rsidRPr="00C01BB4" w:rsidRDefault="00C01BB4" w:rsidP="00C01BB4">
      <w:pPr>
        <w:autoSpaceDE w:val="0"/>
        <w:autoSpaceDN w:val="0"/>
        <w:adjustRightInd w:val="0"/>
        <w:spacing w:after="0"/>
        <w:rPr>
          <w:rFonts w:asciiTheme="majorHAnsi" w:hAnsiTheme="majorHAnsi" w:cstheme="majorHAnsi"/>
        </w:rPr>
      </w:pPr>
      <w:r w:rsidRPr="00C01BB4">
        <w:rPr>
          <w:rFonts w:asciiTheme="majorHAnsi" w:hAnsiTheme="majorHAnsi" w:cstheme="majorHAnsi"/>
        </w:rPr>
        <w:t>Oppilaskuntatoiminta tukee jatkossakin koulun yhteisöllisyyttä. Toiminnan sisällöt mietittävä eri-ikäiset huomioiden.</w:t>
      </w:r>
    </w:p>
    <w:p w14:paraId="7105DE1B" w14:textId="77777777" w:rsidR="00C01BB4" w:rsidRPr="00C01BB4" w:rsidRDefault="00C01BB4" w:rsidP="00C01BB4">
      <w:pPr>
        <w:autoSpaceDE w:val="0"/>
        <w:autoSpaceDN w:val="0"/>
        <w:adjustRightInd w:val="0"/>
        <w:spacing w:after="0"/>
        <w:rPr>
          <w:rFonts w:asciiTheme="majorHAnsi" w:hAnsiTheme="majorHAnsi" w:cstheme="majorHAnsi"/>
        </w:rPr>
      </w:pPr>
    </w:p>
    <w:p w14:paraId="150D02F5" w14:textId="77777777" w:rsidR="00C01BB4" w:rsidRPr="00C01BB4" w:rsidRDefault="00C01BB4" w:rsidP="00C01BB4">
      <w:pPr>
        <w:autoSpaceDE w:val="0"/>
        <w:autoSpaceDN w:val="0"/>
        <w:adjustRightInd w:val="0"/>
        <w:spacing w:after="0"/>
        <w:rPr>
          <w:rFonts w:asciiTheme="majorHAnsi" w:hAnsiTheme="majorHAnsi" w:cstheme="majorHAnsi"/>
        </w:rPr>
      </w:pPr>
      <w:r w:rsidRPr="00C01BB4">
        <w:rPr>
          <w:rFonts w:asciiTheme="majorHAnsi" w:hAnsiTheme="majorHAnsi" w:cstheme="majorHAnsi"/>
        </w:rPr>
        <w:t>Tiloihin liittyvälle suunnittelutyölle aikaa liittyen koulun toimipisteen muutokseen.</w:t>
      </w:r>
    </w:p>
    <w:p w14:paraId="2F372455" w14:textId="77777777" w:rsidR="00C01BB4" w:rsidRPr="00C01BB4" w:rsidRDefault="00C01BB4" w:rsidP="00C01BB4">
      <w:pPr>
        <w:autoSpaceDE w:val="0"/>
        <w:autoSpaceDN w:val="0"/>
        <w:adjustRightInd w:val="0"/>
        <w:spacing w:after="0"/>
        <w:rPr>
          <w:rFonts w:asciiTheme="majorHAnsi" w:hAnsiTheme="majorHAnsi" w:cstheme="majorHAnsi"/>
        </w:rPr>
      </w:pPr>
      <w:proofErr w:type="spellStart"/>
      <w:r w:rsidRPr="00C01BB4">
        <w:rPr>
          <w:rFonts w:asciiTheme="majorHAnsi" w:hAnsiTheme="majorHAnsi" w:cstheme="majorHAnsi"/>
        </w:rPr>
        <w:t>Tyhy</w:t>
      </w:r>
      <w:proofErr w:type="spellEnd"/>
      <w:r w:rsidRPr="00C01BB4">
        <w:rPr>
          <w:rFonts w:asciiTheme="majorHAnsi" w:hAnsiTheme="majorHAnsi" w:cstheme="majorHAnsi"/>
        </w:rPr>
        <w:t>-toiminnan jatkaminen.</w:t>
      </w:r>
    </w:p>
    <w:p w14:paraId="7179949D" w14:textId="77777777" w:rsidR="00C01BB4" w:rsidRPr="00C01BB4" w:rsidRDefault="00C01BB4" w:rsidP="00C01BB4">
      <w:pPr>
        <w:autoSpaceDE w:val="0"/>
        <w:autoSpaceDN w:val="0"/>
        <w:adjustRightInd w:val="0"/>
        <w:spacing w:after="0"/>
        <w:rPr>
          <w:rFonts w:asciiTheme="majorHAnsi" w:hAnsiTheme="majorHAnsi" w:cstheme="majorHAnsi"/>
        </w:rPr>
      </w:pPr>
      <w:r w:rsidRPr="00C01BB4">
        <w:rPr>
          <w:rFonts w:asciiTheme="majorHAnsi" w:hAnsiTheme="majorHAnsi" w:cstheme="majorHAnsi"/>
        </w:rPr>
        <w:t>Kevätjuhlan pitäminen ensi lukuvuonna aikaisemmin.</w:t>
      </w:r>
    </w:p>
    <w:p w14:paraId="50625F8D" w14:textId="39D9F2D5" w:rsidR="00C01BB4" w:rsidRDefault="00C01BB4" w:rsidP="005762F5">
      <w:pPr>
        <w:autoSpaceDE w:val="0"/>
        <w:autoSpaceDN w:val="0"/>
        <w:adjustRightInd w:val="0"/>
        <w:spacing w:after="0"/>
        <w:rPr>
          <w:rFonts w:asciiTheme="majorHAnsi" w:hAnsiTheme="majorHAnsi" w:cstheme="majorHAnsi"/>
        </w:rPr>
      </w:pPr>
    </w:p>
    <w:p w14:paraId="69D2A4BA" w14:textId="77777777" w:rsidR="005762F5" w:rsidRPr="0068398C" w:rsidRDefault="005762F5" w:rsidP="00100B06">
      <w:pPr>
        <w:rPr>
          <w:i/>
        </w:rPr>
      </w:pPr>
    </w:p>
    <w:p w14:paraId="32D1A007" w14:textId="55345816" w:rsidR="00100B06" w:rsidRDefault="00100B06" w:rsidP="00100B06">
      <w:pPr>
        <w:pStyle w:val="Otsikko2"/>
      </w:pPr>
      <w:bookmarkStart w:id="11" w:name="_Toc137732587"/>
      <w:bookmarkStart w:id="12" w:name="_Toc204761591"/>
      <w:r>
        <w:t>Kooste: Lukuvuoden toiminnan arviointi ja kehittämiskohteet lukuvuodelle 2026-202</w:t>
      </w:r>
      <w:bookmarkEnd w:id="11"/>
      <w:r>
        <w:t>7</w:t>
      </w:r>
      <w:bookmarkEnd w:id="12"/>
    </w:p>
    <w:p w14:paraId="0848C9AD" w14:textId="68667315" w:rsidR="00100B06" w:rsidRDefault="00100B06" w:rsidP="00100B06">
      <w:pPr>
        <w:pStyle w:val="Listieto"/>
      </w:pPr>
      <w:r w:rsidRPr="003F7501">
        <w:t xml:space="preserve">Täytetään kevätlukukaudella </w:t>
      </w:r>
      <w:r>
        <w:t xml:space="preserve">2026 </w:t>
      </w:r>
      <w:r w:rsidRPr="003F7501">
        <w:t>lukuvuoden arvioinnin yhteydessä</w:t>
      </w:r>
    </w:p>
    <w:p w14:paraId="542D853D" w14:textId="0A1CFC67" w:rsidR="00100B06" w:rsidRPr="00100B06" w:rsidRDefault="00100B06" w:rsidP="00100B06">
      <w:pPr>
        <w:pStyle w:val="Otsikko2"/>
        <w:numPr>
          <w:ilvl w:val="0"/>
          <w:numId w:val="0"/>
        </w:numPr>
        <w:ind w:left="792"/>
      </w:pPr>
    </w:p>
    <w:p w14:paraId="15E414BC" w14:textId="77777777" w:rsidR="00100B06" w:rsidRPr="0001225D" w:rsidRDefault="00100B06" w:rsidP="00100B06">
      <w:pPr>
        <w:ind w:left="0"/>
      </w:pPr>
    </w:p>
    <w:p w14:paraId="68B44532" w14:textId="6E1181E0" w:rsidR="001E0DA7" w:rsidRDefault="001E0DA7" w:rsidP="00393777">
      <w:pPr>
        <w:pStyle w:val="Otsikko1"/>
      </w:pPr>
      <w:bookmarkStart w:id="13" w:name="_Toc204761592"/>
      <w:r>
        <w:lastRenderedPageBreak/>
        <w:t>Opetussuunnitelman toteuttaminen</w:t>
      </w:r>
      <w:bookmarkEnd w:id="13"/>
    </w:p>
    <w:p w14:paraId="66CF80FA" w14:textId="77777777" w:rsidR="001E0DA7" w:rsidRDefault="001E0DA7" w:rsidP="001E0DA7">
      <w:pPr>
        <w:pStyle w:val="Otsikko2"/>
      </w:pPr>
      <w:bookmarkStart w:id="14" w:name="_Toc204761593"/>
      <w:r w:rsidRPr="00287354">
        <w:t>Laatukriteerit</w:t>
      </w:r>
      <w:bookmarkEnd w:id="14"/>
    </w:p>
    <w:tbl>
      <w:tblPr>
        <w:tblStyle w:val="TaulukkoRuudukko"/>
        <w:tblW w:w="0" w:type="auto"/>
        <w:tblInd w:w="1304" w:type="dxa"/>
        <w:tblCellMar>
          <w:top w:w="170" w:type="dxa"/>
          <w:left w:w="170" w:type="dxa"/>
          <w:bottom w:w="170" w:type="dxa"/>
          <w:right w:w="170" w:type="dxa"/>
        </w:tblCellMar>
        <w:tblLook w:val="04A0" w:firstRow="1" w:lastRow="0" w:firstColumn="1" w:lastColumn="0" w:noHBand="0" w:noVBand="1"/>
      </w:tblPr>
      <w:tblGrid>
        <w:gridCol w:w="8529"/>
      </w:tblGrid>
      <w:tr w:rsidR="00393777" w14:paraId="5144D098" w14:textId="77777777" w:rsidTr="00393777">
        <w:trPr>
          <w:trHeight w:val="7686"/>
        </w:trPr>
        <w:tc>
          <w:tcPr>
            <w:tcW w:w="9913" w:type="dxa"/>
            <w:tcBorders>
              <w:top w:val="single" w:sz="36" w:space="0" w:color="00A37D" w:themeColor="accent5"/>
              <w:left w:val="single" w:sz="36" w:space="0" w:color="00A37D" w:themeColor="accent5"/>
              <w:bottom w:val="single" w:sz="36" w:space="0" w:color="00A37D" w:themeColor="accent5"/>
              <w:right w:val="single" w:sz="36" w:space="0" w:color="00A37D" w:themeColor="accent5"/>
            </w:tcBorders>
            <w:shd w:val="clear" w:color="auto" w:fill="F2F2F2" w:themeFill="background1" w:themeFillShade="F2"/>
            <w:vAlign w:val="center"/>
          </w:tcPr>
          <w:p w14:paraId="4193F3A7" w14:textId="77777777" w:rsidR="00393777" w:rsidRDefault="00393777" w:rsidP="00393777">
            <w:pPr>
              <w:pStyle w:val="Luettelokappale"/>
            </w:pPr>
            <w:r>
              <w:t>O</w:t>
            </w:r>
            <w:r w:rsidRPr="00393777">
              <w:t>petuksessa</w:t>
            </w:r>
            <w:r>
              <w:t xml:space="preserve"> sovelletaan monipuolisesti tavoitteiden mukaisia opetusmenetelmiä ja työtapoja. Oppilaiden yksilöllisyys ja erityiset tarpeet otetaan huomioon.</w:t>
            </w:r>
          </w:p>
          <w:p w14:paraId="63F718AB" w14:textId="77777777" w:rsidR="00393777" w:rsidRDefault="00393777" w:rsidP="00393777">
            <w:pPr>
              <w:pStyle w:val="Luettelokappale"/>
            </w:pPr>
            <w:r>
              <w:t>Opettajalla on menetelmiä, joilla hän arvioi omaa toimintaansa ja opetustaan.</w:t>
            </w:r>
          </w:p>
          <w:p w14:paraId="197A5182" w14:textId="77777777" w:rsidR="00393777" w:rsidRDefault="00393777" w:rsidP="00393777">
            <w:pPr>
              <w:pStyle w:val="Luettelokappale"/>
            </w:pPr>
            <w:r>
              <w:t>Koulun tilat, varustetaso ja opetusmateriaalit tarjoavat edellytykset eriyttää opetusta.</w:t>
            </w:r>
          </w:p>
          <w:p w14:paraId="0495A599" w14:textId="77777777" w:rsidR="00393777" w:rsidRDefault="00393777" w:rsidP="00393777">
            <w:pPr>
              <w:pStyle w:val="Luettelokappale"/>
            </w:pPr>
            <w:r>
              <w:t>Koulun opetussuunnitelmaa arvioidaan ja oppilasarviointi toteutetaan opetussuunnitelman pohjalta.</w:t>
            </w:r>
          </w:p>
          <w:p w14:paraId="7BFE88FD" w14:textId="77777777" w:rsidR="00393777" w:rsidRDefault="00393777" w:rsidP="00393777">
            <w:pPr>
              <w:pStyle w:val="Luettelokappale"/>
            </w:pPr>
            <w:r>
              <w:t>Opetushenkilöstö osallistuu opetussuunnitelman laadintaan sekä sen toimivuuden ja toteuttamisen arviointiin ja kehittämiseen.</w:t>
            </w:r>
          </w:p>
          <w:p w14:paraId="6EDA4AC4" w14:textId="77777777" w:rsidR="00393777" w:rsidRDefault="00393777" w:rsidP="00393777">
            <w:pPr>
              <w:pStyle w:val="Luettelokappale"/>
            </w:pPr>
            <w:r>
              <w:t>Opetussuunnitelman laatimisessa, toteuttamisessa, arvioinnissa ja kehittämisessä hyödynnetään koulujen välistä yhteistyötä paikallisesti ja alueellisesti.</w:t>
            </w:r>
          </w:p>
          <w:p w14:paraId="477340F5" w14:textId="77777777" w:rsidR="00393777" w:rsidRDefault="00393777" w:rsidP="00393777">
            <w:pPr>
              <w:pStyle w:val="Luettelokappale"/>
            </w:pPr>
            <w:r>
              <w:t>Huoltajat ja muut yhteistyökumppanit voivat osallistua soveltuvin osin opetussuunnitelman laadintaan sekä toimivuuden ja toteuttamisen arviointiin ja kehittämiseen.</w:t>
            </w:r>
          </w:p>
          <w:p w14:paraId="2B8FC54E" w14:textId="77777777" w:rsidR="00393777" w:rsidRDefault="00393777" w:rsidP="00393777">
            <w:pPr>
              <w:pStyle w:val="Luettelokappale"/>
            </w:pPr>
            <w:r>
              <w:t>Oppilaat voivat ikäkaudelleen sopivalla tavalla osallistua opetussuunnitelmasta käytävään keskusteluun, sen nojalla annetun opetuksen arviointiin ja kehittämiseen.</w:t>
            </w:r>
          </w:p>
          <w:p w14:paraId="4591140F" w14:textId="77777777" w:rsidR="00393777" w:rsidRDefault="00393777" w:rsidP="00393777">
            <w:pPr>
              <w:pStyle w:val="Luettelokappale"/>
            </w:pPr>
            <w:r>
              <w:t>Oppilaat saavat yleistä tietoa opetussuunnitelmasta, tietoa sen opetus tarjonnasta ja ohjausta valintoihinsa.</w:t>
            </w:r>
          </w:p>
          <w:p w14:paraId="69BB4B4E" w14:textId="77777777" w:rsidR="00393777" w:rsidRDefault="00393777" w:rsidP="00393777">
            <w:pPr>
              <w:pStyle w:val="Luettelokappale"/>
            </w:pPr>
            <w:r>
              <w:t>Opetussuunnitelma on perustana koulun itsearvioinnille ja työn jatkuvalle kehittämistyölle.</w:t>
            </w:r>
          </w:p>
        </w:tc>
      </w:tr>
    </w:tbl>
    <w:p w14:paraId="58032837" w14:textId="77777777" w:rsidR="00BF3B7C" w:rsidRPr="00BF3B7C" w:rsidRDefault="00BF3B7C" w:rsidP="00BF3B7C"/>
    <w:p w14:paraId="0C2AAD63" w14:textId="77777777" w:rsidR="001E0DA7" w:rsidRDefault="001E0DA7" w:rsidP="001E0DA7">
      <w:pPr>
        <w:pStyle w:val="Otsikko2"/>
      </w:pPr>
      <w:bookmarkStart w:id="15" w:name="_Toc204761594"/>
      <w:r w:rsidRPr="005679EB">
        <w:t>Koulun toimintasuunnitelma</w:t>
      </w:r>
      <w:bookmarkEnd w:id="15"/>
    </w:p>
    <w:p w14:paraId="5C4A558D" w14:textId="77777777" w:rsidR="00586D8B" w:rsidRPr="00586D8B" w:rsidRDefault="00586D8B" w:rsidP="00586D8B">
      <w:pPr>
        <w:pStyle w:val="Otsikko3"/>
      </w:pPr>
      <w:r w:rsidRPr="00586D8B">
        <w:t>Arvopohja koulun toiminnan ohjaajana, koulukohtaiset painotukset</w:t>
      </w:r>
    </w:p>
    <w:p w14:paraId="2AC0F0F8" w14:textId="206B2D23" w:rsidR="00586D8B" w:rsidRPr="003F7501" w:rsidRDefault="00586D8B" w:rsidP="003F7501">
      <w:pPr>
        <w:pStyle w:val="Listieto"/>
      </w:pPr>
      <w:r w:rsidRPr="003F7501">
        <w:t xml:space="preserve">Perusopetuksen opetussuunnitelma </w:t>
      </w:r>
      <w:hyperlink r:id="rId15" w:history="1">
        <w:r w:rsidRPr="00436C22">
          <w:rPr>
            <w:rStyle w:val="Hyperlinkki"/>
            <w:i w:val="0"/>
          </w:rPr>
          <w:t>2.2 Perusopetuksen arvoperusta (peda.net)</w:t>
        </w:r>
      </w:hyperlink>
      <w:r w:rsidR="004659C7" w:rsidRPr="00436C22">
        <w:rPr>
          <w:rStyle w:val="Hyperlinkki"/>
          <w:i w:val="0"/>
        </w:rPr>
        <w:t xml:space="preserve"> </w:t>
      </w:r>
    </w:p>
    <w:p w14:paraId="6E20C515" w14:textId="5BDE6714" w:rsidR="003B34FF" w:rsidRPr="00402F32" w:rsidRDefault="003B34FF" w:rsidP="003B34FF">
      <w:r w:rsidRPr="00402F32">
        <w:t>Noudatamme opetussuunnitelman perusteista nousevaa arvopohjaa opetus-ja kasv</w:t>
      </w:r>
      <w:r>
        <w:t>a</w:t>
      </w:r>
      <w:r w:rsidRPr="00402F32">
        <w:t xml:space="preserve">tustyön kivijalkana Kuhaniemen koululla. Perusteissa mainittavat </w:t>
      </w:r>
      <w:r w:rsidRPr="00402F32">
        <w:rPr>
          <w:i/>
        </w:rPr>
        <w:t>oppilaan ainutlaatuisuus ja oikeus hyvään opetukseen</w:t>
      </w:r>
      <w:r w:rsidRPr="00402F32">
        <w:t xml:space="preserve"> ovat työmme peruspilareita, mutta jokaisella on myös velvollisuus toisen kunnioittamiseen. </w:t>
      </w:r>
      <w:r w:rsidRPr="00402F32">
        <w:rPr>
          <w:i/>
        </w:rPr>
        <w:t>Ihmisyys, sivistys, tasa-arvo ja demokratia</w:t>
      </w:r>
      <w:r w:rsidRPr="00402F32">
        <w:t xml:space="preserve"> konkretisoituvat Kuhaniemen koululla mm. oppilaiden ja huoltajien kuulemisessa, kotien kanssa tehtävässä luottamuksen perustuvassa yhteistyössä, oppilaskuntatoiminnassa, seurakunnan kanssa tehtävässä yhteistyössä ja niissä arjen valinnoissa, joissa jokainen </w:t>
      </w:r>
      <w:r w:rsidRPr="00402F32">
        <w:lastRenderedPageBreak/>
        <w:t xml:space="preserve">oppilas on tasavertainen kaikissa tilanteissa. </w:t>
      </w:r>
      <w:r w:rsidRPr="00402F32">
        <w:rPr>
          <w:i/>
        </w:rPr>
        <w:t>Kulttuurista moninaisuutta ja kestävää elämäntapaa</w:t>
      </w:r>
      <w:r w:rsidRPr="00402F32">
        <w:t xml:space="preserve"> rakennetaan laaja-alaisesti monissa eri oppiaineissa oppiainerajat ylittäen. Tänä vuonna monialainen oppimiskokonaisuus toteutetaan </w:t>
      </w:r>
      <w:r>
        <w:t>lukemis</w:t>
      </w:r>
      <w:r w:rsidRPr="00402F32">
        <w:t>-aiheen ympärille. Edellä mainittujen opetuksen perusarvojen toteuttaminen edellyttää yhteistyötä niin opettajien kesken kuin ympäröivän yhteiskunnankin suuntaan.</w:t>
      </w:r>
    </w:p>
    <w:p w14:paraId="46E91F67" w14:textId="77777777" w:rsidR="003F7501" w:rsidRDefault="003F7501" w:rsidP="00586D8B"/>
    <w:p w14:paraId="78668CEE" w14:textId="77777777" w:rsidR="00586D8B" w:rsidRDefault="00586D8B" w:rsidP="00586D8B">
      <w:pPr>
        <w:pStyle w:val="Otsikko3"/>
      </w:pPr>
      <w:r w:rsidRPr="00586D8B">
        <w:t>Oppimiskäsityksen toteutuminen koulun toiminnassa, koulukohtaiset painotukset</w:t>
      </w:r>
    </w:p>
    <w:p w14:paraId="1139707D" w14:textId="1CA6A96D" w:rsidR="00586D8B" w:rsidRPr="003F7501" w:rsidRDefault="00586D8B" w:rsidP="003F7501">
      <w:pPr>
        <w:pStyle w:val="Listieto"/>
      </w:pPr>
      <w:r w:rsidRPr="003F7501">
        <w:t xml:space="preserve">Perusopetuksen opetussuunnitelma </w:t>
      </w:r>
      <w:hyperlink r:id="rId16" w:history="1">
        <w:r w:rsidRPr="00FF1D4C">
          <w:rPr>
            <w:rStyle w:val="Hyperlinkki"/>
            <w:i w:val="0"/>
          </w:rPr>
          <w:t>2.3 Oppimiskäsitys (peda.net)</w:t>
        </w:r>
      </w:hyperlink>
      <w:r w:rsidR="004659C7" w:rsidRPr="00B26D9A">
        <w:rPr>
          <w:rStyle w:val="Hyperlinkki"/>
          <w:i w:val="0"/>
        </w:rPr>
        <w:t xml:space="preserve"> </w:t>
      </w:r>
    </w:p>
    <w:p w14:paraId="5220ED9A" w14:textId="77777777" w:rsidR="003B34FF" w:rsidRPr="00466734" w:rsidRDefault="003B34FF" w:rsidP="003B34FF">
      <w:r w:rsidRPr="00466734">
        <w:t>Työskentelytapoja valittaessa pyritään siihen, että oppilas on aktiivinen toimija ja hän tiedostaa oman toimintansa vaikutukset ympäristöönsä. Tätä itseohjautuvuutta odotetaan oppilaalta enemmän, mitä ylemmällä vuosiluokalla oppilas on. Kaikenikäisillä Kuhaniemen koulun oppilailla on ikätasoonsa soveltuvia vastuutehtäviä esimerkiksi järjestäjänä, oppilaskunnan jäsenenä, kummioppilaana tai välituntiliikuttajana toimiessaan. Oppilaita ohjataan vastuuseen ympäristöstään ja valinnoistaan koulun arjessa.</w:t>
      </w:r>
    </w:p>
    <w:p w14:paraId="5447FFF7" w14:textId="77777777" w:rsidR="003B34FF" w:rsidRPr="00466734" w:rsidRDefault="003B34FF" w:rsidP="003B34FF">
      <w:r w:rsidRPr="00466734">
        <w:t>Kannustetaan oppilaita oppimisen ja kasvun tiellä ja halutaan tuoda esille jokaisen oppilaan vahvuuksia.</w:t>
      </w:r>
    </w:p>
    <w:p w14:paraId="639D1FC8" w14:textId="77777777" w:rsidR="003F7501" w:rsidRDefault="003F7501" w:rsidP="00586D8B"/>
    <w:p w14:paraId="1DD93A96" w14:textId="77777777" w:rsidR="00676056" w:rsidRDefault="00676056" w:rsidP="00676056">
      <w:pPr>
        <w:pStyle w:val="Otsikko3"/>
      </w:pPr>
      <w:r>
        <w:t>Arvioinnin tavoitteet ja yhteisesti sovitut toimintatavat</w:t>
      </w:r>
    </w:p>
    <w:p w14:paraId="31A95ACB" w14:textId="7C815CFB" w:rsidR="003F7501" w:rsidRPr="003F7501" w:rsidRDefault="00676056" w:rsidP="003F7501">
      <w:pPr>
        <w:pStyle w:val="Listieto"/>
      </w:pPr>
      <w:r w:rsidRPr="003F7501">
        <w:t xml:space="preserve">Perusopetuksen opetussuunnitelma </w:t>
      </w:r>
      <w:hyperlink r:id="rId17" w:history="1">
        <w:r w:rsidRPr="00FF1D4C">
          <w:rPr>
            <w:rStyle w:val="Hyperlinkki"/>
            <w:i w:val="0"/>
          </w:rPr>
          <w:t>LUKU 6 OPPIMISEN ARVIOINTI (peda.net)</w:t>
        </w:r>
      </w:hyperlink>
      <w:r w:rsidR="004659C7" w:rsidRPr="00FF1D4C">
        <w:rPr>
          <w:rStyle w:val="Hyperlinkki"/>
          <w:i w:val="0"/>
        </w:rPr>
        <w:t xml:space="preserve"> </w:t>
      </w:r>
    </w:p>
    <w:p w14:paraId="1B34229F" w14:textId="77777777" w:rsidR="003B34FF" w:rsidRPr="00466734" w:rsidRDefault="003B34FF" w:rsidP="003B34FF">
      <w:r w:rsidRPr="00466734">
        <w:t>Kuhaniemen koulussa noudatetaan Laukaan kunnassa toteutettavaa, yhteisesti sovittua arviointikäytäntöä, joka perustuu perusopetuksen opetussuunnitelmien perusteisiin. Erityisiä koulukohtaisia painotuksia ei arvioinnissa ole.</w:t>
      </w:r>
    </w:p>
    <w:p w14:paraId="490CF077" w14:textId="77777777" w:rsidR="003F7501" w:rsidRDefault="003F7501" w:rsidP="00676056"/>
    <w:p w14:paraId="1071F374" w14:textId="77777777" w:rsidR="00676056" w:rsidRDefault="00676056" w:rsidP="00676056">
      <w:pPr>
        <w:pStyle w:val="Otsikko3"/>
      </w:pPr>
      <w:r>
        <w:t>Kulttuurilaukka</w:t>
      </w:r>
    </w:p>
    <w:p w14:paraId="7E956408" w14:textId="77777777" w:rsidR="00676056" w:rsidRDefault="00676056" w:rsidP="003F7501">
      <w:pPr>
        <w:pStyle w:val="Listieto"/>
      </w:pPr>
      <w:r>
        <w:t xml:space="preserve">Perusopetuksen opetussuunnitelma </w:t>
      </w:r>
      <w:hyperlink r:id="rId18" w:history="1">
        <w:r>
          <w:rPr>
            <w:rStyle w:val="Hyperlinkki"/>
          </w:rPr>
          <w:t>KULTTUURIOPETUSSUUNNITELMA KULTTUURILAUKKA (peda.net)</w:t>
        </w:r>
      </w:hyperlink>
    </w:p>
    <w:p w14:paraId="74B468FC" w14:textId="37906AE2" w:rsidR="003B34FF" w:rsidRPr="007C6C1D" w:rsidRDefault="003B34FF" w:rsidP="003B34FF">
      <w:r w:rsidRPr="007C6C1D">
        <w:t xml:space="preserve">Noudatamme Kulttuurilaukan opetussuunnitelmaa. Lukuvuosisuunnitelmaa tehtäessä kaikki tapahtumat eivät ole vielä selvillä. Kuhaniemen esikoululaisille on mahdollisesti tulossa sanataidetyöpaja omassa koulussa. 1. luokalle kirjastoauton esittely toteutui </w:t>
      </w:r>
      <w:r w:rsidR="00AA6BF0" w:rsidRPr="007C6C1D">
        <w:t>25</w:t>
      </w:r>
      <w:r w:rsidRPr="007C6C1D">
        <w:t>.</w:t>
      </w:r>
      <w:r w:rsidR="00AA6BF0" w:rsidRPr="007C6C1D">
        <w:t>8</w:t>
      </w:r>
      <w:r w:rsidRPr="007C6C1D">
        <w:t>.202</w:t>
      </w:r>
      <w:r w:rsidR="00AA6BF0" w:rsidRPr="007C6C1D">
        <w:t>5</w:t>
      </w:r>
      <w:r w:rsidRPr="007C6C1D">
        <w:t xml:space="preserve">. </w:t>
      </w:r>
      <w:r w:rsidR="00AA01C9">
        <w:t xml:space="preserve">3. luokalle on tulossa </w:t>
      </w:r>
      <w:proofErr w:type="spellStart"/>
      <w:r w:rsidR="00AA01C9">
        <w:t>kuvistyöpaja</w:t>
      </w:r>
      <w:proofErr w:type="spellEnd"/>
      <w:r w:rsidR="00AA01C9">
        <w:t xml:space="preserve">. 2. ja </w:t>
      </w:r>
      <w:r w:rsidRPr="007C6C1D">
        <w:t>4. –luokan oppilaiden osalta tilanne on avoin. 5. luokan oppila</w:t>
      </w:r>
      <w:r w:rsidR="00AA01C9">
        <w:t xml:space="preserve">iden retki </w:t>
      </w:r>
      <w:proofErr w:type="spellStart"/>
      <w:r w:rsidR="00AA01C9">
        <w:t>Tupaswillaan</w:t>
      </w:r>
      <w:proofErr w:type="spellEnd"/>
      <w:r w:rsidR="00AA01C9">
        <w:t xml:space="preserve"> tapahtui</w:t>
      </w:r>
      <w:r w:rsidRPr="007C6C1D">
        <w:t xml:space="preserve"> 22.8.2025. 6. luokan oppilaiden esitys on 28. tai 29.10.2025. </w:t>
      </w:r>
    </w:p>
    <w:p w14:paraId="482C7426" w14:textId="77777777" w:rsidR="003B34FF" w:rsidRPr="00176519" w:rsidRDefault="003B34FF" w:rsidP="003B34FF">
      <w:r w:rsidRPr="00176519">
        <w:t xml:space="preserve">Seurakunnan kanssa tehtävä yhteistyö kirjataan erilliselle liitteelle. </w:t>
      </w:r>
    </w:p>
    <w:p w14:paraId="442B7E44" w14:textId="77777777" w:rsidR="003F7501" w:rsidRDefault="003F7501" w:rsidP="00676056"/>
    <w:p w14:paraId="5397DE2E" w14:textId="77777777" w:rsidR="00676056" w:rsidRDefault="00676056" w:rsidP="00676056">
      <w:pPr>
        <w:pStyle w:val="Otsikko3"/>
      </w:pPr>
      <w:r>
        <w:t>TVT-strategian toteuttaminen</w:t>
      </w:r>
    </w:p>
    <w:p w14:paraId="04335EA2" w14:textId="5E5007CA" w:rsidR="00676056" w:rsidRDefault="00676056" w:rsidP="003F7501">
      <w:pPr>
        <w:pStyle w:val="Listieto"/>
      </w:pPr>
      <w:r>
        <w:t xml:space="preserve">Perusopetuksen opetussuunnitelma </w:t>
      </w:r>
      <w:hyperlink r:id="rId19" w:history="1">
        <w:r w:rsidR="000D33AB">
          <w:rPr>
            <w:rStyle w:val="Hyperlinkki"/>
          </w:rPr>
          <w:t>Tieto- ja viestintäteknologinen-OPS (peda.net)</w:t>
        </w:r>
      </w:hyperlink>
    </w:p>
    <w:p w14:paraId="41C2311D" w14:textId="553FC993" w:rsidR="003F7501" w:rsidRPr="003F7501" w:rsidRDefault="003B34FF" w:rsidP="003F7501">
      <w:r w:rsidRPr="00AA34B7">
        <w:lastRenderedPageBreak/>
        <w:t>Laukaan kunnassa on TVT-</w:t>
      </w:r>
      <w:proofErr w:type="spellStart"/>
      <w:r w:rsidRPr="00AA34B7">
        <w:t>ops</w:t>
      </w:r>
      <w:proofErr w:type="spellEnd"/>
      <w:r w:rsidRPr="00AA34B7">
        <w:t>, jossa on määritelty yksilöidysti eri-ikäisille oppilaille osaamisen painotukset. Noudatamme TVT-</w:t>
      </w:r>
      <w:proofErr w:type="spellStart"/>
      <w:r w:rsidRPr="00AA34B7">
        <w:t>opsia</w:t>
      </w:r>
      <w:proofErr w:type="spellEnd"/>
      <w:r w:rsidRPr="00AA34B7">
        <w:t xml:space="preserve">. Hyödynnämme koulun sisällä opettajien välillä vertaismentorointia TVT-opetustaitojen päivittämisessä. </w:t>
      </w:r>
      <w:r>
        <w:t>Tämä talon sisäinen toinen toisensa opettaminen korostuu nyt digitutortoiminnan vähennyttyä merkittävästi. Hyödynnetään omaa ja kollegoiden osaamista esimiehen tukemana.</w:t>
      </w:r>
      <w:r w:rsidRPr="00AA34B7">
        <w:t xml:space="preserve"> T</w:t>
      </w:r>
      <w:r>
        <w:t xml:space="preserve">avoitteena </w:t>
      </w:r>
      <w:r w:rsidRPr="00AA34B7">
        <w:t xml:space="preserve">on se, että Kuhaniemen koulun oppilaat saavat </w:t>
      </w:r>
      <w:r>
        <w:t xml:space="preserve">monipuolista </w:t>
      </w:r>
      <w:r w:rsidRPr="00AA34B7">
        <w:t>TVT-opetusta kaikilla luokkatasoilla aina eskarista kuudenteen luokkaan. TVT-opetuksessa tapahtuu paljon yhteistoiminnallista oppimista, oppilaslähtöisyyttä, oppiainerajat ylittävää oppimista ja vertaisoppimista, jossa oppilas opettaa toista oppilasta</w:t>
      </w:r>
    </w:p>
    <w:p w14:paraId="51E2EB38" w14:textId="77777777" w:rsidR="003F7501" w:rsidRDefault="003F7501" w:rsidP="003F7501">
      <w:pPr>
        <w:pStyle w:val="Otsikko3"/>
      </w:pPr>
      <w:r>
        <w:t xml:space="preserve">Monialaisten oppimiskokonaisuuksien toteuttamisen suunnitelma </w:t>
      </w:r>
    </w:p>
    <w:p w14:paraId="09669A57" w14:textId="631C267C" w:rsidR="003F7501" w:rsidRDefault="003F7501" w:rsidP="003F7501">
      <w:pPr>
        <w:pStyle w:val="Listieto"/>
        <w:rPr>
          <w:rStyle w:val="Hyperlinkki"/>
        </w:rPr>
      </w:pPr>
      <w:r>
        <w:t xml:space="preserve">Perusopetuksen opetussuunnitelma </w:t>
      </w:r>
      <w:hyperlink r:id="rId20" w:history="1">
        <w:r>
          <w:rPr>
            <w:rStyle w:val="Hyperlinkki"/>
          </w:rPr>
          <w:t>MONIALAISET OPPIMISKOKONAISUUDET (peda.net)</w:t>
        </w:r>
      </w:hyperlink>
    </w:p>
    <w:p w14:paraId="32EE2C1A" w14:textId="4685A09B" w:rsidR="003B34FF" w:rsidRPr="0094161E" w:rsidRDefault="003B34FF" w:rsidP="003B34FF">
      <w:pPr>
        <w:rPr>
          <w:i/>
        </w:rPr>
      </w:pPr>
      <w:r w:rsidRPr="00740DDD">
        <w:t xml:space="preserve">Monialainen oppimiskokonaisuus toteutetaan lukuvuoden </w:t>
      </w:r>
      <w:r w:rsidRPr="007C6C1D">
        <w:t xml:space="preserve">mittaan yksittäisinä päivinä </w:t>
      </w:r>
      <w:r w:rsidRPr="00740DDD">
        <w:t>koko koulun yhteisenä projektina, jossa työskennellään eri-ikäisistä oppilaist</w:t>
      </w:r>
      <w:r w:rsidR="00485815">
        <w:t>a muodostettavissa sekaryhmissä ja myös oman luokan kanssa.</w:t>
      </w:r>
      <w:r w:rsidRPr="00740DDD">
        <w:t xml:space="preserve"> </w:t>
      </w:r>
      <w:r w:rsidRPr="0094161E">
        <w:t>Työskentelyyn osallistuvat kaikki koulumme oppilaat esikoulusta kuudenteen luokkatasoon. Tässä toteutuvat</w:t>
      </w:r>
      <w:r w:rsidRPr="0094161E">
        <w:rPr>
          <w:i/>
          <w:iCs/>
        </w:rPr>
        <w:t xml:space="preserve"> yhdenvertaisuus ja tasa-arvo. </w:t>
      </w:r>
      <w:r w:rsidRPr="0094161E">
        <w:t xml:space="preserve">Oppiminen on vahvasti </w:t>
      </w:r>
      <w:r w:rsidRPr="0094161E">
        <w:rPr>
          <w:i/>
        </w:rPr>
        <w:t>vuorovaikutteista</w:t>
      </w:r>
      <w:r w:rsidRPr="0094161E">
        <w:t xml:space="preserve"> </w:t>
      </w:r>
      <w:r w:rsidRPr="0094161E">
        <w:rPr>
          <w:i/>
        </w:rPr>
        <w:t xml:space="preserve">ja työskentely monipuolista. </w:t>
      </w:r>
    </w:p>
    <w:p w14:paraId="761EAC25" w14:textId="77777777" w:rsidR="003B34FF" w:rsidRPr="0094161E" w:rsidRDefault="003B34FF" w:rsidP="003B34FF">
      <w:r w:rsidRPr="0094161E">
        <w:t>Työskentelytapojen valinnoissa korostuvat yhdessä tekeminen, oppilaan aktiivinen rooli oppijana, toiminnallisuus ja oppiainerajat ylittävät työtavat</w:t>
      </w:r>
      <w:r w:rsidRPr="0094161E">
        <w:rPr>
          <w:i/>
        </w:rPr>
        <w:t>.</w:t>
      </w:r>
      <w:r w:rsidRPr="0094161E">
        <w:t xml:space="preserve"> Koko koulun henkilökunta vastaa oppimiskokonaisuuden suunnittelusta ja toteutuksesta sekä arvioinnista yhdessä oppilaiden kanssa.</w:t>
      </w:r>
    </w:p>
    <w:p w14:paraId="11BF0B51" w14:textId="77777777" w:rsidR="003B34FF" w:rsidRPr="0094161E" w:rsidRDefault="003B34FF" w:rsidP="003B34FF">
      <w:pPr>
        <w:rPr>
          <w:iCs/>
        </w:rPr>
      </w:pPr>
      <w:r w:rsidRPr="0094161E">
        <w:t>Oppilaiden osallistuminen suunnitteluun varmistetaan siten, että oppilaskunnan hallituksen kokouksessa asiaa käsitellään ja hallituksen jäsenille annetaan tehtäväksi tuoda eri luokkien oppilaiden ideoita ohjaavan opettajan kautta esille. Opetussuunnitelman periaate</w:t>
      </w:r>
      <w:r w:rsidRPr="0094161E">
        <w:rPr>
          <w:i/>
          <w:iCs/>
        </w:rPr>
        <w:t xml:space="preserve"> osallisuus ja demokraattinen toiminta </w:t>
      </w:r>
      <w:r w:rsidRPr="0094161E">
        <w:rPr>
          <w:iCs/>
        </w:rPr>
        <w:t>konkretisoituvat tämän toiminnan kautta.</w:t>
      </w:r>
    </w:p>
    <w:p w14:paraId="6921F046" w14:textId="6C332956" w:rsidR="003B34FF" w:rsidRPr="0094161E" w:rsidRDefault="003B34FF" w:rsidP="003B34FF">
      <w:pPr>
        <w:rPr>
          <w:i/>
          <w:iCs/>
        </w:rPr>
      </w:pPr>
      <w:r w:rsidRPr="0094161E">
        <w:rPr>
          <w:iCs/>
        </w:rPr>
        <w:t xml:space="preserve">Tämän vuoden monialainen oppimiskokonaisuus </w:t>
      </w:r>
      <w:r w:rsidRPr="007C6C1D">
        <w:rPr>
          <w:iCs/>
        </w:rPr>
        <w:t xml:space="preserve">toteutuu </w:t>
      </w:r>
      <w:r w:rsidR="00AA6BF0" w:rsidRPr="007C6C1D">
        <w:rPr>
          <w:iCs/>
        </w:rPr>
        <w:t>lukeminen</w:t>
      </w:r>
      <w:r w:rsidRPr="007C6C1D">
        <w:rPr>
          <w:iCs/>
        </w:rPr>
        <w:t>-</w:t>
      </w:r>
      <w:r w:rsidRPr="0094161E">
        <w:rPr>
          <w:iCs/>
        </w:rPr>
        <w:t xml:space="preserve">aiheen ympärillä, johon kaikki koulumme oppilaat osallistuvat. Tässä kiteytyy vahvasti </w:t>
      </w:r>
      <w:r w:rsidRPr="0094161E">
        <w:rPr>
          <w:i/>
          <w:iCs/>
        </w:rPr>
        <w:t>yhdenvertaisuus, vuorovaikutteisuus ja osallisuus.</w:t>
      </w:r>
    </w:p>
    <w:p w14:paraId="560BA311" w14:textId="77777777" w:rsidR="003B34FF" w:rsidRPr="009B5E7E" w:rsidRDefault="003B34FF" w:rsidP="003B34FF">
      <w:pPr>
        <w:rPr>
          <w:i/>
        </w:rPr>
      </w:pPr>
    </w:p>
    <w:p w14:paraId="08F88E9A" w14:textId="77777777" w:rsidR="003B34FF" w:rsidRPr="00F37C72" w:rsidRDefault="003B34FF" w:rsidP="003B34FF">
      <w:pPr>
        <w:ind w:left="0" w:firstLine="1304"/>
        <w:rPr>
          <w:i/>
        </w:rPr>
      </w:pPr>
      <w:r w:rsidRPr="00F37C72">
        <w:rPr>
          <w:i/>
        </w:rPr>
        <w:t xml:space="preserve">Toiminnan jälkeen oppilaat arvioivat omaa toimintaansa. </w:t>
      </w:r>
    </w:p>
    <w:p w14:paraId="428371E0" w14:textId="77777777" w:rsidR="003B34FF" w:rsidRPr="0094161E" w:rsidRDefault="003B34FF" w:rsidP="003B34FF"/>
    <w:p w14:paraId="47B4869A" w14:textId="77777777" w:rsidR="003B34FF" w:rsidRPr="0094161E" w:rsidRDefault="003B34FF" w:rsidP="003B34FF">
      <w:r w:rsidRPr="0094161E">
        <w:t xml:space="preserve"> Kun asiaa käsitellään monesta näkökulmasta lapsentajuisesti, se auttaa oppilasta jäsentämään asian mielekkääksi kokonaisuudeksi. Projektissa on keskeistä se, että isommat oppilaat auttavat pienempiä konkreettisissa tehtävissä ja myös opettavat heitä ymmärtämään ilmiöitä. Tämä edustaa opetussuunnitelmassa mainittua periaatetta: </w:t>
      </w:r>
      <w:r w:rsidRPr="0094161E">
        <w:rPr>
          <w:i/>
          <w:iCs/>
        </w:rPr>
        <w:t>Oppiva yhteisö toimintakulttuurin ytimenä.</w:t>
      </w:r>
    </w:p>
    <w:p w14:paraId="739C8ED2" w14:textId="77777777" w:rsidR="003B34FF" w:rsidRPr="0094161E" w:rsidRDefault="003B34FF" w:rsidP="003B34FF"/>
    <w:p w14:paraId="7AE981A0" w14:textId="34278E75" w:rsidR="004C05BD" w:rsidRPr="007C6C1D" w:rsidRDefault="004C05BD" w:rsidP="00D63DFA">
      <w:pPr>
        <w:rPr>
          <w:b/>
        </w:rPr>
      </w:pPr>
      <w:r w:rsidRPr="004659C7">
        <w:rPr>
          <w:b/>
        </w:rPr>
        <w:t>Tavoitteet:</w:t>
      </w:r>
      <w:r w:rsidR="007C0808">
        <w:rPr>
          <w:b/>
        </w:rPr>
        <w:t xml:space="preserve"> </w:t>
      </w:r>
      <w:r w:rsidR="007C0808" w:rsidRPr="007C6C1D">
        <w:rPr>
          <w:b/>
        </w:rPr>
        <w:t xml:space="preserve">Vahvistaa </w:t>
      </w:r>
      <w:r w:rsidR="009A71AD" w:rsidRPr="007C6C1D">
        <w:rPr>
          <w:b/>
        </w:rPr>
        <w:t xml:space="preserve">lukutaitoa, </w:t>
      </w:r>
      <w:r w:rsidR="007C0808" w:rsidRPr="007C6C1D">
        <w:rPr>
          <w:b/>
        </w:rPr>
        <w:t>tukea</w:t>
      </w:r>
      <w:r w:rsidR="009A71AD" w:rsidRPr="007C6C1D">
        <w:rPr>
          <w:b/>
        </w:rPr>
        <w:t xml:space="preserve"> perinteistä lukemista</w:t>
      </w:r>
      <w:r w:rsidR="007C0808" w:rsidRPr="007C6C1D">
        <w:rPr>
          <w:b/>
        </w:rPr>
        <w:t xml:space="preserve">, </w:t>
      </w:r>
      <w:r w:rsidR="009A71AD" w:rsidRPr="007C6C1D">
        <w:rPr>
          <w:b/>
        </w:rPr>
        <w:t>lisätä oppi</w:t>
      </w:r>
      <w:r w:rsidR="00485815" w:rsidRPr="007C6C1D">
        <w:rPr>
          <w:b/>
        </w:rPr>
        <w:t>laiden keskuudessa lukuintoa ja</w:t>
      </w:r>
      <w:r w:rsidR="007C0808" w:rsidRPr="007C6C1D">
        <w:rPr>
          <w:b/>
        </w:rPr>
        <w:t xml:space="preserve"> motivaatiota</w:t>
      </w:r>
      <w:r w:rsidR="009A71AD" w:rsidRPr="007C6C1D">
        <w:rPr>
          <w:b/>
        </w:rPr>
        <w:t xml:space="preserve"> lukemista kohtaan.</w:t>
      </w:r>
      <w:r w:rsidR="007C0808" w:rsidRPr="007C6C1D">
        <w:rPr>
          <w:b/>
        </w:rPr>
        <w:t xml:space="preserve"> Lukemisen maailman löytäminen. </w:t>
      </w:r>
      <w:r w:rsidR="007C6C1D">
        <w:rPr>
          <w:b/>
        </w:rPr>
        <w:t>Lukeminen yhdessä.</w:t>
      </w:r>
    </w:p>
    <w:p w14:paraId="7E91849B" w14:textId="7DBA09E0" w:rsidR="006F1ABA" w:rsidRPr="00485815" w:rsidRDefault="006F1ABA" w:rsidP="00485815">
      <w:pPr>
        <w:ind w:left="0" w:firstLine="360"/>
      </w:pPr>
      <w:r w:rsidRPr="004659C7">
        <w:rPr>
          <w:b/>
        </w:rPr>
        <w:lastRenderedPageBreak/>
        <w:t>Oppiaineet:</w:t>
      </w:r>
      <w:r w:rsidR="007C0808">
        <w:rPr>
          <w:b/>
        </w:rPr>
        <w:t xml:space="preserve"> </w:t>
      </w:r>
      <w:r w:rsidR="007C0808" w:rsidRPr="00485815">
        <w:t>Äidinkieli, kuvataide, musiikki, liikunta</w:t>
      </w:r>
      <w:r w:rsidR="001600B7" w:rsidRPr="00485815">
        <w:t xml:space="preserve">, yhteiskuntaoppi </w:t>
      </w:r>
      <w:r w:rsidR="007C0808" w:rsidRPr="00485815">
        <w:t>jne.</w:t>
      </w:r>
    </w:p>
    <w:p w14:paraId="33DD7C57" w14:textId="1DF38D36" w:rsidR="00485815" w:rsidRPr="00485815" w:rsidRDefault="004C05BD" w:rsidP="00485815">
      <w:pPr>
        <w:ind w:left="0" w:firstLine="360"/>
        <w:rPr>
          <w:b/>
        </w:rPr>
      </w:pPr>
      <w:r w:rsidRPr="00485815">
        <w:rPr>
          <w:b/>
        </w:rPr>
        <w:t>Sisällöt</w:t>
      </w:r>
      <w:r w:rsidR="00485815" w:rsidRPr="00485815">
        <w:rPr>
          <w:b/>
        </w:rPr>
        <w:t xml:space="preserve"> ja toteuttamistapa:</w:t>
      </w:r>
    </w:p>
    <w:p w14:paraId="2B131D2B" w14:textId="77BD93BF" w:rsidR="00485815" w:rsidRPr="00485815" w:rsidRDefault="00485815" w:rsidP="00485815">
      <w:pPr>
        <w:ind w:left="0" w:firstLine="360"/>
      </w:pPr>
      <w:r w:rsidRPr="00485815">
        <w:t>- Oppilaat äänestävät teemalle nimen.</w:t>
      </w:r>
    </w:p>
    <w:p w14:paraId="11A5473A" w14:textId="77777777" w:rsidR="00485815" w:rsidRPr="00485815" w:rsidRDefault="00485815" w:rsidP="00485815">
      <w:pPr>
        <w:ind w:left="360"/>
      </w:pPr>
      <w:r w:rsidRPr="00485815">
        <w:t xml:space="preserve">- Vanhempainilta kirjastolla: Kirjastoyhteistyöhenkilö puhuu lukemisen tärkeydestä ja </w:t>
      </w:r>
      <w:proofErr w:type="spellStart"/>
      <w:r w:rsidRPr="00485815">
        <w:t>kirjavinkkaa</w:t>
      </w:r>
      <w:proofErr w:type="spellEnd"/>
      <w:r w:rsidRPr="00485815">
        <w:t xml:space="preserve"> vanhemmille.</w:t>
      </w:r>
    </w:p>
    <w:p w14:paraId="1DBA8F38" w14:textId="77777777" w:rsidR="00485815" w:rsidRPr="00485815" w:rsidRDefault="00485815" w:rsidP="00485815">
      <w:pPr>
        <w:ind w:left="360"/>
      </w:pPr>
      <w:r w:rsidRPr="00485815">
        <w:t>- Kirjavinkkaukset joka luokalle</w:t>
      </w:r>
    </w:p>
    <w:p w14:paraId="33939908" w14:textId="77777777" w:rsidR="00485815" w:rsidRPr="00485815" w:rsidRDefault="00485815" w:rsidP="00485815">
      <w:pPr>
        <w:ind w:left="360"/>
      </w:pPr>
      <w:r w:rsidRPr="00485815">
        <w:t>- Yhteinen lukuhaaste – luetuista kirjoita koulun seiniä pitkin kiemurtelemaan konkreettinen tuotos.</w:t>
      </w:r>
    </w:p>
    <w:p w14:paraId="5C5EBFD1" w14:textId="44C6D448" w:rsidR="00485815" w:rsidRPr="00485815" w:rsidRDefault="00485815" w:rsidP="00485815">
      <w:pPr>
        <w:ind w:left="360"/>
      </w:pPr>
      <w:r w:rsidRPr="00485815">
        <w:t>- Koko koulun lukutu</w:t>
      </w:r>
      <w:r w:rsidR="009B5801">
        <w:t xml:space="preserve">okio </w:t>
      </w:r>
      <w:r w:rsidRPr="00485815">
        <w:t>ulkona/salissa</w:t>
      </w:r>
      <w:r w:rsidR="009B5801">
        <w:t>/ yhtä aikaa luokissa</w:t>
      </w:r>
    </w:p>
    <w:p w14:paraId="0B936547" w14:textId="77777777" w:rsidR="00485815" w:rsidRPr="00485815" w:rsidRDefault="00485815" w:rsidP="00485815">
      <w:pPr>
        <w:ind w:left="360"/>
      </w:pPr>
      <w:r w:rsidRPr="00485815">
        <w:t>- Lukumummon/-papan vierailu koululla</w:t>
      </w:r>
    </w:p>
    <w:p w14:paraId="4FBE4604" w14:textId="77777777" w:rsidR="00485815" w:rsidRPr="00485815" w:rsidRDefault="00485815" w:rsidP="00485815">
      <w:pPr>
        <w:ind w:left="360"/>
      </w:pPr>
      <w:r w:rsidRPr="00485815">
        <w:t>- Lukuvälitunti, jossa aikuinen lukee jatkuvaa kirjaa</w:t>
      </w:r>
    </w:p>
    <w:p w14:paraId="48554587" w14:textId="77777777" w:rsidR="00485815" w:rsidRPr="00485815" w:rsidRDefault="00485815" w:rsidP="00485815">
      <w:pPr>
        <w:ind w:left="360"/>
      </w:pPr>
      <w:r w:rsidRPr="00485815">
        <w:t>- Kirjavinkkauksia yli luokkarajojen: Toisen luokan oppilaat vinkkaavat toisilleen.</w:t>
      </w:r>
    </w:p>
    <w:p w14:paraId="2564D9B9" w14:textId="77777777" w:rsidR="00485815" w:rsidRPr="00485815" w:rsidRDefault="00485815" w:rsidP="00485815">
      <w:pPr>
        <w:ind w:left="360"/>
      </w:pPr>
      <w:r w:rsidRPr="00485815">
        <w:t>- Lukuteemaa mukaan kummitunneille</w:t>
      </w:r>
    </w:p>
    <w:p w14:paraId="166D3CCC" w14:textId="5AA58D06" w:rsidR="00485815" w:rsidRPr="00485815" w:rsidRDefault="00485815" w:rsidP="00485815">
      <w:pPr>
        <w:ind w:left="360"/>
      </w:pPr>
      <w:r w:rsidRPr="00485815">
        <w:t>- Opehuoneeseen aikuisten kirjavinkkaukset jossakin muodossa</w:t>
      </w:r>
    </w:p>
    <w:p w14:paraId="51F01F72" w14:textId="77777777" w:rsidR="00485815" w:rsidRPr="00485815" w:rsidRDefault="00485815" w:rsidP="00485815">
      <w:pPr>
        <w:ind w:left="360"/>
      </w:pPr>
      <w:r w:rsidRPr="00485815">
        <w:t>- Lukuhaasteita: Joka luokka haastaa muut luokat lukemaan jollakin tavalla.</w:t>
      </w:r>
    </w:p>
    <w:p w14:paraId="03FD52C1" w14:textId="77777777" w:rsidR="00485815" w:rsidRPr="00485815" w:rsidRDefault="00485815" w:rsidP="00485815">
      <w:pPr>
        <w:ind w:left="360"/>
      </w:pPr>
      <w:r w:rsidRPr="00485815">
        <w:t>- Jokainen oppilas saa vuorollaan omalla luokalla päättää, miten tai missä kirja/läksy luetaan.</w:t>
      </w:r>
    </w:p>
    <w:p w14:paraId="5321463B" w14:textId="40E6D909" w:rsidR="00485815" w:rsidRDefault="00485815" w:rsidP="00485815">
      <w:pPr>
        <w:ind w:left="360"/>
      </w:pPr>
      <w:r w:rsidRPr="009B5801">
        <w:t>- Kirja</w:t>
      </w:r>
      <w:r w:rsidR="009B5801" w:rsidRPr="009B5801">
        <w:t>n perusteella ja ideoimana tehdään</w:t>
      </w:r>
      <w:r w:rsidRPr="009B5801">
        <w:t>: tarinoiden kirjoittamis</w:t>
      </w:r>
      <w:r w:rsidR="009B5801" w:rsidRPr="009B5801">
        <w:t>ta</w:t>
      </w:r>
      <w:r w:rsidRPr="009B5801">
        <w:t>, esity</w:t>
      </w:r>
      <w:r w:rsidR="009B5801" w:rsidRPr="009B5801">
        <w:t>ksiä</w:t>
      </w:r>
      <w:r w:rsidRPr="009B5801">
        <w:t xml:space="preserve">, </w:t>
      </w:r>
      <w:proofErr w:type="spellStart"/>
      <w:r w:rsidRPr="009B5801">
        <w:t>kuvistöi</w:t>
      </w:r>
      <w:r w:rsidR="009B5801" w:rsidRPr="009B5801">
        <w:t>tä</w:t>
      </w:r>
      <w:proofErr w:type="spellEnd"/>
      <w:r w:rsidRPr="009B5801">
        <w:t>, musiik</w:t>
      </w:r>
      <w:r w:rsidR="009B5801" w:rsidRPr="009B5801">
        <w:t>kia, sanataidetta</w:t>
      </w:r>
    </w:p>
    <w:p w14:paraId="73210855" w14:textId="069C3A75" w:rsidR="009B5801" w:rsidRPr="009B5801" w:rsidRDefault="009B5801" w:rsidP="00485815">
      <w:pPr>
        <w:ind w:left="360"/>
      </w:pPr>
      <w:r>
        <w:t>- Lukuviikon huomioiminen huhtikuussa 21.-27.4.2026</w:t>
      </w:r>
    </w:p>
    <w:p w14:paraId="6BAC7C4B" w14:textId="51F3A014" w:rsidR="004C05BD" w:rsidRPr="004659C7" w:rsidRDefault="004C05BD" w:rsidP="00D63DFA">
      <w:pPr>
        <w:rPr>
          <w:b/>
        </w:rPr>
      </w:pPr>
    </w:p>
    <w:p w14:paraId="4399E278" w14:textId="35D6DB1F" w:rsidR="00E2228E" w:rsidRPr="00485815" w:rsidRDefault="00E2228E" w:rsidP="00485815">
      <w:pPr>
        <w:ind w:left="0" w:firstLine="360"/>
      </w:pPr>
      <w:r w:rsidRPr="004659C7">
        <w:rPr>
          <w:b/>
        </w:rPr>
        <w:t>Mahdolliset yhteistyökumppanit koulun ulkopuolelta:</w:t>
      </w:r>
      <w:r w:rsidR="00AA6BF0">
        <w:rPr>
          <w:b/>
        </w:rPr>
        <w:t xml:space="preserve"> </w:t>
      </w:r>
      <w:r w:rsidR="00AA6BF0" w:rsidRPr="00485815">
        <w:t>Kirjasto, Jonna Pennanen.</w:t>
      </w:r>
    </w:p>
    <w:p w14:paraId="7FB93791" w14:textId="0F04C36B" w:rsidR="00207305" w:rsidRDefault="004C05BD" w:rsidP="009B5801">
      <w:pPr>
        <w:ind w:left="0" w:firstLine="360"/>
        <w:rPr>
          <w:b/>
        </w:rPr>
      </w:pPr>
      <w:r w:rsidRPr="004659C7">
        <w:rPr>
          <w:b/>
        </w:rPr>
        <w:t>Arviointi:</w:t>
      </w:r>
    </w:p>
    <w:p w14:paraId="44C98FE6" w14:textId="2FDF3B03" w:rsidR="00771B6B" w:rsidRPr="00771B6B" w:rsidRDefault="00771B6B" w:rsidP="00771B6B">
      <w:pPr>
        <w:pStyle w:val="Luettelokappale"/>
        <w:numPr>
          <w:ilvl w:val="0"/>
          <w:numId w:val="0"/>
        </w:numPr>
        <w:ind w:left="360"/>
        <w:rPr>
          <w:b/>
        </w:rPr>
      </w:pPr>
    </w:p>
    <w:p w14:paraId="29E01774" w14:textId="77777777" w:rsidR="0047117C" w:rsidRPr="0094161E" w:rsidRDefault="0047117C" w:rsidP="0047117C">
      <w:pPr>
        <w:numPr>
          <w:ilvl w:val="0"/>
          <w:numId w:val="17"/>
        </w:numPr>
        <w:tabs>
          <w:tab w:val="num" w:pos="1440"/>
        </w:tabs>
        <w:ind w:left="1440"/>
      </w:pPr>
      <w:r w:rsidRPr="0094161E">
        <w:t>välitön ja ohjaava palaute työskentelyn yhteydessä (opettaja)</w:t>
      </w:r>
    </w:p>
    <w:p w14:paraId="14F084E8" w14:textId="3A2133A7" w:rsidR="0047117C" w:rsidRPr="0094161E" w:rsidRDefault="0047117C" w:rsidP="0047117C">
      <w:pPr>
        <w:numPr>
          <w:ilvl w:val="0"/>
          <w:numId w:val="17"/>
        </w:numPr>
        <w:tabs>
          <w:tab w:val="num" w:pos="1440"/>
        </w:tabs>
        <w:ind w:left="1440"/>
      </w:pPr>
      <w:r w:rsidRPr="0094161E">
        <w:t xml:space="preserve">palaute </w:t>
      </w:r>
      <w:r w:rsidR="00207305">
        <w:t xml:space="preserve">yksilöiden ja </w:t>
      </w:r>
      <w:r w:rsidRPr="0094161E">
        <w:t>ryhmien toiminnasta toiminnan aikana ja toiminnan jälkeen (opettajat, oppilas arvioi itse)</w:t>
      </w:r>
    </w:p>
    <w:p w14:paraId="069CD4CC" w14:textId="2B1C6144" w:rsidR="0047117C" w:rsidRDefault="0047117C" w:rsidP="0047117C">
      <w:pPr>
        <w:numPr>
          <w:ilvl w:val="0"/>
          <w:numId w:val="17"/>
        </w:numPr>
        <w:tabs>
          <w:tab w:val="num" w:pos="1440"/>
        </w:tabs>
        <w:ind w:left="1440"/>
      </w:pPr>
      <w:r w:rsidRPr="0094161E">
        <w:t>arvioinnissa painotetaan työskentelytaitojen arviointia</w:t>
      </w:r>
    </w:p>
    <w:p w14:paraId="7ACC370E" w14:textId="391B8D0A" w:rsidR="00771B6B" w:rsidRPr="0094161E" w:rsidRDefault="00771B6B" w:rsidP="0047117C">
      <w:pPr>
        <w:numPr>
          <w:ilvl w:val="0"/>
          <w:numId w:val="17"/>
        </w:numPr>
        <w:tabs>
          <w:tab w:val="num" w:pos="1440"/>
        </w:tabs>
        <w:ind w:left="1440"/>
      </w:pPr>
      <w:r>
        <w:t>itsearviointi teeman lopussa: oppilas arvioi, onko lukuinnostus lisääntynyt vuoden aikana?</w:t>
      </w:r>
    </w:p>
    <w:p w14:paraId="499C4C0F" w14:textId="77777777" w:rsidR="0047117C" w:rsidRDefault="0047117C" w:rsidP="0047117C">
      <w:pPr>
        <w:rPr>
          <w:b/>
        </w:rPr>
      </w:pPr>
    </w:p>
    <w:p w14:paraId="403BAAA9" w14:textId="77777777" w:rsidR="003F7501" w:rsidRPr="003F7501" w:rsidRDefault="003F7501" w:rsidP="003F7501"/>
    <w:p w14:paraId="4C0EF1EE" w14:textId="77777777" w:rsidR="001E0DA7" w:rsidRDefault="001E0DA7" w:rsidP="001E0DA7">
      <w:pPr>
        <w:pStyle w:val="Otsikko2"/>
      </w:pPr>
      <w:bookmarkStart w:id="16" w:name="_Toc204761595"/>
      <w:r w:rsidRPr="005679EB">
        <w:t>Koulun ulkopuolella annettavan opetuksen suunnitelma</w:t>
      </w:r>
      <w:bookmarkEnd w:id="16"/>
    </w:p>
    <w:p w14:paraId="74641DCF" w14:textId="77777777" w:rsidR="00387F7F" w:rsidRPr="00477D6B" w:rsidRDefault="00825F90" w:rsidP="00387F7F">
      <w:pPr>
        <w:rPr>
          <w:i/>
        </w:rPr>
      </w:pPr>
      <w:r>
        <w:rPr>
          <w:i/>
        </w:rPr>
        <w:t>(</w:t>
      </w:r>
      <w:r w:rsidR="00387F7F" w:rsidRPr="00477D6B">
        <w:rPr>
          <w:i/>
        </w:rPr>
        <w:t>Tämä täytettävä mahdollisimman tarkasti: Tapahtumat, retket yms. Koulun vakuutukset ovat voimassa toimintasuunnitelmaan kirjatussa toiminnassa. Vuoden aikana muutoksia/lisäyksiä pitää tehdä rehtorin viranhaltijapäätöksellä.</w:t>
      </w:r>
      <w:r w:rsidR="003B6DE1">
        <w:rPr>
          <w:i/>
        </w:rPr>
        <w:t>)</w:t>
      </w:r>
    </w:p>
    <w:p w14:paraId="48270B03" w14:textId="77777777" w:rsidR="0047117C" w:rsidRPr="0094161E" w:rsidRDefault="0047117C" w:rsidP="0047117C">
      <w:r w:rsidRPr="0094161E">
        <w:lastRenderedPageBreak/>
        <w:t>Koulun ulkopuolella annettavan opetuksen tavoitteena on syventää ja konkretisoida luokkaopetusta. Tiettyjä asioita on mahdollista oppia vain kokemuksellisen oppimisen kautta. Tällaisia opetustilanteita järjestämme resurssiemme rajoissa. Säännöllisesti toistuvaa koulun ulkopuolella annettavaa opetusta ovat uimaopetus, laskettelu sekä retket ja leirikoulut. Lukuvuosittain pyritään tutustumaan koulun ulkopuolisiin lähialueen kohteisiin tutustumiskäynneillä</w:t>
      </w:r>
      <w:r>
        <w:t>.</w:t>
      </w:r>
    </w:p>
    <w:p w14:paraId="1CDE59DE" w14:textId="5BE60D6B" w:rsidR="0047117C" w:rsidRPr="0094161E" w:rsidRDefault="0047117C" w:rsidP="0047117C">
      <w:r w:rsidRPr="0094161E">
        <w:t>Lukuvuoden 202</w:t>
      </w:r>
      <w:r>
        <w:t>5-</w:t>
      </w:r>
      <w:r w:rsidRPr="0094161E">
        <w:t>202</w:t>
      </w:r>
      <w:r>
        <w:t>6</w:t>
      </w:r>
      <w:r w:rsidRPr="0094161E">
        <w:t xml:space="preserve"> tapahtumia, juhlia ja retkiä:</w:t>
      </w:r>
    </w:p>
    <w:p w14:paraId="192A6315" w14:textId="77777777" w:rsidR="0047117C" w:rsidRPr="0094161E" w:rsidRDefault="0047117C" w:rsidP="0047117C"/>
    <w:p w14:paraId="0A27D068" w14:textId="0D88858B" w:rsidR="0047117C" w:rsidRPr="0094161E" w:rsidRDefault="0047117C" w:rsidP="0047117C">
      <w:pPr>
        <w:rPr>
          <w:color w:val="FF0000"/>
        </w:rPr>
      </w:pPr>
      <w:r w:rsidRPr="0094161E">
        <w:t xml:space="preserve">Kulttuurilaukan retket ja tapahtumat eri luokka-asteille: </w:t>
      </w:r>
      <w:proofErr w:type="spellStart"/>
      <w:r w:rsidRPr="0094161E">
        <w:t>Tupaswilla</w:t>
      </w:r>
      <w:proofErr w:type="spellEnd"/>
      <w:r w:rsidRPr="0094161E">
        <w:t xml:space="preserve"> 5. lk. </w:t>
      </w:r>
      <w:r w:rsidRPr="000F6FFE">
        <w:t>2</w:t>
      </w:r>
      <w:r>
        <w:t>2</w:t>
      </w:r>
      <w:r w:rsidRPr="000F6FFE">
        <w:t>.8.202</w:t>
      </w:r>
      <w:r>
        <w:t>5</w:t>
      </w:r>
    </w:p>
    <w:p w14:paraId="3472ECF7" w14:textId="6D1AD08C" w:rsidR="0047117C" w:rsidRPr="0094161E" w:rsidRDefault="0047117C" w:rsidP="0047117C">
      <w:pPr>
        <w:ind w:left="0" w:firstLine="1304"/>
        <w:rPr>
          <w:color w:val="FF0000"/>
        </w:rPr>
      </w:pPr>
      <w:r w:rsidRPr="0094161E">
        <w:t xml:space="preserve">Luokkien 0-2 vanhempainilta </w:t>
      </w:r>
      <w:r>
        <w:t>on 19</w:t>
      </w:r>
      <w:r w:rsidRPr="000F6FFE">
        <w:t>.8.202</w:t>
      </w:r>
      <w:r>
        <w:t>5</w:t>
      </w:r>
      <w:r w:rsidRPr="000F6FFE">
        <w:t>.</w:t>
      </w:r>
    </w:p>
    <w:p w14:paraId="37F988A3" w14:textId="34C2F2EC" w:rsidR="0047117C" w:rsidRPr="0094161E" w:rsidRDefault="0047117C" w:rsidP="0047117C">
      <w:pPr>
        <w:rPr>
          <w:color w:val="FF0000"/>
        </w:rPr>
      </w:pPr>
      <w:r w:rsidRPr="0094161E">
        <w:t xml:space="preserve">Koko koulun vanhempainilta </w:t>
      </w:r>
      <w:r w:rsidRPr="000F6FFE">
        <w:t xml:space="preserve">järjestetään </w:t>
      </w:r>
      <w:r>
        <w:t>kirjastolla 9</w:t>
      </w:r>
      <w:r w:rsidRPr="009B5E7E">
        <w:t>.9.202</w:t>
      </w:r>
      <w:r>
        <w:t>5</w:t>
      </w:r>
      <w:r w:rsidRPr="009B5E7E">
        <w:t>.</w:t>
      </w:r>
    </w:p>
    <w:p w14:paraId="7AFBA4EF" w14:textId="77777777" w:rsidR="0047117C" w:rsidRPr="0094161E" w:rsidRDefault="0047117C" w:rsidP="0047117C">
      <w:r w:rsidRPr="0094161E">
        <w:t>Vanhempainyhdistyksen kokoontumiset.</w:t>
      </w:r>
    </w:p>
    <w:p w14:paraId="22F36F38" w14:textId="2D880793" w:rsidR="0047117C" w:rsidRDefault="0047117C" w:rsidP="0047117C">
      <w:r w:rsidRPr="0094161E">
        <w:t>Monialaisen oppimiskokonaisuusviikon vierailut.</w:t>
      </w:r>
    </w:p>
    <w:p w14:paraId="569756F6" w14:textId="04F42186" w:rsidR="00AD7248" w:rsidRPr="0094161E" w:rsidRDefault="00AD7248" w:rsidP="0047117C">
      <w:r>
        <w:t>Oppilaskunnan hallituksen vaalit 5.9.2025.</w:t>
      </w:r>
    </w:p>
    <w:p w14:paraId="6FFE7DB3" w14:textId="2EDC9C51" w:rsidR="0047117C" w:rsidRDefault="0047117C" w:rsidP="0047117C">
      <w:r w:rsidRPr="0094161E">
        <w:t>Uimahalliretket</w:t>
      </w:r>
      <w:r>
        <w:t xml:space="preserve"> 3.9. ja 10.9.2025 luokille 1-2</w:t>
      </w:r>
      <w:r w:rsidR="003C6634">
        <w:t>, mahdollisesti luokille 3-4</w:t>
      </w:r>
      <w:r>
        <w:t>.</w:t>
      </w:r>
    </w:p>
    <w:p w14:paraId="6065ACB6" w14:textId="23978D0D" w:rsidR="00AD7248" w:rsidRDefault="00AD7248" w:rsidP="0047117C">
      <w:r>
        <w:t>Retki Serlachius-museolle 17.9.2025 luokille 4, 5 ja 6.</w:t>
      </w:r>
      <w:r w:rsidR="00E17D1E">
        <w:t xml:space="preserve"> (Ei kuluja kunnalle. Serlachius tarjoaa ja vanhempainyhdistys kustantaa pienen tarvikemaksun.)</w:t>
      </w:r>
    </w:p>
    <w:p w14:paraId="11292B60" w14:textId="24C54204" w:rsidR="0047117C" w:rsidRPr="0094161E" w:rsidRDefault="0047117C" w:rsidP="0047117C">
      <w:r>
        <w:t>Koulujenväliset urheilukilpailut</w:t>
      </w:r>
      <w:r w:rsidR="00E17D1E">
        <w:t xml:space="preserve"> 10.9.2025</w:t>
      </w:r>
    </w:p>
    <w:p w14:paraId="7371B25A" w14:textId="77777777" w:rsidR="0047117C" w:rsidRPr="0094161E" w:rsidRDefault="0047117C" w:rsidP="0047117C">
      <w:r w:rsidRPr="0094161E">
        <w:t>Hiihtokilpailut</w:t>
      </w:r>
    </w:p>
    <w:p w14:paraId="6BD4148A" w14:textId="70FE9A43" w:rsidR="0047117C" w:rsidRPr="0094161E" w:rsidRDefault="0047117C" w:rsidP="0047117C">
      <w:r w:rsidRPr="0094161E">
        <w:t>Joulu- ja kevätjuhla</w:t>
      </w:r>
      <w:r>
        <w:t xml:space="preserve"> </w:t>
      </w:r>
    </w:p>
    <w:p w14:paraId="4224D710" w14:textId="5F944457" w:rsidR="0047117C" w:rsidRPr="0094161E" w:rsidRDefault="0047117C" w:rsidP="0047117C">
      <w:r w:rsidRPr="0094161E">
        <w:t xml:space="preserve">Lasketteluretki </w:t>
      </w:r>
      <w:r w:rsidR="00BA66ED" w:rsidRPr="00BA66ED">
        <w:rPr>
          <w:color w:val="1E1E1E" w:themeColor="text2" w:themeShade="80"/>
        </w:rPr>
        <w:t>Häkärinteille 7.3.2026</w:t>
      </w:r>
      <w:r w:rsidRPr="00BA66ED">
        <w:rPr>
          <w:color w:val="1E1E1E" w:themeColor="text2" w:themeShade="80"/>
        </w:rPr>
        <w:t xml:space="preserve"> (Vanhempainyhdistys päätti ajankohdan.)</w:t>
      </w:r>
    </w:p>
    <w:p w14:paraId="1A5B4E11" w14:textId="77777777" w:rsidR="0047117C" w:rsidRPr="0094161E" w:rsidRDefault="0047117C" w:rsidP="0047117C">
      <w:r w:rsidRPr="0094161E">
        <w:t xml:space="preserve">Retket lähialueiden kohteisiin </w:t>
      </w:r>
    </w:p>
    <w:p w14:paraId="3BCEA011" w14:textId="77777777" w:rsidR="0047117C" w:rsidRPr="0094161E" w:rsidRDefault="0047117C" w:rsidP="0047117C">
      <w:r w:rsidRPr="0094161E">
        <w:t xml:space="preserve">Yhteistyö seurakunnan kanssa (erillisellä liitteellä) </w:t>
      </w:r>
    </w:p>
    <w:p w14:paraId="00DF875E" w14:textId="77777777" w:rsidR="0047117C" w:rsidRPr="0094161E" w:rsidRDefault="0047117C" w:rsidP="0047117C">
      <w:r w:rsidRPr="0094161E">
        <w:t>Opetuksessa huomioimme kalenteri- ja kirkkovuoden tapahtumia</w:t>
      </w:r>
    </w:p>
    <w:p w14:paraId="1A58D6CD" w14:textId="77777777" w:rsidR="0047117C" w:rsidRPr="0094161E" w:rsidRDefault="0047117C" w:rsidP="0047117C">
      <w:r w:rsidRPr="0094161E">
        <w:t>Oppilaitosvierailut </w:t>
      </w:r>
    </w:p>
    <w:p w14:paraId="5D352C0C" w14:textId="77777777" w:rsidR="0047117C" w:rsidRPr="0094161E" w:rsidRDefault="0047117C" w:rsidP="0047117C">
      <w:r w:rsidRPr="0094161E">
        <w:t>Tutustumiskäyntejä ja retkiä: mm. kirjasto, lähiluonto, yritykset jne.  </w:t>
      </w:r>
    </w:p>
    <w:p w14:paraId="5BE7A8D4" w14:textId="77777777" w:rsidR="0047117C" w:rsidRPr="0094161E" w:rsidRDefault="0047117C" w:rsidP="0047117C">
      <w:r w:rsidRPr="0094161E">
        <w:t>Liikunnassa eri lajien opetusta lähiympäristössä osin kouluajan ulkopuolella (suunnistus, hiihto, uinti)</w:t>
      </w:r>
    </w:p>
    <w:p w14:paraId="6144B4B7" w14:textId="77777777" w:rsidR="0047117C" w:rsidRPr="0094161E" w:rsidRDefault="0047117C" w:rsidP="0047117C">
      <w:r w:rsidRPr="0094161E">
        <w:t>Nälkäpäiväkeräys </w:t>
      </w:r>
    </w:p>
    <w:p w14:paraId="23D5B94F" w14:textId="77777777" w:rsidR="0047117C" w:rsidRPr="0094161E" w:rsidRDefault="0047117C" w:rsidP="0047117C">
      <w:r w:rsidRPr="0094161E">
        <w:t xml:space="preserve">Lukuviikot </w:t>
      </w:r>
    </w:p>
    <w:p w14:paraId="5932C398" w14:textId="77777777" w:rsidR="0047117C" w:rsidRDefault="0047117C" w:rsidP="0047117C">
      <w:r w:rsidRPr="0094161E">
        <w:t>Henkilökunnan </w:t>
      </w:r>
      <w:proofErr w:type="spellStart"/>
      <w:r w:rsidRPr="0094161E">
        <w:t>tyhy</w:t>
      </w:r>
      <w:proofErr w:type="spellEnd"/>
      <w:r w:rsidRPr="0094161E">
        <w:t>-iltapäivät syksyllä ja keväällä  </w:t>
      </w:r>
    </w:p>
    <w:p w14:paraId="439E47C1" w14:textId="77777777" w:rsidR="0047117C" w:rsidRPr="0094161E" w:rsidRDefault="0047117C" w:rsidP="0047117C">
      <w:r w:rsidRPr="0094161E">
        <w:t>Muut lukuvuoden aikana sovittavat tapahtumat (konsertit, teatteriesitykset, vierailut, jne.).  </w:t>
      </w:r>
    </w:p>
    <w:p w14:paraId="3FD8930C" w14:textId="77777777" w:rsidR="003F7501" w:rsidRPr="003F7501" w:rsidRDefault="003F7501" w:rsidP="003F7501"/>
    <w:p w14:paraId="728E0F25" w14:textId="17A0611D" w:rsidR="001E0DA7" w:rsidRDefault="001E0DA7" w:rsidP="001E0DA7">
      <w:pPr>
        <w:pStyle w:val="Otsikko2"/>
      </w:pPr>
      <w:bookmarkStart w:id="17" w:name="_Toc204761596"/>
      <w:r>
        <w:lastRenderedPageBreak/>
        <w:t xml:space="preserve">Koulun valitsemat kehittämiskohteet </w:t>
      </w:r>
      <w:r w:rsidR="00AB2A90">
        <w:t xml:space="preserve">lukuvuodelle </w:t>
      </w:r>
      <w:sdt>
        <w:sdtPr>
          <w:alias w:val="Luokka"/>
          <w:tag w:val=""/>
          <w:id w:val="-376543401"/>
          <w:placeholder>
            <w:docPart w:val="85A979DCDBD44473AB59F3ABE14C69D3"/>
          </w:placeholder>
          <w:dataBinding w:prefixMappings="xmlns:ns0='http://purl.org/dc/elements/1.1/' xmlns:ns1='http://schemas.openxmlformats.org/package/2006/metadata/core-properties' " w:xpath="/ns1:coreProperties[1]/ns1:category[1]" w:storeItemID="{6C3C8BC8-F283-45AE-878A-BAB7291924A1}"/>
          <w:text/>
        </w:sdtPr>
        <w:sdtContent>
          <w:r w:rsidR="00545BC1">
            <w:t>2025-2026</w:t>
          </w:r>
        </w:sdtContent>
      </w:sdt>
      <w:bookmarkEnd w:id="17"/>
    </w:p>
    <w:p w14:paraId="14A2F699" w14:textId="77777777" w:rsidR="00414CD3" w:rsidRPr="00C2184A" w:rsidRDefault="00414CD3" w:rsidP="00414CD3">
      <w:pPr>
        <w:rPr>
          <w:rFonts w:cstheme="minorHAnsi"/>
        </w:rPr>
      </w:pPr>
      <w:r w:rsidRPr="00C2184A">
        <w:rPr>
          <w:rFonts w:cstheme="minorHAnsi"/>
        </w:rPr>
        <w:t>Toteutetaan talouden sallimissa rajoissa mahdollisimman laajasti myös koulun ulkopuolella annettavaa opetusta. Tehdään yhteistyötä vanhempainyhdistyksen kanssa tapahtumien järjestämisessä.</w:t>
      </w:r>
    </w:p>
    <w:p w14:paraId="4ADB05D7" w14:textId="77777777" w:rsidR="00414CD3" w:rsidRPr="00C2184A" w:rsidRDefault="00414CD3" w:rsidP="00414CD3">
      <w:pPr>
        <w:rPr>
          <w:rFonts w:cstheme="minorHAnsi"/>
        </w:rPr>
      </w:pPr>
      <w:proofErr w:type="spellStart"/>
      <w:r w:rsidRPr="00C2184A">
        <w:rPr>
          <w:rFonts w:cstheme="minorHAnsi"/>
        </w:rPr>
        <w:t>Osallistetaan</w:t>
      </w:r>
      <w:proofErr w:type="spellEnd"/>
      <w:r w:rsidRPr="00C2184A">
        <w:rPr>
          <w:rFonts w:cstheme="minorHAnsi"/>
        </w:rPr>
        <w:t xml:space="preserve"> oppilaita oppilaskunnan hallituksen kautta tapahtumien suunnitteluun ja toteuttamiseen.</w:t>
      </w:r>
    </w:p>
    <w:p w14:paraId="4F7BD86B" w14:textId="77777777" w:rsidR="00414CD3" w:rsidRPr="00C2184A" w:rsidRDefault="00414CD3" w:rsidP="00414CD3">
      <w:pPr>
        <w:spacing w:after="0"/>
        <w:textAlignment w:val="baseline"/>
        <w:rPr>
          <w:rFonts w:cstheme="minorHAnsi"/>
        </w:rPr>
      </w:pPr>
      <w:r w:rsidRPr="00C2184A">
        <w:rPr>
          <w:rStyle w:val="normaltextrun"/>
          <w:rFonts w:cstheme="minorHAnsi"/>
        </w:rPr>
        <w:t>Toteutetaan erityisopetuksen uudistuksen vaatimat toimenpiteet ja tiedottaminen koulun tasolla.</w:t>
      </w:r>
    </w:p>
    <w:p w14:paraId="4EE7EBD6" w14:textId="77777777" w:rsidR="003F7501" w:rsidRPr="003F7501" w:rsidRDefault="003F7501" w:rsidP="003F7501"/>
    <w:p w14:paraId="324F5213" w14:textId="3EC57F33" w:rsidR="001E0DA7" w:rsidRPr="001E0DA7" w:rsidRDefault="001E0DA7" w:rsidP="001E0DA7">
      <w:pPr>
        <w:pStyle w:val="Otsikko2"/>
      </w:pPr>
      <w:bookmarkStart w:id="18" w:name="_Toc204761597"/>
      <w:r>
        <w:t>Lukuvuoden toiminnan arviointi ja kehittämiskohteet lukuvuodelle 202</w:t>
      </w:r>
      <w:r w:rsidR="0001225D">
        <w:t>6</w:t>
      </w:r>
      <w:r>
        <w:t>-202</w:t>
      </w:r>
      <w:r w:rsidR="0001225D">
        <w:t>7</w:t>
      </w:r>
      <w:bookmarkEnd w:id="18"/>
    </w:p>
    <w:p w14:paraId="280C7ADF" w14:textId="212C7A8B" w:rsidR="003F7501" w:rsidRDefault="001E0DA7" w:rsidP="003F7501">
      <w:pPr>
        <w:pStyle w:val="Listieto"/>
      </w:pPr>
      <w:r>
        <w:t>Täytetään kevätlukukaudella</w:t>
      </w:r>
      <w:r w:rsidR="004B01FB">
        <w:t xml:space="preserve"> 202</w:t>
      </w:r>
      <w:r w:rsidR="0001225D">
        <w:t>6</w:t>
      </w:r>
      <w:r w:rsidR="00BA1457">
        <w:t xml:space="preserve"> </w:t>
      </w:r>
      <w:r>
        <w:t>lukuvuoden arvioinnin yhteydessä</w:t>
      </w:r>
    </w:p>
    <w:p w14:paraId="4265FB8A" w14:textId="14A95243" w:rsidR="00CE1187" w:rsidRPr="00CE1187" w:rsidRDefault="00CE1187" w:rsidP="00CE1187">
      <w:pPr>
        <w:rPr>
          <w:i/>
        </w:rPr>
      </w:pPr>
      <w:r>
        <w:rPr>
          <w:i/>
        </w:rPr>
        <w:t xml:space="preserve">Monialaisten oppimiskokonaisuuksien toteutuminen: </w:t>
      </w:r>
    </w:p>
    <w:p w14:paraId="01D279EF" w14:textId="77777777" w:rsidR="003F7501" w:rsidRDefault="003F7501" w:rsidP="003F7501"/>
    <w:p w14:paraId="029C6CCA" w14:textId="09D8FAC7" w:rsidR="00393777" w:rsidRDefault="00393777">
      <w:pPr>
        <w:spacing w:after="0"/>
        <w:ind w:left="0"/>
        <w:rPr>
          <w:rFonts w:asciiTheme="majorHAnsi" w:eastAsiaTheme="majorEastAsia" w:hAnsiTheme="majorHAnsi" w:cstheme="majorHAnsi"/>
          <w:b/>
          <w:color w:val="3C3C3C" w:themeColor="text2"/>
          <w:sz w:val="32"/>
          <w:szCs w:val="32"/>
        </w:rPr>
      </w:pPr>
    </w:p>
    <w:p w14:paraId="4606463F" w14:textId="77777777" w:rsidR="001E0DA7" w:rsidRDefault="001E0DA7" w:rsidP="00393777">
      <w:pPr>
        <w:pStyle w:val="Otsikko1"/>
      </w:pPr>
      <w:bookmarkStart w:id="19" w:name="_Toc204761598"/>
      <w:r>
        <w:t>Oppimisympäristön kuvaus</w:t>
      </w:r>
      <w:bookmarkEnd w:id="19"/>
    </w:p>
    <w:p w14:paraId="79C1A696" w14:textId="14D9FB37" w:rsidR="00676056" w:rsidRDefault="00676056" w:rsidP="003F7501">
      <w:pPr>
        <w:pStyle w:val="Listieto"/>
      </w:pPr>
      <w:r>
        <w:t xml:space="preserve">Perusopetuksen </w:t>
      </w:r>
      <w:r w:rsidRPr="00FF1D4C">
        <w:t xml:space="preserve">opetussuunnitelma </w:t>
      </w:r>
      <w:hyperlink r:id="rId21" w:history="1">
        <w:r w:rsidRPr="00FF1D4C">
          <w:rPr>
            <w:rStyle w:val="Hyperlinkki"/>
          </w:rPr>
          <w:t>4.3 Oppimisympäristöt ja työtavat (peda.net)</w:t>
        </w:r>
      </w:hyperlink>
    </w:p>
    <w:p w14:paraId="1520BA89" w14:textId="77777777" w:rsidR="003F7501" w:rsidRPr="003F7501" w:rsidRDefault="008A03A2" w:rsidP="003F7501">
      <w:r w:rsidRPr="008A03A2">
        <w:t>Oppimisympäristöt opetussuunnitelmassa: Oppimisympäristöillä tarkoitetaan tiloja ja paikkoja sekä yhteisöjä ja toimintakäytäntöjä, joissa opiskelu ja oppiminen tapahtuvat. Oppimisympäristöön kuuluvat myös välineet, palvelut ja materiaalit, joita opiskelussa käytetään.</w:t>
      </w:r>
    </w:p>
    <w:p w14:paraId="23A0DEEE" w14:textId="77777777" w:rsidR="001E0DA7" w:rsidRDefault="001E0DA7" w:rsidP="001E0DA7">
      <w:pPr>
        <w:pStyle w:val="Otsikko2"/>
      </w:pPr>
      <w:bookmarkStart w:id="20" w:name="_Toc204761599"/>
      <w:r w:rsidRPr="00287354">
        <w:t>Laatukriteerit</w:t>
      </w:r>
      <w:bookmarkEnd w:id="20"/>
    </w:p>
    <w:p w14:paraId="6D951D09" w14:textId="77777777" w:rsidR="007F146C" w:rsidRDefault="00676056" w:rsidP="007F146C">
      <w:pPr>
        <w:pStyle w:val="Otsikko3"/>
      </w:pPr>
      <w:r>
        <w:t>Koulutilat</w:t>
      </w:r>
    </w:p>
    <w:p w14:paraId="0C87D48A" w14:textId="77777777" w:rsidR="003B6DE1" w:rsidRPr="003B6DE1" w:rsidRDefault="003B6DE1" w:rsidP="003B6DE1">
      <w:pPr>
        <w:rPr>
          <w:i/>
        </w:rPr>
      </w:pPr>
      <w:r>
        <w:rPr>
          <w:i/>
        </w:rPr>
        <w:t>Rasti sarakkeeseen Kyllä/Ei</w:t>
      </w:r>
    </w:p>
    <w:tbl>
      <w:tblPr>
        <w:tblStyle w:val="Ruudukkotaulukko4"/>
        <w:tblW w:w="8789"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9"/>
        <w:gridCol w:w="698"/>
        <w:gridCol w:w="606"/>
        <w:gridCol w:w="2262"/>
        <w:gridCol w:w="2114"/>
      </w:tblGrid>
      <w:tr w:rsidR="007F146C" w14:paraId="3D4A1C3D" w14:textId="77777777" w:rsidTr="00825F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9" w:type="dxa"/>
            <w:tcBorders>
              <w:top w:val="none" w:sz="0" w:space="0" w:color="auto"/>
              <w:left w:val="none" w:sz="0" w:space="0" w:color="auto"/>
              <w:bottom w:val="none" w:sz="0" w:space="0" w:color="auto"/>
              <w:right w:val="none" w:sz="0" w:space="0" w:color="auto"/>
            </w:tcBorders>
            <w:shd w:val="clear" w:color="auto" w:fill="00A37D" w:themeFill="accent5"/>
          </w:tcPr>
          <w:p w14:paraId="51F165C2" w14:textId="77777777" w:rsidR="003F7501" w:rsidRPr="007F146C" w:rsidRDefault="003F7501" w:rsidP="003F7501">
            <w:pPr>
              <w:pStyle w:val="Normaalitaulukko0"/>
              <w:rPr>
                <w:color w:val="auto"/>
              </w:rPr>
            </w:pPr>
            <w:r w:rsidRPr="007F146C">
              <w:rPr>
                <w:color w:val="auto"/>
              </w:rPr>
              <w:t>Kohde</w:t>
            </w:r>
          </w:p>
        </w:tc>
        <w:tc>
          <w:tcPr>
            <w:tcW w:w="698" w:type="dxa"/>
            <w:tcBorders>
              <w:top w:val="none" w:sz="0" w:space="0" w:color="auto"/>
              <w:left w:val="none" w:sz="0" w:space="0" w:color="auto"/>
              <w:bottom w:val="none" w:sz="0" w:space="0" w:color="auto"/>
              <w:right w:val="none" w:sz="0" w:space="0" w:color="auto"/>
            </w:tcBorders>
            <w:shd w:val="clear" w:color="auto" w:fill="00A37D" w:themeFill="accent5"/>
          </w:tcPr>
          <w:p w14:paraId="34D9A316" w14:textId="77777777" w:rsidR="003F7501" w:rsidRPr="007F146C" w:rsidRDefault="003F7501" w:rsidP="003F7501">
            <w:pPr>
              <w:pStyle w:val="Normaalitaulukko0"/>
              <w:cnfStyle w:val="100000000000" w:firstRow="1" w:lastRow="0" w:firstColumn="0" w:lastColumn="0" w:oddVBand="0" w:evenVBand="0" w:oddHBand="0" w:evenHBand="0" w:firstRowFirstColumn="0" w:firstRowLastColumn="0" w:lastRowFirstColumn="0" w:lastRowLastColumn="0"/>
              <w:rPr>
                <w:color w:val="auto"/>
              </w:rPr>
            </w:pPr>
            <w:r w:rsidRPr="007F146C">
              <w:rPr>
                <w:color w:val="auto"/>
              </w:rPr>
              <w:t>Kyllä</w:t>
            </w:r>
          </w:p>
        </w:tc>
        <w:tc>
          <w:tcPr>
            <w:tcW w:w="606" w:type="dxa"/>
            <w:tcBorders>
              <w:top w:val="none" w:sz="0" w:space="0" w:color="auto"/>
              <w:left w:val="none" w:sz="0" w:space="0" w:color="auto"/>
              <w:bottom w:val="none" w:sz="0" w:space="0" w:color="auto"/>
              <w:right w:val="none" w:sz="0" w:space="0" w:color="auto"/>
            </w:tcBorders>
            <w:shd w:val="clear" w:color="auto" w:fill="00A37D" w:themeFill="accent5"/>
          </w:tcPr>
          <w:p w14:paraId="1C525424" w14:textId="77777777" w:rsidR="003F7501" w:rsidRPr="007F146C" w:rsidRDefault="003F7501" w:rsidP="003F7501">
            <w:pPr>
              <w:pStyle w:val="Normaalitaulukko0"/>
              <w:cnfStyle w:val="100000000000" w:firstRow="1" w:lastRow="0" w:firstColumn="0" w:lastColumn="0" w:oddVBand="0" w:evenVBand="0" w:oddHBand="0" w:evenHBand="0" w:firstRowFirstColumn="0" w:firstRowLastColumn="0" w:lastRowFirstColumn="0" w:lastRowLastColumn="0"/>
              <w:rPr>
                <w:color w:val="auto"/>
              </w:rPr>
            </w:pPr>
            <w:r w:rsidRPr="007F146C">
              <w:rPr>
                <w:color w:val="auto"/>
              </w:rPr>
              <w:t>Ei</w:t>
            </w:r>
          </w:p>
        </w:tc>
        <w:tc>
          <w:tcPr>
            <w:tcW w:w="2262" w:type="dxa"/>
            <w:tcBorders>
              <w:top w:val="none" w:sz="0" w:space="0" w:color="auto"/>
              <w:left w:val="none" w:sz="0" w:space="0" w:color="auto"/>
              <w:bottom w:val="none" w:sz="0" w:space="0" w:color="auto"/>
              <w:right w:val="none" w:sz="0" w:space="0" w:color="auto"/>
            </w:tcBorders>
            <w:shd w:val="clear" w:color="auto" w:fill="00A37D" w:themeFill="accent5"/>
          </w:tcPr>
          <w:p w14:paraId="1D72B80E" w14:textId="77777777" w:rsidR="003F7501" w:rsidRPr="007F146C" w:rsidRDefault="003F7501" w:rsidP="003F7501">
            <w:pPr>
              <w:pStyle w:val="Normaalitaulukko0"/>
              <w:cnfStyle w:val="100000000000" w:firstRow="1" w:lastRow="0" w:firstColumn="0" w:lastColumn="0" w:oddVBand="0" w:evenVBand="0" w:oddHBand="0" w:evenHBand="0" w:firstRowFirstColumn="0" w:firstRowLastColumn="0" w:lastRowFirstColumn="0" w:lastRowLastColumn="0"/>
              <w:rPr>
                <w:b w:val="0"/>
                <w:bCs/>
              </w:rPr>
            </w:pPr>
            <w:r w:rsidRPr="007F146C">
              <w:rPr>
                <w:color w:val="auto"/>
              </w:rPr>
              <w:t xml:space="preserve">Suunnitellut </w:t>
            </w:r>
            <w:r w:rsidR="007F146C">
              <w:rPr>
                <w:b w:val="0"/>
                <w:bCs/>
              </w:rPr>
              <w:br/>
            </w:r>
            <w:r w:rsidRPr="007F146C">
              <w:rPr>
                <w:color w:val="auto"/>
              </w:rPr>
              <w:t>toimenpiteet</w:t>
            </w:r>
          </w:p>
        </w:tc>
        <w:tc>
          <w:tcPr>
            <w:tcW w:w="2114" w:type="dxa"/>
            <w:tcBorders>
              <w:top w:val="none" w:sz="0" w:space="0" w:color="auto"/>
              <w:left w:val="none" w:sz="0" w:space="0" w:color="auto"/>
              <w:bottom w:val="none" w:sz="0" w:space="0" w:color="auto"/>
              <w:right w:val="none" w:sz="0" w:space="0" w:color="auto"/>
            </w:tcBorders>
            <w:shd w:val="clear" w:color="auto" w:fill="00A37D" w:themeFill="accent5"/>
          </w:tcPr>
          <w:p w14:paraId="550BB5CB" w14:textId="77777777" w:rsidR="003F7501" w:rsidRPr="007F146C" w:rsidRDefault="003F7501" w:rsidP="003F7501">
            <w:pPr>
              <w:pStyle w:val="Normaalitaulukko0"/>
              <w:cnfStyle w:val="100000000000" w:firstRow="1" w:lastRow="0" w:firstColumn="0" w:lastColumn="0" w:oddVBand="0" w:evenVBand="0" w:oddHBand="0" w:evenHBand="0" w:firstRowFirstColumn="0" w:firstRowLastColumn="0" w:lastRowFirstColumn="0" w:lastRowLastColumn="0"/>
              <w:rPr>
                <w:color w:val="auto"/>
              </w:rPr>
            </w:pPr>
            <w:r w:rsidRPr="007F146C">
              <w:rPr>
                <w:color w:val="auto"/>
              </w:rPr>
              <w:t>Vastuutaho</w:t>
            </w:r>
          </w:p>
        </w:tc>
      </w:tr>
      <w:tr w:rsidR="003F7501" w14:paraId="2208E36D" w14:textId="77777777" w:rsidTr="00825F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9" w:type="dxa"/>
          </w:tcPr>
          <w:p w14:paraId="5F2A34CA" w14:textId="77777777" w:rsidR="003F7501" w:rsidRPr="003F7501" w:rsidRDefault="003F7501" w:rsidP="003F7501">
            <w:pPr>
              <w:pStyle w:val="Normaalitaulukko0"/>
              <w:rPr>
                <w:b w:val="0"/>
              </w:rPr>
            </w:pPr>
            <w:r w:rsidRPr="003F7501">
              <w:rPr>
                <w:b w:val="0"/>
              </w:rPr>
              <w:t>Koulun tilat ovat terveelliset ja turvalliset sekä edistävät koulussa viihtymistä.</w:t>
            </w:r>
          </w:p>
        </w:tc>
        <w:tc>
          <w:tcPr>
            <w:tcW w:w="698" w:type="dxa"/>
          </w:tcPr>
          <w:p w14:paraId="7138010C" w14:textId="5B5FC2C6" w:rsidR="003F7501" w:rsidRDefault="00207305" w:rsidP="003F7501">
            <w:pPr>
              <w:ind w:left="0"/>
              <w:cnfStyle w:val="000000100000" w:firstRow="0" w:lastRow="0" w:firstColumn="0" w:lastColumn="0" w:oddVBand="0" w:evenVBand="0" w:oddHBand="1" w:evenHBand="0" w:firstRowFirstColumn="0" w:firstRowLastColumn="0" w:lastRowFirstColumn="0" w:lastRowLastColumn="0"/>
            </w:pPr>
            <w:r>
              <w:t>x</w:t>
            </w:r>
          </w:p>
        </w:tc>
        <w:tc>
          <w:tcPr>
            <w:tcW w:w="606" w:type="dxa"/>
          </w:tcPr>
          <w:p w14:paraId="0C8D1722" w14:textId="2B35DA20" w:rsidR="003F7501" w:rsidRDefault="00207305" w:rsidP="003F7501">
            <w:pPr>
              <w:ind w:left="0"/>
              <w:cnfStyle w:val="000000100000" w:firstRow="0" w:lastRow="0" w:firstColumn="0" w:lastColumn="0" w:oddVBand="0" w:evenVBand="0" w:oddHBand="1" w:evenHBand="0" w:firstRowFirstColumn="0" w:firstRowLastColumn="0" w:lastRowFirstColumn="0" w:lastRowLastColumn="0"/>
            </w:pPr>
            <w:r>
              <w:t>x</w:t>
            </w:r>
          </w:p>
        </w:tc>
        <w:tc>
          <w:tcPr>
            <w:tcW w:w="2262" w:type="dxa"/>
          </w:tcPr>
          <w:p w14:paraId="1BBD2AE0" w14:textId="380C6890" w:rsidR="003F7501" w:rsidRDefault="00207305" w:rsidP="003F7501">
            <w:pPr>
              <w:ind w:left="0"/>
              <w:cnfStyle w:val="000000100000" w:firstRow="0" w:lastRow="0" w:firstColumn="0" w:lastColumn="0" w:oddVBand="0" w:evenVBand="0" w:oddHBand="1" w:evenHBand="0" w:firstRowFirstColumn="0" w:firstRowLastColumn="0" w:lastRowFirstColumn="0" w:lastRowLastColumn="0"/>
            </w:pPr>
            <w:r w:rsidRPr="00943567">
              <w:t>Sisäilmatilanteen seuranta on meneillään rakennuksen korjaushistorian johdosta. Yhteydenpito tilapalvelun suu</w:t>
            </w:r>
            <w:r>
              <w:t>ntaan on jatkuvaa. Koululle kaksi</w:t>
            </w:r>
            <w:r w:rsidRPr="00943567">
              <w:t xml:space="preserve"> parakkiluokka</w:t>
            </w:r>
            <w:r>
              <w:t>a</w:t>
            </w:r>
            <w:r w:rsidRPr="00943567">
              <w:t xml:space="preserve"> vuokrattuna </w:t>
            </w:r>
            <w:r>
              <w:t xml:space="preserve">toistaiseksi. </w:t>
            </w:r>
            <w:r>
              <w:lastRenderedPageBreak/>
              <w:t>Hankesuunnittelutyö on pitkällä. Koulun toiminnan muutto elokuussa 2026 toiseen toimipisteeseen.</w:t>
            </w:r>
          </w:p>
        </w:tc>
        <w:tc>
          <w:tcPr>
            <w:tcW w:w="2114" w:type="dxa"/>
          </w:tcPr>
          <w:p w14:paraId="43229DB4" w14:textId="2C821C41" w:rsidR="003F7501" w:rsidRDefault="00207305" w:rsidP="003F7501">
            <w:pPr>
              <w:ind w:left="0"/>
              <w:cnfStyle w:val="000000100000" w:firstRow="0" w:lastRow="0" w:firstColumn="0" w:lastColumn="0" w:oddVBand="0" w:evenVBand="0" w:oddHBand="1" w:evenHBand="0" w:firstRowFirstColumn="0" w:firstRowLastColumn="0" w:lastRowFirstColumn="0" w:lastRowLastColumn="0"/>
            </w:pPr>
            <w:r>
              <w:lastRenderedPageBreak/>
              <w:t>koulunjohtaja, henkilökunta, tilapalvelu, sivistystoimi</w:t>
            </w:r>
          </w:p>
        </w:tc>
      </w:tr>
      <w:tr w:rsidR="00207305" w14:paraId="481268B5" w14:textId="77777777" w:rsidTr="00825F90">
        <w:tc>
          <w:tcPr>
            <w:cnfStyle w:val="001000000000" w:firstRow="0" w:lastRow="0" w:firstColumn="1" w:lastColumn="0" w:oddVBand="0" w:evenVBand="0" w:oddHBand="0" w:evenHBand="0" w:firstRowFirstColumn="0" w:firstRowLastColumn="0" w:lastRowFirstColumn="0" w:lastRowLastColumn="0"/>
            <w:tcW w:w="3109" w:type="dxa"/>
          </w:tcPr>
          <w:p w14:paraId="4A0988B1" w14:textId="77777777" w:rsidR="00207305" w:rsidRPr="003F7501" w:rsidRDefault="00207305" w:rsidP="00207305">
            <w:pPr>
              <w:pStyle w:val="Normaalitaulukko0"/>
              <w:rPr>
                <w:b w:val="0"/>
              </w:rPr>
            </w:pPr>
            <w:r w:rsidRPr="003F7501">
              <w:rPr>
                <w:b w:val="0"/>
              </w:rPr>
              <w:t>Koulun tilat soveltuvat opetustoimintaan.</w:t>
            </w:r>
          </w:p>
        </w:tc>
        <w:tc>
          <w:tcPr>
            <w:tcW w:w="698" w:type="dxa"/>
          </w:tcPr>
          <w:p w14:paraId="6ACDBBB3" w14:textId="452F5F0F" w:rsidR="00207305" w:rsidRDefault="00207305" w:rsidP="00207305">
            <w:pPr>
              <w:ind w:left="0"/>
              <w:cnfStyle w:val="000000000000" w:firstRow="0" w:lastRow="0" w:firstColumn="0" w:lastColumn="0" w:oddVBand="0" w:evenVBand="0" w:oddHBand="0" w:evenHBand="0" w:firstRowFirstColumn="0" w:firstRowLastColumn="0" w:lastRowFirstColumn="0" w:lastRowLastColumn="0"/>
            </w:pPr>
            <w:r>
              <w:t>x</w:t>
            </w:r>
          </w:p>
        </w:tc>
        <w:tc>
          <w:tcPr>
            <w:tcW w:w="606" w:type="dxa"/>
          </w:tcPr>
          <w:p w14:paraId="71A6B437" w14:textId="77777777" w:rsidR="00207305" w:rsidRDefault="00207305" w:rsidP="00207305">
            <w:pPr>
              <w:ind w:left="0"/>
              <w:cnfStyle w:val="000000000000" w:firstRow="0" w:lastRow="0" w:firstColumn="0" w:lastColumn="0" w:oddVBand="0" w:evenVBand="0" w:oddHBand="0" w:evenHBand="0" w:firstRowFirstColumn="0" w:firstRowLastColumn="0" w:lastRowFirstColumn="0" w:lastRowLastColumn="0"/>
            </w:pPr>
          </w:p>
        </w:tc>
        <w:tc>
          <w:tcPr>
            <w:tcW w:w="2262" w:type="dxa"/>
          </w:tcPr>
          <w:p w14:paraId="235C9B4B" w14:textId="2D0492F4" w:rsidR="00207305" w:rsidRDefault="00207305" w:rsidP="00207305">
            <w:pPr>
              <w:ind w:left="0"/>
              <w:cnfStyle w:val="000000000000" w:firstRow="0" w:lastRow="0" w:firstColumn="0" w:lastColumn="0" w:oddVBand="0" w:evenVBand="0" w:oddHBand="0" w:evenHBand="0" w:firstRowFirstColumn="0" w:firstRowLastColumn="0" w:lastRowFirstColumn="0" w:lastRowLastColumn="0"/>
            </w:pPr>
            <w:r w:rsidRPr="00943567">
              <w:t>Tilat soveltuvat opetustoimin</w:t>
            </w:r>
            <w:r>
              <w:t>taan, mutta ovat hieman ahtaat nykyiselle väkimäärälle. Sisäliikuntatilat ovat riittämättömät. Henkilökunnan sosiaalitilat ja peseytymistilat ovat olemattomat.</w:t>
            </w:r>
          </w:p>
        </w:tc>
        <w:tc>
          <w:tcPr>
            <w:tcW w:w="2114" w:type="dxa"/>
          </w:tcPr>
          <w:p w14:paraId="32BE42B8" w14:textId="58D883F4" w:rsidR="00207305" w:rsidRDefault="00207305" w:rsidP="00207305">
            <w:pPr>
              <w:ind w:left="0"/>
              <w:cnfStyle w:val="000000000000" w:firstRow="0" w:lastRow="0" w:firstColumn="0" w:lastColumn="0" w:oddVBand="0" w:evenVBand="0" w:oddHBand="0" w:evenHBand="0" w:firstRowFirstColumn="0" w:firstRowLastColumn="0" w:lastRowFirstColumn="0" w:lastRowLastColumn="0"/>
            </w:pPr>
            <w:r>
              <w:t>koulunjohtaja, opettajat, tilapalvelu</w:t>
            </w:r>
          </w:p>
        </w:tc>
      </w:tr>
      <w:tr w:rsidR="00207305" w14:paraId="71288381" w14:textId="77777777" w:rsidTr="00825F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9" w:type="dxa"/>
          </w:tcPr>
          <w:p w14:paraId="0547B5C2" w14:textId="77777777" w:rsidR="00207305" w:rsidRPr="003F7501" w:rsidRDefault="00207305" w:rsidP="00207305">
            <w:pPr>
              <w:pStyle w:val="Normaalitaulukko0"/>
              <w:rPr>
                <w:b w:val="0"/>
              </w:rPr>
            </w:pPr>
            <w:r w:rsidRPr="003F7501">
              <w:rPr>
                <w:b w:val="0"/>
              </w:rPr>
              <w:t>Koulun tiloja kunnostetaan vuosittain.</w:t>
            </w:r>
          </w:p>
        </w:tc>
        <w:tc>
          <w:tcPr>
            <w:tcW w:w="698" w:type="dxa"/>
          </w:tcPr>
          <w:p w14:paraId="2B148A53" w14:textId="382CB92E" w:rsidR="00207305" w:rsidRDefault="00207305" w:rsidP="00207305">
            <w:pPr>
              <w:ind w:left="0"/>
              <w:cnfStyle w:val="000000100000" w:firstRow="0" w:lastRow="0" w:firstColumn="0" w:lastColumn="0" w:oddVBand="0" w:evenVBand="0" w:oddHBand="1" w:evenHBand="0" w:firstRowFirstColumn="0" w:firstRowLastColumn="0" w:lastRowFirstColumn="0" w:lastRowLastColumn="0"/>
            </w:pPr>
            <w:r>
              <w:t>x</w:t>
            </w:r>
          </w:p>
        </w:tc>
        <w:tc>
          <w:tcPr>
            <w:tcW w:w="606" w:type="dxa"/>
          </w:tcPr>
          <w:p w14:paraId="4E0B6A7E" w14:textId="77777777" w:rsidR="00207305" w:rsidRDefault="00207305" w:rsidP="00207305">
            <w:pPr>
              <w:ind w:left="0"/>
              <w:cnfStyle w:val="000000100000" w:firstRow="0" w:lastRow="0" w:firstColumn="0" w:lastColumn="0" w:oddVBand="0" w:evenVBand="0" w:oddHBand="1" w:evenHBand="0" w:firstRowFirstColumn="0" w:firstRowLastColumn="0" w:lastRowFirstColumn="0" w:lastRowLastColumn="0"/>
            </w:pPr>
          </w:p>
        </w:tc>
        <w:tc>
          <w:tcPr>
            <w:tcW w:w="2262" w:type="dxa"/>
          </w:tcPr>
          <w:p w14:paraId="27014389" w14:textId="1FE92450" w:rsidR="00207305" w:rsidRDefault="00207305" w:rsidP="00207305">
            <w:pPr>
              <w:ind w:left="0"/>
              <w:cnfStyle w:val="000000100000" w:firstRow="0" w:lastRow="0" w:firstColumn="0" w:lastColumn="0" w:oddVBand="0" w:evenVBand="0" w:oddHBand="1" w:evenHBand="0" w:firstRowFirstColumn="0" w:firstRowLastColumn="0" w:lastRowFirstColumn="0" w:lastRowLastColumn="0"/>
            </w:pPr>
            <w:r>
              <w:t>Talonmiespalvelu toimii hyvin.</w:t>
            </w:r>
          </w:p>
        </w:tc>
        <w:tc>
          <w:tcPr>
            <w:tcW w:w="2114" w:type="dxa"/>
          </w:tcPr>
          <w:p w14:paraId="7688977D" w14:textId="5546C462" w:rsidR="00207305" w:rsidRDefault="00207305" w:rsidP="00207305">
            <w:pPr>
              <w:ind w:left="0"/>
              <w:cnfStyle w:val="000000100000" w:firstRow="0" w:lastRow="0" w:firstColumn="0" w:lastColumn="0" w:oddVBand="0" w:evenVBand="0" w:oddHBand="1" w:evenHBand="0" w:firstRowFirstColumn="0" w:firstRowLastColumn="0" w:lastRowFirstColumn="0" w:lastRowLastColumn="0"/>
            </w:pPr>
            <w:r>
              <w:t>opettajat, koulunjohtaja, tilapalvelu</w:t>
            </w:r>
          </w:p>
        </w:tc>
      </w:tr>
      <w:tr w:rsidR="00207305" w14:paraId="7BB29D6D" w14:textId="77777777" w:rsidTr="00825F90">
        <w:tc>
          <w:tcPr>
            <w:cnfStyle w:val="001000000000" w:firstRow="0" w:lastRow="0" w:firstColumn="1" w:lastColumn="0" w:oddVBand="0" w:evenVBand="0" w:oddHBand="0" w:evenHBand="0" w:firstRowFirstColumn="0" w:firstRowLastColumn="0" w:lastRowFirstColumn="0" w:lastRowLastColumn="0"/>
            <w:tcW w:w="3109" w:type="dxa"/>
          </w:tcPr>
          <w:p w14:paraId="3A49D7B0" w14:textId="77777777" w:rsidR="00207305" w:rsidRPr="003F7501" w:rsidRDefault="00207305" w:rsidP="00207305">
            <w:pPr>
              <w:pStyle w:val="Normaalitaulukko0"/>
              <w:rPr>
                <w:b w:val="0"/>
              </w:rPr>
            </w:pPr>
            <w:r w:rsidRPr="003F7501">
              <w:rPr>
                <w:b w:val="0"/>
              </w:rPr>
              <w:t>Koulun opetusvälineet ovat asianmukaiset.</w:t>
            </w:r>
          </w:p>
        </w:tc>
        <w:tc>
          <w:tcPr>
            <w:tcW w:w="698" w:type="dxa"/>
          </w:tcPr>
          <w:p w14:paraId="3DE43D1A" w14:textId="6538109A" w:rsidR="00207305" w:rsidRDefault="00207305" w:rsidP="00207305">
            <w:pPr>
              <w:ind w:left="0"/>
              <w:cnfStyle w:val="000000000000" w:firstRow="0" w:lastRow="0" w:firstColumn="0" w:lastColumn="0" w:oddVBand="0" w:evenVBand="0" w:oddHBand="0" w:evenHBand="0" w:firstRowFirstColumn="0" w:firstRowLastColumn="0" w:lastRowFirstColumn="0" w:lastRowLastColumn="0"/>
            </w:pPr>
            <w:r>
              <w:t>x</w:t>
            </w:r>
          </w:p>
        </w:tc>
        <w:tc>
          <w:tcPr>
            <w:tcW w:w="606" w:type="dxa"/>
          </w:tcPr>
          <w:p w14:paraId="7808D0D4" w14:textId="77777777" w:rsidR="00207305" w:rsidRDefault="00207305" w:rsidP="00207305">
            <w:pPr>
              <w:ind w:left="0"/>
              <w:cnfStyle w:val="000000000000" w:firstRow="0" w:lastRow="0" w:firstColumn="0" w:lastColumn="0" w:oddVBand="0" w:evenVBand="0" w:oddHBand="0" w:evenHBand="0" w:firstRowFirstColumn="0" w:firstRowLastColumn="0" w:lastRowFirstColumn="0" w:lastRowLastColumn="0"/>
            </w:pPr>
          </w:p>
        </w:tc>
        <w:tc>
          <w:tcPr>
            <w:tcW w:w="2262" w:type="dxa"/>
          </w:tcPr>
          <w:p w14:paraId="054052AD" w14:textId="2031368A" w:rsidR="00207305" w:rsidRDefault="00207305" w:rsidP="00207305">
            <w:pPr>
              <w:ind w:left="0"/>
              <w:cnfStyle w:val="000000000000" w:firstRow="0" w:lastRow="0" w:firstColumn="0" w:lastColumn="0" w:oddVBand="0" w:evenVBand="0" w:oddHBand="0" w:evenHBand="0" w:firstRowFirstColumn="0" w:firstRowLastColumn="0" w:lastRowFirstColumn="0" w:lastRowLastColumn="0"/>
            </w:pPr>
            <w:r w:rsidRPr="00943567">
              <w:t>Pyrimme budjetin rajoissa hankkimaan tarpeellisia opetusvälineitä koululle.</w:t>
            </w:r>
          </w:p>
        </w:tc>
        <w:tc>
          <w:tcPr>
            <w:tcW w:w="2114" w:type="dxa"/>
          </w:tcPr>
          <w:p w14:paraId="0FB05B7E" w14:textId="10EA284F" w:rsidR="00207305" w:rsidRDefault="00207305" w:rsidP="00207305">
            <w:pPr>
              <w:ind w:left="0"/>
              <w:cnfStyle w:val="000000000000" w:firstRow="0" w:lastRow="0" w:firstColumn="0" w:lastColumn="0" w:oddVBand="0" w:evenVBand="0" w:oddHBand="0" w:evenHBand="0" w:firstRowFirstColumn="0" w:firstRowLastColumn="0" w:lastRowFirstColumn="0" w:lastRowLastColumn="0"/>
            </w:pPr>
            <w:r>
              <w:t>koulunjohtaja, opettajat</w:t>
            </w:r>
          </w:p>
        </w:tc>
      </w:tr>
      <w:tr w:rsidR="00207305" w14:paraId="5DC66F97" w14:textId="77777777" w:rsidTr="00825F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9" w:type="dxa"/>
          </w:tcPr>
          <w:p w14:paraId="0E4E68B2" w14:textId="77777777" w:rsidR="00207305" w:rsidRPr="003F7501" w:rsidRDefault="00207305" w:rsidP="00207305">
            <w:pPr>
              <w:pStyle w:val="Normaalitaulukko0"/>
              <w:rPr>
                <w:b w:val="0"/>
              </w:rPr>
            </w:pPr>
            <w:r w:rsidRPr="003F7501">
              <w:rPr>
                <w:b w:val="0"/>
              </w:rPr>
              <w:t>Koulun piha-alue on turvallinen ja viihtyisä.</w:t>
            </w:r>
          </w:p>
        </w:tc>
        <w:tc>
          <w:tcPr>
            <w:tcW w:w="698" w:type="dxa"/>
          </w:tcPr>
          <w:p w14:paraId="71131F25" w14:textId="1A372323" w:rsidR="00207305" w:rsidRDefault="00207305" w:rsidP="00207305">
            <w:pPr>
              <w:ind w:left="0"/>
              <w:cnfStyle w:val="000000100000" w:firstRow="0" w:lastRow="0" w:firstColumn="0" w:lastColumn="0" w:oddVBand="0" w:evenVBand="0" w:oddHBand="1" w:evenHBand="0" w:firstRowFirstColumn="0" w:firstRowLastColumn="0" w:lastRowFirstColumn="0" w:lastRowLastColumn="0"/>
            </w:pPr>
            <w:r>
              <w:t>x</w:t>
            </w:r>
          </w:p>
        </w:tc>
        <w:tc>
          <w:tcPr>
            <w:tcW w:w="606" w:type="dxa"/>
          </w:tcPr>
          <w:p w14:paraId="059ECE46" w14:textId="77777777" w:rsidR="00207305" w:rsidRDefault="00207305" w:rsidP="00207305">
            <w:pPr>
              <w:ind w:left="0"/>
              <w:cnfStyle w:val="000000100000" w:firstRow="0" w:lastRow="0" w:firstColumn="0" w:lastColumn="0" w:oddVBand="0" w:evenVBand="0" w:oddHBand="1" w:evenHBand="0" w:firstRowFirstColumn="0" w:firstRowLastColumn="0" w:lastRowFirstColumn="0" w:lastRowLastColumn="0"/>
            </w:pPr>
          </w:p>
        </w:tc>
        <w:tc>
          <w:tcPr>
            <w:tcW w:w="2262" w:type="dxa"/>
          </w:tcPr>
          <w:p w14:paraId="385C0269" w14:textId="3C92556C" w:rsidR="00207305" w:rsidRDefault="00207305" w:rsidP="00207305">
            <w:pPr>
              <w:ind w:left="0"/>
              <w:cnfStyle w:val="000000100000" w:firstRow="0" w:lastRow="0" w:firstColumn="0" w:lastColumn="0" w:oddVBand="0" w:evenVBand="0" w:oddHBand="1" w:evenHBand="0" w:firstRowFirstColumn="0" w:firstRowLastColumn="0" w:lastRowFirstColumn="0" w:lastRowLastColumn="0"/>
            </w:pPr>
            <w:r w:rsidRPr="00943567">
              <w:t>Hyvä valvonta. Ilmoitetaan puutteista eteenpäin.</w:t>
            </w:r>
          </w:p>
        </w:tc>
        <w:tc>
          <w:tcPr>
            <w:tcW w:w="2114" w:type="dxa"/>
          </w:tcPr>
          <w:p w14:paraId="3CD54BB7" w14:textId="6B2C974C" w:rsidR="00207305" w:rsidRDefault="00207305" w:rsidP="00207305">
            <w:pPr>
              <w:ind w:left="0"/>
              <w:cnfStyle w:val="000000100000" w:firstRow="0" w:lastRow="0" w:firstColumn="0" w:lastColumn="0" w:oddVBand="0" w:evenVBand="0" w:oddHBand="1" w:evenHBand="0" w:firstRowFirstColumn="0" w:firstRowLastColumn="0" w:lastRowFirstColumn="0" w:lastRowLastColumn="0"/>
            </w:pPr>
            <w:r>
              <w:t>Koulunjohtaja, henkilökunta, tilapalvelu</w:t>
            </w:r>
          </w:p>
        </w:tc>
      </w:tr>
    </w:tbl>
    <w:p w14:paraId="20B3D1F8" w14:textId="77777777" w:rsidR="003F7501" w:rsidRPr="003F7501" w:rsidRDefault="003F7501" w:rsidP="003F7501"/>
    <w:p w14:paraId="2D8ACFF7" w14:textId="77777777" w:rsidR="00676056" w:rsidRDefault="00D845FF" w:rsidP="00D845FF">
      <w:pPr>
        <w:pStyle w:val="Otsikko3"/>
      </w:pPr>
      <w:r w:rsidRPr="00D845FF">
        <w:t>Koulun työskentelyä ja turvallisuutta koskevat suunnitelmat</w:t>
      </w:r>
      <w:r w:rsidR="00132E80">
        <w:t xml:space="preserve"> </w:t>
      </w:r>
    </w:p>
    <w:p w14:paraId="41590B66" w14:textId="77777777" w:rsidR="00825F90" w:rsidRPr="00825F90" w:rsidRDefault="00825F90" w:rsidP="00825F90">
      <w:pPr>
        <w:rPr>
          <w:i/>
        </w:rPr>
      </w:pPr>
      <w:r w:rsidRPr="00825F90">
        <w:rPr>
          <w:i/>
        </w:rPr>
        <w:t>Kyllä-sarakkeeseen päivämäärä</w:t>
      </w:r>
      <w:r w:rsidR="00354A84">
        <w:rPr>
          <w:i/>
        </w:rPr>
        <w:t xml:space="preserve"> milloin käsitelty henkilökunnan kanssa.</w:t>
      </w:r>
    </w:p>
    <w:tbl>
      <w:tblPr>
        <w:tblStyle w:val="Ruudukkotaulukko4"/>
        <w:tblW w:w="8749"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4"/>
        <w:gridCol w:w="1189"/>
        <w:gridCol w:w="565"/>
        <w:gridCol w:w="2408"/>
        <w:gridCol w:w="1513"/>
      </w:tblGrid>
      <w:tr w:rsidR="00D845FF" w14:paraId="323E7BD9" w14:textId="77777777" w:rsidTr="00825F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1" w:type="dxa"/>
            <w:tcBorders>
              <w:top w:val="none" w:sz="0" w:space="0" w:color="auto"/>
              <w:left w:val="none" w:sz="0" w:space="0" w:color="auto"/>
              <w:bottom w:val="none" w:sz="0" w:space="0" w:color="auto"/>
              <w:right w:val="none" w:sz="0" w:space="0" w:color="auto"/>
            </w:tcBorders>
            <w:shd w:val="clear" w:color="auto" w:fill="00A37D" w:themeFill="accent5"/>
          </w:tcPr>
          <w:p w14:paraId="10172BA3" w14:textId="77777777" w:rsidR="00D845FF" w:rsidRPr="007F146C" w:rsidRDefault="00D845FF" w:rsidP="009F4CB5">
            <w:pPr>
              <w:pStyle w:val="Normaalitaulukko0"/>
              <w:rPr>
                <w:color w:val="auto"/>
              </w:rPr>
            </w:pPr>
            <w:r w:rsidRPr="007F146C">
              <w:rPr>
                <w:color w:val="auto"/>
              </w:rPr>
              <w:t>Kohde</w:t>
            </w:r>
          </w:p>
        </w:tc>
        <w:tc>
          <w:tcPr>
            <w:tcW w:w="1162" w:type="dxa"/>
            <w:tcBorders>
              <w:top w:val="none" w:sz="0" w:space="0" w:color="auto"/>
              <w:left w:val="none" w:sz="0" w:space="0" w:color="auto"/>
              <w:bottom w:val="none" w:sz="0" w:space="0" w:color="auto"/>
              <w:right w:val="none" w:sz="0" w:space="0" w:color="auto"/>
            </w:tcBorders>
            <w:shd w:val="clear" w:color="auto" w:fill="00A37D" w:themeFill="accent5"/>
          </w:tcPr>
          <w:p w14:paraId="63F1CF0D" w14:textId="77777777" w:rsidR="00D845FF" w:rsidRPr="007F146C" w:rsidRDefault="00D845FF" w:rsidP="009F4CB5">
            <w:pPr>
              <w:pStyle w:val="Normaalitaulukko0"/>
              <w:cnfStyle w:val="100000000000" w:firstRow="1" w:lastRow="0" w:firstColumn="0" w:lastColumn="0" w:oddVBand="0" w:evenVBand="0" w:oddHBand="0" w:evenHBand="0" w:firstRowFirstColumn="0" w:firstRowLastColumn="0" w:lastRowFirstColumn="0" w:lastRowLastColumn="0"/>
              <w:rPr>
                <w:color w:val="auto"/>
              </w:rPr>
            </w:pPr>
            <w:r w:rsidRPr="007F146C">
              <w:rPr>
                <w:color w:val="auto"/>
              </w:rPr>
              <w:t>Kyllä</w:t>
            </w:r>
          </w:p>
        </w:tc>
        <w:tc>
          <w:tcPr>
            <w:tcW w:w="567" w:type="dxa"/>
            <w:tcBorders>
              <w:top w:val="none" w:sz="0" w:space="0" w:color="auto"/>
              <w:left w:val="none" w:sz="0" w:space="0" w:color="auto"/>
              <w:bottom w:val="none" w:sz="0" w:space="0" w:color="auto"/>
              <w:right w:val="none" w:sz="0" w:space="0" w:color="auto"/>
            </w:tcBorders>
            <w:shd w:val="clear" w:color="auto" w:fill="00A37D" w:themeFill="accent5"/>
          </w:tcPr>
          <w:p w14:paraId="4EA10076" w14:textId="77777777" w:rsidR="00D845FF" w:rsidRPr="007F146C" w:rsidRDefault="00D845FF" w:rsidP="009F4CB5">
            <w:pPr>
              <w:pStyle w:val="Normaalitaulukko0"/>
              <w:cnfStyle w:val="100000000000" w:firstRow="1" w:lastRow="0" w:firstColumn="0" w:lastColumn="0" w:oddVBand="0" w:evenVBand="0" w:oddHBand="0" w:evenHBand="0" w:firstRowFirstColumn="0" w:firstRowLastColumn="0" w:lastRowFirstColumn="0" w:lastRowLastColumn="0"/>
              <w:rPr>
                <w:color w:val="auto"/>
              </w:rPr>
            </w:pPr>
            <w:r w:rsidRPr="007F146C">
              <w:rPr>
                <w:color w:val="auto"/>
              </w:rPr>
              <w:t>Ei</w:t>
            </w:r>
          </w:p>
        </w:tc>
        <w:tc>
          <w:tcPr>
            <w:tcW w:w="2409" w:type="dxa"/>
            <w:tcBorders>
              <w:top w:val="none" w:sz="0" w:space="0" w:color="auto"/>
              <w:left w:val="none" w:sz="0" w:space="0" w:color="auto"/>
              <w:bottom w:val="none" w:sz="0" w:space="0" w:color="auto"/>
              <w:right w:val="none" w:sz="0" w:space="0" w:color="auto"/>
            </w:tcBorders>
            <w:shd w:val="clear" w:color="auto" w:fill="00A37D" w:themeFill="accent5"/>
          </w:tcPr>
          <w:p w14:paraId="119B8770" w14:textId="77777777" w:rsidR="00D845FF" w:rsidRPr="008A03A2" w:rsidRDefault="00D845FF" w:rsidP="009F4CB5">
            <w:pPr>
              <w:pStyle w:val="Normaalitaulukko0"/>
              <w:cnfStyle w:val="100000000000" w:firstRow="1" w:lastRow="0" w:firstColumn="0" w:lastColumn="0" w:oddVBand="0" w:evenVBand="0" w:oddHBand="0" w:evenHBand="0" w:firstRowFirstColumn="0" w:firstRowLastColumn="0" w:lastRowFirstColumn="0" w:lastRowLastColumn="0"/>
              <w:rPr>
                <w:color w:val="auto"/>
              </w:rPr>
            </w:pPr>
            <w:r w:rsidRPr="007F146C">
              <w:rPr>
                <w:color w:val="auto"/>
              </w:rPr>
              <w:t xml:space="preserve">Suunnitellut </w:t>
            </w:r>
            <w:r w:rsidRPr="008A03A2">
              <w:rPr>
                <w:color w:val="auto"/>
              </w:rPr>
              <w:br/>
            </w:r>
            <w:r w:rsidRPr="007F146C">
              <w:rPr>
                <w:color w:val="auto"/>
              </w:rPr>
              <w:t>toimenpiteet</w:t>
            </w:r>
          </w:p>
        </w:tc>
        <w:tc>
          <w:tcPr>
            <w:tcW w:w="1520" w:type="dxa"/>
            <w:tcBorders>
              <w:top w:val="none" w:sz="0" w:space="0" w:color="auto"/>
              <w:left w:val="none" w:sz="0" w:space="0" w:color="auto"/>
              <w:bottom w:val="none" w:sz="0" w:space="0" w:color="auto"/>
              <w:right w:val="none" w:sz="0" w:space="0" w:color="auto"/>
            </w:tcBorders>
            <w:shd w:val="clear" w:color="auto" w:fill="00A37D" w:themeFill="accent5"/>
          </w:tcPr>
          <w:p w14:paraId="16A77BA1" w14:textId="77777777" w:rsidR="00D845FF" w:rsidRPr="007F146C" w:rsidRDefault="00D845FF" w:rsidP="009F4CB5">
            <w:pPr>
              <w:pStyle w:val="Normaalitaulukko0"/>
              <w:cnfStyle w:val="100000000000" w:firstRow="1" w:lastRow="0" w:firstColumn="0" w:lastColumn="0" w:oddVBand="0" w:evenVBand="0" w:oddHBand="0" w:evenHBand="0" w:firstRowFirstColumn="0" w:firstRowLastColumn="0" w:lastRowFirstColumn="0" w:lastRowLastColumn="0"/>
              <w:rPr>
                <w:color w:val="auto"/>
              </w:rPr>
            </w:pPr>
            <w:r w:rsidRPr="007F146C">
              <w:rPr>
                <w:color w:val="auto"/>
              </w:rPr>
              <w:t>Vastuutaho</w:t>
            </w:r>
          </w:p>
        </w:tc>
      </w:tr>
      <w:tr w:rsidR="00D845FF" w14:paraId="0FF633B2" w14:textId="77777777" w:rsidTr="00825F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1" w:type="dxa"/>
          </w:tcPr>
          <w:p w14:paraId="2221FBB1" w14:textId="4E0FD9EB" w:rsidR="00D845FF" w:rsidRPr="007F146C" w:rsidRDefault="00056888" w:rsidP="007F146C">
            <w:pPr>
              <w:pStyle w:val="Normaalitaulukko0"/>
              <w:rPr>
                <w:b w:val="0"/>
              </w:rPr>
            </w:pPr>
            <w:r w:rsidRPr="00D845FF">
              <w:rPr>
                <w:b w:val="0"/>
              </w:rPr>
              <w:t xml:space="preserve">Koululla on toimintaohjeet koulukiusaamisten ehkäisemiseksi ja kiusaamistapausten käsittelemiseksi. </w:t>
            </w:r>
            <w:hyperlink r:id="rId22" w:history="1">
              <w:r w:rsidR="00A81547">
                <w:rPr>
                  <w:rStyle w:val="Hyperlinkki"/>
                  <w:b w:val="0"/>
                  <w:bCs/>
                </w:rPr>
                <w:t>Ohjeet perustuvat kunnan suunnitelmaan oppilaiden suojaamiseksi kiusaamiselta, väkivallalta ja häirinnältä.</w:t>
              </w:r>
            </w:hyperlink>
            <w:r w:rsidRPr="00D845FF">
              <w:rPr>
                <w:b w:val="0"/>
              </w:rPr>
              <w:t xml:space="preserve"> Toimintaohjeet ovat linkkinä ko</w:t>
            </w:r>
            <w:r>
              <w:rPr>
                <w:b w:val="0"/>
              </w:rPr>
              <w:t>ulun kotisivuilla.</w:t>
            </w:r>
          </w:p>
        </w:tc>
        <w:tc>
          <w:tcPr>
            <w:tcW w:w="1162" w:type="dxa"/>
          </w:tcPr>
          <w:p w14:paraId="7E89E3F5" w14:textId="77777777" w:rsidR="00D845FF" w:rsidRDefault="00207305" w:rsidP="007F146C">
            <w:pPr>
              <w:ind w:left="0"/>
              <w:cnfStyle w:val="000000100000" w:firstRow="0" w:lastRow="0" w:firstColumn="0" w:lastColumn="0" w:oddVBand="0" w:evenVBand="0" w:oddHBand="1" w:evenHBand="0" w:firstRowFirstColumn="0" w:firstRowLastColumn="0" w:lastRowFirstColumn="0" w:lastRowLastColumn="0"/>
            </w:pPr>
            <w:r>
              <w:t>x</w:t>
            </w:r>
          </w:p>
          <w:p w14:paraId="0CC17033" w14:textId="1E517704" w:rsidR="00462EA8" w:rsidRDefault="00434FAB" w:rsidP="007F146C">
            <w:pPr>
              <w:ind w:left="0"/>
              <w:cnfStyle w:val="000000100000" w:firstRow="0" w:lastRow="0" w:firstColumn="0" w:lastColumn="0" w:oddVBand="0" w:evenVBand="0" w:oddHBand="1" w:evenHBand="0" w:firstRowFirstColumn="0" w:firstRowLastColumn="0" w:lastRowFirstColumn="0" w:lastRowLastColumn="0"/>
            </w:pPr>
            <w:r w:rsidRPr="00434FAB">
              <w:t>22</w:t>
            </w:r>
            <w:r w:rsidR="00462EA8" w:rsidRPr="00434FAB">
              <w:t>.8.2025</w:t>
            </w:r>
          </w:p>
        </w:tc>
        <w:tc>
          <w:tcPr>
            <w:tcW w:w="567" w:type="dxa"/>
          </w:tcPr>
          <w:p w14:paraId="73F9FF29" w14:textId="77777777" w:rsidR="00D845FF" w:rsidRDefault="00D845FF" w:rsidP="007F146C">
            <w:pPr>
              <w:ind w:left="0"/>
              <w:cnfStyle w:val="000000100000" w:firstRow="0" w:lastRow="0" w:firstColumn="0" w:lastColumn="0" w:oddVBand="0" w:evenVBand="0" w:oddHBand="1" w:evenHBand="0" w:firstRowFirstColumn="0" w:firstRowLastColumn="0" w:lastRowFirstColumn="0" w:lastRowLastColumn="0"/>
            </w:pPr>
          </w:p>
        </w:tc>
        <w:tc>
          <w:tcPr>
            <w:tcW w:w="2409" w:type="dxa"/>
          </w:tcPr>
          <w:p w14:paraId="6360ED07" w14:textId="4EC06BD1" w:rsidR="00207305" w:rsidRDefault="00207305" w:rsidP="00207305">
            <w:pPr>
              <w:ind w:left="0"/>
              <w:cnfStyle w:val="000000100000" w:firstRow="0" w:lastRow="0" w:firstColumn="0" w:lastColumn="0" w:oddVBand="0" w:evenVBand="0" w:oddHBand="1" w:evenHBand="0" w:firstRowFirstColumn="0" w:firstRowLastColumn="0" w:lastRowFirstColumn="0" w:lastRowLastColumn="0"/>
            </w:pPr>
            <w:r>
              <w:t xml:space="preserve">Hyvä valvonta. Kunnan yhteinen </w:t>
            </w:r>
            <w:r w:rsidRPr="00943567">
              <w:t>suunnitelma käytössä.</w:t>
            </w:r>
          </w:p>
          <w:p w14:paraId="58BEAF4B" w14:textId="18720FF2" w:rsidR="00D845FF" w:rsidRDefault="00207305" w:rsidP="00207305">
            <w:pPr>
              <w:ind w:left="0"/>
              <w:cnfStyle w:val="000000100000" w:firstRow="0" w:lastRow="0" w:firstColumn="0" w:lastColumn="0" w:oddVBand="0" w:evenVBand="0" w:oddHBand="1" w:evenHBand="0" w:firstRowFirstColumn="0" w:firstRowLastColumn="0" w:lastRowFirstColumn="0" w:lastRowLastColumn="0"/>
            </w:pPr>
            <w:r>
              <w:t>Suunnitelma käyty läpi henkilökunnan kanssa.</w:t>
            </w:r>
          </w:p>
        </w:tc>
        <w:tc>
          <w:tcPr>
            <w:tcW w:w="1520" w:type="dxa"/>
          </w:tcPr>
          <w:p w14:paraId="2657C390" w14:textId="45996A30" w:rsidR="00D845FF" w:rsidRDefault="00207305" w:rsidP="007F146C">
            <w:pPr>
              <w:ind w:left="0"/>
              <w:cnfStyle w:val="000000100000" w:firstRow="0" w:lastRow="0" w:firstColumn="0" w:lastColumn="0" w:oddVBand="0" w:evenVBand="0" w:oddHBand="1" w:evenHBand="0" w:firstRowFirstColumn="0" w:firstRowLastColumn="0" w:lastRowFirstColumn="0" w:lastRowLastColumn="0"/>
            </w:pPr>
            <w:r>
              <w:t>henkilökunta</w:t>
            </w:r>
          </w:p>
        </w:tc>
      </w:tr>
      <w:tr w:rsidR="00D845FF" w14:paraId="4E6F9511" w14:textId="77777777" w:rsidTr="00825F90">
        <w:tc>
          <w:tcPr>
            <w:cnfStyle w:val="001000000000" w:firstRow="0" w:lastRow="0" w:firstColumn="1" w:lastColumn="0" w:oddVBand="0" w:evenVBand="0" w:oddHBand="0" w:evenHBand="0" w:firstRowFirstColumn="0" w:firstRowLastColumn="0" w:lastRowFirstColumn="0" w:lastRowLastColumn="0"/>
            <w:tcW w:w="3091" w:type="dxa"/>
          </w:tcPr>
          <w:p w14:paraId="7329F8F8" w14:textId="47152003" w:rsidR="00D845FF" w:rsidRPr="007F146C" w:rsidRDefault="00056888" w:rsidP="00D845FF">
            <w:pPr>
              <w:pStyle w:val="Normaalitaulukko0"/>
              <w:rPr>
                <w:b w:val="0"/>
              </w:rPr>
            </w:pPr>
            <w:r w:rsidRPr="00D845FF">
              <w:rPr>
                <w:b w:val="0"/>
              </w:rPr>
              <w:lastRenderedPageBreak/>
              <w:t xml:space="preserve">Toimintaohjeet on käyty lävitse </w:t>
            </w:r>
            <w:r>
              <w:rPr>
                <w:b w:val="0"/>
              </w:rPr>
              <w:t>henkilöstön kanssa.</w:t>
            </w:r>
          </w:p>
        </w:tc>
        <w:tc>
          <w:tcPr>
            <w:tcW w:w="1162" w:type="dxa"/>
          </w:tcPr>
          <w:p w14:paraId="27685468" w14:textId="77777777" w:rsidR="00D845FF" w:rsidRDefault="00462EA8" w:rsidP="007F146C">
            <w:pPr>
              <w:ind w:left="0"/>
              <w:cnfStyle w:val="000000000000" w:firstRow="0" w:lastRow="0" w:firstColumn="0" w:lastColumn="0" w:oddVBand="0" w:evenVBand="0" w:oddHBand="0" w:evenHBand="0" w:firstRowFirstColumn="0" w:firstRowLastColumn="0" w:lastRowFirstColumn="0" w:lastRowLastColumn="0"/>
            </w:pPr>
            <w:r>
              <w:t>x</w:t>
            </w:r>
          </w:p>
          <w:p w14:paraId="2C4142F9" w14:textId="4AE90AF6" w:rsidR="00462EA8" w:rsidRDefault="00434FAB" w:rsidP="007F146C">
            <w:pPr>
              <w:ind w:left="0"/>
              <w:cnfStyle w:val="000000000000" w:firstRow="0" w:lastRow="0" w:firstColumn="0" w:lastColumn="0" w:oddVBand="0" w:evenVBand="0" w:oddHBand="0" w:evenHBand="0" w:firstRowFirstColumn="0" w:firstRowLastColumn="0" w:lastRowFirstColumn="0" w:lastRowLastColumn="0"/>
            </w:pPr>
            <w:r w:rsidRPr="00434FAB">
              <w:t>22</w:t>
            </w:r>
            <w:r w:rsidR="00462EA8" w:rsidRPr="00434FAB">
              <w:t>.8.2025</w:t>
            </w:r>
          </w:p>
        </w:tc>
        <w:tc>
          <w:tcPr>
            <w:tcW w:w="567" w:type="dxa"/>
          </w:tcPr>
          <w:p w14:paraId="5EB30E1E" w14:textId="77777777" w:rsidR="00D845FF" w:rsidRDefault="00D845FF" w:rsidP="007F146C">
            <w:pPr>
              <w:ind w:left="0"/>
              <w:cnfStyle w:val="000000000000" w:firstRow="0" w:lastRow="0" w:firstColumn="0" w:lastColumn="0" w:oddVBand="0" w:evenVBand="0" w:oddHBand="0" w:evenHBand="0" w:firstRowFirstColumn="0" w:firstRowLastColumn="0" w:lastRowFirstColumn="0" w:lastRowLastColumn="0"/>
            </w:pPr>
          </w:p>
        </w:tc>
        <w:tc>
          <w:tcPr>
            <w:tcW w:w="2409" w:type="dxa"/>
          </w:tcPr>
          <w:p w14:paraId="16316F91" w14:textId="5CB6A185" w:rsidR="00D845FF" w:rsidRDefault="00434FAB" w:rsidP="00462EA8">
            <w:pPr>
              <w:ind w:left="0"/>
              <w:cnfStyle w:val="000000000000" w:firstRow="0" w:lastRow="0" w:firstColumn="0" w:lastColumn="0" w:oddVBand="0" w:evenVBand="0" w:oddHBand="0" w:evenHBand="0" w:firstRowFirstColumn="0" w:firstRowLastColumn="0" w:lastRowFirstColumn="0" w:lastRowLastColumn="0"/>
            </w:pPr>
            <w:proofErr w:type="spellStart"/>
            <w:r>
              <w:t>Ys</w:t>
            </w:r>
            <w:proofErr w:type="spellEnd"/>
            <w:r>
              <w:t xml:space="preserve">-kokouksessa </w:t>
            </w:r>
            <w:r w:rsidR="00462EA8">
              <w:t>toimintaohjeet käyty läpi.</w:t>
            </w:r>
          </w:p>
        </w:tc>
        <w:tc>
          <w:tcPr>
            <w:tcW w:w="1520" w:type="dxa"/>
          </w:tcPr>
          <w:p w14:paraId="0191B8EA" w14:textId="1CB84CAC" w:rsidR="00D845FF" w:rsidRDefault="000D7E67" w:rsidP="007F146C">
            <w:pPr>
              <w:ind w:left="0"/>
              <w:cnfStyle w:val="000000000000" w:firstRow="0" w:lastRow="0" w:firstColumn="0" w:lastColumn="0" w:oddVBand="0" w:evenVBand="0" w:oddHBand="0" w:evenHBand="0" w:firstRowFirstColumn="0" w:firstRowLastColumn="0" w:lastRowFirstColumn="0" w:lastRowLastColumn="0"/>
            </w:pPr>
            <w:r>
              <w:t>koulunjohtaja, opettajat</w:t>
            </w:r>
          </w:p>
        </w:tc>
      </w:tr>
      <w:tr w:rsidR="0096125A" w14:paraId="65538CB2" w14:textId="77777777" w:rsidTr="00825F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1" w:type="dxa"/>
          </w:tcPr>
          <w:p w14:paraId="2602BEAB" w14:textId="77777777" w:rsidR="0096125A" w:rsidRPr="008313C7" w:rsidRDefault="0096125A" w:rsidP="0096125A">
            <w:pPr>
              <w:pStyle w:val="Normaalitaulukko0"/>
              <w:rPr>
                <w:b w:val="0"/>
                <w:bCs/>
              </w:rPr>
            </w:pPr>
            <w:r w:rsidRPr="008313C7">
              <w:rPr>
                <w:b w:val="0"/>
              </w:rPr>
              <w:t>Perusopetuksen ohje väkivaltatilanteiden hoitamiseksi on käsitelty henkilöstön kanssa.</w:t>
            </w:r>
          </w:p>
          <w:p w14:paraId="3D350E34" w14:textId="525961B0" w:rsidR="0096125A" w:rsidRPr="00D845FF" w:rsidRDefault="0096125A" w:rsidP="0096125A">
            <w:pPr>
              <w:pStyle w:val="Normaalitaulukko0"/>
            </w:pPr>
            <w:r w:rsidRPr="008313C7">
              <w:rPr>
                <w:b w:val="0"/>
              </w:rPr>
              <w:t>P:\Sivistystoimi\Turvallisuus</w:t>
            </w:r>
          </w:p>
        </w:tc>
        <w:tc>
          <w:tcPr>
            <w:tcW w:w="1162" w:type="dxa"/>
          </w:tcPr>
          <w:p w14:paraId="23A4BD74" w14:textId="77777777" w:rsidR="0096125A" w:rsidRDefault="00462EA8" w:rsidP="007F146C">
            <w:pPr>
              <w:ind w:left="0"/>
              <w:cnfStyle w:val="000000100000" w:firstRow="0" w:lastRow="0" w:firstColumn="0" w:lastColumn="0" w:oddVBand="0" w:evenVBand="0" w:oddHBand="1" w:evenHBand="0" w:firstRowFirstColumn="0" w:firstRowLastColumn="0" w:lastRowFirstColumn="0" w:lastRowLastColumn="0"/>
            </w:pPr>
            <w:r>
              <w:t>x</w:t>
            </w:r>
          </w:p>
          <w:p w14:paraId="376EBCD4" w14:textId="5ECE3E44" w:rsidR="00462EA8" w:rsidRDefault="00434FAB" w:rsidP="007F146C">
            <w:pPr>
              <w:ind w:left="0"/>
              <w:cnfStyle w:val="000000100000" w:firstRow="0" w:lastRow="0" w:firstColumn="0" w:lastColumn="0" w:oddVBand="0" w:evenVBand="0" w:oddHBand="1" w:evenHBand="0" w:firstRowFirstColumn="0" w:firstRowLastColumn="0" w:lastRowFirstColumn="0" w:lastRowLastColumn="0"/>
            </w:pPr>
            <w:r w:rsidRPr="00434FAB">
              <w:t>22</w:t>
            </w:r>
            <w:r w:rsidR="00462EA8" w:rsidRPr="00434FAB">
              <w:t>.8.2025</w:t>
            </w:r>
          </w:p>
        </w:tc>
        <w:tc>
          <w:tcPr>
            <w:tcW w:w="567" w:type="dxa"/>
          </w:tcPr>
          <w:p w14:paraId="2E4EE5FC" w14:textId="77777777" w:rsidR="0096125A" w:rsidRDefault="0096125A" w:rsidP="007F146C">
            <w:pPr>
              <w:ind w:left="0"/>
              <w:cnfStyle w:val="000000100000" w:firstRow="0" w:lastRow="0" w:firstColumn="0" w:lastColumn="0" w:oddVBand="0" w:evenVBand="0" w:oddHBand="1" w:evenHBand="0" w:firstRowFirstColumn="0" w:firstRowLastColumn="0" w:lastRowFirstColumn="0" w:lastRowLastColumn="0"/>
            </w:pPr>
          </w:p>
        </w:tc>
        <w:tc>
          <w:tcPr>
            <w:tcW w:w="2409" w:type="dxa"/>
          </w:tcPr>
          <w:p w14:paraId="23D9CDA3" w14:textId="3D7D0DA1" w:rsidR="0096125A" w:rsidRDefault="002515AC" w:rsidP="007F146C">
            <w:pPr>
              <w:ind w:left="0"/>
              <w:cnfStyle w:val="000000100000" w:firstRow="0" w:lastRow="0" w:firstColumn="0" w:lastColumn="0" w:oddVBand="0" w:evenVBand="0" w:oddHBand="1" w:evenHBand="0" w:firstRowFirstColumn="0" w:firstRowLastColumn="0" w:lastRowFirstColumn="0" w:lastRowLastColumn="0"/>
            </w:pPr>
            <w:r>
              <w:t xml:space="preserve"> </w:t>
            </w:r>
            <w:proofErr w:type="spellStart"/>
            <w:r w:rsidR="00462EA8">
              <w:t>Ys</w:t>
            </w:r>
            <w:proofErr w:type="spellEnd"/>
            <w:r w:rsidR="00462EA8">
              <w:t>-kokouksessa työyksikön toimintaohje uhka- ja väkivaltatilanteisiin käyty yhdessä läpi.</w:t>
            </w:r>
          </w:p>
        </w:tc>
        <w:tc>
          <w:tcPr>
            <w:tcW w:w="1520" w:type="dxa"/>
          </w:tcPr>
          <w:p w14:paraId="75B2BEED" w14:textId="6D043A91" w:rsidR="0096125A" w:rsidRDefault="000D7E67" w:rsidP="007F146C">
            <w:pPr>
              <w:ind w:left="0"/>
              <w:cnfStyle w:val="000000100000" w:firstRow="0" w:lastRow="0" w:firstColumn="0" w:lastColumn="0" w:oddVBand="0" w:evenVBand="0" w:oddHBand="1" w:evenHBand="0" w:firstRowFirstColumn="0" w:firstRowLastColumn="0" w:lastRowFirstColumn="0" w:lastRowLastColumn="0"/>
            </w:pPr>
            <w:r>
              <w:t>koulunjohtaja</w:t>
            </w:r>
          </w:p>
        </w:tc>
      </w:tr>
      <w:bookmarkStart w:id="21" w:name="_Hlk170383988"/>
      <w:tr w:rsidR="002515AC" w14:paraId="65A4A654" w14:textId="77777777" w:rsidTr="00825F90">
        <w:tc>
          <w:tcPr>
            <w:cnfStyle w:val="001000000000" w:firstRow="0" w:lastRow="0" w:firstColumn="1" w:lastColumn="0" w:oddVBand="0" w:evenVBand="0" w:oddHBand="0" w:evenHBand="0" w:firstRowFirstColumn="0" w:firstRowLastColumn="0" w:lastRowFirstColumn="0" w:lastRowLastColumn="0"/>
            <w:tcW w:w="3091" w:type="dxa"/>
          </w:tcPr>
          <w:p w14:paraId="2A79E46B" w14:textId="2A235EA6" w:rsidR="002515AC" w:rsidRPr="008313C7" w:rsidRDefault="002515AC" w:rsidP="0096125A">
            <w:pPr>
              <w:pStyle w:val="Normaalitaulukko0"/>
              <w:rPr>
                <w:b w:val="0"/>
              </w:rPr>
            </w:pPr>
            <w:r>
              <w:fldChar w:fldCharType="begin"/>
            </w:r>
            <w:r>
              <w:rPr>
                <w:b w:val="0"/>
              </w:rPr>
              <w:instrText xml:space="preserve"> HYPERLINK "https://peda.net/laukaa/suunnitelma-oppilaan-suojaamiseksi-kiusaamiselta-vakivallalt" </w:instrText>
            </w:r>
            <w:r>
              <w:fldChar w:fldCharType="separate"/>
            </w:r>
            <w:r w:rsidRPr="002515AC">
              <w:rPr>
                <w:rStyle w:val="Hyperlinkki"/>
                <w:b w:val="0"/>
                <w:bCs/>
              </w:rPr>
              <w:t>Lainvastaiset teot koulussa -dokumenttiin</w:t>
            </w:r>
            <w:r>
              <w:fldChar w:fldCharType="end"/>
            </w:r>
            <w:r>
              <w:rPr>
                <w:b w:val="0"/>
              </w:rPr>
              <w:t xml:space="preserve"> on tutustuttu ja henkilöstöllä on tieto, mistä se tarvittaessa löytyy.</w:t>
            </w:r>
            <w:bookmarkEnd w:id="21"/>
          </w:p>
        </w:tc>
        <w:tc>
          <w:tcPr>
            <w:tcW w:w="1162" w:type="dxa"/>
          </w:tcPr>
          <w:p w14:paraId="4A0F7C19" w14:textId="77777777" w:rsidR="002515AC" w:rsidRDefault="00462EA8" w:rsidP="007F146C">
            <w:pPr>
              <w:ind w:left="0"/>
              <w:cnfStyle w:val="000000000000" w:firstRow="0" w:lastRow="0" w:firstColumn="0" w:lastColumn="0" w:oddVBand="0" w:evenVBand="0" w:oddHBand="0" w:evenHBand="0" w:firstRowFirstColumn="0" w:firstRowLastColumn="0" w:lastRowFirstColumn="0" w:lastRowLastColumn="0"/>
            </w:pPr>
            <w:r>
              <w:t>x</w:t>
            </w:r>
          </w:p>
          <w:p w14:paraId="213CA81A" w14:textId="724CBCCD" w:rsidR="00462EA8" w:rsidRDefault="00434FAB" w:rsidP="007F146C">
            <w:pPr>
              <w:ind w:left="0"/>
              <w:cnfStyle w:val="000000000000" w:firstRow="0" w:lastRow="0" w:firstColumn="0" w:lastColumn="0" w:oddVBand="0" w:evenVBand="0" w:oddHBand="0" w:evenHBand="0" w:firstRowFirstColumn="0" w:firstRowLastColumn="0" w:lastRowFirstColumn="0" w:lastRowLastColumn="0"/>
            </w:pPr>
            <w:r w:rsidRPr="00434FAB">
              <w:t>22</w:t>
            </w:r>
            <w:r w:rsidR="00462EA8" w:rsidRPr="00434FAB">
              <w:t>.8.2025</w:t>
            </w:r>
          </w:p>
        </w:tc>
        <w:tc>
          <w:tcPr>
            <w:tcW w:w="567" w:type="dxa"/>
          </w:tcPr>
          <w:p w14:paraId="2F09AF02" w14:textId="77777777" w:rsidR="002515AC" w:rsidRDefault="002515AC" w:rsidP="007F146C">
            <w:pPr>
              <w:ind w:left="0"/>
              <w:cnfStyle w:val="000000000000" w:firstRow="0" w:lastRow="0" w:firstColumn="0" w:lastColumn="0" w:oddVBand="0" w:evenVBand="0" w:oddHBand="0" w:evenHBand="0" w:firstRowFirstColumn="0" w:firstRowLastColumn="0" w:lastRowFirstColumn="0" w:lastRowLastColumn="0"/>
            </w:pPr>
          </w:p>
        </w:tc>
        <w:tc>
          <w:tcPr>
            <w:tcW w:w="2409" w:type="dxa"/>
          </w:tcPr>
          <w:p w14:paraId="218BB718" w14:textId="6DB0EF01" w:rsidR="002515AC" w:rsidRDefault="00462EA8" w:rsidP="007F146C">
            <w:pPr>
              <w:ind w:left="0"/>
              <w:cnfStyle w:val="000000000000" w:firstRow="0" w:lastRow="0" w:firstColumn="0" w:lastColumn="0" w:oddVBand="0" w:evenVBand="0" w:oddHBand="0" w:evenHBand="0" w:firstRowFirstColumn="0" w:firstRowLastColumn="0" w:lastRowFirstColumn="0" w:lastRowLastColumn="0"/>
            </w:pPr>
            <w:r>
              <w:t xml:space="preserve">Tiia </w:t>
            </w:r>
            <w:proofErr w:type="spellStart"/>
            <w:r>
              <w:t>Thil</w:t>
            </w:r>
            <w:proofErr w:type="spellEnd"/>
            <w:r>
              <w:t xml:space="preserve"> koulutti </w:t>
            </w:r>
            <w:proofErr w:type="spellStart"/>
            <w:r>
              <w:t>ys</w:t>
            </w:r>
            <w:proofErr w:type="spellEnd"/>
            <w:r>
              <w:t>-ajalla edellisenä lukuvuonna.</w:t>
            </w:r>
          </w:p>
        </w:tc>
        <w:tc>
          <w:tcPr>
            <w:tcW w:w="1520" w:type="dxa"/>
          </w:tcPr>
          <w:p w14:paraId="07FBE59E" w14:textId="275AF542" w:rsidR="002515AC" w:rsidRDefault="000D7E67" w:rsidP="007F146C">
            <w:pPr>
              <w:ind w:left="0"/>
              <w:cnfStyle w:val="000000000000" w:firstRow="0" w:lastRow="0" w:firstColumn="0" w:lastColumn="0" w:oddVBand="0" w:evenVBand="0" w:oddHBand="0" w:evenHBand="0" w:firstRowFirstColumn="0" w:firstRowLastColumn="0" w:lastRowFirstColumn="0" w:lastRowLastColumn="0"/>
            </w:pPr>
            <w:r>
              <w:t>koulunjohtaja, henkilökunta</w:t>
            </w:r>
          </w:p>
        </w:tc>
      </w:tr>
      <w:tr w:rsidR="00D845FF" w14:paraId="7D647884" w14:textId="77777777" w:rsidTr="00825F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1" w:type="dxa"/>
          </w:tcPr>
          <w:p w14:paraId="29B67F86" w14:textId="717D107D" w:rsidR="00D845FF" w:rsidRPr="007F146C" w:rsidRDefault="000C4C69" w:rsidP="007F146C">
            <w:pPr>
              <w:pStyle w:val="Normaalitaulukko0"/>
              <w:rPr>
                <w:b w:val="0"/>
              </w:rPr>
            </w:pPr>
            <w:hyperlink r:id="rId23" w:history="1">
              <w:r w:rsidR="00D845FF" w:rsidRPr="00D845FF">
                <w:rPr>
                  <w:rStyle w:val="Hyperlinkki"/>
                  <w:b w:val="0"/>
                  <w:bCs/>
                </w:rPr>
                <w:t>Läsnäolon tukemisen ja poissaoloihin puuttumisen malli</w:t>
              </w:r>
            </w:hyperlink>
            <w:r w:rsidR="00D845FF" w:rsidRPr="00D845FF">
              <w:rPr>
                <w:b w:val="0"/>
              </w:rPr>
              <w:t xml:space="preserve"> on käsitelty henkilöstön kanssa</w:t>
            </w:r>
            <w:r w:rsidR="00BB20BA">
              <w:rPr>
                <w:b w:val="0"/>
              </w:rPr>
              <w:t>.</w:t>
            </w:r>
          </w:p>
        </w:tc>
        <w:tc>
          <w:tcPr>
            <w:tcW w:w="1162" w:type="dxa"/>
          </w:tcPr>
          <w:p w14:paraId="435839F6" w14:textId="599F6601" w:rsidR="00462EA8" w:rsidRDefault="00462EA8" w:rsidP="007F146C">
            <w:pPr>
              <w:ind w:left="0"/>
              <w:cnfStyle w:val="000000100000" w:firstRow="0" w:lastRow="0" w:firstColumn="0" w:lastColumn="0" w:oddVBand="0" w:evenVBand="0" w:oddHBand="1" w:evenHBand="0" w:firstRowFirstColumn="0" w:firstRowLastColumn="0" w:lastRowFirstColumn="0" w:lastRowLastColumn="0"/>
            </w:pPr>
            <w:r>
              <w:t>x</w:t>
            </w:r>
          </w:p>
          <w:p w14:paraId="59470E85" w14:textId="357ACEB1" w:rsidR="00D845FF" w:rsidRDefault="00462EA8" w:rsidP="007F146C">
            <w:pPr>
              <w:ind w:left="0"/>
              <w:cnfStyle w:val="000000100000" w:firstRow="0" w:lastRow="0" w:firstColumn="0" w:lastColumn="0" w:oddVBand="0" w:evenVBand="0" w:oddHBand="1" w:evenHBand="0" w:firstRowFirstColumn="0" w:firstRowLastColumn="0" w:lastRowFirstColumn="0" w:lastRowLastColumn="0"/>
            </w:pPr>
            <w:r>
              <w:t>6.8.2025</w:t>
            </w:r>
          </w:p>
        </w:tc>
        <w:tc>
          <w:tcPr>
            <w:tcW w:w="567" w:type="dxa"/>
          </w:tcPr>
          <w:p w14:paraId="1604F22A" w14:textId="77777777" w:rsidR="00D845FF" w:rsidRDefault="00D845FF" w:rsidP="007F146C">
            <w:pPr>
              <w:ind w:left="0"/>
              <w:cnfStyle w:val="000000100000" w:firstRow="0" w:lastRow="0" w:firstColumn="0" w:lastColumn="0" w:oddVBand="0" w:evenVBand="0" w:oddHBand="1" w:evenHBand="0" w:firstRowFirstColumn="0" w:firstRowLastColumn="0" w:lastRowFirstColumn="0" w:lastRowLastColumn="0"/>
            </w:pPr>
          </w:p>
        </w:tc>
        <w:tc>
          <w:tcPr>
            <w:tcW w:w="2409" w:type="dxa"/>
          </w:tcPr>
          <w:p w14:paraId="56CAF3AC" w14:textId="7A89D8E4" w:rsidR="00D845FF" w:rsidRDefault="00462EA8" w:rsidP="007F146C">
            <w:pPr>
              <w:ind w:left="0"/>
              <w:cnfStyle w:val="000000100000" w:firstRow="0" w:lastRow="0" w:firstColumn="0" w:lastColumn="0" w:oddVBand="0" w:evenVBand="0" w:oddHBand="1" w:evenHBand="0" w:firstRowFirstColumn="0" w:firstRowLastColumn="0" w:lastRowFirstColumn="0" w:lastRowLastColumn="0"/>
            </w:pPr>
            <w:r>
              <w:t>Suunnittelupäivänä tutun asian mieleen palautus.</w:t>
            </w:r>
          </w:p>
        </w:tc>
        <w:tc>
          <w:tcPr>
            <w:tcW w:w="1520" w:type="dxa"/>
          </w:tcPr>
          <w:p w14:paraId="42F2F316" w14:textId="05CC2EB9" w:rsidR="00D845FF" w:rsidRDefault="000D7E67" w:rsidP="007F146C">
            <w:pPr>
              <w:ind w:left="0"/>
              <w:cnfStyle w:val="000000100000" w:firstRow="0" w:lastRow="0" w:firstColumn="0" w:lastColumn="0" w:oddVBand="0" w:evenVBand="0" w:oddHBand="1" w:evenHBand="0" w:firstRowFirstColumn="0" w:firstRowLastColumn="0" w:lastRowFirstColumn="0" w:lastRowLastColumn="0"/>
            </w:pPr>
            <w:r>
              <w:t>koulunjohtaja, opettajat</w:t>
            </w:r>
          </w:p>
        </w:tc>
      </w:tr>
      <w:tr w:rsidR="00D845FF" w14:paraId="342E3388" w14:textId="77777777" w:rsidTr="00825F90">
        <w:tc>
          <w:tcPr>
            <w:cnfStyle w:val="001000000000" w:firstRow="0" w:lastRow="0" w:firstColumn="1" w:lastColumn="0" w:oddVBand="0" w:evenVBand="0" w:oddHBand="0" w:evenHBand="0" w:firstRowFirstColumn="0" w:firstRowLastColumn="0" w:lastRowFirstColumn="0" w:lastRowLastColumn="0"/>
            <w:tcW w:w="3091" w:type="dxa"/>
          </w:tcPr>
          <w:p w14:paraId="127064E1" w14:textId="77777777" w:rsidR="00D845FF" w:rsidRPr="007F146C" w:rsidRDefault="000C4C69" w:rsidP="00D845FF">
            <w:pPr>
              <w:pStyle w:val="Normaalitaulukko0"/>
              <w:rPr>
                <w:b w:val="0"/>
              </w:rPr>
            </w:pPr>
            <w:hyperlink r:id="rId24" w:history="1">
              <w:r w:rsidR="00D845FF" w:rsidRPr="00D845FF">
                <w:rPr>
                  <w:rStyle w:val="Hyperlinkki"/>
                  <w:b w:val="0"/>
                  <w:bCs/>
                </w:rPr>
                <w:t>Läsnäolon tukemisen ja poissaoloihin puuttumisen mall</w:t>
              </w:r>
              <w:r w:rsidR="00D845FF">
                <w:rPr>
                  <w:rStyle w:val="Hyperlinkki"/>
                  <w:b w:val="0"/>
                  <w:bCs/>
                </w:rPr>
                <w:t>ista</w:t>
              </w:r>
            </w:hyperlink>
            <w:r w:rsidR="00D845FF" w:rsidRPr="00D845FF">
              <w:rPr>
                <w:b w:val="0"/>
              </w:rPr>
              <w:t xml:space="preserve"> on tiedotettu oppilaita ja huoltajia.</w:t>
            </w:r>
          </w:p>
        </w:tc>
        <w:tc>
          <w:tcPr>
            <w:tcW w:w="1162" w:type="dxa"/>
          </w:tcPr>
          <w:p w14:paraId="3C31456C" w14:textId="77777777" w:rsidR="00D845FF" w:rsidRDefault="00462EA8" w:rsidP="007F146C">
            <w:pPr>
              <w:ind w:left="0"/>
              <w:cnfStyle w:val="000000000000" w:firstRow="0" w:lastRow="0" w:firstColumn="0" w:lastColumn="0" w:oddVBand="0" w:evenVBand="0" w:oddHBand="0" w:evenHBand="0" w:firstRowFirstColumn="0" w:firstRowLastColumn="0" w:lastRowFirstColumn="0" w:lastRowLastColumn="0"/>
            </w:pPr>
            <w:r>
              <w:t>x</w:t>
            </w:r>
          </w:p>
          <w:p w14:paraId="63EB3183" w14:textId="2EAE6650" w:rsidR="000D7E67" w:rsidRDefault="000D7E67" w:rsidP="007F146C">
            <w:pPr>
              <w:ind w:left="0"/>
              <w:cnfStyle w:val="000000000000" w:firstRow="0" w:lastRow="0" w:firstColumn="0" w:lastColumn="0" w:oddVBand="0" w:evenVBand="0" w:oddHBand="0" w:evenHBand="0" w:firstRowFirstColumn="0" w:firstRowLastColumn="0" w:lastRowFirstColumn="0" w:lastRowLastColumn="0"/>
            </w:pPr>
            <w:r>
              <w:t>19.8.2025</w:t>
            </w:r>
          </w:p>
          <w:p w14:paraId="3A07DDC1" w14:textId="08DEBC51" w:rsidR="00462EA8" w:rsidRDefault="00462EA8" w:rsidP="007F146C">
            <w:pPr>
              <w:ind w:left="0"/>
              <w:cnfStyle w:val="000000000000" w:firstRow="0" w:lastRow="0" w:firstColumn="0" w:lastColumn="0" w:oddVBand="0" w:evenVBand="0" w:oddHBand="0" w:evenHBand="0" w:firstRowFirstColumn="0" w:firstRowLastColumn="0" w:lastRowFirstColumn="0" w:lastRowLastColumn="0"/>
            </w:pPr>
            <w:r>
              <w:t>9.9.2025</w:t>
            </w:r>
          </w:p>
          <w:p w14:paraId="7CDAC834" w14:textId="174A6B08" w:rsidR="00462EA8" w:rsidRDefault="000D7E67" w:rsidP="007F146C">
            <w:pPr>
              <w:ind w:left="0"/>
              <w:cnfStyle w:val="000000000000" w:firstRow="0" w:lastRow="0" w:firstColumn="0" w:lastColumn="0" w:oddVBand="0" w:evenVBand="0" w:oddHBand="0" w:evenHBand="0" w:firstRowFirstColumn="0" w:firstRowLastColumn="0" w:lastRowFirstColumn="0" w:lastRowLastColumn="0"/>
            </w:pPr>
            <w:r>
              <w:t>vanhempainillat</w:t>
            </w:r>
          </w:p>
        </w:tc>
        <w:tc>
          <w:tcPr>
            <w:tcW w:w="567" w:type="dxa"/>
          </w:tcPr>
          <w:p w14:paraId="703F6321" w14:textId="77777777" w:rsidR="00D845FF" w:rsidRDefault="00D845FF" w:rsidP="007F146C">
            <w:pPr>
              <w:ind w:left="0"/>
              <w:cnfStyle w:val="000000000000" w:firstRow="0" w:lastRow="0" w:firstColumn="0" w:lastColumn="0" w:oddVBand="0" w:evenVBand="0" w:oddHBand="0" w:evenHBand="0" w:firstRowFirstColumn="0" w:firstRowLastColumn="0" w:lastRowFirstColumn="0" w:lastRowLastColumn="0"/>
            </w:pPr>
          </w:p>
        </w:tc>
        <w:tc>
          <w:tcPr>
            <w:tcW w:w="2409" w:type="dxa"/>
          </w:tcPr>
          <w:p w14:paraId="4ACAED16" w14:textId="0CE05332" w:rsidR="00D845FF" w:rsidRDefault="00462EA8" w:rsidP="007F146C">
            <w:pPr>
              <w:ind w:left="0"/>
              <w:cnfStyle w:val="000000000000" w:firstRow="0" w:lastRow="0" w:firstColumn="0" w:lastColumn="0" w:oddVBand="0" w:evenVBand="0" w:oddHBand="0" w:evenHBand="0" w:firstRowFirstColumn="0" w:firstRowLastColumn="0" w:lastRowFirstColumn="0" w:lastRowLastColumn="0"/>
            </w:pPr>
            <w:r>
              <w:t>Oppilaille kerrottu luokissa elokuussa 2025. Huolta</w:t>
            </w:r>
            <w:r w:rsidR="000D7E67">
              <w:t>jat tiedotettu v-illoi</w:t>
            </w:r>
            <w:r>
              <w:t>ssa.</w:t>
            </w:r>
          </w:p>
        </w:tc>
        <w:tc>
          <w:tcPr>
            <w:tcW w:w="1520" w:type="dxa"/>
          </w:tcPr>
          <w:p w14:paraId="65F647D2" w14:textId="5B576D14" w:rsidR="00D845FF" w:rsidRDefault="000D7E67" w:rsidP="007F146C">
            <w:pPr>
              <w:ind w:left="0"/>
              <w:cnfStyle w:val="000000000000" w:firstRow="0" w:lastRow="0" w:firstColumn="0" w:lastColumn="0" w:oddVBand="0" w:evenVBand="0" w:oddHBand="0" w:evenHBand="0" w:firstRowFirstColumn="0" w:firstRowLastColumn="0" w:lastRowFirstColumn="0" w:lastRowLastColumn="0"/>
            </w:pPr>
            <w:r>
              <w:t>koulunjohtaja, opettajat</w:t>
            </w:r>
          </w:p>
        </w:tc>
      </w:tr>
      <w:tr w:rsidR="00D845FF" w14:paraId="6B601EA6" w14:textId="77777777" w:rsidTr="00825F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1" w:type="dxa"/>
          </w:tcPr>
          <w:p w14:paraId="6B7BC5FD" w14:textId="77777777" w:rsidR="00D845FF" w:rsidRPr="00D845FF" w:rsidRDefault="000C4C69" w:rsidP="00D845FF">
            <w:pPr>
              <w:pStyle w:val="Normaalitaulukko0"/>
              <w:rPr>
                <w:b w:val="0"/>
              </w:rPr>
            </w:pPr>
            <w:hyperlink r:id="rId25" w:history="1">
              <w:r w:rsidR="00D845FF" w:rsidRPr="00D845FF">
                <w:rPr>
                  <w:rStyle w:val="Hyperlinkki"/>
                  <w:b w:val="0"/>
                  <w:bCs/>
                </w:rPr>
                <w:t>Hyvin</w:t>
              </w:r>
              <w:r w:rsidR="00730BEA">
                <w:rPr>
                  <w:rStyle w:val="Hyperlinkki"/>
                  <w:b w:val="0"/>
                  <w:bCs/>
                </w:rPr>
                <w:t>vointiopetuksen</w:t>
              </w:r>
              <w:r w:rsidR="00D845FF" w:rsidRPr="00D845FF">
                <w:rPr>
                  <w:rStyle w:val="Hyperlinkki"/>
                  <w:b w:val="0"/>
                  <w:bCs/>
                </w:rPr>
                <w:t xml:space="preserve"> vuosikello</w:t>
              </w:r>
            </w:hyperlink>
            <w:r w:rsidR="00D845FF" w:rsidRPr="00D845FF">
              <w:rPr>
                <w:b w:val="0"/>
              </w:rPr>
              <w:t xml:space="preserve"> on käsitelty henkilöstön kanssa.</w:t>
            </w:r>
          </w:p>
        </w:tc>
        <w:tc>
          <w:tcPr>
            <w:tcW w:w="1162" w:type="dxa"/>
          </w:tcPr>
          <w:p w14:paraId="525AA2C4" w14:textId="77777777" w:rsidR="00D845FF" w:rsidRDefault="00462EA8" w:rsidP="007F146C">
            <w:pPr>
              <w:ind w:left="0"/>
              <w:cnfStyle w:val="000000100000" w:firstRow="0" w:lastRow="0" w:firstColumn="0" w:lastColumn="0" w:oddVBand="0" w:evenVBand="0" w:oddHBand="1" w:evenHBand="0" w:firstRowFirstColumn="0" w:firstRowLastColumn="0" w:lastRowFirstColumn="0" w:lastRowLastColumn="0"/>
            </w:pPr>
            <w:r>
              <w:t>x</w:t>
            </w:r>
          </w:p>
          <w:p w14:paraId="06677619" w14:textId="60EE81C0" w:rsidR="00462EA8" w:rsidRDefault="00984907" w:rsidP="007F146C">
            <w:pPr>
              <w:ind w:left="0"/>
              <w:cnfStyle w:val="000000100000" w:firstRow="0" w:lastRow="0" w:firstColumn="0" w:lastColumn="0" w:oddVBand="0" w:evenVBand="0" w:oddHBand="1" w:evenHBand="0" w:firstRowFirstColumn="0" w:firstRowLastColumn="0" w:lastRowFirstColumn="0" w:lastRowLastColumn="0"/>
            </w:pPr>
            <w:r>
              <w:t>6.8</w:t>
            </w:r>
            <w:r w:rsidR="000D7E67">
              <w:t>.2025</w:t>
            </w:r>
          </w:p>
        </w:tc>
        <w:tc>
          <w:tcPr>
            <w:tcW w:w="567" w:type="dxa"/>
          </w:tcPr>
          <w:p w14:paraId="4A2A41DF" w14:textId="77777777" w:rsidR="00D845FF" w:rsidRDefault="00D845FF" w:rsidP="007F146C">
            <w:pPr>
              <w:ind w:left="0"/>
              <w:cnfStyle w:val="000000100000" w:firstRow="0" w:lastRow="0" w:firstColumn="0" w:lastColumn="0" w:oddVBand="0" w:evenVBand="0" w:oddHBand="1" w:evenHBand="0" w:firstRowFirstColumn="0" w:firstRowLastColumn="0" w:lastRowFirstColumn="0" w:lastRowLastColumn="0"/>
            </w:pPr>
          </w:p>
        </w:tc>
        <w:tc>
          <w:tcPr>
            <w:tcW w:w="2409" w:type="dxa"/>
          </w:tcPr>
          <w:p w14:paraId="522DE8F8" w14:textId="03EE266C" w:rsidR="00D845FF" w:rsidRDefault="00984907" w:rsidP="007F146C">
            <w:pPr>
              <w:ind w:left="0"/>
              <w:cnfStyle w:val="000000100000" w:firstRow="0" w:lastRow="0" w:firstColumn="0" w:lastColumn="0" w:oddVBand="0" w:evenVBand="0" w:oddHBand="1" w:evenHBand="0" w:firstRowFirstColumn="0" w:firstRowLastColumn="0" w:lastRowFirstColumn="0" w:lastRowLastColumn="0"/>
            </w:pPr>
            <w:r>
              <w:t>Suunnittelupäivänä käsitelty 6.8.2</w:t>
            </w:r>
            <w:r w:rsidR="000D7E67">
              <w:t>025.</w:t>
            </w:r>
          </w:p>
        </w:tc>
        <w:tc>
          <w:tcPr>
            <w:tcW w:w="1520" w:type="dxa"/>
          </w:tcPr>
          <w:p w14:paraId="464F4D95" w14:textId="6F768488" w:rsidR="00D845FF" w:rsidRDefault="000D7E67" w:rsidP="007F146C">
            <w:pPr>
              <w:ind w:left="0"/>
              <w:cnfStyle w:val="000000100000" w:firstRow="0" w:lastRow="0" w:firstColumn="0" w:lastColumn="0" w:oddVBand="0" w:evenVBand="0" w:oddHBand="1" w:evenHBand="0" w:firstRowFirstColumn="0" w:firstRowLastColumn="0" w:lastRowFirstColumn="0" w:lastRowLastColumn="0"/>
            </w:pPr>
            <w:r>
              <w:t>koulunjohtaja</w:t>
            </w:r>
            <w:r w:rsidR="00984907">
              <w:t>, henkilökunta</w:t>
            </w:r>
          </w:p>
        </w:tc>
      </w:tr>
      <w:tr w:rsidR="00D92306" w14:paraId="44562069" w14:textId="77777777" w:rsidTr="00825F90">
        <w:tc>
          <w:tcPr>
            <w:cnfStyle w:val="001000000000" w:firstRow="0" w:lastRow="0" w:firstColumn="1" w:lastColumn="0" w:oddVBand="0" w:evenVBand="0" w:oddHBand="0" w:evenHBand="0" w:firstRowFirstColumn="0" w:firstRowLastColumn="0" w:lastRowFirstColumn="0" w:lastRowLastColumn="0"/>
            <w:tcW w:w="3091" w:type="dxa"/>
          </w:tcPr>
          <w:p w14:paraId="3BEBA0A0" w14:textId="271481E5" w:rsidR="00D92306" w:rsidRDefault="00B573C8" w:rsidP="00D845FF">
            <w:pPr>
              <w:pStyle w:val="Normaalitaulukko0"/>
            </w:pPr>
            <w:r w:rsidRPr="00487642">
              <w:rPr>
                <w:b w:val="0"/>
              </w:rPr>
              <w:t>Yhteistyö oh</w:t>
            </w:r>
            <w:r w:rsidR="00D92306" w:rsidRPr="00487642">
              <w:rPr>
                <w:b w:val="0"/>
              </w:rPr>
              <w:t>-palveluiden kanssa (hyvinvointiopetuksen vuosikellon mukaisten oppituntien toteuttaminen ja muu yhteisöllinen toiminta)</w:t>
            </w:r>
            <w:r w:rsidR="00D952A6" w:rsidRPr="00487642">
              <w:rPr>
                <w:b w:val="0"/>
              </w:rPr>
              <w:t xml:space="preserve"> </w:t>
            </w:r>
            <w:r w:rsidR="003726B4" w:rsidRPr="00487642">
              <w:rPr>
                <w:b w:val="0"/>
              </w:rPr>
              <w:t xml:space="preserve">on suunniteltu </w:t>
            </w:r>
            <w:r w:rsidR="00D952A6" w:rsidRPr="00487642">
              <w:rPr>
                <w:b w:val="0"/>
              </w:rPr>
              <w:t>ja kirjattu yhteisöllisen opiskeluhuollon vuosikelloon.</w:t>
            </w:r>
          </w:p>
        </w:tc>
        <w:tc>
          <w:tcPr>
            <w:tcW w:w="1162" w:type="dxa"/>
          </w:tcPr>
          <w:p w14:paraId="45C42CDC" w14:textId="77777777" w:rsidR="00D92306" w:rsidRDefault="000D7E67" w:rsidP="007F146C">
            <w:pPr>
              <w:ind w:left="0"/>
              <w:cnfStyle w:val="000000000000" w:firstRow="0" w:lastRow="0" w:firstColumn="0" w:lastColumn="0" w:oddVBand="0" w:evenVBand="0" w:oddHBand="0" w:evenHBand="0" w:firstRowFirstColumn="0" w:firstRowLastColumn="0" w:lastRowFirstColumn="0" w:lastRowLastColumn="0"/>
            </w:pPr>
            <w:r>
              <w:t>x</w:t>
            </w:r>
          </w:p>
          <w:p w14:paraId="597DE07B" w14:textId="49335036" w:rsidR="000D7E67" w:rsidRDefault="000D7E67" w:rsidP="007F146C">
            <w:pPr>
              <w:ind w:left="0"/>
              <w:cnfStyle w:val="000000000000" w:firstRow="0" w:lastRow="0" w:firstColumn="0" w:lastColumn="0" w:oddVBand="0" w:evenVBand="0" w:oddHBand="0" w:evenHBand="0" w:firstRowFirstColumn="0" w:firstRowLastColumn="0" w:lastRowFirstColumn="0" w:lastRowLastColumn="0"/>
            </w:pPr>
            <w:r>
              <w:t>4.9.2025</w:t>
            </w:r>
          </w:p>
        </w:tc>
        <w:tc>
          <w:tcPr>
            <w:tcW w:w="567" w:type="dxa"/>
          </w:tcPr>
          <w:p w14:paraId="4D19BE07" w14:textId="77777777" w:rsidR="00D92306" w:rsidRDefault="00D92306" w:rsidP="007F146C">
            <w:pPr>
              <w:ind w:left="0"/>
              <w:cnfStyle w:val="000000000000" w:firstRow="0" w:lastRow="0" w:firstColumn="0" w:lastColumn="0" w:oddVBand="0" w:evenVBand="0" w:oddHBand="0" w:evenHBand="0" w:firstRowFirstColumn="0" w:firstRowLastColumn="0" w:lastRowFirstColumn="0" w:lastRowLastColumn="0"/>
            </w:pPr>
          </w:p>
        </w:tc>
        <w:tc>
          <w:tcPr>
            <w:tcW w:w="2409" w:type="dxa"/>
          </w:tcPr>
          <w:p w14:paraId="6F9BE93C" w14:textId="077B932C" w:rsidR="00D92306" w:rsidRPr="009C3FFB" w:rsidRDefault="00BA66ED" w:rsidP="009C3FFB">
            <w:pPr>
              <w:ind w:hanging="1304"/>
              <w:cnfStyle w:val="000000000000" w:firstRow="0" w:lastRow="0" w:firstColumn="0" w:lastColumn="0" w:oddVBand="0" w:evenVBand="0" w:oddHBand="0" w:evenHBand="0" w:firstRowFirstColumn="0" w:firstRowLastColumn="0" w:lastRowFirstColumn="0" w:lastRowLastColumn="0"/>
              <w:rPr>
                <w:i/>
              </w:rPr>
            </w:pPr>
            <w:r>
              <w:rPr>
                <w:i/>
              </w:rPr>
              <w:t>Kuraattori tekee yh</w:t>
            </w:r>
            <w:r w:rsidR="009C3FFB" w:rsidRPr="009C3FFB">
              <w:rPr>
                <w:i/>
              </w:rPr>
              <w:t xml:space="preserve">teistyötä luokkien 0 ja 4 kanssa. </w:t>
            </w:r>
            <w:proofErr w:type="spellStart"/>
            <w:r w:rsidR="009C3FFB" w:rsidRPr="009C3FFB">
              <w:rPr>
                <w:i/>
              </w:rPr>
              <w:t>Terveydehoitaja</w:t>
            </w:r>
            <w:proofErr w:type="spellEnd"/>
            <w:r w:rsidR="009C3FFB" w:rsidRPr="009C3FFB">
              <w:rPr>
                <w:i/>
              </w:rPr>
              <w:t xml:space="preserve"> luokan 2 kanssa. Ovat mukana yhteisöllisessä oh-työssä.</w:t>
            </w:r>
          </w:p>
        </w:tc>
        <w:tc>
          <w:tcPr>
            <w:tcW w:w="1520" w:type="dxa"/>
          </w:tcPr>
          <w:p w14:paraId="4B4F82B4" w14:textId="1BFBE67B" w:rsidR="00D92306" w:rsidRDefault="000D7E67" w:rsidP="007F146C">
            <w:pPr>
              <w:ind w:left="0"/>
              <w:cnfStyle w:val="000000000000" w:firstRow="0" w:lastRow="0" w:firstColumn="0" w:lastColumn="0" w:oddVBand="0" w:evenVBand="0" w:oddHBand="0" w:evenHBand="0" w:firstRowFirstColumn="0" w:firstRowLastColumn="0" w:lastRowFirstColumn="0" w:lastRowLastColumn="0"/>
            </w:pPr>
            <w:r>
              <w:t>koulunjohtaja, opettajat, kuraattori, terveydenhoitaja</w:t>
            </w:r>
          </w:p>
        </w:tc>
      </w:tr>
      <w:tr w:rsidR="00D845FF" w14:paraId="45743044" w14:textId="77777777" w:rsidTr="00825F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1" w:type="dxa"/>
          </w:tcPr>
          <w:p w14:paraId="5125A627" w14:textId="77777777" w:rsidR="00C31811" w:rsidRDefault="000C4C69" w:rsidP="00D845FF">
            <w:pPr>
              <w:pStyle w:val="Normaalitaulukko0"/>
              <w:rPr>
                <w:bCs/>
              </w:rPr>
            </w:pPr>
            <w:hyperlink r:id="rId26" w:history="1">
              <w:r w:rsidR="00D845FF" w:rsidRPr="008420F3">
                <w:rPr>
                  <w:rStyle w:val="Hyperlinkki"/>
                  <w:b w:val="0"/>
                  <w:bCs/>
                </w:rPr>
                <w:t>Yhteisöllisen o</w:t>
              </w:r>
              <w:r w:rsidR="0043692E" w:rsidRPr="008420F3">
                <w:rPr>
                  <w:rStyle w:val="Hyperlinkki"/>
                  <w:b w:val="0"/>
                  <w:bCs/>
                </w:rPr>
                <w:t>piskelu</w:t>
              </w:r>
              <w:r w:rsidR="00D845FF" w:rsidRPr="008420F3">
                <w:rPr>
                  <w:rStyle w:val="Hyperlinkki"/>
                  <w:b w:val="0"/>
                  <w:bCs/>
                </w:rPr>
                <w:t>huollon suunnitelma (vuosikello</w:t>
              </w:r>
            </w:hyperlink>
            <w:r w:rsidR="00D845FF" w:rsidRPr="00D845FF">
              <w:rPr>
                <w:b w:val="0"/>
              </w:rPr>
              <w:t xml:space="preserve">) on </w:t>
            </w:r>
            <w:r w:rsidR="00D845FF">
              <w:rPr>
                <w:b w:val="0"/>
              </w:rPr>
              <w:t xml:space="preserve">käsitelty koulukohtaisessa </w:t>
            </w:r>
            <w:r w:rsidR="00A21DFD">
              <w:rPr>
                <w:b w:val="0"/>
              </w:rPr>
              <w:t xml:space="preserve">yhteisöllisessä </w:t>
            </w:r>
            <w:r w:rsidR="0043692E">
              <w:rPr>
                <w:b w:val="0"/>
              </w:rPr>
              <w:t>opiskelu</w:t>
            </w:r>
            <w:r w:rsidR="00D845FF">
              <w:rPr>
                <w:b w:val="0"/>
              </w:rPr>
              <w:t>huoltopalaverissa lukuvuo</w:t>
            </w:r>
            <w:r w:rsidR="00D845FF" w:rsidRPr="00D845FF">
              <w:rPr>
                <w:b w:val="0"/>
              </w:rPr>
              <w:t xml:space="preserve">den alussa. </w:t>
            </w:r>
          </w:p>
          <w:p w14:paraId="3B9853CE" w14:textId="4AE33C86" w:rsidR="00D845FF" w:rsidRPr="00D845FF" w:rsidRDefault="00D845FF" w:rsidP="00D845FF">
            <w:pPr>
              <w:pStyle w:val="Normaalitaulukko0"/>
              <w:rPr>
                <w:b w:val="0"/>
              </w:rPr>
            </w:pPr>
          </w:p>
        </w:tc>
        <w:tc>
          <w:tcPr>
            <w:tcW w:w="1162" w:type="dxa"/>
          </w:tcPr>
          <w:p w14:paraId="45F49D0F" w14:textId="77777777" w:rsidR="00D845FF" w:rsidRDefault="000D7E67" w:rsidP="007F146C">
            <w:pPr>
              <w:ind w:left="0"/>
              <w:cnfStyle w:val="000000100000" w:firstRow="0" w:lastRow="0" w:firstColumn="0" w:lastColumn="0" w:oddVBand="0" w:evenVBand="0" w:oddHBand="1" w:evenHBand="0" w:firstRowFirstColumn="0" w:firstRowLastColumn="0" w:lastRowFirstColumn="0" w:lastRowLastColumn="0"/>
            </w:pPr>
            <w:r>
              <w:t xml:space="preserve">x </w:t>
            </w:r>
          </w:p>
          <w:p w14:paraId="5DD3D7CE" w14:textId="328E962D" w:rsidR="000D7E67" w:rsidRDefault="000D7E67" w:rsidP="007F146C">
            <w:pPr>
              <w:ind w:left="0"/>
              <w:cnfStyle w:val="000000100000" w:firstRow="0" w:lastRow="0" w:firstColumn="0" w:lastColumn="0" w:oddVBand="0" w:evenVBand="0" w:oddHBand="1" w:evenHBand="0" w:firstRowFirstColumn="0" w:firstRowLastColumn="0" w:lastRowFirstColumn="0" w:lastRowLastColumn="0"/>
            </w:pPr>
            <w:r>
              <w:t>4.9.2025</w:t>
            </w:r>
          </w:p>
        </w:tc>
        <w:tc>
          <w:tcPr>
            <w:tcW w:w="567" w:type="dxa"/>
          </w:tcPr>
          <w:p w14:paraId="230AEF1A" w14:textId="77777777" w:rsidR="00D845FF" w:rsidRDefault="00D845FF" w:rsidP="007F146C">
            <w:pPr>
              <w:ind w:left="0"/>
              <w:cnfStyle w:val="000000100000" w:firstRow="0" w:lastRow="0" w:firstColumn="0" w:lastColumn="0" w:oddVBand="0" w:evenVBand="0" w:oddHBand="1" w:evenHBand="0" w:firstRowFirstColumn="0" w:firstRowLastColumn="0" w:lastRowFirstColumn="0" w:lastRowLastColumn="0"/>
            </w:pPr>
          </w:p>
        </w:tc>
        <w:tc>
          <w:tcPr>
            <w:tcW w:w="2409" w:type="dxa"/>
          </w:tcPr>
          <w:p w14:paraId="7583762F" w14:textId="2A902F67" w:rsidR="00D845FF" w:rsidRDefault="000D7E67" w:rsidP="007F146C">
            <w:pPr>
              <w:ind w:left="0"/>
              <w:cnfStyle w:val="000000100000" w:firstRow="0" w:lastRow="0" w:firstColumn="0" w:lastColumn="0" w:oddVBand="0" w:evenVBand="0" w:oddHBand="1" w:evenHBand="0" w:firstRowFirstColumn="0" w:firstRowLastColumn="0" w:lastRowFirstColumn="0" w:lastRowLastColumn="0"/>
            </w:pPr>
            <w:r>
              <w:t xml:space="preserve">Käsittely </w:t>
            </w:r>
            <w:proofErr w:type="spellStart"/>
            <w:r>
              <w:t>ohr</w:t>
            </w:r>
            <w:proofErr w:type="spellEnd"/>
            <w:r>
              <w:t>-kokouksessa.</w:t>
            </w:r>
          </w:p>
        </w:tc>
        <w:tc>
          <w:tcPr>
            <w:tcW w:w="1520" w:type="dxa"/>
          </w:tcPr>
          <w:p w14:paraId="4F59DCB0" w14:textId="2BE26A0A" w:rsidR="00D845FF" w:rsidRDefault="000D7E67" w:rsidP="007F146C">
            <w:pPr>
              <w:ind w:left="0"/>
              <w:cnfStyle w:val="000000100000" w:firstRow="0" w:lastRow="0" w:firstColumn="0" w:lastColumn="0" w:oddVBand="0" w:evenVBand="0" w:oddHBand="1" w:evenHBand="0" w:firstRowFirstColumn="0" w:firstRowLastColumn="0" w:lastRowFirstColumn="0" w:lastRowLastColumn="0"/>
            </w:pPr>
            <w:r>
              <w:t>koulunjohtaja</w:t>
            </w:r>
          </w:p>
        </w:tc>
      </w:tr>
      <w:tr w:rsidR="00C31811" w14:paraId="06997E6E" w14:textId="77777777" w:rsidTr="00825F90">
        <w:tc>
          <w:tcPr>
            <w:cnfStyle w:val="001000000000" w:firstRow="0" w:lastRow="0" w:firstColumn="1" w:lastColumn="0" w:oddVBand="0" w:evenVBand="0" w:oddHBand="0" w:evenHBand="0" w:firstRowFirstColumn="0" w:firstRowLastColumn="0" w:lastRowFirstColumn="0" w:lastRowLastColumn="0"/>
            <w:tcW w:w="3091" w:type="dxa"/>
          </w:tcPr>
          <w:p w14:paraId="0A95BF8B" w14:textId="35CF4856" w:rsidR="00C31811" w:rsidRPr="00C31811" w:rsidRDefault="00D92306" w:rsidP="00C31811">
            <w:pPr>
              <w:pStyle w:val="Normaalitaulukko0"/>
              <w:rPr>
                <w:b w:val="0"/>
              </w:rPr>
            </w:pPr>
            <w:r>
              <w:rPr>
                <w:b w:val="0"/>
              </w:rPr>
              <w:t>Yhteisöllisen opiskeluhuollon v</w:t>
            </w:r>
            <w:r w:rsidR="00C31811" w:rsidRPr="00C31811">
              <w:rPr>
                <w:b w:val="0"/>
              </w:rPr>
              <w:t xml:space="preserve">uosikello löytyy linkkinä koulun kotisivuilta. </w:t>
            </w:r>
          </w:p>
          <w:p w14:paraId="6E0D7A3F" w14:textId="4A93CE3A" w:rsidR="00C31811" w:rsidRDefault="000C4C69" w:rsidP="00C31811">
            <w:pPr>
              <w:pStyle w:val="Normaalitaulukko0"/>
            </w:pPr>
            <w:hyperlink r:id="rId27" w:history="1">
              <w:r w:rsidR="00397621">
                <w:rPr>
                  <w:rStyle w:val="Hyperlinkki"/>
                  <w:b w:val="0"/>
                  <w:bCs/>
                </w:rPr>
                <w:t>vuosikello</w:t>
              </w:r>
            </w:hyperlink>
          </w:p>
        </w:tc>
        <w:tc>
          <w:tcPr>
            <w:tcW w:w="1162" w:type="dxa"/>
          </w:tcPr>
          <w:p w14:paraId="04EAAEE3" w14:textId="4E042A04" w:rsidR="004E406B" w:rsidRDefault="004E406B" w:rsidP="007F146C">
            <w:pPr>
              <w:ind w:left="0"/>
              <w:cnfStyle w:val="000000000000" w:firstRow="0" w:lastRow="0" w:firstColumn="0" w:lastColumn="0" w:oddVBand="0" w:evenVBand="0" w:oddHBand="0" w:evenHBand="0" w:firstRowFirstColumn="0" w:firstRowLastColumn="0" w:lastRowFirstColumn="0" w:lastRowLastColumn="0"/>
            </w:pPr>
            <w:r>
              <w:t>x</w:t>
            </w:r>
          </w:p>
          <w:p w14:paraId="1617B6A7" w14:textId="13F6FA3D" w:rsidR="00C31811" w:rsidRDefault="00397621" w:rsidP="007F146C">
            <w:pPr>
              <w:ind w:left="0"/>
              <w:cnfStyle w:val="000000000000" w:firstRow="0" w:lastRow="0" w:firstColumn="0" w:lastColumn="0" w:oddVBand="0" w:evenVBand="0" w:oddHBand="0" w:evenHBand="0" w:firstRowFirstColumn="0" w:firstRowLastColumn="0" w:lastRowFirstColumn="0" w:lastRowLastColumn="0"/>
            </w:pPr>
            <w:r>
              <w:t>4.9.2025</w:t>
            </w:r>
          </w:p>
        </w:tc>
        <w:tc>
          <w:tcPr>
            <w:tcW w:w="567" w:type="dxa"/>
          </w:tcPr>
          <w:p w14:paraId="26C6F092" w14:textId="77777777" w:rsidR="00C31811" w:rsidRDefault="00C31811" w:rsidP="007F146C">
            <w:pPr>
              <w:ind w:left="0"/>
              <w:cnfStyle w:val="000000000000" w:firstRow="0" w:lastRow="0" w:firstColumn="0" w:lastColumn="0" w:oddVBand="0" w:evenVBand="0" w:oddHBand="0" w:evenHBand="0" w:firstRowFirstColumn="0" w:firstRowLastColumn="0" w:lastRowFirstColumn="0" w:lastRowLastColumn="0"/>
            </w:pPr>
          </w:p>
        </w:tc>
        <w:tc>
          <w:tcPr>
            <w:tcW w:w="2409" w:type="dxa"/>
          </w:tcPr>
          <w:p w14:paraId="3907EAF4" w14:textId="1CFCC889" w:rsidR="00C31811" w:rsidRDefault="00397621" w:rsidP="007F146C">
            <w:pPr>
              <w:ind w:left="0"/>
              <w:cnfStyle w:val="000000000000" w:firstRow="0" w:lastRow="0" w:firstColumn="0" w:lastColumn="0" w:oddVBand="0" w:evenVBand="0" w:oddHBand="0" w:evenHBand="0" w:firstRowFirstColumn="0" w:firstRowLastColumn="0" w:lastRowFirstColumn="0" w:lastRowLastColumn="0"/>
            </w:pPr>
            <w:r>
              <w:t xml:space="preserve">Käsittely </w:t>
            </w:r>
            <w:proofErr w:type="spellStart"/>
            <w:r>
              <w:t>ohr</w:t>
            </w:r>
            <w:proofErr w:type="spellEnd"/>
            <w:r>
              <w:t>-kokouksessa.</w:t>
            </w:r>
          </w:p>
        </w:tc>
        <w:tc>
          <w:tcPr>
            <w:tcW w:w="1520" w:type="dxa"/>
          </w:tcPr>
          <w:p w14:paraId="7FCD6B47" w14:textId="1B4580DD" w:rsidR="00C31811" w:rsidRDefault="00397621" w:rsidP="007F146C">
            <w:pPr>
              <w:ind w:left="0"/>
              <w:cnfStyle w:val="000000000000" w:firstRow="0" w:lastRow="0" w:firstColumn="0" w:lastColumn="0" w:oddVBand="0" w:evenVBand="0" w:oddHBand="0" w:evenHBand="0" w:firstRowFirstColumn="0" w:firstRowLastColumn="0" w:lastRowFirstColumn="0" w:lastRowLastColumn="0"/>
            </w:pPr>
            <w:r>
              <w:t>koulunjohtaja</w:t>
            </w:r>
          </w:p>
        </w:tc>
      </w:tr>
    </w:tbl>
    <w:p w14:paraId="4045EFFF" w14:textId="3E09F480" w:rsidR="001B07DC" w:rsidRPr="007F146C" w:rsidRDefault="001B07DC" w:rsidP="007F146C"/>
    <w:tbl>
      <w:tblPr>
        <w:tblStyle w:val="Ruudukkotaulukko4"/>
        <w:tblW w:w="8647"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9"/>
        <w:gridCol w:w="24"/>
        <w:gridCol w:w="1189"/>
        <w:gridCol w:w="565"/>
        <w:gridCol w:w="2258"/>
        <w:gridCol w:w="1552"/>
      </w:tblGrid>
      <w:tr w:rsidR="00825F90" w14:paraId="333800B5" w14:textId="77777777" w:rsidTr="003327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7" w:type="dxa"/>
            <w:tcBorders>
              <w:top w:val="none" w:sz="0" w:space="0" w:color="auto"/>
              <w:left w:val="none" w:sz="0" w:space="0" w:color="auto"/>
              <w:bottom w:val="none" w:sz="0" w:space="0" w:color="auto"/>
              <w:right w:val="none" w:sz="0" w:space="0" w:color="auto"/>
            </w:tcBorders>
            <w:shd w:val="clear" w:color="auto" w:fill="00A37D" w:themeFill="accent5"/>
          </w:tcPr>
          <w:p w14:paraId="7EE509CF" w14:textId="77777777" w:rsidR="00825F90" w:rsidRPr="007F146C" w:rsidRDefault="00825F90" w:rsidP="009F4CB5">
            <w:pPr>
              <w:pStyle w:val="Normaalitaulukko0"/>
              <w:rPr>
                <w:color w:val="auto"/>
              </w:rPr>
            </w:pPr>
            <w:r w:rsidRPr="007F146C">
              <w:rPr>
                <w:color w:val="auto"/>
              </w:rPr>
              <w:t>Kohde</w:t>
            </w:r>
          </w:p>
        </w:tc>
        <w:tc>
          <w:tcPr>
            <w:tcW w:w="1186" w:type="dxa"/>
            <w:gridSpan w:val="2"/>
            <w:tcBorders>
              <w:top w:val="none" w:sz="0" w:space="0" w:color="auto"/>
              <w:left w:val="none" w:sz="0" w:space="0" w:color="auto"/>
              <w:bottom w:val="none" w:sz="0" w:space="0" w:color="auto"/>
              <w:right w:val="none" w:sz="0" w:space="0" w:color="auto"/>
            </w:tcBorders>
            <w:shd w:val="clear" w:color="auto" w:fill="00A37D" w:themeFill="accent5"/>
          </w:tcPr>
          <w:p w14:paraId="33B64CE0" w14:textId="77777777" w:rsidR="00825F90" w:rsidRPr="007F146C" w:rsidRDefault="00825F90" w:rsidP="009F4CB5">
            <w:pPr>
              <w:pStyle w:val="Normaalitaulukko0"/>
              <w:cnfStyle w:val="100000000000" w:firstRow="1" w:lastRow="0" w:firstColumn="0" w:lastColumn="0" w:oddVBand="0" w:evenVBand="0" w:oddHBand="0" w:evenHBand="0" w:firstRowFirstColumn="0" w:firstRowLastColumn="0" w:lastRowFirstColumn="0" w:lastRowLastColumn="0"/>
              <w:rPr>
                <w:color w:val="auto"/>
              </w:rPr>
            </w:pPr>
            <w:r>
              <w:rPr>
                <w:color w:val="auto"/>
              </w:rPr>
              <w:t>Kyllä</w:t>
            </w:r>
          </w:p>
        </w:tc>
        <w:tc>
          <w:tcPr>
            <w:tcW w:w="567" w:type="dxa"/>
            <w:tcBorders>
              <w:top w:val="none" w:sz="0" w:space="0" w:color="auto"/>
              <w:left w:val="none" w:sz="0" w:space="0" w:color="auto"/>
              <w:bottom w:val="none" w:sz="0" w:space="0" w:color="auto"/>
              <w:right w:val="none" w:sz="0" w:space="0" w:color="auto"/>
            </w:tcBorders>
            <w:shd w:val="clear" w:color="auto" w:fill="00A37D" w:themeFill="accent5"/>
          </w:tcPr>
          <w:p w14:paraId="73AFFED2" w14:textId="77777777" w:rsidR="00825F90" w:rsidRPr="007F146C" w:rsidRDefault="00825F90" w:rsidP="009F4CB5">
            <w:pPr>
              <w:pStyle w:val="Normaalitaulukko0"/>
              <w:cnfStyle w:val="100000000000" w:firstRow="1" w:lastRow="0" w:firstColumn="0" w:lastColumn="0" w:oddVBand="0" w:evenVBand="0" w:oddHBand="0" w:evenHBand="0" w:firstRowFirstColumn="0" w:firstRowLastColumn="0" w:lastRowFirstColumn="0" w:lastRowLastColumn="0"/>
              <w:rPr>
                <w:color w:val="auto"/>
              </w:rPr>
            </w:pPr>
            <w:r w:rsidRPr="007F146C">
              <w:rPr>
                <w:color w:val="auto"/>
              </w:rPr>
              <w:t>Ei</w:t>
            </w:r>
          </w:p>
        </w:tc>
        <w:tc>
          <w:tcPr>
            <w:tcW w:w="2268" w:type="dxa"/>
            <w:tcBorders>
              <w:top w:val="none" w:sz="0" w:space="0" w:color="auto"/>
              <w:left w:val="none" w:sz="0" w:space="0" w:color="auto"/>
              <w:bottom w:val="none" w:sz="0" w:space="0" w:color="auto"/>
              <w:right w:val="none" w:sz="0" w:space="0" w:color="auto"/>
            </w:tcBorders>
            <w:shd w:val="clear" w:color="auto" w:fill="00A37D" w:themeFill="accent5"/>
          </w:tcPr>
          <w:p w14:paraId="41CFA923" w14:textId="77777777" w:rsidR="00825F90" w:rsidRPr="007F146C" w:rsidRDefault="00825F90" w:rsidP="009F4CB5">
            <w:pPr>
              <w:pStyle w:val="Normaalitaulukko0"/>
              <w:cnfStyle w:val="100000000000" w:firstRow="1" w:lastRow="0" w:firstColumn="0" w:lastColumn="0" w:oddVBand="0" w:evenVBand="0" w:oddHBand="0" w:evenHBand="0" w:firstRowFirstColumn="0" w:firstRowLastColumn="0" w:lastRowFirstColumn="0" w:lastRowLastColumn="0"/>
              <w:rPr>
                <w:b w:val="0"/>
                <w:bCs/>
              </w:rPr>
            </w:pPr>
            <w:r w:rsidRPr="007F146C">
              <w:rPr>
                <w:color w:val="auto"/>
              </w:rPr>
              <w:t xml:space="preserve">Suunnitellut </w:t>
            </w:r>
            <w:r>
              <w:rPr>
                <w:b w:val="0"/>
                <w:bCs/>
              </w:rPr>
              <w:br/>
            </w:r>
            <w:r w:rsidRPr="007F146C">
              <w:rPr>
                <w:color w:val="auto"/>
              </w:rPr>
              <w:t>toimenpiteet</w:t>
            </w:r>
          </w:p>
        </w:tc>
        <w:tc>
          <w:tcPr>
            <w:tcW w:w="1559" w:type="dxa"/>
            <w:tcBorders>
              <w:top w:val="none" w:sz="0" w:space="0" w:color="auto"/>
              <w:left w:val="none" w:sz="0" w:space="0" w:color="auto"/>
              <w:bottom w:val="none" w:sz="0" w:space="0" w:color="auto"/>
              <w:right w:val="none" w:sz="0" w:space="0" w:color="auto"/>
            </w:tcBorders>
            <w:shd w:val="clear" w:color="auto" w:fill="00A37D" w:themeFill="accent5"/>
          </w:tcPr>
          <w:p w14:paraId="56987E74" w14:textId="77777777" w:rsidR="00825F90" w:rsidRPr="007F146C" w:rsidRDefault="00825F90" w:rsidP="009F4CB5">
            <w:pPr>
              <w:pStyle w:val="Normaalitaulukko0"/>
              <w:cnfStyle w:val="100000000000" w:firstRow="1" w:lastRow="0" w:firstColumn="0" w:lastColumn="0" w:oddVBand="0" w:evenVBand="0" w:oddHBand="0" w:evenHBand="0" w:firstRowFirstColumn="0" w:firstRowLastColumn="0" w:lastRowFirstColumn="0" w:lastRowLastColumn="0"/>
              <w:rPr>
                <w:color w:val="auto"/>
              </w:rPr>
            </w:pPr>
            <w:r w:rsidRPr="007F146C">
              <w:rPr>
                <w:color w:val="auto"/>
              </w:rPr>
              <w:t>Vastuutaho</w:t>
            </w:r>
          </w:p>
        </w:tc>
      </w:tr>
      <w:tr w:rsidR="00825F90" w14:paraId="7B33D105" w14:textId="77777777" w:rsidTr="003327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7" w:type="dxa"/>
          </w:tcPr>
          <w:p w14:paraId="067FEE0F" w14:textId="48E673C6" w:rsidR="00825F90" w:rsidRPr="007F146C" w:rsidRDefault="00825F90" w:rsidP="007F146C">
            <w:pPr>
              <w:pStyle w:val="Normaalitaulukko0"/>
              <w:rPr>
                <w:b w:val="0"/>
              </w:rPr>
            </w:pPr>
            <w:r w:rsidRPr="007F146C">
              <w:rPr>
                <w:b w:val="0"/>
              </w:rPr>
              <w:t>Koulu</w:t>
            </w:r>
            <w:r w:rsidR="003327BB">
              <w:rPr>
                <w:b w:val="0"/>
              </w:rPr>
              <w:t xml:space="preserve">ssa on turvallisuussuunnitelma, ja se </w:t>
            </w:r>
            <w:r w:rsidR="003327BB" w:rsidRPr="007F146C">
              <w:rPr>
                <w:b w:val="0"/>
              </w:rPr>
              <w:t>on käsitelty koulun henkilökunnan kanssa</w:t>
            </w:r>
            <w:r w:rsidR="001B07DC">
              <w:rPr>
                <w:b w:val="0"/>
              </w:rPr>
              <w:t xml:space="preserve"> </w:t>
            </w:r>
          </w:p>
        </w:tc>
        <w:tc>
          <w:tcPr>
            <w:tcW w:w="1186" w:type="dxa"/>
            <w:gridSpan w:val="2"/>
          </w:tcPr>
          <w:p w14:paraId="2C76CE85" w14:textId="77777777" w:rsidR="00825F90" w:rsidRDefault="00984907" w:rsidP="007F146C">
            <w:pPr>
              <w:ind w:left="0"/>
              <w:cnfStyle w:val="000000100000" w:firstRow="0" w:lastRow="0" w:firstColumn="0" w:lastColumn="0" w:oddVBand="0" w:evenVBand="0" w:oddHBand="1" w:evenHBand="0" w:firstRowFirstColumn="0" w:firstRowLastColumn="0" w:lastRowFirstColumn="0" w:lastRowLastColumn="0"/>
            </w:pPr>
            <w:r>
              <w:t>x</w:t>
            </w:r>
          </w:p>
          <w:p w14:paraId="74DC61CE" w14:textId="1375AF8B" w:rsidR="00911B6D" w:rsidRDefault="00911B6D" w:rsidP="007F146C">
            <w:pPr>
              <w:ind w:left="0"/>
              <w:cnfStyle w:val="000000100000" w:firstRow="0" w:lastRow="0" w:firstColumn="0" w:lastColumn="0" w:oddVBand="0" w:evenVBand="0" w:oddHBand="1" w:evenHBand="0" w:firstRowFirstColumn="0" w:firstRowLastColumn="0" w:lastRowFirstColumn="0" w:lastRowLastColumn="0"/>
            </w:pPr>
            <w:r>
              <w:t>4.9.2025</w:t>
            </w:r>
          </w:p>
        </w:tc>
        <w:tc>
          <w:tcPr>
            <w:tcW w:w="567" w:type="dxa"/>
          </w:tcPr>
          <w:p w14:paraId="45A10A0E" w14:textId="77777777" w:rsidR="00825F90" w:rsidRDefault="00825F90" w:rsidP="007F146C">
            <w:pPr>
              <w:ind w:left="0"/>
              <w:cnfStyle w:val="000000100000" w:firstRow="0" w:lastRow="0" w:firstColumn="0" w:lastColumn="0" w:oddVBand="0" w:evenVBand="0" w:oddHBand="1" w:evenHBand="0" w:firstRowFirstColumn="0" w:firstRowLastColumn="0" w:lastRowFirstColumn="0" w:lastRowLastColumn="0"/>
            </w:pPr>
          </w:p>
        </w:tc>
        <w:tc>
          <w:tcPr>
            <w:tcW w:w="2268" w:type="dxa"/>
          </w:tcPr>
          <w:p w14:paraId="4E0B9C6B" w14:textId="07B7AF2A" w:rsidR="00825F90" w:rsidRDefault="00984907" w:rsidP="007F146C">
            <w:pPr>
              <w:ind w:left="0"/>
              <w:cnfStyle w:val="000000100000" w:firstRow="0" w:lastRow="0" w:firstColumn="0" w:lastColumn="0" w:oddVBand="0" w:evenVBand="0" w:oddHBand="1" w:evenHBand="0" w:firstRowFirstColumn="0" w:firstRowLastColumn="0" w:lastRowFirstColumn="0" w:lastRowLastColumn="0"/>
            </w:pPr>
            <w:r w:rsidRPr="00CE2C14">
              <w:t>Vuosittainen seuranta ja päivitystyö. Suunnitelm</w:t>
            </w:r>
            <w:r>
              <w:t>aa käytiin läpi lukuvuoden alus</w:t>
            </w:r>
            <w:r w:rsidRPr="00CE2C14">
              <w:t>sa ja t</w:t>
            </w:r>
            <w:r>
              <w:t>arkastellaan palotarkastusten yhteydessä 4.9.2025.</w:t>
            </w:r>
          </w:p>
        </w:tc>
        <w:tc>
          <w:tcPr>
            <w:tcW w:w="1559" w:type="dxa"/>
          </w:tcPr>
          <w:p w14:paraId="2E7C8CD7" w14:textId="02E86ECD" w:rsidR="00825F90" w:rsidRDefault="00984907" w:rsidP="007F146C">
            <w:pPr>
              <w:ind w:left="0"/>
              <w:cnfStyle w:val="000000100000" w:firstRow="0" w:lastRow="0" w:firstColumn="0" w:lastColumn="0" w:oddVBand="0" w:evenVBand="0" w:oddHBand="1" w:evenHBand="0" w:firstRowFirstColumn="0" w:firstRowLastColumn="0" w:lastRowFirstColumn="0" w:lastRowLastColumn="0"/>
            </w:pPr>
            <w:r>
              <w:t>koulunjohtaja, pelastustoimi</w:t>
            </w:r>
          </w:p>
        </w:tc>
      </w:tr>
      <w:tr w:rsidR="003327BB" w14:paraId="46AA2943" w14:textId="77777777" w:rsidTr="003327BB">
        <w:tc>
          <w:tcPr>
            <w:cnfStyle w:val="001000000000" w:firstRow="0" w:lastRow="0" w:firstColumn="1" w:lastColumn="0" w:oddVBand="0" w:evenVBand="0" w:oddHBand="0" w:evenHBand="0" w:firstRowFirstColumn="0" w:firstRowLastColumn="0" w:lastRowFirstColumn="0" w:lastRowLastColumn="0"/>
            <w:tcW w:w="3091" w:type="dxa"/>
            <w:gridSpan w:val="2"/>
          </w:tcPr>
          <w:p w14:paraId="0DE6A082" w14:textId="77777777" w:rsidR="003327BB" w:rsidRDefault="003327BB" w:rsidP="008F673F">
            <w:pPr>
              <w:pStyle w:val="Normaalitaulukko0"/>
              <w:rPr>
                <w:b w:val="0"/>
              </w:rPr>
            </w:pPr>
            <w:r w:rsidRPr="00D845FF">
              <w:rPr>
                <w:b w:val="0"/>
              </w:rPr>
              <w:t>K</w:t>
            </w:r>
            <w:r>
              <w:rPr>
                <w:b w:val="0"/>
              </w:rPr>
              <w:t>oululla on koulukohtainen k</w:t>
            </w:r>
            <w:r w:rsidRPr="00D845FF">
              <w:rPr>
                <w:b w:val="0"/>
              </w:rPr>
              <w:t>riisisuunnitelma (</w:t>
            </w:r>
            <w:r w:rsidRPr="00825F90">
              <w:rPr>
                <w:b w:val="0"/>
                <w:i/>
              </w:rPr>
              <w:t>liitteenä</w:t>
            </w:r>
            <w:r w:rsidRPr="00D845FF">
              <w:rPr>
                <w:b w:val="0"/>
              </w:rPr>
              <w:t xml:space="preserve">) </w:t>
            </w:r>
            <w:r>
              <w:rPr>
                <w:b w:val="0"/>
              </w:rPr>
              <w:t xml:space="preserve">ja se </w:t>
            </w:r>
            <w:r w:rsidRPr="00D845FF">
              <w:rPr>
                <w:b w:val="0"/>
              </w:rPr>
              <w:t>on käsitelty koulun henkilökunnan kanssa.</w:t>
            </w:r>
          </w:p>
        </w:tc>
        <w:tc>
          <w:tcPr>
            <w:tcW w:w="1162" w:type="dxa"/>
          </w:tcPr>
          <w:p w14:paraId="701CE53D" w14:textId="77777777" w:rsidR="003327BB" w:rsidRDefault="00911B6D" w:rsidP="008F673F">
            <w:pPr>
              <w:ind w:left="0"/>
              <w:cnfStyle w:val="000000000000" w:firstRow="0" w:lastRow="0" w:firstColumn="0" w:lastColumn="0" w:oddVBand="0" w:evenVBand="0" w:oddHBand="0" w:evenHBand="0" w:firstRowFirstColumn="0" w:firstRowLastColumn="0" w:lastRowFirstColumn="0" w:lastRowLastColumn="0"/>
            </w:pPr>
            <w:r>
              <w:t>x</w:t>
            </w:r>
          </w:p>
          <w:p w14:paraId="63A86015" w14:textId="0C216FA1" w:rsidR="00911B6D" w:rsidRDefault="005A3765" w:rsidP="008F673F">
            <w:pPr>
              <w:ind w:left="0"/>
              <w:cnfStyle w:val="000000000000" w:firstRow="0" w:lastRow="0" w:firstColumn="0" w:lastColumn="0" w:oddVBand="0" w:evenVBand="0" w:oddHBand="0" w:evenHBand="0" w:firstRowFirstColumn="0" w:firstRowLastColumn="0" w:lastRowFirstColumn="0" w:lastRowLastColumn="0"/>
            </w:pPr>
            <w:r w:rsidRPr="005A3765">
              <w:t>22.8.</w:t>
            </w:r>
            <w:r w:rsidR="00911B6D" w:rsidRPr="005A3765">
              <w:t>2025</w:t>
            </w:r>
          </w:p>
        </w:tc>
        <w:tc>
          <w:tcPr>
            <w:tcW w:w="567" w:type="dxa"/>
          </w:tcPr>
          <w:p w14:paraId="4D7B030F" w14:textId="77777777" w:rsidR="003327BB" w:rsidRDefault="003327BB" w:rsidP="008F673F">
            <w:pPr>
              <w:ind w:left="0"/>
              <w:cnfStyle w:val="000000000000" w:firstRow="0" w:lastRow="0" w:firstColumn="0" w:lastColumn="0" w:oddVBand="0" w:evenVBand="0" w:oddHBand="0" w:evenHBand="0" w:firstRowFirstColumn="0" w:firstRowLastColumn="0" w:lastRowFirstColumn="0" w:lastRowLastColumn="0"/>
            </w:pPr>
          </w:p>
        </w:tc>
        <w:tc>
          <w:tcPr>
            <w:tcW w:w="2268" w:type="dxa"/>
          </w:tcPr>
          <w:p w14:paraId="033132D7" w14:textId="28099CBC" w:rsidR="003327BB" w:rsidRDefault="00911B6D" w:rsidP="008F673F">
            <w:pPr>
              <w:ind w:left="0"/>
              <w:cnfStyle w:val="000000000000" w:firstRow="0" w:lastRow="0" w:firstColumn="0" w:lastColumn="0" w:oddVBand="0" w:evenVBand="0" w:oddHBand="0" w:evenHBand="0" w:firstRowFirstColumn="0" w:firstRowLastColumn="0" w:lastRowFirstColumn="0" w:lastRowLastColumn="0"/>
            </w:pPr>
            <w:r w:rsidRPr="00E70E0A">
              <w:t>Käytiin lukuvuoden alussa/ käydään keskustelua riskien arvioinnista jatkuvasti.</w:t>
            </w:r>
          </w:p>
        </w:tc>
        <w:tc>
          <w:tcPr>
            <w:tcW w:w="1559" w:type="dxa"/>
          </w:tcPr>
          <w:p w14:paraId="11781429" w14:textId="59D65A6A" w:rsidR="003327BB" w:rsidRDefault="00911B6D" w:rsidP="008F673F">
            <w:pPr>
              <w:ind w:left="0"/>
              <w:cnfStyle w:val="000000000000" w:firstRow="0" w:lastRow="0" w:firstColumn="0" w:lastColumn="0" w:oddVBand="0" w:evenVBand="0" w:oddHBand="0" w:evenHBand="0" w:firstRowFirstColumn="0" w:firstRowLastColumn="0" w:lastRowFirstColumn="0" w:lastRowLastColumn="0"/>
            </w:pPr>
            <w:r>
              <w:t>koulunjohtaja, henkilökunta</w:t>
            </w:r>
          </w:p>
        </w:tc>
      </w:tr>
      <w:tr w:rsidR="00911B6D" w14:paraId="3F6B545E" w14:textId="77777777" w:rsidTr="003327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7" w:type="dxa"/>
          </w:tcPr>
          <w:p w14:paraId="08FDBAF2" w14:textId="77777777" w:rsidR="00911B6D" w:rsidRPr="007F146C" w:rsidRDefault="00911B6D" w:rsidP="00911B6D">
            <w:pPr>
              <w:pStyle w:val="Normaalitaulukko0"/>
              <w:rPr>
                <w:b w:val="0"/>
              </w:rPr>
            </w:pPr>
            <w:r>
              <w:rPr>
                <w:b w:val="0"/>
              </w:rPr>
              <w:t>K</w:t>
            </w:r>
            <w:r w:rsidRPr="00D845FF">
              <w:rPr>
                <w:b w:val="0"/>
              </w:rPr>
              <w:t>oulun turvallisuuteen liittyvä suunnitelmia</w:t>
            </w:r>
            <w:r>
              <w:rPr>
                <w:b w:val="0"/>
              </w:rPr>
              <w:t xml:space="preserve"> on harjoiteltu</w:t>
            </w:r>
          </w:p>
        </w:tc>
        <w:tc>
          <w:tcPr>
            <w:tcW w:w="1186" w:type="dxa"/>
            <w:gridSpan w:val="2"/>
          </w:tcPr>
          <w:p w14:paraId="207968EC" w14:textId="77777777" w:rsidR="00911B6D" w:rsidRDefault="00911B6D" w:rsidP="00911B6D">
            <w:pPr>
              <w:ind w:left="0"/>
              <w:cnfStyle w:val="000000100000" w:firstRow="0" w:lastRow="0" w:firstColumn="0" w:lastColumn="0" w:oddVBand="0" w:evenVBand="0" w:oddHBand="1" w:evenHBand="0" w:firstRowFirstColumn="0" w:firstRowLastColumn="0" w:lastRowFirstColumn="0" w:lastRowLastColumn="0"/>
            </w:pPr>
            <w:r>
              <w:t>x</w:t>
            </w:r>
          </w:p>
          <w:p w14:paraId="08F993F5" w14:textId="2B55D21A" w:rsidR="00911B6D" w:rsidRDefault="005A3765" w:rsidP="00911B6D">
            <w:pPr>
              <w:ind w:left="0"/>
              <w:cnfStyle w:val="000000100000" w:firstRow="0" w:lastRow="0" w:firstColumn="0" w:lastColumn="0" w:oddVBand="0" w:evenVBand="0" w:oddHBand="1" w:evenHBand="0" w:firstRowFirstColumn="0" w:firstRowLastColumn="0" w:lastRowFirstColumn="0" w:lastRowLastColumn="0"/>
            </w:pPr>
            <w:r w:rsidRPr="005A3765">
              <w:t>23.9</w:t>
            </w:r>
            <w:r w:rsidR="00911B6D" w:rsidRPr="005A3765">
              <w:t>.2025</w:t>
            </w:r>
          </w:p>
        </w:tc>
        <w:tc>
          <w:tcPr>
            <w:tcW w:w="567" w:type="dxa"/>
          </w:tcPr>
          <w:p w14:paraId="69ADE0C3" w14:textId="77777777" w:rsidR="00911B6D" w:rsidRDefault="00911B6D" w:rsidP="00911B6D">
            <w:pPr>
              <w:ind w:left="0"/>
              <w:cnfStyle w:val="000000100000" w:firstRow="0" w:lastRow="0" w:firstColumn="0" w:lastColumn="0" w:oddVBand="0" w:evenVBand="0" w:oddHBand="1" w:evenHBand="0" w:firstRowFirstColumn="0" w:firstRowLastColumn="0" w:lastRowFirstColumn="0" w:lastRowLastColumn="0"/>
            </w:pPr>
          </w:p>
        </w:tc>
        <w:tc>
          <w:tcPr>
            <w:tcW w:w="2268" w:type="dxa"/>
          </w:tcPr>
          <w:p w14:paraId="4E9492F9" w14:textId="18450822" w:rsidR="00911B6D" w:rsidRDefault="00911B6D" w:rsidP="00911B6D">
            <w:pPr>
              <w:ind w:left="0"/>
              <w:cnfStyle w:val="000000100000" w:firstRow="0" w:lastRow="0" w:firstColumn="0" w:lastColumn="0" w:oddVBand="0" w:evenVBand="0" w:oddHBand="1" w:evenHBand="0" w:firstRowFirstColumn="0" w:firstRowLastColumn="0" w:lastRowFirstColumn="0" w:lastRowLastColumn="0"/>
            </w:pPr>
            <w:r w:rsidRPr="00CE2C14">
              <w:t>Turvakävelyt ja yhteinen poistumi</w:t>
            </w:r>
            <w:r>
              <w:t xml:space="preserve">sharjoitus pidettiin </w:t>
            </w:r>
            <w:r w:rsidR="005A3765">
              <w:t>23.9.2025</w:t>
            </w:r>
            <w:r w:rsidRPr="00EE152A">
              <w:t xml:space="preserve">. </w:t>
            </w:r>
            <w:r>
              <w:t>Yh</w:t>
            </w:r>
            <w:r w:rsidRPr="00CE2C14">
              <w:t>teistyö palolaitoksen kanssa. Palotarkastus</w:t>
            </w:r>
            <w:r>
              <w:t xml:space="preserve"> 4.9.2025</w:t>
            </w:r>
            <w:r w:rsidRPr="00CE2C14">
              <w:t>.</w:t>
            </w:r>
          </w:p>
        </w:tc>
        <w:tc>
          <w:tcPr>
            <w:tcW w:w="1559" w:type="dxa"/>
          </w:tcPr>
          <w:p w14:paraId="34D73725" w14:textId="02DFEC9E" w:rsidR="00911B6D" w:rsidRDefault="00911B6D" w:rsidP="00911B6D">
            <w:pPr>
              <w:ind w:left="0"/>
              <w:cnfStyle w:val="000000100000" w:firstRow="0" w:lastRow="0" w:firstColumn="0" w:lastColumn="0" w:oddVBand="0" w:evenVBand="0" w:oddHBand="1" w:evenHBand="0" w:firstRowFirstColumn="0" w:firstRowLastColumn="0" w:lastRowFirstColumn="0" w:lastRowLastColumn="0"/>
            </w:pPr>
            <w:r>
              <w:t>henkilökunta, pelastustoimi</w:t>
            </w:r>
          </w:p>
        </w:tc>
      </w:tr>
      <w:tr w:rsidR="00911B6D" w14:paraId="3DB8E48A" w14:textId="77777777" w:rsidTr="003327BB">
        <w:tc>
          <w:tcPr>
            <w:cnfStyle w:val="001000000000" w:firstRow="0" w:lastRow="0" w:firstColumn="1" w:lastColumn="0" w:oddVBand="0" w:evenVBand="0" w:oddHBand="0" w:evenHBand="0" w:firstRowFirstColumn="0" w:firstRowLastColumn="0" w:lastRowFirstColumn="0" w:lastRowLastColumn="0"/>
            <w:tcW w:w="3067" w:type="dxa"/>
          </w:tcPr>
          <w:p w14:paraId="13907065" w14:textId="77777777" w:rsidR="00911B6D" w:rsidRPr="00D845FF" w:rsidRDefault="00911B6D" w:rsidP="00911B6D">
            <w:pPr>
              <w:pStyle w:val="Normaalitaulukko0"/>
              <w:rPr>
                <w:b w:val="0"/>
              </w:rPr>
            </w:pPr>
            <w:r w:rsidRPr="00D845FF">
              <w:rPr>
                <w:b w:val="0"/>
              </w:rPr>
              <w:t xml:space="preserve">Koulun järjestyssäännöt: koulun kotisivuilla </w:t>
            </w:r>
          </w:p>
          <w:p w14:paraId="273488CB" w14:textId="3C1EC35C" w:rsidR="00911B6D" w:rsidRPr="007F146C" w:rsidRDefault="000C4C69" w:rsidP="00911B6D">
            <w:pPr>
              <w:pStyle w:val="Normaalitaulukko0"/>
              <w:rPr>
                <w:b w:val="0"/>
              </w:rPr>
            </w:pPr>
            <w:hyperlink r:id="rId28" w:history="1">
              <w:r w:rsidR="00911B6D" w:rsidRPr="00911B6D">
                <w:rPr>
                  <w:rStyle w:val="Hyperlinkki"/>
                  <w:b w:val="0"/>
                  <w:bCs/>
                </w:rPr>
                <w:t>https://peda.net/laukaa/kuhaniemenkoulu/hyva-tietaa/koulun-saannot/kks</w:t>
              </w:r>
            </w:hyperlink>
          </w:p>
        </w:tc>
        <w:tc>
          <w:tcPr>
            <w:tcW w:w="1186" w:type="dxa"/>
            <w:gridSpan w:val="2"/>
          </w:tcPr>
          <w:p w14:paraId="768CE0A2" w14:textId="77777777" w:rsidR="00911B6D" w:rsidRDefault="00911B6D" w:rsidP="00911B6D">
            <w:pPr>
              <w:ind w:left="0"/>
              <w:cnfStyle w:val="000000000000" w:firstRow="0" w:lastRow="0" w:firstColumn="0" w:lastColumn="0" w:oddVBand="0" w:evenVBand="0" w:oddHBand="0" w:evenHBand="0" w:firstRowFirstColumn="0" w:firstRowLastColumn="0" w:lastRowFirstColumn="0" w:lastRowLastColumn="0"/>
            </w:pPr>
            <w:r>
              <w:t>x</w:t>
            </w:r>
          </w:p>
          <w:p w14:paraId="25708CC5" w14:textId="3166CA4E" w:rsidR="00911B6D" w:rsidRDefault="00911B6D" w:rsidP="00911B6D">
            <w:pPr>
              <w:ind w:left="0"/>
              <w:cnfStyle w:val="000000000000" w:firstRow="0" w:lastRow="0" w:firstColumn="0" w:lastColumn="0" w:oddVBand="0" w:evenVBand="0" w:oddHBand="0" w:evenHBand="0" w:firstRowFirstColumn="0" w:firstRowLastColumn="0" w:lastRowFirstColumn="0" w:lastRowLastColumn="0"/>
            </w:pPr>
            <w:r>
              <w:t>elokuu 2025</w:t>
            </w:r>
          </w:p>
        </w:tc>
        <w:tc>
          <w:tcPr>
            <w:tcW w:w="567" w:type="dxa"/>
          </w:tcPr>
          <w:p w14:paraId="69D51DCE" w14:textId="77777777" w:rsidR="00911B6D" w:rsidRDefault="00911B6D" w:rsidP="00911B6D">
            <w:pPr>
              <w:ind w:left="0"/>
              <w:cnfStyle w:val="000000000000" w:firstRow="0" w:lastRow="0" w:firstColumn="0" w:lastColumn="0" w:oddVBand="0" w:evenVBand="0" w:oddHBand="0" w:evenHBand="0" w:firstRowFirstColumn="0" w:firstRowLastColumn="0" w:lastRowFirstColumn="0" w:lastRowLastColumn="0"/>
            </w:pPr>
          </w:p>
        </w:tc>
        <w:tc>
          <w:tcPr>
            <w:tcW w:w="2268" w:type="dxa"/>
          </w:tcPr>
          <w:p w14:paraId="2FE5698A" w14:textId="03090BF5" w:rsidR="00911B6D" w:rsidRDefault="00911B6D" w:rsidP="00911B6D">
            <w:pPr>
              <w:ind w:left="0"/>
              <w:cnfStyle w:val="000000000000" w:firstRow="0" w:lastRow="0" w:firstColumn="0" w:lastColumn="0" w:oddVBand="0" w:evenVBand="0" w:oddHBand="0" w:evenHBand="0" w:firstRowFirstColumn="0" w:firstRowLastColumn="0" w:lastRowFirstColumn="0" w:lastRowLastColumn="0"/>
            </w:pPr>
            <w:r>
              <w:t>Säännöt kerrataan lukuvuoden alussa luokissa. Sääntöjen päivitys tapahtui elokuussa 2025 kännykkäsääntöjen osalta.</w:t>
            </w:r>
          </w:p>
        </w:tc>
        <w:tc>
          <w:tcPr>
            <w:tcW w:w="1559" w:type="dxa"/>
          </w:tcPr>
          <w:p w14:paraId="0F0E96B9" w14:textId="1F87AC3E" w:rsidR="00911B6D" w:rsidRDefault="00911B6D" w:rsidP="00911B6D">
            <w:pPr>
              <w:ind w:left="0"/>
              <w:cnfStyle w:val="000000000000" w:firstRow="0" w:lastRow="0" w:firstColumn="0" w:lastColumn="0" w:oddVBand="0" w:evenVBand="0" w:oddHBand="0" w:evenHBand="0" w:firstRowFirstColumn="0" w:firstRowLastColumn="0" w:lastRowFirstColumn="0" w:lastRowLastColumn="0"/>
            </w:pPr>
            <w:r>
              <w:t>koulunjohtaja, henkilökunta</w:t>
            </w:r>
          </w:p>
        </w:tc>
      </w:tr>
      <w:tr w:rsidR="00911B6D" w14:paraId="1313DEF3" w14:textId="77777777" w:rsidTr="003327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7" w:type="dxa"/>
          </w:tcPr>
          <w:p w14:paraId="792457D9" w14:textId="77777777" w:rsidR="00911B6D" w:rsidRDefault="00911B6D" w:rsidP="00911B6D">
            <w:pPr>
              <w:pStyle w:val="Normaalitaulukko0"/>
              <w:rPr>
                <w:b w:val="0"/>
              </w:rPr>
            </w:pPr>
            <w:r w:rsidRPr="00D845FF">
              <w:rPr>
                <w:b w:val="0"/>
              </w:rPr>
              <w:lastRenderedPageBreak/>
              <w:t xml:space="preserve">Tasa-arvo- ja yhdenvertaisuussuunnitelma </w:t>
            </w:r>
          </w:p>
          <w:p w14:paraId="024B183F" w14:textId="77777777" w:rsidR="00911B6D" w:rsidRPr="00D845FF" w:rsidRDefault="00911B6D" w:rsidP="00911B6D">
            <w:pPr>
              <w:pStyle w:val="Normaalitaulukko0"/>
              <w:rPr>
                <w:b w:val="0"/>
              </w:rPr>
            </w:pPr>
            <w:r w:rsidRPr="00D845FF">
              <w:rPr>
                <w:b w:val="0"/>
              </w:rPr>
              <w:t>(</w:t>
            </w:r>
            <w:r w:rsidRPr="00825F90">
              <w:rPr>
                <w:b w:val="0"/>
                <w:i/>
              </w:rPr>
              <w:t>tähän linkki</w:t>
            </w:r>
            <w:r w:rsidRPr="00D845FF">
              <w:rPr>
                <w:b w:val="0"/>
              </w:rPr>
              <w:t>)</w:t>
            </w:r>
          </w:p>
        </w:tc>
        <w:tc>
          <w:tcPr>
            <w:tcW w:w="1186" w:type="dxa"/>
            <w:gridSpan w:val="2"/>
          </w:tcPr>
          <w:p w14:paraId="04CB238B" w14:textId="77777777" w:rsidR="00911B6D" w:rsidRDefault="00911B6D" w:rsidP="00911B6D">
            <w:pPr>
              <w:ind w:left="0"/>
              <w:cnfStyle w:val="000000100000" w:firstRow="0" w:lastRow="0" w:firstColumn="0" w:lastColumn="0" w:oddVBand="0" w:evenVBand="0" w:oddHBand="1" w:evenHBand="0" w:firstRowFirstColumn="0" w:firstRowLastColumn="0" w:lastRowFirstColumn="0" w:lastRowLastColumn="0"/>
            </w:pPr>
            <w:r>
              <w:t>x</w:t>
            </w:r>
          </w:p>
          <w:p w14:paraId="15EDD878" w14:textId="2546B348" w:rsidR="00911B6D" w:rsidRDefault="005A3765" w:rsidP="00911B6D">
            <w:pPr>
              <w:ind w:left="0"/>
              <w:cnfStyle w:val="000000100000" w:firstRow="0" w:lastRow="0" w:firstColumn="0" w:lastColumn="0" w:oddVBand="0" w:evenVBand="0" w:oddHBand="1" w:evenHBand="0" w:firstRowFirstColumn="0" w:firstRowLastColumn="0" w:lastRowFirstColumn="0" w:lastRowLastColumn="0"/>
            </w:pPr>
            <w:r w:rsidRPr="005A3765">
              <w:t>22.8.</w:t>
            </w:r>
            <w:r w:rsidR="00911B6D" w:rsidRPr="005A3765">
              <w:t>2025</w:t>
            </w:r>
          </w:p>
        </w:tc>
        <w:tc>
          <w:tcPr>
            <w:tcW w:w="567" w:type="dxa"/>
          </w:tcPr>
          <w:p w14:paraId="6096342F" w14:textId="77777777" w:rsidR="00911B6D" w:rsidRDefault="00911B6D" w:rsidP="00911B6D">
            <w:pPr>
              <w:ind w:left="0"/>
              <w:cnfStyle w:val="000000100000" w:firstRow="0" w:lastRow="0" w:firstColumn="0" w:lastColumn="0" w:oddVBand="0" w:evenVBand="0" w:oddHBand="1" w:evenHBand="0" w:firstRowFirstColumn="0" w:firstRowLastColumn="0" w:lastRowFirstColumn="0" w:lastRowLastColumn="0"/>
            </w:pPr>
          </w:p>
        </w:tc>
        <w:tc>
          <w:tcPr>
            <w:tcW w:w="2268" w:type="dxa"/>
          </w:tcPr>
          <w:p w14:paraId="7D5CCF94" w14:textId="71B797F4" w:rsidR="00911B6D" w:rsidRDefault="00A64527" w:rsidP="00911B6D">
            <w:pPr>
              <w:ind w:left="0"/>
              <w:cnfStyle w:val="000000100000" w:firstRow="0" w:lastRow="0" w:firstColumn="0" w:lastColumn="0" w:oddVBand="0" w:evenVBand="0" w:oddHBand="1" w:evenHBand="0" w:firstRowFirstColumn="0" w:firstRowLastColumn="0" w:lastRowFirstColumn="0" w:lastRowLastColumn="0"/>
            </w:pPr>
            <w:r>
              <w:t>Suunnitelma on käytössä lukuvuonna 2025-2026.</w:t>
            </w:r>
          </w:p>
        </w:tc>
        <w:tc>
          <w:tcPr>
            <w:tcW w:w="1559" w:type="dxa"/>
          </w:tcPr>
          <w:p w14:paraId="6C945F2B" w14:textId="3B9B152B" w:rsidR="00911B6D" w:rsidRDefault="00A64527" w:rsidP="00911B6D">
            <w:pPr>
              <w:ind w:left="0"/>
              <w:cnfStyle w:val="000000100000" w:firstRow="0" w:lastRow="0" w:firstColumn="0" w:lastColumn="0" w:oddVBand="0" w:evenVBand="0" w:oddHBand="1" w:evenHBand="0" w:firstRowFirstColumn="0" w:firstRowLastColumn="0" w:lastRowFirstColumn="0" w:lastRowLastColumn="0"/>
            </w:pPr>
            <w:r>
              <w:t>koulunjohtaja, opettajat</w:t>
            </w:r>
          </w:p>
        </w:tc>
      </w:tr>
      <w:tr w:rsidR="00A64527" w14:paraId="00A41724" w14:textId="77777777" w:rsidTr="003327BB">
        <w:tc>
          <w:tcPr>
            <w:cnfStyle w:val="001000000000" w:firstRow="0" w:lastRow="0" w:firstColumn="1" w:lastColumn="0" w:oddVBand="0" w:evenVBand="0" w:oddHBand="0" w:evenHBand="0" w:firstRowFirstColumn="0" w:firstRowLastColumn="0" w:lastRowFirstColumn="0" w:lastRowLastColumn="0"/>
            <w:tcW w:w="3067" w:type="dxa"/>
          </w:tcPr>
          <w:p w14:paraId="7C5CBA29" w14:textId="77777777" w:rsidR="00A64527" w:rsidRPr="00D845FF" w:rsidRDefault="00A64527" w:rsidP="00A64527">
            <w:pPr>
              <w:pStyle w:val="Normaalitaulukko0"/>
              <w:rPr>
                <w:b w:val="0"/>
              </w:rPr>
            </w:pPr>
            <w:r w:rsidRPr="00D845FF">
              <w:rPr>
                <w:b w:val="0"/>
              </w:rPr>
              <w:t>Koululla on sähköinen tapahtumakalenteri, johon on kirjattu vuodenajalle suunnitellut tapahtumat.</w:t>
            </w:r>
            <w:r>
              <w:rPr>
                <w:b w:val="0"/>
              </w:rPr>
              <w:t xml:space="preserve"> Tapahtumakalenterin voi myös sisällyttää yhteisöllisen opiskeluhuollon vuosikelloon. </w:t>
            </w:r>
          </w:p>
        </w:tc>
        <w:tc>
          <w:tcPr>
            <w:tcW w:w="1186" w:type="dxa"/>
            <w:gridSpan w:val="2"/>
          </w:tcPr>
          <w:p w14:paraId="4AD6D3FB" w14:textId="3D0B73C5" w:rsidR="004E406B" w:rsidRDefault="004E406B" w:rsidP="00A64527">
            <w:pPr>
              <w:ind w:left="0"/>
              <w:cnfStyle w:val="000000000000" w:firstRow="0" w:lastRow="0" w:firstColumn="0" w:lastColumn="0" w:oddVBand="0" w:evenVBand="0" w:oddHBand="0" w:evenHBand="0" w:firstRowFirstColumn="0" w:firstRowLastColumn="0" w:lastRowFirstColumn="0" w:lastRowLastColumn="0"/>
            </w:pPr>
            <w:r>
              <w:t>x</w:t>
            </w:r>
          </w:p>
          <w:p w14:paraId="0C5EA558" w14:textId="17EBC44F" w:rsidR="00A64527" w:rsidRDefault="004E406B" w:rsidP="00A64527">
            <w:pPr>
              <w:ind w:left="0"/>
              <w:cnfStyle w:val="000000000000" w:firstRow="0" w:lastRow="0" w:firstColumn="0" w:lastColumn="0" w:oddVBand="0" w:evenVBand="0" w:oddHBand="0" w:evenHBand="0" w:firstRowFirstColumn="0" w:firstRowLastColumn="0" w:lastRowFirstColumn="0" w:lastRowLastColumn="0"/>
            </w:pPr>
            <w:r>
              <w:t>4.9.2025</w:t>
            </w:r>
          </w:p>
        </w:tc>
        <w:tc>
          <w:tcPr>
            <w:tcW w:w="567" w:type="dxa"/>
          </w:tcPr>
          <w:p w14:paraId="25F9CA8E" w14:textId="77777777" w:rsidR="00A64527" w:rsidRDefault="00A64527" w:rsidP="00A64527">
            <w:pPr>
              <w:ind w:left="0"/>
              <w:cnfStyle w:val="000000000000" w:firstRow="0" w:lastRow="0" w:firstColumn="0" w:lastColumn="0" w:oddVBand="0" w:evenVBand="0" w:oddHBand="0" w:evenHBand="0" w:firstRowFirstColumn="0" w:firstRowLastColumn="0" w:lastRowFirstColumn="0" w:lastRowLastColumn="0"/>
            </w:pPr>
          </w:p>
        </w:tc>
        <w:tc>
          <w:tcPr>
            <w:tcW w:w="2268" w:type="dxa"/>
          </w:tcPr>
          <w:p w14:paraId="7ADC7C27" w14:textId="1323AA47" w:rsidR="00A64527" w:rsidRDefault="00A64527" w:rsidP="00A64527">
            <w:pPr>
              <w:ind w:left="0"/>
              <w:cnfStyle w:val="000000000000" w:firstRow="0" w:lastRow="0" w:firstColumn="0" w:lastColumn="0" w:oddVBand="0" w:evenVBand="0" w:oddHBand="0" w:evenHBand="0" w:firstRowFirstColumn="0" w:firstRowLastColumn="0" w:lastRowFirstColumn="0" w:lastRowLastColumn="0"/>
            </w:pPr>
            <w:r>
              <w:t xml:space="preserve">Käytetään </w:t>
            </w:r>
            <w:proofErr w:type="spellStart"/>
            <w:r>
              <w:t>Teams</w:t>
            </w:r>
            <w:proofErr w:type="spellEnd"/>
            <w:r>
              <w:t>-alustaa, koulun sivustoa ja opiskeluhuollon vuosikelloa.</w:t>
            </w:r>
          </w:p>
        </w:tc>
        <w:tc>
          <w:tcPr>
            <w:tcW w:w="1559" w:type="dxa"/>
          </w:tcPr>
          <w:p w14:paraId="7793EAD0" w14:textId="4CDD3163" w:rsidR="00A64527" w:rsidRDefault="00A64527" w:rsidP="00A64527">
            <w:pPr>
              <w:ind w:left="0"/>
              <w:cnfStyle w:val="000000000000" w:firstRow="0" w:lastRow="0" w:firstColumn="0" w:lastColumn="0" w:oddVBand="0" w:evenVBand="0" w:oddHBand="0" w:evenHBand="0" w:firstRowFirstColumn="0" w:firstRowLastColumn="0" w:lastRowFirstColumn="0" w:lastRowLastColumn="0"/>
            </w:pPr>
            <w:r>
              <w:t>opettajat</w:t>
            </w:r>
          </w:p>
        </w:tc>
      </w:tr>
    </w:tbl>
    <w:p w14:paraId="32187102" w14:textId="77777777" w:rsidR="00676056" w:rsidRPr="00676056" w:rsidRDefault="00676056" w:rsidP="00676056"/>
    <w:p w14:paraId="6EB424A7" w14:textId="77777777" w:rsidR="00676056" w:rsidRPr="00586D8B" w:rsidRDefault="00676056" w:rsidP="00586D8B"/>
    <w:p w14:paraId="0FEF1897" w14:textId="675087AA" w:rsidR="001E0DA7" w:rsidRDefault="001E0DA7" w:rsidP="001E0DA7">
      <w:pPr>
        <w:pStyle w:val="Otsikko2"/>
      </w:pPr>
      <w:bookmarkStart w:id="22" w:name="_Toc204761600"/>
      <w:r w:rsidRPr="00287354">
        <w:t>Koulun toimintasuunnitelma</w:t>
      </w:r>
      <w:bookmarkEnd w:id="22"/>
    </w:p>
    <w:p w14:paraId="177163B2" w14:textId="77777777" w:rsidR="00764264" w:rsidRPr="00764264" w:rsidRDefault="00764264" w:rsidP="00764264"/>
    <w:p w14:paraId="6947172A" w14:textId="2B22F8B6" w:rsidR="00764264" w:rsidRDefault="00764264" w:rsidP="00764264">
      <w:pPr>
        <w:rPr>
          <w:rFonts w:eastAsiaTheme="minorEastAsia"/>
          <w:color w:val="000000"/>
        </w:rPr>
      </w:pPr>
      <w:r w:rsidRPr="02182B29">
        <w:rPr>
          <w:rFonts w:eastAsiaTheme="minorEastAsia"/>
          <w:color w:val="000000"/>
        </w:rPr>
        <w:t>Turvallisuudesta huolehtiminen on kokonaisvaltaista oppilaan hyvinvoinnista huolehtimista. Huolehdimme seuraavien asioiden avulla oppilaan hyvinvoinnista:</w:t>
      </w:r>
    </w:p>
    <w:p w14:paraId="2516935D" w14:textId="77777777" w:rsidR="00A64527" w:rsidRDefault="00A64527" w:rsidP="00A64527">
      <w:pPr>
        <w:rPr>
          <w:i/>
        </w:rPr>
      </w:pPr>
    </w:p>
    <w:p w14:paraId="6E201F3D" w14:textId="77777777" w:rsidR="00A64527" w:rsidRDefault="00A64527" w:rsidP="00A64527">
      <w:pPr>
        <w:rPr>
          <w:i/>
        </w:rPr>
      </w:pPr>
      <w:r w:rsidRPr="00825F90">
        <w:rPr>
          <w:i/>
        </w:rPr>
        <w:t>Koulun oppimisympäristöjen kuvaus, erityiset painopistealueet.</w:t>
      </w:r>
    </w:p>
    <w:p w14:paraId="615B59CC" w14:textId="2759F5AC" w:rsidR="00A64527" w:rsidRDefault="00A64527" w:rsidP="00A64527">
      <w:r w:rsidRPr="004070F7">
        <w:t>Kuhaniemen koululla on tehty laaja sisäilmaremontti kevään ja kesän 2012 aikana. Remonttia on jatkettu teknisen työn tiloissa kesäkuun 2013 ajan. Remontin jälkeen koulutilat ovat/olivat aiempaa siistimmät, ajanmukaisemmat ja toimivammat. Kyseessä oli kapselointiremontti, jolla haettiin jatkoaikaa rakennukselle 2-10 vuotta. Kesällä 2019 koulurakennuksessa vaihdettiin yläkertaan uudet lattiapinnoitteet ja kellarikerroksessa tehtiin tiivistyskorjauksia. Kapselointiremontista on kulunut syksyllä 202</w:t>
      </w:r>
      <w:r>
        <w:t>5 13</w:t>
      </w:r>
      <w:r w:rsidRPr="004070F7">
        <w:t xml:space="preserve"> vuotta ja kiinteistön kunto on seurannassa. Tilapalvelu on tietoinen rakennuksemme haasteista. Suuren oppilasmäärän vuoksi ilman vaihtumisen riittävyys on haaste ja ikkunoiden kautta tapahtuvalla tuuletuksella lisätään ilman raikkautta. Sisäilmaongelmilta ei ole vältytty. </w:t>
      </w:r>
    </w:p>
    <w:p w14:paraId="0890E405" w14:textId="5B1AEA50" w:rsidR="00A64527" w:rsidRDefault="00A64527" w:rsidP="00A64527">
      <w:r w:rsidRPr="004070F7">
        <w:t>Kesällä 2020 olemme saaneet yhden väliaikaisen lisätilan pihamaallemme, joka autt</w:t>
      </w:r>
      <w:r>
        <w:t>aa tilaratkaisuissa</w:t>
      </w:r>
      <w:r w:rsidRPr="004070F7">
        <w:t>.</w:t>
      </w:r>
      <w:r>
        <w:t xml:space="preserve"> Toinen parakkiluokka otettiin käyttöön tammikuussa 2024.</w:t>
      </w:r>
      <w:r w:rsidRPr="004070F7">
        <w:t xml:space="preserve"> Oppilasmäärän kasvun vuoksi lisätila on </w:t>
      </w:r>
      <w:r>
        <w:t xml:space="preserve">ollut </w:t>
      </w:r>
      <w:r w:rsidRPr="004070F7">
        <w:t>välttämätön</w:t>
      </w:r>
      <w:r w:rsidRPr="00144223">
        <w:t>. Nykyinen koulukiinteistö on liian pieni kasvaneelle oppilasmäärälle. Sujuvan kouluarjen toimivuutta ei pysty nykyisillä tiloilla enää takaamaan.</w:t>
      </w:r>
    </w:p>
    <w:p w14:paraId="329BDE73" w14:textId="64C27E2A" w:rsidR="00A64527" w:rsidRPr="00144223" w:rsidRDefault="00A64527" w:rsidP="00A64527">
      <w:r>
        <w:t>Kouluntoiminta on muuttamassa elokuussa 2026 Kuhankosken koululle. Tämä muutto- ja suunnittelutyö on lukuvuonna 2025-2026 käynnissä.</w:t>
      </w:r>
    </w:p>
    <w:p w14:paraId="3AF6077F" w14:textId="096A3F72" w:rsidR="00A64527" w:rsidRPr="004070F7" w:rsidRDefault="00A64527" w:rsidP="00BA66ED">
      <w:r w:rsidRPr="004070F7">
        <w:t>Kaikissa luokissa on kiinteät datatykit ja dokumenttikamerat, joiden avulla opetuksen järjest</w:t>
      </w:r>
      <w:r>
        <w:t>äminen onnistuu asiallisesti</w:t>
      </w:r>
      <w:r w:rsidRPr="004070F7">
        <w:t>. Koulun sisäistä verkkoa on parannettu, jolloin langattomien laitteiden</w:t>
      </w:r>
      <w:r>
        <w:t xml:space="preserve"> käyttö on tullut mahdolliseksi. Kausittain</w:t>
      </w:r>
      <w:r w:rsidRPr="004070F7">
        <w:t xml:space="preserve"> sisäisen verkon toimivuudessa </w:t>
      </w:r>
      <w:r>
        <w:t xml:space="preserve">on ollut ongelmia ja se on hankaloittanut </w:t>
      </w:r>
      <w:r w:rsidRPr="004070F7">
        <w:t>TVT-opetuksen toteuttamista. ICT-tukeen on oltu yhteydessä asiasta</w:t>
      </w:r>
      <w:r>
        <w:t xml:space="preserve"> toistuvasti.</w:t>
      </w:r>
    </w:p>
    <w:p w14:paraId="0B8A773F" w14:textId="77777777" w:rsidR="00A64527" w:rsidRPr="004070F7" w:rsidRDefault="00A64527" w:rsidP="00A64527"/>
    <w:p w14:paraId="5A0D52C6" w14:textId="77777777" w:rsidR="00A64527" w:rsidRPr="004070F7" w:rsidRDefault="00A64527" w:rsidP="00A64527">
      <w:r w:rsidRPr="004070F7">
        <w:t>Sujuva yhteistyö kiinteistöpalvelun kanssa mahdollistaa epäkohtiin puuttumisen. Talonmiespalvelut ovat toimineet ja pienet nopeat korjaukset ja huoltotoimet hoituvat pääosin hyvin.</w:t>
      </w:r>
    </w:p>
    <w:p w14:paraId="4C2D5A2F" w14:textId="77777777" w:rsidR="00A64527" w:rsidRPr="004070F7" w:rsidRDefault="00A64527" w:rsidP="00A64527"/>
    <w:p w14:paraId="02E99844" w14:textId="77777777" w:rsidR="00A64527" w:rsidRPr="004070F7" w:rsidRDefault="00A64527" w:rsidP="00A64527">
      <w:r w:rsidRPr="004070F7">
        <w:t>Osa Kuhaniemen koulun fyysistä oppimisympäristöä on rikas ympäröivä luonto. Koulun tontti tarjoaa monipuolisen välituntialueen ja se toimii yhtenä ”luokkahuoneena” opetuksessa. Kehitämme koulun piha-aluetta Liikkuva koulu -hengessä. Pyrimme vähentämään lasten liikkumisen esteitä.</w:t>
      </w:r>
    </w:p>
    <w:p w14:paraId="56831E5A" w14:textId="77777777" w:rsidR="00A64527" w:rsidRPr="004070F7" w:rsidRDefault="00A64527" w:rsidP="00A64527">
      <w:pPr>
        <w:ind w:left="0" w:firstLine="1304"/>
      </w:pPr>
      <w:r w:rsidRPr="004070F7">
        <w:t xml:space="preserve">Koulullamme on käytössä sähköisiä oppimateriaaleja. </w:t>
      </w:r>
    </w:p>
    <w:p w14:paraId="7F303EA2" w14:textId="77777777" w:rsidR="00A64527" w:rsidRPr="004070F7" w:rsidRDefault="00A64527" w:rsidP="00A64527">
      <w:r w:rsidRPr="004070F7">
        <w:t xml:space="preserve">Oppilasturvallisuus on asia, joka on usein esillä työyhteisössämme. Tutun ja turvallisen kouluympäristön luominen oppilaille ja henkilökunnalle on tärkeä tavoite työssämme. </w:t>
      </w:r>
    </w:p>
    <w:p w14:paraId="78DFB8D2" w14:textId="77777777" w:rsidR="00A64527" w:rsidRPr="004070F7" w:rsidRDefault="00A64527" w:rsidP="00A64527">
      <w:r w:rsidRPr="004070F7">
        <w:t xml:space="preserve">Kiinteistön turvallisuus parani remontin yhteydessä, kun yläkerran luokkien parvekkeille rakennettiin poistumistieportaat, joita pitkin hätätilanteessa poistuminen onnistuu. </w:t>
      </w:r>
    </w:p>
    <w:p w14:paraId="39C246C0" w14:textId="77777777" w:rsidR="00A64527" w:rsidRPr="004070F7" w:rsidRDefault="00A64527" w:rsidP="00A64527">
      <w:r w:rsidRPr="004070F7">
        <w:t>Lukuvuosittain teemme opettajien johdolla turvakävelyjä, joiden tarkoituksena on tehdä poistuminen mahdollisimman sujuvaksi ja hallituksi. Kouluturvallisuusasioita käsitellään oppitunneilla luokissa oppilaan kehitystaso huomioiden. Säännöllisellä valvonnalla ja varhaisella puuttumisella pyritään takaamaan jokaiselle oppilaalle turvallinen koulupäivä.</w:t>
      </w:r>
    </w:p>
    <w:p w14:paraId="6D211455" w14:textId="77777777" w:rsidR="00A64527" w:rsidRPr="004070F7" w:rsidRDefault="00A64527" w:rsidP="00A64527">
      <w:r w:rsidRPr="004070F7">
        <w:t>Turvallisuusasioiden säännöllisellä esillä pitämisellä ja lukuvuosittaisella riskien arvioinnilla rakennetaan yhdessä kouluturvallisuutta. Koululle on laadittu sähköiset turvasuunnitelmat, joka pitää sisällään toimintaohjeita erilaisiin haastaviin tilanteisiin. Sähköisten turvasuunnitelmien päivity</w:t>
      </w:r>
      <w:r>
        <w:t xml:space="preserve">styö on tehty yhdessä </w:t>
      </w:r>
      <w:r w:rsidRPr="004070F7">
        <w:t>Pe</w:t>
      </w:r>
      <w:r>
        <w:t xml:space="preserve">lastusneuvonta-nimisen yrityksen kanssa. </w:t>
      </w:r>
      <w:r w:rsidRPr="004070F7">
        <w:t>Pelastuslaitos suorittaa vuosittain tarkastuksen kiinteistöllä.</w:t>
      </w:r>
    </w:p>
    <w:p w14:paraId="2915DFE4" w14:textId="77777777" w:rsidR="00A64527" w:rsidRPr="004070F7" w:rsidRDefault="00A64527" w:rsidP="00A64527">
      <w:pPr>
        <w:rPr>
          <w:b/>
        </w:rPr>
      </w:pPr>
      <w:r w:rsidRPr="004070F7">
        <w:t>Oppilashuoltotyön kautta saamme asiantuntija-apua niihin tilanteisiin, joissa opettajina koemme huolta oppilaista.</w:t>
      </w:r>
    </w:p>
    <w:p w14:paraId="18A85A78" w14:textId="268431D5" w:rsidR="00FF18DC" w:rsidRPr="00A64527" w:rsidRDefault="00A64527" w:rsidP="00A64527">
      <w:r w:rsidRPr="004070F7">
        <w:t>Pyrimme estämään koulukiusaamisen hyvällä oppilaantuntemuksella, säännöllisellä valvomisella ja varhaisella puuttumisella.</w:t>
      </w:r>
    </w:p>
    <w:p w14:paraId="2368FB1B" w14:textId="77777777" w:rsidR="00161308" w:rsidRPr="00161308" w:rsidRDefault="00161308" w:rsidP="00161308"/>
    <w:p w14:paraId="0D760A9C" w14:textId="28AB0A74" w:rsidR="001E0DA7" w:rsidRDefault="001E0DA7" w:rsidP="001E0DA7">
      <w:pPr>
        <w:pStyle w:val="Otsikko2"/>
      </w:pPr>
      <w:bookmarkStart w:id="23" w:name="_Toc204761601"/>
      <w:r>
        <w:t xml:space="preserve">Koulun valitsemat kehittämiskohteet lukuvuodelle </w:t>
      </w:r>
      <w:r w:rsidR="009F4CB5">
        <w:t>202</w:t>
      </w:r>
      <w:r w:rsidR="009F425B">
        <w:t>5</w:t>
      </w:r>
      <w:r w:rsidR="009F4CB5">
        <w:t>-202</w:t>
      </w:r>
      <w:r w:rsidR="009F425B">
        <w:t>6</w:t>
      </w:r>
      <w:bookmarkEnd w:id="23"/>
    </w:p>
    <w:p w14:paraId="021EC317" w14:textId="77777777" w:rsidR="00A64527" w:rsidRPr="008510CB" w:rsidRDefault="00A64527" w:rsidP="00A64527">
      <w:pPr>
        <w:rPr>
          <w:rFonts w:asciiTheme="majorHAnsi" w:hAnsiTheme="majorHAnsi" w:cstheme="majorHAnsi"/>
        </w:rPr>
      </w:pPr>
      <w:r w:rsidRPr="008510CB">
        <w:rPr>
          <w:rFonts w:asciiTheme="majorHAnsi" w:hAnsiTheme="majorHAnsi" w:cstheme="majorHAnsi"/>
        </w:rPr>
        <w:t>Koulun läheisen monipuolisen luonnon hyödyntäminen monissa eri oppiaineissa.</w:t>
      </w:r>
    </w:p>
    <w:p w14:paraId="712F0479" w14:textId="77777777" w:rsidR="00A64527" w:rsidRPr="008510CB" w:rsidRDefault="00A64527" w:rsidP="00A64527">
      <w:pPr>
        <w:rPr>
          <w:rFonts w:asciiTheme="majorHAnsi" w:hAnsiTheme="majorHAnsi" w:cstheme="majorHAnsi"/>
        </w:rPr>
      </w:pPr>
      <w:r w:rsidRPr="008510CB">
        <w:rPr>
          <w:rFonts w:asciiTheme="majorHAnsi" w:hAnsiTheme="majorHAnsi" w:cstheme="majorHAnsi"/>
        </w:rPr>
        <w:t>Liikunnallisen koulupäivän tukeminen.</w:t>
      </w:r>
    </w:p>
    <w:p w14:paraId="33CB7BDD" w14:textId="77777777" w:rsidR="00A64527" w:rsidRPr="008510CB" w:rsidRDefault="00A64527" w:rsidP="00A64527">
      <w:pPr>
        <w:rPr>
          <w:rFonts w:asciiTheme="majorHAnsi" w:hAnsiTheme="majorHAnsi" w:cstheme="majorHAnsi"/>
        </w:rPr>
      </w:pPr>
      <w:r w:rsidRPr="008510CB">
        <w:rPr>
          <w:rFonts w:asciiTheme="majorHAnsi" w:hAnsiTheme="majorHAnsi" w:cstheme="majorHAnsi"/>
        </w:rPr>
        <w:t>Toivotaan terveellisiä ja turvallisia tiloja. Tehdään yhteistyötä Tilapalvelun kanssa tässä asiassa. Tällä hetkellä tehdään tulevan koulun tilasuunnittelua, jossa koulun henkilökunta on mukana.</w:t>
      </w:r>
    </w:p>
    <w:p w14:paraId="0481C74F" w14:textId="77777777" w:rsidR="00161308" w:rsidRPr="00161308" w:rsidRDefault="00161308" w:rsidP="00161308"/>
    <w:p w14:paraId="01C7E3DD" w14:textId="723D570C" w:rsidR="001E0DA7" w:rsidRDefault="001E0DA7" w:rsidP="001E0DA7">
      <w:pPr>
        <w:pStyle w:val="Otsikko2"/>
      </w:pPr>
      <w:bookmarkStart w:id="24" w:name="_Toc204761602"/>
      <w:r>
        <w:t>Lukuvuoden toiminnan arviointi ja kehittämiskohteet lukuvuodelle 202</w:t>
      </w:r>
      <w:r w:rsidR="009F425B">
        <w:t>6</w:t>
      </w:r>
      <w:r>
        <w:t>-202</w:t>
      </w:r>
      <w:r w:rsidR="009F425B">
        <w:t>7</w:t>
      </w:r>
      <w:bookmarkEnd w:id="24"/>
    </w:p>
    <w:p w14:paraId="6C7D57AB" w14:textId="06FABE8A" w:rsidR="00393777" w:rsidRDefault="001E0DA7" w:rsidP="00D845FF">
      <w:pPr>
        <w:pStyle w:val="Listieto"/>
        <w:rPr>
          <w:rFonts w:asciiTheme="majorHAnsi" w:eastAsiaTheme="majorEastAsia" w:hAnsiTheme="majorHAnsi" w:cstheme="majorHAnsi"/>
          <w:b/>
          <w:color w:val="3C3C3C" w:themeColor="text2"/>
          <w:sz w:val="32"/>
          <w:szCs w:val="32"/>
        </w:rPr>
      </w:pPr>
      <w:r>
        <w:t>Täytetään kevätlukukaudella</w:t>
      </w:r>
      <w:r w:rsidR="00D13A96">
        <w:t xml:space="preserve"> 202</w:t>
      </w:r>
      <w:r w:rsidR="0001225D">
        <w:t>6</w:t>
      </w:r>
      <w:r>
        <w:t xml:space="preserve"> lukuvuoden arvioinnin yhteydessä</w:t>
      </w:r>
      <w:r w:rsidR="00393777">
        <w:br w:type="page"/>
      </w:r>
    </w:p>
    <w:p w14:paraId="1F9938C8" w14:textId="3B0815D8" w:rsidR="001E0DA7" w:rsidRDefault="001E0DA7" w:rsidP="00393777">
      <w:pPr>
        <w:pStyle w:val="Otsikko1"/>
      </w:pPr>
      <w:bookmarkStart w:id="25" w:name="_Toc204761603"/>
      <w:r>
        <w:lastRenderedPageBreak/>
        <w:t>Oppimisen ja kasvun tuki</w:t>
      </w:r>
      <w:bookmarkEnd w:id="25"/>
    </w:p>
    <w:p w14:paraId="54240C39" w14:textId="151C5662" w:rsidR="005969CD" w:rsidRDefault="005969CD" w:rsidP="005969CD">
      <w:r>
        <w:t>Koulutuksen järjestäjäkohtaisen opiskeluhuollon yleisestä suunnittelusta, kehittämisestä, ohjauksesta ja arvioinnista vastaa monialainen opiskeluhuollon ohjausryhmä. Laukaassa opis</w:t>
      </w:r>
      <w:r w:rsidR="001F30E9">
        <w:t>keluhuollon ohjausryhmään kuuluvat</w:t>
      </w:r>
      <w:r>
        <w:t xml:space="preserve"> sivist</w:t>
      </w:r>
      <w:r w:rsidR="0015727E">
        <w:t>yslautakunnan edustaja (pj), sivistysjohtaja,</w:t>
      </w:r>
      <w:r w:rsidR="008D61FD">
        <w:t xml:space="preserve"> palvelupäällikkö</w:t>
      </w:r>
      <w:r>
        <w:t xml:space="preserve">, </w:t>
      </w:r>
      <w:r w:rsidR="008D61FD">
        <w:t>Hyvinvointialueen kuraattoripalveluiden palveluvastaava, psykologipalveluiden palveluvastaava, kouluterveydenhuollon palveluvastaava,</w:t>
      </w:r>
      <w:r>
        <w:t xml:space="preserve"> lukion rehtori, perusopetuksen suunnittelija</w:t>
      </w:r>
      <w:r w:rsidR="0015727E">
        <w:t>, varhaiserityiskasvatuksen palvelupäällikkö, ammattioppilaitos Poken edustaja, Laukaan evankelisluterilaisen seurakunnan edustaja</w:t>
      </w:r>
      <w:r w:rsidR="008D61FD">
        <w:t xml:space="preserve">, sekö oppilaiden ja opiskelijoiden edustus. </w:t>
      </w:r>
      <w:r>
        <w:t xml:space="preserve">Tarvittaessa opiskeluhuollon ohjausryhmä kutsuu kokouksiinsa käsiteltävien aihealueiden asiantuntijoita. </w:t>
      </w:r>
    </w:p>
    <w:p w14:paraId="05F5D00F" w14:textId="734A8708" w:rsidR="00802EF4" w:rsidRPr="00557F75" w:rsidRDefault="002A30CE" w:rsidP="00802EF4">
      <w:r w:rsidRPr="00E53E48">
        <w:t>Opetuksen järjestäjän opiskeluhuoltosuunnitelman</w:t>
      </w:r>
      <w:r>
        <w:t xml:space="preserve"> koulukohtaiset tarkennukset </w:t>
      </w:r>
      <w:r w:rsidR="00606126">
        <w:t>kirjataan tä</w:t>
      </w:r>
      <w:r w:rsidR="00F00023">
        <w:t>män lukuvuosi</w:t>
      </w:r>
      <w:r w:rsidR="000B051C">
        <w:t>suunnitelma</w:t>
      </w:r>
      <w:r w:rsidR="00CD3048">
        <w:t>n l</w:t>
      </w:r>
      <w:r w:rsidR="00802EF4" w:rsidRPr="00557F75">
        <w:t>u</w:t>
      </w:r>
      <w:r w:rsidR="00CD3048">
        <w:t>kuun</w:t>
      </w:r>
      <w:r w:rsidR="00802EF4" w:rsidRPr="00557F75">
        <w:t xml:space="preserve"> 5.2.1</w:t>
      </w:r>
      <w:r w:rsidR="00802EF4">
        <w:t>.</w:t>
      </w:r>
      <w:r w:rsidR="00802EF4" w:rsidRPr="00557F75">
        <w:t xml:space="preserve"> </w:t>
      </w:r>
      <w:r w:rsidR="00F00023">
        <w:t xml:space="preserve">Muilta osin opiskeluhuoltoon liittyvät asiat on kirjattu </w:t>
      </w:r>
      <w:hyperlink r:id="rId29" w:history="1">
        <w:r w:rsidR="00F00023" w:rsidRPr="00FC6A7D">
          <w:rPr>
            <w:rStyle w:val="Hyperlinkki"/>
          </w:rPr>
          <w:t>opetuksen järjestäjän opiskeluhuoltosuunnitelmaan</w:t>
        </w:r>
      </w:hyperlink>
      <w:r w:rsidR="00893537">
        <w:t>, ja lukuvuosisuunnitelmaan kirjataan oppilaiden pedagogiseen tukeen liittyvät asiat.</w:t>
      </w:r>
      <w:r w:rsidR="00F00023">
        <w:t xml:space="preserve"> </w:t>
      </w:r>
    </w:p>
    <w:p w14:paraId="423B91C3" w14:textId="77777777" w:rsidR="005969CD" w:rsidRPr="001F30E9" w:rsidRDefault="005969CD" w:rsidP="005969CD">
      <w:pPr>
        <w:rPr>
          <w:rFonts w:cstheme="minorHAnsi"/>
        </w:rPr>
      </w:pPr>
    </w:p>
    <w:p w14:paraId="0253B62B" w14:textId="77777777" w:rsidR="001E0DA7" w:rsidRDefault="001E0DA7" w:rsidP="001E0DA7">
      <w:pPr>
        <w:pStyle w:val="Otsikko2"/>
      </w:pPr>
      <w:bookmarkStart w:id="26" w:name="_Toc204761604"/>
      <w:r w:rsidRPr="00287354">
        <w:t>Laatukriteerit</w:t>
      </w:r>
      <w:bookmarkEnd w:id="26"/>
    </w:p>
    <w:p w14:paraId="6080384E" w14:textId="77777777" w:rsidR="004D37B1" w:rsidRPr="004D37B1" w:rsidRDefault="004D37B1" w:rsidP="004D37B1"/>
    <w:tbl>
      <w:tblPr>
        <w:tblStyle w:val="TaulukkoRuudukko"/>
        <w:tblW w:w="0" w:type="auto"/>
        <w:tblInd w:w="1304" w:type="dxa"/>
        <w:tblLook w:val="04A0" w:firstRow="1" w:lastRow="0" w:firstColumn="1" w:lastColumn="0" w:noHBand="0" w:noVBand="1"/>
      </w:tblPr>
      <w:tblGrid>
        <w:gridCol w:w="8529"/>
      </w:tblGrid>
      <w:tr w:rsidR="00393777" w14:paraId="114D19A5" w14:textId="77777777" w:rsidTr="00393777">
        <w:trPr>
          <w:trHeight w:val="5277"/>
        </w:trPr>
        <w:tc>
          <w:tcPr>
            <w:tcW w:w="9913" w:type="dxa"/>
            <w:tcBorders>
              <w:top w:val="single" w:sz="36" w:space="0" w:color="00A37D" w:themeColor="accent5"/>
              <w:left w:val="single" w:sz="36" w:space="0" w:color="00A37D" w:themeColor="accent5"/>
              <w:bottom w:val="single" w:sz="36" w:space="0" w:color="00A37D" w:themeColor="accent5"/>
              <w:right w:val="single" w:sz="36" w:space="0" w:color="00A37D" w:themeColor="accent5"/>
            </w:tcBorders>
            <w:shd w:val="clear" w:color="auto" w:fill="F2F2F2" w:themeFill="background1" w:themeFillShade="F2"/>
            <w:vAlign w:val="center"/>
          </w:tcPr>
          <w:p w14:paraId="31FCFA61" w14:textId="4C392C29" w:rsidR="005969CD" w:rsidRDefault="005969CD" w:rsidP="005969CD">
            <w:pPr>
              <w:pStyle w:val="Luettelokappale"/>
            </w:pPr>
            <w:r>
              <w:t xml:space="preserve">Opettajilla on riittävästi tiedollisia, taidollisia ja oppimisympäristöön liittyviä valmiuksia opettaa myös </w:t>
            </w:r>
            <w:r w:rsidR="00121870">
              <w:t xml:space="preserve">oppilaskohtaista </w:t>
            </w:r>
            <w:r>
              <w:t>tukea tarvitsevia oppilaita lähikoulussa.</w:t>
            </w:r>
          </w:p>
          <w:p w14:paraId="511E3740" w14:textId="77777777" w:rsidR="005969CD" w:rsidRDefault="005969CD" w:rsidP="005969CD">
            <w:pPr>
              <w:pStyle w:val="Luettelokappale"/>
            </w:pPr>
            <w:r>
              <w:t>Koulussa kehitetään ja käytetään joustavia toimintamuotoja, joilla koulut pystyvät kohtaamaan tukea tarvitsevan oppilaan joustavasti ja tarkoituksenmukaisesti.</w:t>
            </w:r>
          </w:p>
          <w:p w14:paraId="0F3A6E31" w14:textId="77777777" w:rsidR="005969CD" w:rsidRDefault="005969CD" w:rsidP="005969CD">
            <w:pPr>
              <w:pStyle w:val="Luettelokappale"/>
            </w:pPr>
            <w:r>
              <w:t>Erilaisten ongelmatilanteiden hoitamiseen on olemassa selkeät, yhdessä sovitut toimintatavat.</w:t>
            </w:r>
          </w:p>
          <w:p w14:paraId="4FA1FC68" w14:textId="77777777" w:rsidR="005969CD" w:rsidRPr="00541B58" w:rsidRDefault="005969CD" w:rsidP="005969CD">
            <w:pPr>
              <w:pStyle w:val="Luettelokappale"/>
            </w:pPr>
            <w:r w:rsidRPr="00541B58">
              <w:t>Opiskeluhuollosta tiedotetaan kattavasti oppilaille ja heidän huoltajilleen.</w:t>
            </w:r>
          </w:p>
          <w:p w14:paraId="145CFAE0" w14:textId="77777777" w:rsidR="005969CD" w:rsidRDefault="005969CD" w:rsidP="005969CD">
            <w:pPr>
              <w:pStyle w:val="Luettelokappale"/>
            </w:pPr>
            <w:r>
              <w:t>Koulussa on käytössä yhteisesti sovitut toimintatavat.</w:t>
            </w:r>
          </w:p>
          <w:p w14:paraId="4E1115BA" w14:textId="77777777" w:rsidR="005969CD" w:rsidRPr="00541B58" w:rsidRDefault="005969CD" w:rsidP="005969CD">
            <w:pPr>
              <w:pStyle w:val="Luettelokappale"/>
            </w:pPr>
            <w:r w:rsidRPr="00541B58">
              <w:t>Koulussa käytetään moniammatillisessa yhteistyössä sovittuja varhaisen puuttumisen malleja, ja niiden vaikuttavuutta arvioidaan.</w:t>
            </w:r>
          </w:p>
          <w:p w14:paraId="007B5CD0" w14:textId="77777777" w:rsidR="005969CD" w:rsidRDefault="005969CD" w:rsidP="005969CD">
            <w:pPr>
              <w:pStyle w:val="Luettelokappale"/>
            </w:pPr>
            <w:r>
              <w:t>Koulu arvioi, miten ohjaus edistää oppilaan elämänhallintaa ja urasuunnittelua.</w:t>
            </w:r>
          </w:p>
          <w:p w14:paraId="17A43BAE" w14:textId="77777777" w:rsidR="005969CD" w:rsidRDefault="005969CD" w:rsidP="005969CD">
            <w:pPr>
              <w:pStyle w:val="Luettelokappale"/>
            </w:pPr>
            <w:r>
              <w:t>Kouluruoan maittavuutta ja ravintosisältöjä seurataan.</w:t>
            </w:r>
          </w:p>
          <w:p w14:paraId="12924AD2" w14:textId="77777777" w:rsidR="00393777" w:rsidRDefault="005969CD" w:rsidP="005969CD">
            <w:pPr>
              <w:pStyle w:val="Luettelokappale"/>
            </w:pPr>
            <w:r>
              <w:t>Miten oppilaiden erilaisuus huomioidaan?</w:t>
            </w:r>
          </w:p>
        </w:tc>
      </w:tr>
    </w:tbl>
    <w:p w14:paraId="55DD8560" w14:textId="79918F2F" w:rsidR="00586D8B" w:rsidRDefault="00586D8B" w:rsidP="00586D8B"/>
    <w:p w14:paraId="602EFEB9" w14:textId="05EEFAC5" w:rsidR="005E3970" w:rsidRDefault="005E3970" w:rsidP="00586D8B"/>
    <w:p w14:paraId="3C16F8D6" w14:textId="7FE1E98A" w:rsidR="005E3970" w:rsidRDefault="005E3970" w:rsidP="00586D8B"/>
    <w:p w14:paraId="18C95104" w14:textId="77777777" w:rsidR="005E3970" w:rsidRPr="00586D8B" w:rsidRDefault="005E3970" w:rsidP="00586D8B"/>
    <w:p w14:paraId="2109D4B0" w14:textId="332AD12E" w:rsidR="00D83547" w:rsidRDefault="00F0714D" w:rsidP="00D83547">
      <w:pPr>
        <w:pStyle w:val="Otsikko2"/>
        <w:numPr>
          <w:ilvl w:val="0"/>
          <w:numId w:val="0"/>
        </w:numPr>
      </w:pPr>
      <w:bookmarkStart w:id="27" w:name="_Toc47335429"/>
      <w:r>
        <w:lastRenderedPageBreak/>
        <w:t xml:space="preserve"> </w:t>
      </w:r>
    </w:p>
    <w:p w14:paraId="79EE66CE" w14:textId="4C2976A5" w:rsidR="00121870" w:rsidRDefault="00121870" w:rsidP="001E0DA7">
      <w:pPr>
        <w:pStyle w:val="Otsikko2"/>
      </w:pPr>
      <w:bookmarkStart w:id="28" w:name="_Toc204761605"/>
      <w:r>
        <w:t>Opiskeluhuolto</w:t>
      </w:r>
      <w:bookmarkEnd w:id="28"/>
    </w:p>
    <w:p w14:paraId="063B7730" w14:textId="32582F33" w:rsidR="005279C2" w:rsidRDefault="005279C2" w:rsidP="005279C2">
      <w:pPr>
        <w:ind w:left="0"/>
      </w:pPr>
    </w:p>
    <w:p w14:paraId="05CA324D" w14:textId="2A20060F" w:rsidR="00541B58" w:rsidRDefault="005279C2" w:rsidP="00541B58">
      <w:pPr>
        <w:spacing w:after="0"/>
        <w:ind w:left="0"/>
      </w:pPr>
      <w:r w:rsidRPr="005279C2">
        <w:t>Opetuksen järjestäjän opiskeluhuoltosuunnitelma</w:t>
      </w:r>
      <w:r>
        <w:t xml:space="preserve"> sitoo kaikkia kouluja. Tämän lisäksi tästä toimintasuunnitelmasta löytyvät koulukohtaiset tarkennukset. Koulun yhteisöllisen opiskeluhuollon vuosikelloon </w:t>
      </w:r>
      <w:hyperlink r:id="rId30" w:history="1">
        <w:r w:rsidR="00397621" w:rsidRPr="00397621">
          <w:rPr>
            <w:rStyle w:val="Hyperlinkki"/>
          </w:rPr>
          <w:t>vuosikello</w:t>
        </w:r>
      </w:hyperlink>
      <w:r w:rsidR="00397621">
        <w:rPr>
          <w:i/>
          <w:color w:val="FF0000"/>
        </w:rPr>
        <w:t xml:space="preserve"> </w:t>
      </w:r>
      <w:r>
        <w:t xml:space="preserve">on </w:t>
      </w:r>
      <w:proofErr w:type="spellStart"/>
      <w:r>
        <w:t>kalenteroitu</w:t>
      </w:r>
      <w:proofErr w:type="spellEnd"/>
      <w:r>
        <w:t xml:space="preserve"> lukuvuodelle suunnitellut tapahtumat ja toiminnat.  A</w:t>
      </w:r>
      <w:r w:rsidRPr="00FC090E">
        <w:t>rviointi tapahtuu lukuvuoden päättyessä toimintasuunnitelman arvioinnin yhteydessä.</w:t>
      </w:r>
      <w:r w:rsidR="00541B58">
        <w:t xml:space="preserve"> </w:t>
      </w:r>
    </w:p>
    <w:p w14:paraId="2E47BF4C" w14:textId="68DA54A5" w:rsidR="005279C2" w:rsidRPr="00E40473" w:rsidRDefault="005279C2" w:rsidP="005279C2">
      <w:pPr>
        <w:ind w:left="1214"/>
      </w:pPr>
    </w:p>
    <w:p w14:paraId="1D5BC504" w14:textId="64A1F5E7" w:rsidR="00121870" w:rsidRDefault="00121870" w:rsidP="00541B58">
      <w:pPr>
        <w:ind w:left="0"/>
      </w:pPr>
    </w:p>
    <w:p w14:paraId="6AF244DF" w14:textId="544C0608" w:rsidR="00121870" w:rsidRDefault="00121870" w:rsidP="00121870">
      <w:pPr>
        <w:pStyle w:val="Otsikko3"/>
      </w:pPr>
      <w:r>
        <w:t xml:space="preserve">Opetuksen järjestäjän opiskeluhuoltosuunnitelmaan liittyvät koulukohtaiset tarkennukset: </w:t>
      </w:r>
      <w:r w:rsidRPr="003D5325">
        <w:t>Arvio opiskeluhuollon kokonaistarpeesta ja käytettävissä olevista opiskeluhuoltopalveluista (</w:t>
      </w:r>
      <w:proofErr w:type="spellStart"/>
      <w:r w:rsidRPr="003D5325">
        <w:t>htv</w:t>
      </w:r>
      <w:proofErr w:type="spellEnd"/>
      <w:r w:rsidRPr="00027D32">
        <w:t>)</w:t>
      </w:r>
    </w:p>
    <w:p w14:paraId="6DDE2F97" w14:textId="77777777" w:rsidR="00121870" w:rsidRDefault="00121870" w:rsidP="00121870">
      <w:pPr>
        <w:ind w:left="0"/>
      </w:pPr>
    </w:p>
    <w:p w14:paraId="7FD49D6D" w14:textId="4DF51432" w:rsidR="00121870" w:rsidRDefault="00121870" w:rsidP="00121870">
      <w:r>
        <w:t>Arvioon kokonaistarpeesta sisältyvät yksilökohtaisessa ja yhteisöllisessä opiskeluhuoltotyössä tarvittavat resurssit. Arvio kokonaistarpeesta tehdään yhteistyössä hyvinvointialueen kanssa.</w:t>
      </w:r>
    </w:p>
    <w:p w14:paraId="4E149B7B" w14:textId="079D9355" w:rsidR="00121870" w:rsidRDefault="00121870" w:rsidP="00121870">
      <w:pPr>
        <w:ind w:left="0"/>
      </w:pPr>
    </w:p>
    <w:tbl>
      <w:tblPr>
        <w:tblStyle w:val="TaulukkoRuudukko"/>
        <w:tblW w:w="0" w:type="auto"/>
        <w:tblInd w:w="720" w:type="dxa"/>
        <w:tblLook w:val="04A0" w:firstRow="1" w:lastRow="0" w:firstColumn="1" w:lastColumn="0" w:noHBand="0" w:noVBand="1"/>
      </w:tblPr>
      <w:tblGrid>
        <w:gridCol w:w="1066"/>
        <w:gridCol w:w="1152"/>
        <w:gridCol w:w="647"/>
        <w:gridCol w:w="631"/>
        <w:gridCol w:w="647"/>
        <w:gridCol w:w="600"/>
        <w:gridCol w:w="647"/>
        <w:gridCol w:w="490"/>
        <w:gridCol w:w="1148"/>
        <w:gridCol w:w="1150"/>
        <w:gridCol w:w="1015"/>
      </w:tblGrid>
      <w:tr w:rsidR="00744413" w14:paraId="1513BC2D" w14:textId="77777777" w:rsidTr="00900DC6">
        <w:tc>
          <w:tcPr>
            <w:tcW w:w="1125" w:type="dxa"/>
            <w:vMerge w:val="restart"/>
          </w:tcPr>
          <w:p w14:paraId="35014935" w14:textId="176EA1CD" w:rsidR="00121870" w:rsidRDefault="00744413" w:rsidP="00900DC6">
            <w:pPr>
              <w:ind w:left="0"/>
            </w:pPr>
            <w:r>
              <w:rPr>
                <w:i/>
              </w:rPr>
              <w:t>Kuhaniemen koulu</w:t>
            </w:r>
          </w:p>
        </w:tc>
        <w:tc>
          <w:tcPr>
            <w:tcW w:w="1211" w:type="dxa"/>
          </w:tcPr>
          <w:p w14:paraId="0D6255DE" w14:textId="77777777" w:rsidR="00121870" w:rsidRDefault="00121870" w:rsidP="00900DC6">
            <w:pPr>
              <w:ind w:left="0"/>
            </w:pPr>
            <w:r>
              <w:t>Oppilasmäärä</w:t>
            </w:r>
          </w:p>
        </w:tc>
        <w:tc>
          <w:tcPr>
            <w:tcW w:w="1218" w:type="dxa"/>
            <w:gridSpan w:val="2"/>
          </w:tcPr>
          <w:p w14:paraId="1084D070" w14:textId="77777777" w:rsidR="00121870" w:rsidRDefault="00121870" w:rsidP="00900DC6">
            <w:pPr>
              <w:ind w:left="0"/>
            </w:pPr>
            <w:r>
              <w:t>Oppilaskohtaista tukea saavien oppilaiden määrä ja %- osuus kaikista oppilaista</w:t>
            </w:r>
          </w:p>
          <w:p w14:paraId="523D014C" w14:textId="77777777" w:rsidR="00121870" w:rsidRPr="001F1956" w:rsidRDefault="00121870" w:rsidP="00900DC6">
            <w:pPr>
              <w:ind w:left="0"/>
              <w:rPr>
                <w:i/>
              </w:rPr>
            </w:pPr>
            <w:r w:rsidRPr="001F1956">
              <w:rPr>
                <w:i/>
              </w:rPr>
              <w:t>Arvio</w:t>
            </w:r>
          </w:p>
          <w:p w14:paraId="0967ABB0" w14:textId="77777777" w:rsidR="00121870" w:rsidRPr="004B4B1E" w:rsidRDefault="00121870" w:rsidP="00900DC6">
            <w:pPr>
              <w:ind w:left="0"/>
              <w:rPr>
                <w:i/>
              </w:rPr>
            </w:pPr>
          </w:p>
        </w:tc>
        <w:tc>
          <w:tcPr>
            <w:tcW w:w="1182" w:type="dxa"/>
            <w:gridSpan w:val="2"/>
          </w:tcPr>
          <w:p w14:paraId="693221B4" w14:textId="77777777" w:rsidR="00121870" w:rsidRDefault="00121870" w:rsidP="00900DC6">
            <w:pPr>
              <w:ind w:left="0"/>
            </w:pPr>
            <w:r>
              <w:t>Oppimäärää rajattu: Oppilaiden määrä ja %-osuus kaikista oppilaista</w:t>
            </w:r>
          </w:p>
          <w:p w14:paraId="4343DB05" w14:textId="77777777" w:rsidR="00121870" w:rsidRPr="004B4B1E" w:rsidRDefault="00121870" w:rsidP="00900DC6">
            <w:pPr>
              <w:ind w:left="0"/>
              <w:rPr>
                <w:i/>
              </w:rPr>
            </w:pPr>
            <w:r>
              <w:rPr>
                <w:i/>
              </w:rPr>
              <w:t xml:space="preserve">Arvio </w:t>
            </w:r>
          </w:p>
        </w:tc>
        <w:tc>
          <w:tcPr>
            <w:tcW w:w="1017" w:type="dxa"/>
            <w:gridSpan w:val="2"/>
          </w:tcPr>
          <w:p w14:paraId="1D36267C" w14:textId="77777777" w:rsidR="00121870" w:rsidRDefault="00121870" w:rsidP="00900DC6">
            <w:pPr>
              <w:ind w:left="0"/>
            </w:pPr>
            <w:r>
              <w:t>Maahanmuuttotaustaisten oppilaiden määrä ja %-osuus kaikista oppilaista</w:t>
            </w:r>
          </w:p>
        </w:tc>
        <w:tc>
          <w:tcPr>
            <w:tcW w:w="1187" w:type="dxa"/>
          </w:tcPr>
          <w:p w14:paraId="416F2A74" w14:textId="77777777" w:rsidR="00121870" w:rsidRDefault="00121870" w:rsidP="00900DC6">
            <w:pPr>
              <w:ind w:left="0"/>
            </w:pPr>
            <w:r>
              <w:t>Toimintaympäristön erityispiirteet</w:t>
            </w:r>
          </w:p>
        </w:tc>
        <w:tc>
          <w:tcPr>
            <w:tcW w:w="1199" w:type="dxa"/>
          </w:tcPr>
          <w:p w14:paraId="60BC81F3" w14:textId="77777777" w:rsidR="00121870" w:rsidRDefault="00121870" w:rsidP="00900DC6">
            <w:pPr>
              <w:ind w:left="0"/>
            </w:pPr>
            <w:r>
              <w:t>Arvio opiskeluhuollon resurssin kokonaistarpeesta (</w:t>
            </w:r>
            <w:proofErr w:type="spellStart"/>
            <w:r>
              <w:t>htv</w:t>
            </w:r>
            <w:proofErr w:type="spellEnd"/>
            <w:r>
              <w:t>)</w:t>
            </w:r>
          </w:p>
          <w:p w14:paraId="3AD23100" w14:textId="77777777" w:rsidR="00121870" w:rsidRPr="00D42A9B" w:rsidRDefault="00121870" w:rsidP="00900DC6">
            <w:pPr>
              <w:ind w:left="0"/>
              <w:rPr>
                <w:i/>
              </w:rPr>
            </w:pPr>
            <w:r>
              <w:rPr>
                <w:i/>
              </w:rPr>
              <w:t>Arvio tehdään syksyllä yhteistyössä hyvinvointialueen kanssa</w:t>
            </w:r>
          </w:p>
        </w:tc>
        <w:tc>
          <w:tcPr>
            <w:tcW w:w="1054" w:type="dxa"/>
          </w:tcPr>
          <w:p w14:paraId="2CAEB228" w14:textId="77777777" w:rsidR="00121870" w:rsidRDefault="00121870" w:rsidP="00900DC6">
            <w:pPr>
              <w:ind w:left="0"/>
            </w:pPr>
            <w:r>
              <w:t>Käytettävissä olleet opiskeluhuollon resurssit (</w:t>
            </w:r>
            <w:proofErr w:type="spellStart"/>
            <w:r>
              <w:t>htv</w:t>
            </w:r>
            <w:proofErr w:type="spellEnd"/>
            <w:r>
              <w:t>)</w:t>
            </w:r>
          </w:p>
          <w:p w14:paraId="44F56440" w14:textId="77777777" w:rsidR="00121870" w:rsidRPr="00D42A9B" w:rsidRDefault="00121870" w:rsidP="00900DC6">
            <w:pPr>
              <w:ind w:left="0"/>
              <w:rPr>
                <w:i/>
              </w:rPr>
            </w:pPr>
            <w:r>
              <w:rPr>
                <w:i/>
              </w:rPr>
              <w:t>Täytetään keväällä arvioinnin yhteydessä</w:t>
            </w:r>
          </w:p>
        </w:tc>
      </w:tr>
      <w:tr w:rsidR="00744413" w14:paraId="09336F83" w14:textId="77777777" w:rsidTr="00900DC6">
        <w:tc>
          <w:tcPr>
            <w:tcW w:w="1125" w:type="dxa"/>
            <w:vMerge/>
          </w:tcPr>
          <w:p w14:paraId="3126C46B" w14:textId="77777777" w:rsidR="00121870" w:rsidRPr="003D5325" w:rsidRDefault="00121870" w:rsidP="00900DC6">
            <w:pPr>
              <w:ind w:left="0"/>
              <w:rPr>
                <w:i/>
              </w:rPr>
            </w:pPr>
          </w:p>
        </w:tc>
        <w:tc>
          <w:tcPr>
            <w:tcW w:w="1211" w:type="dxa"/>
          </w:tcPr>
          <w:p w14:paraId="374A0DF2" w14:textId="568E0EBD" w:rsidR="00121870" w:rsidRPr="00B53DFE" w:rsidRDefault="00BA66ED" w:rsidP="00900DC6">
            <w:pPr>
              <w:ind w:left="0"/>
              <w:rPr>
                <w:i/>
              </w:rPr>
            </w:pPr>
            <w:r>
              <w:rPr>
                <w:i/>
              </w:rPr>
              <w:t>81</w:t>
            </w:r>
            <w:r w:rsidR="00744413">
              <w:rPr>
                <w:i/>
              </w:rPr>
              <w:t>+7</w:t>
            </w:r>
            <w:r w:rsidR="00541B58">
              <w:rPr>
                <w:i/>
              </w:rPr>
              <w:t xml:space="preserve"> opp.</w:t>
            </w:r>
          </w:p>
        </w:tc>
        <w:tc>
          <w:tcPr>
            <w:tcW w:w="565" w:type="dxa"/>
          </w:tcPr>
          <w:p w14:paraId="2F05C4EC" w14:textId="3B4A4D92" w:rsidR="00121870" w:rsidRPr="00B53DFE" w:rsidRDefault="006D6102" w:rsidP="00900DC6">
            <w:pPr>
              <w:ind w:left="0"/>
              <w:rPr>
                <w:i/>
              </w:rPr>
            </w:pPr>
            <w:r>
              <w:rPr>
                <w:i/>
              </w:rPr>
              <w:t>2</w:t>
            </w:r>
            <w:r w:rsidR="00541B58">
              <w:rPr>
                <w:i/>
              </w:rPr>
              <w:t xml:space="preserve"> opp.</w:t>
            </w:r>
          </w:p>
        </w:tc>
        <w:tc>
          <w:tcPr>
            <w:tcW w:w="653" w:type="dxa"/>
          </w:tcPr>
          <w:p w14:paraId="0B605A91" w14:textId="2D66BAFC" w:rsidR="00121870" w:rsidRPr="00B53DFE" w:rsidRDefault="006D6102" w:rsidP="00900DC6">
            <w:pPr>
              <w:ind w:left="0"/>
              <w:rPr>
                <w:i/>
              </w:rPr>
            </w:pPr>
            <w:r>
              <w:rPr>
                <w:i/>
              </w:rPr>
              <w:t>2</w:t>
            </w:r>
            <w:r w:rsidR="00121870" w:rsidRPr="00B53DFE">
              <w:rPr>
                <w:i/>
              </w:rPr>
              <w:t>%</w:t>
            </w:r>
          </w:p>
        </w:tc>
        <w:tc>
          <w:tcPr>
            <w:tcW w:w="565" w:type="dxa"/>
          </w:tcPr>
          <w:p w14:paraId="0A7F356F" w14:textId="25D5FE64" w:rsidR="00121870" w:rsidRPr="00B53DFE" w:rsidRDefault="006D6102" w:rsidP="00900DC6">
            <w:pPr>
              <w:ind w:left="0"/>
              <w:rPr>
                <w:i/>
              </w:rPr>
            </w:pPr>
            <w:r>
              <w:rPr>
                <w:i/>
              </w:rPr>
              <w:t xml:space="preserve">0 </w:t>
            </w:r>
            <w:r w:rsidR="00541B58">
              <w:rPr>
                <w:i/>
              </w:rPr>
              <w:t>opp.</w:t>
            </w:r>
          </w:p>
        </w:tc>
        <w:tc>
          <w:tcPr>
            <w:tcW w:w="617" w:type="dxa"/>
          </w:tcPr>
          <w:p w14:paraId="4D31A51C" w14:textId="4A4E0A81" w:rsidR="00121870" w:rsidRPr="00B53DFE" w:rsidRDefault="006D6102" w:rsidP="00900DC6">
            <w:pPr>
              <w:ind w:left="0"/>
              <w:rPr>
                <w:i/>
              </w:rPr>
            </w:pPr>
            <w:r>
              <w:rPr>
                <w:i/>
              </w:rPr>
              <w:t xml:space="preserve"> 0</w:t>
            </w:r>
            <w:r w:rsidR="00121870" w:rsidRPr="00B53DFE">
              <w:rPr>
                <w:i/>
              </w:rPr>
              <w:t>%</w:t>
            </w:r>
          </w:p>
        </w:tc>
        <w:tc>
          <w:tcPr>
            <w:tcW w:w="508" w:type="dxa"/>
          </w:tcPr>
          <w:p w14:paraId="04980F72" w14:textId="5DFACC41" w:rsidR="00121870" w:rsidRPr="00B53DFE" w:rsidRDefault="00744413" w:rsidP="00900DC6">
            <w:pPr>
              <w:ind w:left="0"/>
              <w:rPr>
                <w:i/>
              </w:rPr>
            </w:pPr>
            <w:r>
              <w:rPr>
                <w:i/>
              </w:rPr>
              <w:t xml:space="preserve">0 </w:t>
            </w:r>
            <w:r w:rsidR="00541B58">
              <w:rPr>
                <w:i/>
              </w:rPr>
              <w:t>opp.</w:t>
            </w:r>
          </w:p>
        </w:tc>
        <w:tc>
          <w:tcPr>
            <w:tcW w:w="509" w:type="dxa"/>
          </w:tcPr>
          <w:p w14:paraId="58954DF2" w14:textId="5B39D9D1" w:rsidR="00121870" w:rsidRPr="00B53DFE" w:rsidRDefault="00744413" w:rsidP="00900DC6">
            <w:pPr>
              <w:ind w:left="0"/>
              <w:rPr>
                <w:i/>
              </w:rPr>
            </w:pPr>
            <w:r>
              <w:rPr>
                <w:i/>
              </w:rPr>
              <w:t>0</w:t>
            </w:r>
            <w:r w:rsidR="00121870" w:rsidRPr="00B53DFE">
              <w:rPr>
                <w:i/>
              </w:rPr>
              <w:t xml:space="preserve"> %</w:t>
            </w:r>
          </w:p>
        </w:tc>
        <w:tc>
          <w:tcPr>
            <w:tcW w:w="1187" w:type="dxa"/>
          </w:tcPr>
          <w:p w14:paraId="72DC2C54" w14:textId="5011ACF1" w:rsidR="00121870" w:rsidRPr="00097BEE" w:rsidRDefault="00744413" w:rsidP="00900DC6">
            <w:pPr>
              <w:ind w:left="0"/>
              <w:rPr>
                <w:i/>
              </w:rPr>
            </w:pPr>
            <w:r>
              <w:rPr>
                <w:i/>
              </w:rPr>
              <w:t xml:space="preserve">Koulun toiminnan muutto Kuhankosken koululle </w:t>
            </w:r>
            <w:r>
              <w:rPr>
                <w:i/>
              </w:rPr>
              <w:lastRenderedPageBreak/>
              <w:t>syksyllä 2026.</w:t>
            </w:r>
          </w:p>
        </w:tc>
        <w:tc>
          <w:tcPr>
            <w:tcW w:w="1199" w:type="dxa"/>
            <w:shd w:val="clear" w:color="auto" w:fill="3C3C3C" w:themeFill="text2"/>
          </w:tcPr>
          <w:p w14:paraId="039D968B" w14:textId="77777777" w:rsidR="00121870" w:rsidRDefault="00121870" w:rsidP="00900DC6">
            <w:pPr>
              <w:ind w:left="0"/>
            </w:pPr>
          </w:p>
        </w:tc>
        <w:tc>
          <w:tcPr>
            <w:tcW w:w="1054" w:type="dxa"/>
            <w:shd w:val="clear" w:color="auto" w:fill="3C3C3C" w:themeFill="text2"/>
          </w:tcPr>
          <w:p w14:paraId="4FA50812" w14:textId="77777777" w:rsidR="00121870" w:rsidRDefault="00121870" w:rsidP="00900DC6">
            <w:pPr>
              <w:ind w:left="0"/>
            </w:pPr>
          </w:p>
        </w:tc>
      </w:tr>
      <w:tr w:rsidR="00744413" w14:paraId="03C02558" w14:textId="77777777" w:rsidTr="00900DC6">
        <w:tc>
          <w:tcPr>
            <w:tcW w:w="1125" w:type="dxa"/>
          </w:tcPr>
          <w:p w14:paraId="1549A752" w14:textId="77777777" w:rsidR="00121870" w:rsidRDefault="00121870" w:rsidP="00900DC6">
            <w:pPr>
              <w:ind w:left="0"/>
            </w:pPr>
            <w:r>
              <w:t>Kouluterveydenhoitaja (</w:t>
            </w:r>
            <w:proofErr w:type="spellStart"/>
            <w:r>
              <w:t>htv</w:t>
            </w:r>
            <w:proofErr w:type="spellEnd"/>
            <w:r>
              <w:t>)</w:t>
            </w:r>
          </w:p>
        </w:tc>
        <w:tc>
          <w:tcPr>
            <w:tcW w:w="1211" w:type="dxa"/>
            <w:shd w:val="clear" w:color="auto" w:fill="3C3C3C" w:themeFill="text2"/>
          </w:tcPr>
          <w:p w14:paraId="45A4A724" w14:textId="77777777" w:rsidR="00121870" w:rsidRPr="00EB6625" w:rsidRDefault="00121870" w:rsidP="00900DC6">
            <w:pPr>
              <w:ind w:left="0"/>
              <w:rPr>
                <w:highlight w:val="black"/>
              </w:rPr>
            </w:pPr>
          </w:p>
        </w:tc>
        <w:tc>
          <w:tcPr>
            <w:tcW w:w="1218" w:type="dxa"/>
            <w:gridSpan w:val="2"/>
            <w:shd w:val="clear" w:color="auto" w:fill="3C3C3C" w:themeFill="text2"/>
          </w:tcPr>
          <w:p w14:paraId="58ACEC50" w14:textId="77777777" w:rsidR="00121870" w:rsidRPr="00EB6625" w:rsidRDefault="00121870" w:rsidP="00900DC6">
            <w:pPr>
              <w:ind w:left="0"/>
              <w:rPr>
                <w:highlight w:val="black"/>
              </w:rPr>
            </w:pPr>
          </w:p>
        </w:tc>
        <w:tc>
          <w:tcPr>
            <w:tcW w:w="1182" w:type="dxa"/>
            <w:gridSpan w:val="2"/>
            <w:shd w:val="clear" w:color="auto" w:fill="3C3C3C" w:themeFill="text2"/>
          </w:tcPr>
          <w:p w14:paraId="7CF2A9E7" w14:textId="77777777" w:rsidR="00121870" w:rsidRPr="00EB6625" w:rsidRDefault="00121870" w:rsidP="00900DC6">
            <w:pPr>
              <w:ind w:left="0"/>
              <w:rPr>
                <w:highlight w:val="black"/>
              </w:rPr>
            </w:pPr>
          </w:p>
        </w:tc>
        <w:tc>
          <w:tcPr>
            <w:tcW w:w="1017" w:type="dxa"/>
            <w:gridSpan w:val="2"/>
            <w:shd w:val="clear" w:color="auto" w:fill="3C3C3C" w:themeFill="text2"/>
          </w:tcPr>
          <w:p w14:paraId="046CF1E4" w14:textId="77777777" w:rsidR="00121870" w:rsidRPr="00EB6625" w:rsidRDefault="00121870" w:rsidP="00900DC6">
            <w:pPr>
              <w:ind w:left="0"/>
              <w:rPr>
                <w:highlight w:val="black"/>
              </w:rPr>
            </w:pPr>
          </w:p>
        </w:tc>
        <w:tc>
          <w:tcPr>
            <w:tcW w:w="1187" w:type="dxa"/>
            <w:shd w:val="clear" w:color="auto" w:fill="3C3C3C" w:themeFill="text2"/>
          </w:tcPr>
          <w:p w14:paraId="62886BC0" w14:textId="77777777" w:rsidR="00121870" w:rsidRPr="00EB6625" w:rsidRDefault="00121870" w:rsidP="00900DC6">
            <w:pPr>
              <w:ind w:left="0"/>
              <w:rPr>
                <w:highlight w:val="black"/>
              </w:rPr>
            </w:pPr>
          </w:p>
        </w:tc>
        <w:tc>
          <w:tcPr>
            <w:tcW w:w="1199" w:type="dxa"/>
          </w:tcPr>
          <w:p w14:paraId="269AA03C" w14:textId="47AE5028" w:rsidR="00121870" w:rsidRPr="00B53DFE" w:rsidRDefault="00114692" w:rsidP="00900DC6">
            <w:pPr>
              <w:ind w:left="0"/>
              <w:rPr>
                <w:i/>
              </w:rPr>
            </w:pPr>
            <w:r w:rsidRPr="00114692">
              <w:rPr>
                <w:i/>
              </w:rPr>
              <w:t>0,2</w:t>
            </w:r>
            <w:r w:rsidR="00121870" w:rsidRPr="00114692">
              <w:rPr>
                <w:i/>
              </w:rPr>
              <w:t xml:space="preserve"> </w:t>
            </w:r>
            <w:proofErr w:type="spellStart"/>
            <w:r w:rsidR="00121870" w:rsidRPr="00114692">
              <w:rPr>
                <w:i/>
              </w:rPr>
              <w:t>htv</w:t>
            </w:r>
            <w:proofErr w:type="spellEnd"/>
          </w:p>
        </w:tc>
        <w:tc>
          <w:tcPr>
            <w:tcW w:w="1054" w:type="dxa"/>
          </w:tcPr>
          <w:p w14:paraId="1501DE77" w14:textId="2329FF07" w:rsidR="00121870" w:rsidRDefault="00121870" w:rsidP="00900DC6">
            <w:pPr>
              <w:ind w:left="0"/>
            </w:pPr>
            <w:r>
              <w:t xml:space="preserve">xx </w:t>
            </w:r>
            <w:proofErr w:type="spellStart"/>
            <w:r>
              <w:t>htv</w:t>
            </w:r>
            <w:proofErr w:type="spellEnd"/>
          </w:p>
        </w:tc>
      </w:tr>
      <w:tr w:rsidR="00744413" w14:paraId="0372C293" w14:textId="77777777" w:rsidTr="00900DC6">
        <w:tc>
          <w:tcPr>
            <w:tcW w:w="1125" w:type="dxa"/>
          </w:tcPr>
          <w:p w14:paraId="7D655797" w14:textId="77777777" w:rsidR="00121870" w:rsidRDefault="00121870" w:rsidP="00900DC6">
            <w:pPr>
              <w:ind w:left="0"/>
            </w:pPr>
            <w:r>
              <w:t xml:space="preserve"> Lääkäri (</w:t>
            </w:r>
            <w:proofErr w:type="spellStart"/>
            <w:r>
              <w:t>htv</w:t>
            </w:r>
            <w:proofErr w:type="spellEnd"/>
            <w:r>
              <w:t>)</w:t>
            </w:r>
          </w:p>
        </w:tc>
        <w:tc>
          <w:tcPr>
            <w:tcW w:w="1211" w:type="dxa"/>
            <w:shd w:val="clear" w:color="auto" w:fill="3C3C3C" w:themeFill="text2"/>
          </w:tcPr>
          <w:p w14:paraId="33DE25A8" w14:textId="77777777" w:rsidR="00121870" w:rsidRPr="00EB6625" w:rsidRDefault="00121870" w:rsidP="00900DC6">
            <w:pPr>
              <w:ind w:left="0"/>
              <w:rPr>
                <w:highlight w:val="black"/>
              </w:rPr>
            </w:pPr>
          </w:p>
        </w:tc>
        <w:tc>
          <w:tcPr>
            <w:tcW w:w="1218" w:type="dxa"/>
            <w:gridSpan w:val="2"/>
            <w:shd w:val="clear" w:color="auto" w:fill="3C3C3C" w:themeFill="text2"/>
          </w:tcPr>
          <w:p w14:paraId="6C5763CA" w14:textId="77777777" w:rsidR="00121870" w:rsidRPr="00EB6625" w:rsidRDefault="00121870" w:rsidP="00900DC6">
            <w:pPr>
              <w:ind w:left="0"/>
              <w:rPr>
                <w:highlight w:val="black"/>
              </w:rPr>
            </w:pPr>
          </w:p>
        </w:tc>
        <w:tc>
          <w:tcPr>
            <w:tcW w:w="1182" w:type="dxa"/>
            <w:gridSpan w:val="2"/>
            <w:shd w:val="clear" w:color="auto" w:fill="3C3C3C" w:themeFill="text2"/>
          </w:tcPr>
          <w:p w14:paraId="6F9C1A57" w14:textId="77777777" w:rsidR="00121870" w:rsidRPr="00EB6625" w:rsidRDefault="00121870" w:rsidP="00900DC6">
            <w:pPr>
              <w:ind w:left="0"/>
              <w:rPr>
                <w:highlight w:val="black"/>
              </w:rPr>
            </w:pPr>
          </w:p>
        </w:tc>
        <w:tc>
          <w:tcPr>
            <w:tcW w:w="1017" w:type="dxa"/>
            <w:gridSpan w:val="2"/>
            <w:shd w:val="clear" w:color="auto" w:fill="3C3C3C" w:themeFill="text2"/>
          </w:tcPr>
          <w:p w14:paraId="52AB736A" w14:textId="77777777" w:rsidR="00121870" w:rsidRPr="00EB6625" w:rsidRDefault="00121870" w:rsidP="00900DC6">
            <w:pPr>
              <w:ind w:left="0"/>
              <w:rPr>
                <w:highlight w:val="black"/>
              </w:rPr>
            </w:pPr>
          </w:p>
        </w:tc>
        <w:tc>
          <w:tcPr>
            <w:tcW w:w="1187" w:type="dxa"/>
            <w:shd w:val="clear" w:color="auto" w:fill="3C3C3C" w:themeFill="text2"/>
          </w:tcPr>
          <w:p w14:paraId="1677946F" w14:textId="77777777" w:rsidR="00121870" w:rsidRPr="00EB6625" w:rsidRDefault="00121870" w:rsidP="00900DC6">
            <w:pPr>
              <w:ind w:left="0"/>
              <w:rPr>
                <w:highlight w:val="black"/>
              </w:rPr>
            </w:pPr>
          </w:p>
        </w:tc>
        <w:tc>
          <w:tcPr>
            <w:tcW w:w="1199" w:type="dxa"/>
          </w:tcPr>
          <w:p w14:paraId="04862186" w14:textId="18DB73C3" w:rsidR="00121870" w:rsidRPr="00B53DFE" w:rsidRDefault="00114692" w:rsidP="00900DC6">
            <w:pPr>
              <w:ind w:left="0"/>
              <w:rPr>
                <w:i/>
              </w:rPr>
            </w:pPr>
            <w:r w:rsidRPr="00114692">
              <w:rPr>
                <w:i/>
              </w:rPr>
              <w:t>0,0</w:t>
            </w:r>
            <w:r w:rsidR="004D3F0A">
              <w:rPr>
                <w:i/>
              </w:rPr>
              <w:t>2</w:t>
            </w:r>
            <w:r w:rsidR="00121870" w:rsidRPr="00114692">
              <w:rPr>
                <w:i/>
              </w:rPr>
              <w:t xml:space="preserve"> </w:t>
            </w:r>
            <w:proofErr w:type="spellStart"/>
            <w:r w:rsidR="00121870" w:rsidRPr="00114692">
              <w:rPr>
                <w:i/>
              </w:rPr>
              <w:t>htv</w:t>
            </w:r>
            <w:proofErr w:type="spellEnd"/>
          </w:p>
        </w:tc>
        <w:tc>
          <w:tcPr>
            <w:tcW w:w="1054" w:type="dxa"/>
          </w:tcPr>
          <w:p w14:paraId="28C0B1D3" w14:textId="26E0A92D" w:rsidR="00121870" w:rsidRDefault="00121870" w:rsidP="00900DC6">
            <w:pPr>
              <w:ind w:left="0"/>
            </w:pPr>
            <w:r>
              <w:t xml:space="preserve">xx </w:t>
            </w:r>
            <w:proofErr w:type="spellStart"/>
            <w:r>
              <w:t>htv</w:t>
            </w:r>
            <w:proofErr w:type="spellEnd"/>
          </w:p>
        </w:tc>
      </w:tr>
      <w:tr w:rsidR="00744413" w14:paraId="34D96CA9" w14:textId="77777777" w:rsidTr="00900DC6">
        <w:tc>
          <w:tcPr>
            <w:tcW w:w="1125" w:type="dxa"/>
          </w:tcPr>
          <w:p w14:paraId="649F297D" w14:textId="77777777" w:rsidR="00121870" w:rsidRDefault="00121870" w:rsidP="00900DC6">
            <w:pPr>
              <w:ind w:left="0"/>
            </w:pPr>
            <w:r>
              <w:t>Kuraattori (</w:t>
            </w:r>
            <w:proofErr w:type="spellStart"/>
            <w:r>
              <w:t>htv</w:t>
            </w:r>
            <w:proofErr w:type="spellEnd"/>
            <w:r>
              <w:t>)</w:t>
            </w:r>
          </w:p>
        </w:tc>
        <w:tc>
          <w:tcPr>
            <w:tcW w:w="1211" w:type="dxa"/>
            <w:shd w:val="clear" w:color="auto" w:fill="3C3C3C" w:themeFill="text2"/>
          </w:tcPr>
          <w:p w14:paraId="49078111" w14:textId="77777777" w:rsidR="00121870" w:rsidRPr="00EB6625" w:rsidRDefault="00121870" w:rsidP="00900DC6">
            <w:pPr>
              <w:ind w:left="0"/>
              <w:rPr>
                <w:highlight w:val="black"/>
              </w:rPr>
            </w:pPr>
          </w:p>
        </w:tc>
        <w:tc>
          <w:tcPr>
            <w:tcW w:w="1218" w:type="dxa"/>
            <w:gridSpan w:val="2"/>
            <w:shd w:val="clear" w:color="auto" w:fill="3C3C3C" w:themeFill="text2"/>
          </w:tcPr>
          <w:p w14:paraId="3FEF4F27" w14:textId="77777777" w:rsidR="00121870" w:rsidRPr="00EB6625" w:rsidRDefault="00121870" w:rsidP="00900DC6">
            <w:pPr>
              <w:ind w:left="0"/>
              <w:rPr>
                <w:highlight w:val="black"/>
              </w:rPr>
            </w:pPr>
          </w:p>
        </w:tc>
        <w:tc>
          <w:tcPr>
            <w:tcW w:w="1182" w:type="dxa"/>
            <w:gridSpan w:val="2"/>
            <w:shd w:val="clear" w:color="auto" w:fill="3C3C3C" w:themeFill="text2"/>
          </w:tcPr>
          <w:p w14:paraId="5ABC6D2C" w14:textId="77777777" w:rsidR="00121870" w:rsidRPr="00EB6625" w:rsidRDefault="00121870" w:rsidP="00900DC6">
            <w:pPr>
              <w:ind w:left="0"/>
              <w:rPr>
                <w:highlight w:val="black"/>
              </w:rPr>
            </w:pPr>
          </w:p>
        </w:tc>
        <w:tc>
          <w:tcPr>
            <w:tcW w:w="1017" w:type="dxa"/>
            <w:gridSpan w:val="2"/>
            <w:shd w:val="clear" w:color="auto" w:fill="3C3C3C" w:themeFill="text2"/>
          </w:tcPr>
          <w:p w14:paraId="09B5214E" w14:textId="77777777" w:rsidR="00121870" w:rsidRPr="00EB6625" w:rsidRDefault="00121870" w:rsidP="00900DC6">
            <w:pPr>
              <w:ind w:left="0"/>
              <w:rPr>
                <w:highlight w:val="black"/>
              </w:rPr>
            </w:pPr>
          </w:p>
        </w:tc>
        <w:tc>
          <w:tcPr>
            <w:tcW w:w="1187" w:type="dxa"/>
            <w:shd w:val="clear" w:color="auto" w:fill="3C3C3C" w:themeFill="text2"/>
          </w:tcPr>
          <w:p w14:paraId="04CB6B88" w14:textId="77777777" w:rsidR="00121870" w:rsidRPr="00EB6625" w:rsidRDefault="00121870" w:rsidP="00900DC6">
            <w:pPr>
              <w:ind w:left="0"/>
              <w:rPr>
                <w:highlight w:val="black"/>
              </w:rPr>
            </w:pPr>
          </w:p>
        </w:tc>
        <w:tc>
          <w:tcPr>
            <w:tcW w:w="1199" w:type="dxa"/>
          </w:tcPr>
          <w:p w14:paraId="0AE8EABF" w14:textId="50DA42E2" w:rsidR="00121870" w:rsidRPr="00B53DFE" w:rsidRDefault="00114692" w:rsidP="00900DC6">
            <w:pPr>
              <w:ind w:left="0"/>
              <w:rPr>
                <w:i/>
              </w:rPr>
            </w:pPr>
            <w:r w:rsidRPr="00114692">
              <w:rPr>
                <w:i/>
              </w:rPr>
              <w:t>0,1</w:t>
            </w:r>
            <w:r w:rsidR="00121870" w:rsidRPr="00114692">
              <w:rPr>
                <w:i/>
              </w:rPr>
              <w:t xml:space="preserve"> </w:t>
            </w:r>
            <w:proofErr w:type="spellStart"/>
            <w:r w:rsidR="00121870" w:rsidRPr="00114692">
              <w:rPr>
                <w:i/>
              </w:rPr>
              <w:t>htv</w:t>
            </w:r>
            <w:proofErr w:type="spellEnd"/>
          </w:p>
        </w:tc>
        <w:tc>
          <w:tcPr>
            <w:tcW w:w="1054" w:type="dxa"/>
          </w:tcPr>
          <w:p w14:paraId="2482468E" w14:textId="7E1F4410" w:rsidR="00121870" w:rsidRDefault="00121870" w:rsidP="00900DC6">
            <w:pPr>
              <w:ind w:left="0"/>
            </w:pPr>
            <w:r>
              <w:t xml:space="preserve">xx </w:t>
            </w:r>
            <w:proofErr w:type="spellStart"/>
            <w:r>
              <w:t>htv</w:t>
            </w:r>
            <w:proofErr w:type="spellEnd"/>
          </w:p>
        </w:tc>
      </w:tr>
      <w:tr w:rsidR="00744413" w14:paraId="19D4E234" w14:textId="77777777" w:rsidTr="00900DC6">
        <w:tc>
          <w:tcPr>
            <w:tcW w:w="1125" w:type="dxa"/>
          </w:tcPr>
          <w:p w14:paraId="142A5648" w14:textId="77777777" w:rsidR="00121870" w:rsidRDefault="00121870" w:rsidP="00900DC6">
            <w:pPr>
              <w:ind w:left="0"/>
            </w:pPr>
            <w:r>
              <w:t>Psykologi (</w:t>
            </w:r>
            <w:proofErr w:type="spellStart"/>
            <w:r>
              <w:t>htv</w:t>
            </w:r>
            <w:proofErr w:type="spellEnd"/>
            <w:r>
              <w:t>)</w:t>
            </w:r>
          </w:p>
        </w:tc>
        <w:tc>
          <w:tcPr>
            <w:tcW w:w="1211" w:type="dxa"/>
            <w:shd w:val="clear" w:color="auto" w:fill="3C3C3C" w:themeFill="text2"/>
          </w:tcPr>
          <w:p w14:paraId="373CB530" w14:textId="77777777" w:rsidR="00121870" w:rsidRPr="00EB6625" w:rsidRDefault="00121870" w:rsidP="00900DC6">
            <w:pPr>
              <w:ind w:left="0"/>
              <w:rPr>
                <w:highlight w:val="black"/>
              </w:rPr>
            </w:pPr>
          </w:p>
        </w:tc>
        <w:tc>
          <w:tcPr>
            <w:tcW w:w="1218" w:type="dxa"/>
            <w:gridSpan w:val="2"/>
            <w:shd w:val="clear" w:color="auto" w:fill="3C3C3C" w:themeFill="text2"/>
          </w:tcPr>
          <w:p w14:paraId="2EFFD2A6" w14:textId="77777777" w:rsidR="00121870" w:rsidRPr="00EB6625" w:rsidRDefault="00121870" w:rsidP="00900DC6">
            <w:pPr>
              <w:ind w:left="0"/>
              <w:rPr>
                <w:highlight w:val="black"/>
              </w:rPr>
            </w:pPr>
          </w:p>
        </w:tc>
        <w:tc>
          <w:tcPr>
            <w:tcW w:w="1182" w:type="dxa"/>
            <w:gridSpan w:val="2"/>
            <w:shd w:val="clear" w:color="auto" w:fill="3C3C3C" w:themeFill="text2"/>
          </w:tcPr>
          <w:p w14:paraId="2740E679" w14:textId="77777777" w:rsidR="00121870" w:rsidRPr="00EB6625" w:rsidRDefault="00121870" w:rsidP="00900DC6">
            <w:pPr>
              <w:ind w:left="0"/>
              <w:rPr>
                <w:highlight w:val="black"/>
              </w:rPr>
            </w:pPr>
          </w:p>
        </w:tc>
        <w:tc>
          <w:tcPr>
            <w:tcW w:w="1017" w:type="dxa"/>
            <w:gridSpan w:val="2"/>
            <w:shd w:val="clear" w:color="auto" w:fill="3C3C3C" w:themeFill="text2"/>
          </w:tcPr>
          <w:p w14:paraId="7FD68453" w14:textId="77777777" w:rsidR="00121870" w:rsidRPr="00EB6625" w:rsidRDefault="00121870" w:rsidP="00900DC6">
            <w:pPr>
              <w:ind w:left="0"/>
              <w:rPr>
                <w:highlight w:val="black"/>
              </w:rPr>
            </w:pPr>
          </w:p>
        </w:tc>
        <w:tc>
          <w:tcPr>
            <w:tcW w:w="1187" w:type="dxa"/>
            <w:shd w:val="clear" w:color="auto" w:fill="3C3C3C" w:themeFill="text2"/>
          </w:tcPr>
          <w:p w14:paraId="639F5238" w14:textId="77777777" w:rsidR="00121870" w:rsidRPr="00114692" w:rsidRDefault="00121870" w:rsidP="00900DC6">
            <w:pPr>
              <w:ind w:left="0"/>
              <w:rPr>
                <w:highlight w:val="black"/>
              </w:rPr>
            </w:pPr>
          </w:p>
        </w:tc>
        <w:tc>
          <w:tcPr>
            <w:tcW w:w="1199" w:type="dxa"/>
          </w:tcPr>
          <w:p w14:paraId="72222819" w14:textId="367AD3C3" w:rsidR="00121870" w:rsidRPr="00114692" w:rsidRDefault="00114692" w:rsidP="00900DC6">
            <w:pPr>
              <w:ind w:left="0"/>
            </w:pPr>
            <w:r w:rsidRPr="00114692">
              <w:t>0</w:t>
            </w:r>
            <w:r w:rsidR="00121870" w:rsidRPr="00114692">
              <w:t xml:space="preserve"> </w:t>
            </w:r>
            <w:proofErr w:type="spellStart"/>
            <w:r w:rsidR="00121870" w:rsidRPr="00114692">
              <w:t>htv</w:t>
            </w:r>
            <w:proofErr w:type="spellEnd"/>
          </w:p>
        </w:tc>
        <w:tc>
          <w:tcPr>
            <w:tcW w:w="1054" w:type="dxa"/>
          </w:tcPr>
          <w:p w14:paraId="23694DA8" w14:textId="45AED54B" w:rsidR="00121870" w:rsidRDefault="00121870" w:rsidP="00900DC6">
            <w:pPr>
              <w:ind w:left="0"/>
            </w:pPr>
            <w:r>
              <w:t xml:space="preserve">xx </w:t>
            </w:r>
            <w:proofErr w:type="spellStart"/>
            <w:r>
              <w:t>htv</w:t>
            </w:r>
            <w:proofErr w:type="spellEnd"/>
          </w:p>
        </w:tc>
      </w:tr>
    </w:tbl>
    <w:p w14:paraId="4329C898" w14:textId="02B4935F" w:rsidR="00121870" w:rsidRDefault="00121870" w:rsidP="00121870">
      <w:pPr>
        <w:ind w:left="0"/>
      </w:pPr>
    </w:p>
    <w:p w14:paraId="0ED58FD5" w14:textId="3165EF00" w:rsidR="00121870" w:rsidRDefault="00121870" w:rsidP="00121870">
      <w:pPr>
        <w:ind w:left="720"/>
        <w:jc w:val="both"/>
      </w:pPr>
      <w:r>
        <w:t xml:space="preserve">Koulussa hyödynnetään myös Laukaan </w:t>
      </w:r>
      <w:proofErr w:type="spellStart"/>
      <w:r>
        <w:t>HyPen</w:t>
      </w:r>
      <w:proofErr w:type="spellEnd"/>
      <w:r>
        <w:t xml:space="preserve">-toimijaverkoston muita palveluita (esim. etsivä nuorisotyö, </w:t>
      </w:r>
      <w:proofErr w:type="spellStart"/>
      <w:r>
        <w:t>mtp</w:t>
      </w:r>
      <w:proofErr w:type="spellEnd"/>
      <w:r>
        <w:t>-tiimin palvelut, perhelääkärikonsultaatiot, lastensuojelun konsultaatiot, varhaisen tuen asiantuntijatyö.</w:t>
      </w:r>
    </w:p>
    <w:p w14:paraId="2E8E9696" w14:textId="2F33CC30" w:rsidR="00900DC6" w:rsidRDefault="00900DC6" w:rsidP="00121870">
      <w:pPr>
        <w:ind w:left="720"/>
        <w:jc w:val="both"/>
      </w:pPr>
    </w:p>
    <w:p w14:paraId="712D2327" w14:textId="45FD4578" w:rsidR="00900DC6" w:rsidRDefault="00900DC6" w:rsidP="00CE5039">
      <w:pPr>
        <w:pStyle w:val="Otsikko2liitteet"/>
        <w:numPr>
          <w:ilvl w:val="2"/>
          <w:numId w:val="16"/>
        </w:numPr>
      </w:pPr>
      <w:r>
        <w:t>Yhteisöllinen opiskeluhuoltotyö</w:t>
      </w:r>
    </w:p>
    <w:p w14:paraId="205EE888" w14:textId="77777777" w:rsidR="003D7B9F" w:rsidRDefault="003D7B9F" w:rsidP="003D7B9F">
      <w:pPr>
        <w:pStyle w:val="Otsikko2liitteet"/>
        <w:ind w:left="1440"/>
      </w:pPr>
    </w:p>
    <w:p w14:paraId="2D5A82FF" w14:textId="197AF32B" w:rsidR="00900DC6" w:rsidRPr="00AB525B" w:rsidRDefault="0057310E" w:rsidP="00AB525B">
      <w:pPr>
        <w:spacing w:after="160" w:line="259" w:lineRule="auto"/>
        <w:ind w:left="720"/>
      </w:pPr>
      <w:r w:rsidRPr="00541B58">
        <w:t xml:space="preserve">Koulukohtaista opiskeluhuoltoryhmää </w:t>
      </w:r>
      <w:hyperlink r:id="rId31" w:history="1">
        <w:r w:rsidRPr="00541B58">
          <w:rPr>
            <w:rStyle w:val="Hyperlinkki"/>
          </w:rPr>
          <w:t>johtaa</w:t>
        </w:r>
      </w:hyperlink>
      <w:r w:rsidRPr="00541B58">
        <w:t xml:space="preserve"> opetuksen järjestäjän nimeämä edustaja, joka useimmiten on rehtori / koulunjohtaja. </w:t>
      </w:r>
      <w:r w:rsidR="00900DC6" w:rsidRPr="00541B58">
        <w:t xml:space="preserve">Yhteisöllisen opiskeluhuollon suunnittelun ja tiedonkulun välineenä käytämme sähköisessä muodossa kirjattua </w:t>
      </w:r>
      <w:hyperlink r:id="rId32" w:history="1">
        <w:r w:rsidR="00900DC6" w:rsidRPr="00541B58">
          <w:rPr>
            <w:rStyle w:val="Hyperlinkki"/>
          </w:rPr>
          <w:t>vuosikelloa</w:t>
        </w:r>
      </w:hyperlink>
      <w:r w:rsidR="00900DC6" w:rsidRPr="00541B58">
        <w:t>, joka on tarkoitettu koulun henkilöstön ja muiden toimintaan osallistuvien tahojen käyttöön.</w:t>
      </w:r>
      <w:r w:rsidRPr="00541B58">
        <w:t xml:space="preserve"> </w:t>
      </w:r>
      <w:r w:rsidR="00541B58">
        <w:t>Yhtei</w:t>
      </w:r>
      <w:r w:rsidRPr="0057310E">
        <w:t xml:space="preserve">söllisen opiskeluhuollon vuosikello on osa koulun lukuvuosisuunnitelmaa, ja se laaditaan osana koulun muuta toimintaa henkilökunnan ja tarvittavilta osin myös muiden toimijoiden ja sidosryhmien kanssa yhdessä.  Yhteisöllisen opiskeluhuollon vuosikello </w:t>
      </w:r>
      <w:r>
        <w:t xml:space="preserve">julkaistaan </w:t>
      </w:r>
      <w:r w:rsidRPr="0057310E">
        <w:t>koulun kotisivuill</w:t>
      </w:r>
      <w:r>
        <w:t>a</w:t>
      </w:r>
      <w:r w:rsidRPr="0057310E">
        <w:t xml:space="preserve">.   </w:t>
      </w:r>
      <w:r>
        <w:t>Koulujen yhteisöllinen opiskeluhuoltotyö on kuvattu tarkemmin opetuksen järjestäjän opiskeluhuoltosuunnitelmassa.</w:t>
      </w:r>
    </w:p>
    <w:p w14:paraId="2F3709CE" w14:textId="77777777" w:rsidR="000E0CBB" w:rsidRDefault="000E0CBB" w:rsidP="005A5465">
      <w:pPr>
        <w:pStyle w:val="Otsikko2liitteet"/>
        <w:rPr>
          <w:b w:val="0"/>
        </w:rPr>
      </w:pPr>
    </w:p>
    <w:p w14:paraId="3B734FAE" w14:textId="237411A9" w:rsidR="000E0CBB" w:rsidRDefault="000E0CBB" w:rsidP="00E54E6E">
      <w:pPr>
        <w:pStyle w:val="Otsikko2liitteet"/>
        <w:rPr>
          <w:b w:val="0"/>
          <w:i/>
        </w:rPr>
      </w:pPr>
    </w:p>
    <w:p w14:paraId="257C0F80" w14:textId="36D64F12" w:rsidR="000E0CBB" w:rsidRDefault="00C77157" w:rsidP="00E54E6E">
      <w:pPr>
        <w:pStyle w:val="Otsikko2liitteet"/>
        <w:rPr>
          <w:b w:val="0"/>
          <w:i/>
        </w:rPr>
      </w:pPr>
      <w:r>
        <w:rPr>
          <w:noProof/>
          <w:lang w:eastAsia="fi-FI"/>
        </w:rPr>
        <w:drawing>
          <wp:anchor distT="0" distB="0" distL="114300" distR="114300" simplePos="0" relativeHeight="251678720" behindDoc="0" locked="0" layoutInCell="1" allowOverlap="1" wp14:anchorId="6987D6E4" wp14:editId="68AC8E27">
            <wp:simplePos x="0" y="0"/>
            <wp:positionH relativeFrom="column">
              <wp:posOffset>1299210</wp:posOffset>
            </wp:positionH>
            <wp:positionV relativeFrom="paragraph">
              <wp:posOffset>298416</wp:posOffset>
            </wp:positionV>
            <wp:extent cx="3929380" cy="2995329"/>
            <wp:effectExtent l="0" t="0" r="0" b="0"/>
            <wp:wrapNone/>
            <wp:docPr id="16" name="Kuv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YHTEISÖLLISEN VUOSIKELLO.png"/>
                    <pic:cNvPicPr/>
                  </pic:nvPicPr>
                  <pic:blipFill>
                    <a:blip r:embed="rId33">
                      <a:extLst>
                        <a:ext uri="{28A0092B-C50C-407E-A947-70E740481C1C}">
                          <a14:useLocalDpi xmlns:a14="http://schemas.microsoft.com/office/drawing/2010/main" val="0"/>
                        </a:ext>
                      </a:extLst>
                    </a:blip>
                    <a:stretch>
                      <a:fillRect/>
                    </a:stretch>
                  </pic:blipFill>
                  <pic:spPr>
                    <a:xfrm>
                      <a:off x="0" y="0"/>
                      <a:ext cx="3931905" cy="2997254"/>
                    </a:xfrm>
                    <a:prstGeom prst="rect">
                      <a:avLst/>
                    </a:prstGeom>
                  </pic:spPr>
                </pic:pic>
              </a:graphicData>
            </a:graphic>
            <wp14:sizeRelH relativeFrom="page">
              <wp14:pctWidth>0</wp14:pctWidth>
            </wp14:sizeRelH>
            <wp14:sizeRelV relativeFrom="page">
              <wp14:pctHeight>0</wp14:pctHeight>
            </wp14:sizeRelV>
          </wp:anchor>
        </w:drawing>
      </w:r>
    </w:p>
    <w:p w14:paraId="33EF2388" w14:textId="37A6E28B" w:rsidR="00D42C03" w:rsidRDefault="00D42C03" w:rsidP="00E54E6E">
      <w:pPr>
        <w:pStyle w:val="Otsikko2liitteet"/>
        <w:rPr>
          <w:b w:val="0"/>
          <w:i/>
        </w:rPr>
      </w:pPr>
    </w:p>
    <w:p w14:paraId="53AA320B" w14:textId="77777777" w:rsidR="000E0CBB" w:rsidRDefault="000E0CBB" w:rsidP="00D42C03">
      <w:pPr>
        <w:pStyle w:val="Otsikko2liitteet"/>
      </w:pPr>
    </w:p>
    <w:p w14:paraId="3E48EC39" w14:textId="77777777" w:rsidR="000E0CBB" w:rsidRDefault="000E0CBB" w:rsidP="00D42C03">
      <w:pPr>
        <w:pStyle w:val="Otsikko2liitteet"/>
      </w:pPr>
    </w:p>
    <w:p w14:paraId="6DC408FB" w14:textId="77777777" w:rsidR="000E0CBB" w:rsidRDefault="000E0CBB" w:rsidP="00D42C03">
      <w:pPr>
        <w:pStyle w:val="Otsikko2liitteet"/>
      </w:pPr>
    </w:p>
    <w:p w14:paraId="5E7151CD" w14:textId="77777777" w:rsidR="000E0CBB" w:rsidRDefault="000E0CBB" w:rsidP="00D42C03">
      <w:pPr>
        <w:pStyle w:val="Otsikko2liitteet"/>
      </w:pPr>
    </w:p>
    <w:p w14:paraId="306CD117" w14:textId="77777777" w:rsidR="000E0CBB" w:rsidRDefault="000E0CBB" w:rsidP="00D42C03">
      <w:pPr>
        <w:pStyle w:val="Otsikko2liitteet"/>
      </w:pPr>
    </w:p>
    <w:p w14:paraId="22DD492E" w14:textId="77777777" w:rsidR="000E0CBB" w:rsidRDefault="000E0CBB" w:rsidP="00D42C03">
      <w:pPr>
        <w:pStyle w:val="Otsikko2liitteet"/>
      </w:pPr>
    </w:p>
    <w:p w14:paraId="1065609A" w14:textId="77777777" w:rsidR="000E0CBB" w:rsidRDefault="000E0CBB" w:rsidP="00D42C03">
      <w:pPr>
        <w:pStyle w:val="Otsikko2liitteet"/>
      </w:pPr>
    </w:p>
    <w:p w14:paraId="20942F96" w14:textId="77777777" w:rsidR="000E0CBB" w:rsidRDefault="000E0CBB" w:rsidP="00D42C03">
      <w:pPr>
        <w:pStyle w:val="Otsikko2liitteet"/>
      </w:pPr>
    </w:p>
    <w:p w14:paraId="41CC54C5" w14:textId="77777777" w:rsidR="00C77157" w:rsidRDefault="00C77157" w:rsidP="00C77157">
      <w:pPr>
        <w:ind w:left="0"/>
        <w:rPr>
          <w:b/>
        </w:rPr>
      </w:pPr>
    </w:p>
    <w:p w14:paraId="2A88A97E" w14:textId="2DD00193" w:rsidR="000E0CBB" w:rsidRDefault="00C77157" w:rsidP="003D7B9F">
      <w:pPr>
        <w:pStyle w:val="Otsikko2liitteet"/>
        <w:numPr>
          <w:ilvl w:val="2"/>
          <w:numId w:val="16"/>
        </w:numPr>
      </w:pPr>
      <w:r>
        <w:t>Opiskeluhuoltopalveluiden edustajien osallistuminen hyvinvointiopetuksen vuosikellon mukaisten oppituntien toteuttamiseen</w:t>
      </w:r>
    </w:p>
    <w:p w14:paraId="1FD93F71" w14:textId="499145AA" w:rsidR="003D7B9F" w:rsidRPr="00397621" w:rsidRDefault="004D3F0A" w:rsidP="003D7B9F">
      <w:pPr>
        <w:pStyle w:val="Otsikko2liitteet"/>
        <w:ind w:left="1440"/>
        <w:rPr>
          <w:b w:val="0"/>
        </w:rPr>
      </w:pPr>
      <w:r w:rsidRPr="00397621">
        <w:rPr>
          <w:b w:val="0"/>
        </w:rPr>
        <w:t xml:space="preserve">Kuraattori osallistuu luokkien 0 ja 4 oppituntien pitoon yhdessä opettajan kanssa. Syyslukukaudella on yksi oppitunti kaveritaidoista. Kevätlukukaudella pidetään myös yksi oppitunti ryhmää kohden. Terveydenhoitaja pitää luokalle </w:t>
      </w:r>
      <w:r w:rsidR="00DA4DEA" w:rsidRPr="00397621">
        <w:rPr>
          <w:b w:val="0"/>
        </w:rPr>
        <w:t>1-</w:t>
      </w:r>
      <w:r w:rsidRPr="00397621">
        <w:rPr>
          <w:b w:val="0"/>
        </w:rPr>
        <w:t xml:space="preserve">2 </w:t>
      </w:r>
      <w:r w:rsidR="00DA4DEA" w:rsidRPr="00397621">
        <w:rPr>
          <w:b w:val="0"/>
        </w:rPr>
        <w:t>syyslukukaudella yhden oppitunnin. Lisäksi terveydenhoitaja ja kuraattori pitävät murrosiän oppitunnit luokalle 5.</w:t>
      </w:r>
    </w:p>
    <w:p w14:paraId="184DBDA0" w14:textId="6BA543C3" w:rsidR="00D42C03" w:rsidRPr="00D42C03" w:rsidRDefault="00D42C03" w:rsidP="003D7B9F">
      <w:pPr>
        <w:pStyle w:val="Otsikko2liitteet"/>
        <w:numPr>
          <w:ilvl w:val="2"/>
          <w:numId w:val="16"/>
        </w:numPr>
      </w:pPr>
      <w:r>
        <w:t>Yksilökohtainen opiskeluhuolto</w:t>
      </w:r>
    </w:p>
    <w:p w14:paraId="22A2009A" w14:textId="3BFDE4B8" w:rsidR="00121870" w:rsidRDefault="00121870" w:rsidP="00121870">
      <w:pPr>
        <w:ind w:left="0"/>
      </w:pPr>
    </w:p>
    <w:p w14:paraId="163C3958" w14:textId="32FC6808" w:rsidR="00121870" w:rsidRDefault="000E0CBB" w:rsidP="00121870">
      <w:pPr>
        <w:ind w:left="0"/>
      </w:pPr>
      <w:r>
        <w:t xml:space="preserve">Yksilökohtaisessa opiskeluhuoltotyössä koulussamme noudatetaan </w:t>
      </w:r>
      <w:hyperlink r:id="rId34" w:history="1">
        <w:r w:rsidRPr="00863EC3">
          <w:rPr>
            <w:rStyle w:val="Hyperlinkki"/>
          </w:rPr>
          <w:t>opetuksen järjestäjän opiskeluhuoltosuunnitelmaa</w:t>
        </w:r>
        <w:r w:rsidR="00863EC3" w:rsidRPr="00863EC3">
          <w:rPr>
            <w:rStyle w:val="Hyperlinkki"/>
          </w:rPr>
          <w:t>.</w:t>
        </w:r>
      </w:hyperlink>
    </w:p>
    <w:p w14:paraId="1D013820" w14:textId="52D2D9F2" w:rsidR="000E0CBB" w:rsidRDefault="000E0CBB" w:rsidP="00121870">
      <w:pPr>
        <w:ind w:left="0"/>
      </w:pPr>
    </w:p>
    <w:p w14:paraId="7E000D33" w14:textId="459310A1" w:rsidR="000E0CBB" w:rsidRDefault="000E0CBB" w:rsidP="003D7B9F">
      <w:pPr>
        <w:pStyle w:val="Otsikko3"/>
        <w:numPr>
          <w:ilvl w:val="2"/>
          <w:numId w:val="16"/>
        </w:numPr>
      </w:pPr>
      <w:r>
        <w:t>Vastuut ja toimintatavat opetuksen epäämisen aikana</w:t>
      </w:r>
    </w:p>
    <w:p w14:paraId="6FE11FBF" w14:textId="77777777" w:rsidR="000E0CBB" w:rsidRDefault="000E0CBB" w:rsidP="000E0CBB"/>
    <w:p w14:paraId="2A8BC6F1" w14:textId="77777777" w:rsidR="000E0CBB" w:rsidRDefault="000E0CBB" w:rsidP="000E0CBB">
      <w:r w:rsidRPr="00095BA7">
        <w:t>Perusopetuslain (36 h §) mukaan opetuksen järjestäjän on huolehdittava siitä, että oppilaalle, jolle on määrätty kurinpitorangaistus</w:t>
      </w:r>
      <w:r>
        <w:t xml:space="preserve"> </w:t>
      </w:r>
      <w:r w:rsidRPr="00095BA7">
        <w:t xml:space="preserve">(jälki-istunto, kirjallinen varoitus tai määräaikainen erottaminen) tai jolta opetus on evätty jäljellä olevan </w:t>
      </w:r>
      <w:r w:rsidRPr="003327BB">
        <w:t xml:space="preserve">ja mahdollisesti seuraavan </w:t>
      </w:r>
      <w:r w:rsidRPr="00095BA7">
        <w:t>työpäivän ajaksi, järjestetään tarvittava o</w:t>
      </w:r>
      <w:r>
        <w:t>piskelu</w:t>
      </w:r>
      <w:r w:rsidRPr="00095BA7">
        <w:t>huolto</w:t>
      </w:r>
      <w:r>
        <w:t>.</w:t>
      </w:r>
    </w:p>
    <w:p w14:paraId="152F4CEC" w14:textId="333FD490" w:rsidR="000E0CBB" w:rsidRDefault="000E0CBB" w:rsidP="003D7B9F">
      <w:r>
        <w:lastRenderedPageBreak/>
        <w:t xml:space="preserve">Vastuut ja toimintatavat on kuvattu </w:t>
      </w:r>
      <w:hyperlink r:id="rId35" w:history="1">
        <w:r w:rsidRPr="00807A26">
          <w:rPr>
            <w:rStyle w:val="Hyperlinkki"/>
          </w:rPr>
          <w:t>opetuksen järjestäjän ohjeistuksessa</w:t>
        </w:r>
      </w:hyperlink>
      <w:r w:rsidR="003428A0">
        <w:rPr>
          <w:rStyle w:val="Hyperlinkki"/>
        </w:rPr>
        <w:t xml:space="preserve"> </w:t>
      </w:r>
      <w:r>
        <w:t xml:space="preserve">. Tilanteen kuvaus, mahdollinen kurinpitotoimi ja merkintä ohjaamisesta opiskeluhuollon palveluihin kirjataan Wilman kurinpitotoimet -lomakkeelle. </w:t>
      </w:r>
    </w:p>
    <w:p w14:paraId="61FBE382" w14:textId="06ED8731" w:rsidR="000E0CBB" w:rsidRDefault="003D7B9F" w:rsidP="003D7B9F">
      <w:pPr>
        <w:pStyle w:val="Otsikko3"/>
        <w:numPr>
          <w:ilvl w:val="2"/>
          <w:numId w:val="16"/>
        </w:numPr>
      </w:pPr>
      <w:r>
        <w:t>S</w:t>
      </w:r>
      <w:r w:rsidR="000E0CBB">
        <w:t xml:space="preserve">uunnitelma oppilaiden suojaamiseksi väkivallalta, kiusaamiselta ja häirinnältä sekä toiminta äkillisissä kriiseissä ja uhka- ja vaaratilanteissa </w:t>
      </w:r>
    </w:p>
    <w:p w14:paraId="5C1FADB5" w14:textId="77777777" w:rsidR="000E0CBB" w:rsidRDefault="000E0CBB" w:rsidP="000E0CBB">
      <w:pPr>
        <w:ind w:left="0" w:firstLine="710"/>
        <w:rPr>
          <w:rFonts w:asciiTheme="majorHAnsi" w:eastAsiaTheme="majorEastAsia" w:hAnsiTheme="majorHAnsi" w:cstheme="majorHAnsi"/>
          <w:b/>
        </w:rPr>
      </w:pPr>
    </w:p>
    <w:p w14:paraId="534FA407" w14:textId="77777777" w:rsidR="000E0CBB" w:rsidRDefault="000E0CBB" w:rsidP="000E0CBB">
      <w:r>
        <w:t xml:space="preserve">Laukaassa on laadittu kaikkia kouluja velvoittava, 11.6.2024 päivitetty suunnitelma </w:t>
      </w:r>
    </w:p>
    <w:p w14:paraId="31547177" w14:textId="77777777" w:rsidR="000E0CBB" w:rsidRDefault="000C4C69" w:rsidP="000E0CBB">
      <w:hyperlink r:id="rId36" w:history="1">
        <w:r w:rsidR="000E0CBB" w:rsidRPr="008F1CAE">
          <w:rPr>
            <w:rStyle w:val="Hyperlinkki"/>
          </w:rPr>
          <w:t>Esi- ja perusopetuksen oppilaan suojaaminen kiusaamiselta, väkivallalta ja häirinnältä</w:t>
        </w:r>
      </w:hyperlink>
    </w:p>
    <w:p w14:paraId="0F91C2AB" w14:textId="77777777" w:rsidR="000E0CBB" w:rsidRDefault="000E0CBB" w:rsidP="000E0CBB">
      <w:pPr>
        <w:ind w:left="1300"/>
      </w:pPr>
      <w:r>
        <w:t>Toiminta ja vastuut äkillisissä kriiseissä ja uhka- ja vaaratilanteissa on kuvattu koulujen kriisisuunnitelmissa.</w:t>
      </w:r>
    </w:p>
    <w:p w14:paraId="65E5C4D4" w14:textId="77777777" w:rsidR="000E0CBB" w:rsidRDefault="000E0CBB" w:rsidP="000E0CBB">
      <w:pPr>
        <w:ind w:left="1300"/>
        <w:rPr>
          <w:b/>
        </w:rPr>
      </w:pPr>
      <w:r w:rsidRPr="007A79F7">
        <w:rPr>
          <w:b/>
        </w:rPr>
        <w:t>Koulukohtaiset t</w:t>
      </w:r>
      <w:r>
        <w:rPr>
          <w:b/>
        </w:rPr>
        <w:t>arkennukset</w:t>
      </w:r>
      <w:r w:rsidRPr="007A79F7">
        <w:rPr>
          <w:b/>
        </w:rPr>
        <w:t xml:space="preserve"> kiusaamis</w:t>
      </w:r>
      <w:r>
        <w:rPr>
          <w:b/>
        </w:rPr>
        <w:t>en, väkivallan ja häirinnän</w:t>
      </w:r>
      <w:r w:rsidRPr="007A79F7">
        <w:rPr>
          <w:b/>
        </w:rPr>
        <w:t xml:space="preserve"> ennaltaehkäisemiseksi ja selvittämiseksi: </w:t>
      </w:r>
    </w:p>
    <w:p w14:paraId="3ABCE763" w14:textId="2F0AA9D4" w:rsidR="000E0CBB" w:rsidRPr="008949A2" w:rsidRDefault="000E0CBB" w:rsidP="000E0CBB">
      <w:pPr>
        <w:rPr>
          <w:i/>
        </w:rPr>
      </w:pPr>
      <w:r>
        <w:rPr>
          <w:i/>
        </w:rPr>
        <w:t xml:space="preserve">(Ohje: Ei tarvita kirjata uudelleen jo yleisessä suunnitelmassa olevia asioita, pelkästään koulukohtaiset tarkennukset. Esim. Verso, </w:t>
      </w:r>
      <w:proofErr w:type="spellStart"/>
      <w:r>
        <w:rPr>
          <w:i/>
        </w:rPr>
        <w:t>Kise</w:t>
      </w:r>
      <w:proofErr w:type="spellEnd"/>
      <w:r>
        <w:rPr>
          <w:i/>
        </w:rPr>
        <w:t>-tiimi jne.</w:t>
      </w:r>
      <w:r w:rsidR="00CF4741">
        <w:rPr>
          <w:i/>
        </w:rPr>
        <w:t>)</w:t>
      </w:r>
    </w:p>
    <w:p w14:paraId="7C0589CB" w14:textId="05675A7A" w:rsidR="000E0CBB" w:rsidRDefault="000E0CBB" w:rsidP="000E0CBB">
      <w:pPr>
        <w:pStyle w:val="Luettelokappale"/>
        <w:numPr>
          <w:ilvl w:val="0"/>
          <w:numId w:val="8"/>
        </w:numPr>
      </w:pPr>
      <w:r>
        <w:t>ennaltaehkäisevät toimenpiteet:</w:t>
      </w:r>
    </w:p>
    <w:p w14:paraId="0F5F7B80" w14:textId="77777777" w:rsidR="00CD76CF" w:rsidRPr="00107AB2" w:rsidRDefault="00CD76CF" w:rsidP="00CD76CF">
      <w:r w:rsidRPr="00107AB2">
        <w:t>Ennaltaehkäisevät toimenpiteet: Hyvinvointitunnit joka luokalle joka kuukausi, säännöllinen valvonta, koulun koko mahdollistaa vielä hyvän oppilaantuntemuksen, hyvä yhteistyö huoltajien kanssa, oppilaat tuntevat toisensa yhteisöllisten tapahtumien kautta, kuraattorin tuki</w:t>
      </w:r>
    </w:p>
    <w:p w14:paraId="5D1192EC" w14:textId="77777777" w:rsidR="00CD76CF" w:rsidRPr="00107AB2" w:rsidRDefault="00CD76CF" w:rsidP="00CD76CF">
      <w:pPr>
        <w:pStyle w:val="Luettelokappale"/>
        <w:numPr>
          <w:ilvl w:val="0"/>
          <w:numId w:val="0"/>
        </w:numPr>
        <w:ind w:left="3330"/>
      </w:pPr>
    </w:p>
    <w:p w14:paraId="2054B453" w14:textId="77777777" w:rsidR="00CD76CF" w:rsidRPr="003A4616" w:rsidRDefault="00CD76CF" w:rsidP="00CD76CF">
      <w:pPr>
        <w:pStyle w:val="Luettelokappale"/>
        <w:numPr>
          <w:ilvl w:val="0"/>
          <w:numId w:val="0"/>
        </w:numPr>
        <w:ind w:left="3330"/>
      </w:pPr>
    </w:p>
    <w:p w14:paraId="7B841FDD" w14:textId="381075F2" w:rsidR="000E0CBB" w:rsidRDefault="000E0CBB" w:rsidP="000E0CBB">
      <w:pPr>
        <w:pStyle w:val="Luettelokappale"/>
        <w:numPr>
          <w:ilvl w:val="0"/>
          <w:numId w:val="8"/>
        </w:numPr>
      </w:pPr>
      <w:r>
        <w:t>puuttuminen:</w:t>
      </w:r>
    </w:p>
    <w:p w14:paraId="4A4BB203" w14:textId="77777777" w:rsidR="00CD76CF" w:rsidRPr="00107AB2" w:rsidRDefault="00CD76CF" w:rsidP="00CD76CF">
      <w:r w:rsidRPr="00107AB2">
        <w:t>Puuttuminen: Nopea puuttuminen asioihin, varhainen puuttuminen asioihin heti esikoulusta alkaen, luonteva yhteistyö saman katon alla olevan eskarin ja koulun välillä, kuraattorin tuki, Laukaan kunnan yhteisesti sovitut käytänteet</w:t>
      </w:r>
    </w:p>
    <w:p w14:paraId="6A8995C2" w14:textId="77777777" w:rsidR="00CD76CF" w:rsidRDefault="00CD76CF" w:rsidP="00CD76CF">
      <w:pPr>
        <w:pStyle w:val="Luettelokappale"/>
        <w:numPr>
          <w:ilvl w:val="0"/>
          <w:numId w:val="0"/>
        </w:numPr>
        <w:ind w:left="3330"/>
      </w:pPr>
    </w:p>
    <w:p w14:paraId="16C74983" w14:textId="48601E35" w:rsidR="000E0CBB" w:rsidRDefault="000E0CBB" w:rsidP="000E0CBB">
      <w:pPr>
        <w:pStyle w:val="Luettelokappale"/>
        <w:numPr>
          <w:ilvl w:val="0"/>
          <w:numId w:val="8"/>
        </w:numPr>
      </w:pPr>
      <w:r>
        <w:t>jälkihuolto ja seuranta:</w:t>
      </w:r>
    </w:p>
    <w:p w14:paraId="2A73A7F4" w14:textId="77777777" w:rsidR="00CD76CF" w:rsidRDefault="00CD76CF" w:rsidP="00CD76CF">
      <w:pPr>
        <w:pStyle w:val="Luettelokappale"/>
        <w:numPr>
          <w:ilvl w:val="0"/>
          <w:numId w:val="0"/>
        </w:numPr>
        <w:ind w:left="3330"/>
      </w:pPr>
    </w:p>
    <w:p w14:paraId="199E7927" w14:textId="3EE0BCC6" w:rsidR="00CD76CF" w:rsidRDefault="00CD76CF" w:rsidP="00CD76CF">
      <w:r>
        <w:t>Jälkihuolto ja seuranta: Esi- ja perusopetuksen oppilaan suojaaminen kiusaamiselta, väkivallalta ja suojaamiselta- suunnitelmassa on kuvattu jälkihoito ja seuranta hyvin. Henkilökunta on perehdytetty suunnitelmaan.</w:t>
      </w:r>
    </w:p>
    <w:p w14:paraId="374CD101" w14:textId="3407E41B" w:rsidR="005279C2" w:rsidRDefault="005279C2" w:rsidP="005279C2">
      <w:pPr>
        <w:ind w:left="0"/>
      </w:pPr>
    </w:p>
    <w:p w14:paraId="2A461839" w14:textId="77777777" w:rsidR="005279C2" w:rsidRDefault="005279C2" w:rsidP="005279C2">
      <w:pPr>
        <w:ind w:left="0"/>
      </w:pPr>
    </w:p>
    <w:p w14:paraId="1CD8F554" w14:textId="77777777" w:rsidR="00121870" w:rsidRPr="00121870" w:rsidRDefault="00121870" w:rsidP="005279C2">
      <w:pPr>
        <w:pStyle w:val="Otsikko2liitteet"/>
        <w:ind w:left="0"/>
      </w:pPr>
    </w:p>
    <w:p w14:paraId="034B5004" w14:textId="30D44013" w:rsidR="00352BA5" w:rsidRDefault="00FB65F4" w:rsidP="001E0DA7">
      <w:pPr>
        <w:pStyle w:val="Otsikko2"/>
      </w:pPr>
      <w:r>
        <w:t xml:space="preserve"> </w:t>
      </w:r>
      <w:bookmarkStart w:id="29" w:name="_Toc204761606"/>
      <w:r w:rsidR="00D83547">
        <w:t>Oppimisen edellytyksiä tukevat opetusjärjestelyt</w:t>
      </w:r>
      <w:bookmarkEnd w:id="29"/>
    </w:p>
    <w:p w14:paraId="36A02B37" w14:textId="646B9FC9" w:rsidR="00E16FC2" w:rsidRPr="00E16FC2" w:rsidRDefault="00E16FC2" w:rsidP="00E16FC2"/>
    <w:p w14:paraId="523150A7" w14:textId="77777777" w:rsidR="008A727A" w:rsidRDefault="008A727A" w:rsidP="008A727A">
      <w:r>
        <w:rPr>
          <w:i/>
        </w:rPr>
        <w:lastRenderedPageBreak/>
        <w:t xml:space="preserve">Tähän koulut kirjaavat käytössä olevat tukitoimet. </w:t>
      </w:r>
      <w:r>
        <w:t xml:space="preserve">Yksittäistä oppilasta ajatellen opettajilla on käytössään opetuksenjärjestäjän laatima </w:t>
      </w:r>
      <w:hyperlink r:id="rId37" w:history="1">
        <w:r w:rsidRPr="006C6F83">
          <w:rPr>
            <w:rStyle w:val="Hyperlinkki"/>
          </w:rPr>
          <w:t>tarkistuslista</w:t>
        </w:r>
      </w:hyperlink>
      <w:r>
        <w:t>.</w:t>
      </w:r>
    </w:p>
    <w:p w14:paraId="48EFEA36" w14:textId="77777777" w:rsidR="008A727A" w:rsidRPr="000264F1" w:rsidRDefault="008A727A" w:rsidP="008A727A">
      <w:pPr>
        <w:rPr>
          <w:i/>
        </w:rPr>
      </w:pPr>
      <w:r w:rsidRPr="000264F1">
        <w:rPr>
          <w:i/>
        </w:rPr>
        <w:t>Kuhaniemen koulun opettajat käyttävät ko. tarkistuslistaa oppilaskohtaisia tukitoimia suunnitellessa ja toteutettaessa. Erityisopettaja on luokanopettajien apuna ja työparina tässä työssä.</w:t>
      </w:r>
    </w:p>
    <w:p w14:paraId="300E0120" w14:textId="73D8A04F" w:rsidR="00F0714D" w:rsidRPr="006C6F83" w:rsidRDefault="00F0714D" w:rsidP="008A727A">
      <w:r w:rsidRPr="006C6F83">
        <w:t xml:space="preserve">Tässä </w:t>
      </w:r>
      <w:r w:rsidR="006C6F83">
        <w:t xml:space="preserve">luvussa </w:t>
      </w:r>
      <w:r w:rsidRPr="006C6F83">
        <w:t xml:space="preserve">kuvataan, miten koulussa </w:t>
      </w:r>
      <w:r w:rsidR="007D434D">
        <w:t xml:space="preserve">ja koulujen esiopetuksessa </w:t>
      </w:r>
      <w:r w:rsidRPr="006C6F83">
        <w:t>on järjestetty oppimisen edellytyksiä tukevat opetusjärjestelyt</w:t>
      </w:r>
      <w:r w:rsidR="006C6F83" w:rsidRPr="006C6F83">
        <w:t>.</w:t>
      </w:r>
      <w:r w:rsidR="006C6F83">
        <w:t xml:space="preserve"> </w:t>
      </w:r>
    </w:p>
    <w:p w14:paraId="0C4760BB" w14:textId="4BB4E252" w:rsidR="00F0714D" w:rsidRDefault="00F0714D" w:rsidP="00027D32">
      <w:pPr>
        <w:pStyle w:val="Luettelokappale"/>
        <w:numPr>
          <w:ilvl w:val="0"/>
          <w:numId w:val="9"/>
        </w:numPr>
        <w:rPr>
          <w:i/>
        </w:rPr>
      </w:pPr>
      <w:r>
        <w:rPr>
          <w:i/>
        </w:rPr>
        <w:t>Ryhmäkoot</w:t>
      </w:r>
      <w:r w:rsidR="00A67C97">
        <w:rPr>
          <w:i/>
        </w:rPr>
        <w:t>: Ryhmäkoot sopivat. Alkuopetuksen isossa 1-2 yhdysluokassa paljon apuresurssia ja jakotunteja käytössä.</w:t>
      </w:r>
    </w:p>
    <w:p w14:paraId="06AA3870" w14:textId="766650C4" w:rsidR="00F0714D" w:rsidRDefault="00F0714D" w:rsidP="00027D32">
      <w:pPr>
        <w:pStyle w:val="Luettelokappale"/>
        <w:numPr>
          <w:ilvl w:val="0"/>
          <w:numId w:val="9"/>
        </w:numPr>
        <w:rPr>
          <w:i/>
        </w:rPr>
      </w:pPr>
      <w:r>
        <w:rPr>
          <w:i/>
        </w:rPr>
        <w:t>Ryhmäkohtais</w:t>
      </w:r>
      <w:r w:rsidR="005E3970">
        <w:rPr>
          <w:i/>
        </w:rPr>
        <w:t>et koulunkäynninohjaajat</w:t>
      </w:r>
      <w:r w:rsidR="00A67C97">
        <w:rPr>
          <w:i/>
        </w:rPr>
        <w:t>: Luokan 2 mukana koko ajan yksi ohjaaja. Muut kaksi ohjaajaa vaihdellen eri luokissa.</w:t>
      </w:r>
    </w:p>
    <w:p w14:paraId="21FAA4E7" w14:textId="07B9F016" w:rsidR="00F0714D" w:rsidRDefault="00F0714D" w:rsidP="00027D32">
      <w:pPr>
        <w:pStyle w:val="Luettelokappale"/>
        <w:numPr>
          <w:ilvl w:val="0"/>
          <w:numId w:val="9"/>
        </w:numPr>
        <w:rPr>
          <w:i/>
        </w:rPr>
      </w:pPr>
      <w:r>
        <w:rPr>
          <w:i/>
        </w:rPr>
        <w:t>Yhteisopettajuuden järjestelyt</w:t>
      </w:r>
      <w:r w:rsidR="00A67C97">
        <w:rPr>
          <w:i/>
        </w:rPr>
        <w:t>: Oppiaineita opetetaan eri luokkatasoilla yhteisopettajuuden avulla. Painotus 1-2 luokan isossa yhdysluokassa, jossa matematiikan ja äidinkielen tun</w:t>
      </w:r>
      <w:r w:rsidR="00771B6B">
        <w:rPr>
          <w:i/>
        </w:rPr>
        <w:t>teja</w:t>
      </w:r>
      <w:r w:rsidR="00A67C97">
        <w:rPr>
          <w:i/>
        </w:rPr>
        <w:t xml:space="preserve"> jaettu kahdelle opettajalle.</w:t>
      </w:r>
    </w:p>
    <w:p w14:paraId="547AD5D7" w14:textId="0CEC28E7" w:rsidR="00F0714D" w:rsidRPr="00A67C97" w:rsidRDefault="00F0714D" w:rsidP="00A67C97">
      <w:pPr>
        <w:pStyle w:val="Luettelokappale"/>
        <w:numPr>
          <w:ilvl w:val="0"/>
          <w:numId w:val="9"/>
        </w:numPr>
        <w:rPr>
          <w:i/>
        </w:rPr>
      </w:pPr>
      <w:r>
        <w:rPr>
          <w:i/>
        </w:rPr>
        <w:t>Samanaikaisopettajuuden järjestelyt</w:t>
      </w:r>
      <w:r w:rsidR="00A67C97">
        <w:rPr>
          <w:i/>
        </w:rPr>
        <w:t>: Oppiaineita opetetaan eri luokkatasoilla samanaikaisopettajuuden avulla. Erityisopettajan työpanosta käytetään tähän.</w:t>
      </w:r>
    </w:p>
    <w:p w14:paraId="086B143C" w14:textId="527DB0FD" w:rsidR="005E3970" w:rsidRPr="005E3970" w:rsidRDefault="005E3970" w:rsidP="00027D32">
      <w:pPr>
        <w:pStyle w:val="Luettelokappale"/>
        <w:numPr>
          <w:ilvl w:val="0"/>
          <w:numId w:val="9"/>
        </w:numPr>
        <w:rPr>
          <w:i/>
        </w:rPr>
      </w:pPr>
      <w:r>
        <w:rPr>
          <w:i/>
        </w:rPr>
        <w:t>Struktuurit/lukujärjestykset</w:t>
      </w:r>
      <w:r w:rsidR="00A67C97">
        <w:rPr>
          <w:i/>
        </w:rPr>
        <w:t>: Rutiinit ja selkeä lukujärjestys tukevat oppimista.</w:t>
      </w:r>
    </w:p>
    <w:p w14:paraId="5C1A05AD" w14:textId="08432CF7" w:rsidR="005E3970" w:rsidRPr="005E3970" w:rsidRDefault="005E3970" w:rsidP="00027D32">
      <w:pPr>
        <w:pStyle w:val="Luettelokappale"/>
        <w:numPr>
          <w:ilvl w:val="0"/>
          <w:numId w:val="9"/>
        </w:numPr>
        <w:rPr>
          <w:i/>
        </w:rPr>
      </w:pPr>
      <w:r>
        <w:rPr>
          <w:i/>
        </w:rPr>
        <w:t xml:space="preserve">Erityisopettajan </w:t>
      </w:r>
      <w:proofErr w:type="spellStart"/>
      <w:r>
        <w:rPr>
          <w:i/>
        </w:rPr>
        <w:t>konsultatiivinen</w:t>
      </w:r>
      <w:proofErr w:type="spellEnd"/>
      <w:r>
        <w:rPr>
          <w:i/>
        </w:rPr>
        <w:t xml:space="preserve"> tuki</w:t>
      </w:r>
      <w:r w:rsidR="00A67C97">
        <w:rPr>
          <w:i/>
        </w:rPr>
        <w:t>: Käytössä koko ajan.</w:t>
      </w:r>
    </w:p>
    <w:p w14:paraId="1CB985AB" w14:textId="680F60F2" w:rsidR="00F0714D" w:rsidRDefault="00F0714D" w:rsidP="00027D32">
      <w:pPr>
        <w:pStyle w:val="Luettelokappale"/>
        <w:numPr>
          <w:ilvl w:val="0"/>
          <w:numId w:val="9"/>
        </w:numPr>
        <w:rPr>
          <w:i/>
        </w:rPr>
      </w:pPr>
      <w:r>
        <w:rPr>
          <w:i/>
        </w:rPr>
        <w:t>Joustavat ryhmittelyt</w:t>
      </w:r>
      <w:r w:rsidR="00A67C97">
        <w:rPr>
          <w:i/>
        </w:rPr>
        <w:t>: Erityisopettajan ja ohjaajien tuen avulla voidaan toteuttaa.</w:t>
      </w:r>
    </w:p>
    <w:p w14:paraId="53096A3D" w14:textId="20C1E0FD" w:rsidR="0011081B" w:rsidRDefault="0011081B" w:rsidP="00027D32">
      <w:pPr>
        <w:pStyle w:val="Luettelokappale"/>
        <w:numPr>
          <w:ilvl w:val="0"/>
          <w:numId w:val="9"/>
        </w:numPr>
        <w:rPr>
          <w:i/>
        </w:rPr>
      </w:pPr>
      <w:proofErr w:type="spellStart"/>
      <w:r>
        <w:rPr>
          <w:i/>
        </w:rPr>
        <w:t>Kielititietoinen</w:t>
      </w:r>
      <w:proofErr w:type="spellEnd"/>
      <w:r>
        <w:rPr>
          <w:i/>
        </w:rPr>
        <w:t xml:space="preserve"> </w:t>
      </w:r>
      <w:r w:rsidR="005E3970">
        <w:rPr>
          <w:i/>
        </w:rPr>
        <w:t>opetus</w:t>
      </w:r>
    </w:p>
    <w:p w14:paraId="48E10148" w14:textId="47DEAB9A" w:rsidR="005E3970" w:rsidRDefault="005E3970" w:rsidP="00027D32">
      <w:pPr>
        <w:pStyle w:val="Luettelokappale"/>
        <w:numPr>
          <w:ilvl w:val="0"/>
          <w:numId w:val="9"/>
        </w:numPr>
        <w:rPr>
          <w:i/>
        </w:rPr>
      </w:pPr>
      <w:r>
        <w:rPr>
          <w:i/>
        </w:rPr>
        <w:t>Opetusvälineiden tarkoituksenmukainen valinta</w:t>
      </w:r>
      <w:r w:rsidR="00A67C97">
        <w:rPr>
          <w:i/>
        </w:rPr>
        <w:t>: Erityisopettajan ja opettajien konsultaatio toimii tässä asiassa.</w:t>
      </w:r>
    </w:p>
    <w:p w14:paraId="5BD19D93" w14:textId="4BB6DE7C" w:rsidR="005E3970" w:rsidRDefault="005E3970" w:rsidP="00027D32">
      <w:pPr>
        <w:pStyle w:val="Luettelokappale"/>
        <w:numPr>
          <w:ilvl w:val="0"/>
          <w:numId w:val="9"/>
        </w:numPr>
        <w:rPr>
          <w:i/>
        </w:rPr>
      </w:pPr>
      <w:r>
        <w:rPr>
          <w:i/>
        </w:rPr>
        <w:t>Moniammatillinen yhteistyö</w:t>
      </w:r>
      <w:r w:rsidR="00A67C97">
        <w:rPr>
          <w:i/>
        </w:rPr>
        <w:t>: Toimii luontevasti kuraattorin ja terveydenhoitajan kanssa.</w:t>
      </w:r>
    </w:p>
    <w:p w14:paraId="08282B39" w14:textId="151EAE31" w:rsidR="005E3970" w:rsidRDefault="005E3970" w:rsidP="00027D32">
      <w:pPr>
        <w:pStyle w:val="Luettelokappale"/>
        <w:numPr>
          <w:ilvl w:val="0"/>
          <w:numId w:val="9"/>
        </w:numPr>
        <w:rPr>
          <w:i/>
        </w:rPr>
      </w:pPr>
      <w:r>
        <w:rPr>
          <w:i/>
        </w:rPr>
        <w:t>Suunnitelmallisuus</w:t>
      </w:r>
      <w:r w:rsidR="00A67C97">
        <w:rPr>
          <w:i/>
        </w:rPr>
        <w:t>: Lukujärjestyksen huolellinen suunnittelu kaiken pohjana.</w:t>
      </w:r>
    </w:p>
    <w:p w14:paraId="6205F47D" w14:textId="17F3AE65" w:rsidR="005E3970" w:rsidRDefault="005E3970" w:rsidP="00027D32">
      <w:pPr>
        <w:pStyle w:val="Luettelokappale"/>
        <w:numPr>
          <w:ilvl w:val="0"/>
          <w:numId w:val="9"/>
        </w:numPr>
        <w:rPr>
          <w:i/>
        </w:rPr>
      </w:pPr>
      <w:proofErr w:type="spellStart"/>
      <w:r>
        <w:rPr>
          <w:i/>
        </w:rPr>
        <w:t>Ryhmäyttäminen</w:t>
      </w:r>
      <w:proofErr w:type="spellEnd"/>
      <w:r w:rsidR="00A67C97">
        <w:rPr>
          <w:i/>
        </w:rPr>
        <w:t>: Painottuu lukuvuoden alussa. Käytetään hyvinvointituntien materiaalia. Kummitoiminta tulee tätä.</w:t>
      </w:r>
    </w:p>
    <w:p w14:paraId="595693F9" w14:textId="7270F02D" w:rsidR="005E3970" w:rsidRDefault="005E3970" w:rsidP="00027D32">
      <w:pPr>
        <w:pStyle w:val="Luettelokappale"/>
        <w:numPr>
          <w:ilvl w:val="0"/>
          <w:numId w:val="9"/>
        </w:numPr>
        <w:rPr>
          <w:i/>
        </w:rPr>
      </w:pPr>
      <w:r>
        <w:rPr>
          <w:i/>
        </w:rPr>
        <w:t>Eriyttäminen</w:t>
      </w:r>
      <w:r w:rsidR="00A67C97">
        <w:rPr>
          <w:i/>
        </w:rPr>
        <w:t xml:space="preserve">: Mahdollisuuksien mukaan opettajan pedagogisena keinona eriyttää </w:t>
      </w:r>
      <w:proofErr w:type="spellStart"/>
      <w:r w:rsidR="00A67C97">
        <w:rPr>
          <w:i/>
        </w:rPr>
        <w:t>ylös</w:t>
      </w:r>
      <w:r w:rsidR="00771B6B">
        <w:rPr>
          <w:i/>
        </w:rPr>
        <w:t>-</w:t>
      </w:r>
      <w:proofErr w:type="spellEnd"/>
      <w:r w:rsidR="00A67C97">
        <w:rPr>
          <w:i/>
        </w:rPr>
        <w:t xml:space="preserve">/ </w:t>
      </w:r>
      <w:proofErr w:type="spellStart"/>
      <w:r w:rsidR="00A67C97">
        <w:rPr>
          <w:i/>
        </w:rPr>
        <w:t>alaspöin</w:t>
      </w:r>
      <w:proofErr w:type="spellEnd"/>
      <w:r w:rsidR="00A67C97">
        <w:rPr>
          <w:i/>
        </w:rPr>
        <w:t xml:space="preserve">. </w:t>
      </w:r>
    </w:p>
    <w:p w14:paraId="78788450" w14:textId="67B2BC85" w:rsidR="00187A27" w:rsidRDefault="00187A27" w:rsidP="00027D32">
      <w:pPr>
        <w:pStyle w:val="Luettelokappale"/>
        <w:numPr>
          <w:ilvl w:val="0"/>
          <w:numId w:val="9"/>
        </w:numPr>
        <w:rPr>
          <w:i/>
        </w:rPr>
      </w:pPr>
      <w:r>
        <w:rPr>
          <w:i/>
        </w:rPr>
        <w:t>Istumajärjestys</w:t>
      </w:r>
      <w:r w:rsidR="00A67C97">
        <w:rPr>
          <w:i/>
        </w:rPr>
        <w:t>: Mietitään tarkkaan. Hyvä oppilaantuntemus ja yhteistyö opettajien välillä auttaa tässä suunnittelussa.</w:t>
      </w:r>
    </w:p>
    <w:p w14:paraId="0AB90EC6" w14:textId="77777777" w:rsidR="00187A27" w:rsidRDefault="00187A27" w:rsidP="00187A27">
      <w:pPr>
        <w:pStyle w:val="Luettelokappale"/>
        <w:numPr>
          <w:ilvl w:val="0"/>
          <w:numId w:val="0"/>
        </w:numPr>
        <w:ind w:left="1664"/>
        <w:rPr>
          <w:i/>
        </w:rPr>
      </w:pPr>
    </w:p>
    <w:p w14:paraId="753E1555" w14:textId="0F5D19B7" w:rsidR="005E3970" w:rsidRPr="00F0714D" w:rsidRDefault="005E3970" w:rsidP="005E3970">
      <w:pPr>
        <w:pStyle w:val="Luettelokappale"/>
        <w:numPr>
          <w:ilvl w:val="0"/>
          <w:numId w:val="0"/>
        </w:numPr>
        <w:ind w:left="1664"/>
        <w:rPr>
          <w:i/>
        </w:rPr>
      </w:pPr>
    </w:p>
    <w:bookmarkEnd w:id="27"/>
    <w:p w14:paraId="75784B74" w14:textId="77777777" w:rsidR="007411E0" w:rsidRDefault="007411E0" w:rsidP="00EE1ED9">
      <w:pPr>
        <w:spacing w:before="100" w:beforeAutospacing="1" w:after="100" w:afterAutospacing="1"/>
        <w:ind w:left="0"/>
      </w:pPr>
    </w:p>
    <w:p w14:paraId="21362F94" w14:textId="2604CADF" w:rsidR="00034EAF" w:rsidRDefault="00A1256F" w:rsidP="00027D32">
      <w:pPr>
        <w:pStyle w:val="Otsikko2"/>
      </w:pPr>
      <w:bookmarkStart w:id="30" w:name="_Toc47335430"/>
      <w:bookmarkStart w:id="31" w:name="_Toc103244577"/>
      <w:bookmarkStart w:id="32" w:name="_Toc107304903"/>
      <w:bookmarkStart w:id="33" w:name="_Toc204761607"/>
      <w:r>
        <w:t>Suunnitelma ryhmäkohtaisen tuen käyttämisestä koulussa</w:t>
      </w:r>
      <w:bookmarkEnd w:id="30"/>
      <w:bookmarkEnd w:id="31"/>
      <w:bookmarkEnd w:id="32"/>
      <w:bookmarkEnd w:id="33"/>
      <w:r w:rsidR="00447772">
        <w:t xml:space="preserve"> </w:t>
      </w:r>
    </w:p>
    <w:p w14:paraId="20E79013" w14:textId="45CFF180" w:rsidR="00EE1ED9" w:rsidRDefault="00EE1ED9" w:rsidP="00EE1ED9">
      <w:r>
        <w:t>Sivistyslautakunta</w:t>
      </w:r>
      <w:r w:rsidR="003428A0">
        <w:t xml:space="preserve"> 18.3.</w:t>
      </w:r>
      <w:r>
        <w:t>2025:</w:t>
      </w:r>
    </w:p>
    <w:p w14:paraId="7CEDC146" w14:textId="481C904B" w:rsidR="00EE1ED9" w:rsidRPr="00EE1ED9" w:rsidRDefault="00EE1ED9" w:rsidP="00EE1ED9">
      <w:r>
        <w:rPr>
          <w:noProof/>
          <w:lang w:eastAsia="fi-FI"/>
        </w:rPr>
        <w:lastRenderedPageBreak/>
        <w:drawing>
          <wp:inline distT="0" distB="0" distL="0" distR="0" wp14:anchorId="0AD85C73" wp14:editId="2B2A3A12">
            <wp:extent cx="4195616" cy="2152650"/>
            <wp:effectExtent l="0" t="0" r="0" b="0"/>
            <wp:docPr id="18" name="Kuv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318014" cy="2215449"/>
                    </a:xfrm>
                    <a:prstGeom prst="rect">
                      <a:avLst/>
                    </a:prstGeom>
                  </pic:spPr>
                </pic:pic>
              </a:graphicData>
            </a:graphic>
          </wp:inline>
        </w:drawing>
      </w:r>
    </w:p>
    <w:p w14:paraId="0A126960" w14:textId="0E029923" w:rsidR="006C40D8" w:rsidRDefault="006C40D8" w:rsidP="006C40D8"/>
    <w:p w14:paraId="14B989F7" w14:textId="77777777" w:rsidR="00EE1ED9" w:rsidRDefault="00EE1ED9" w:rsidP="006C40D8"/>
    <w:tbl>
      <w:tblPr>
        <w:tblStyle w:val="TaulukkoRuudukko"/>
        <w:tblW w:w="0" w:type="auto"/>
        <w:tblInd w:w="1304" w:type="dxa"/>
        <w:tblLook w:val="04A0" w:firstRow="1" w:lastRow="0" w:firstColumn="1" w:lastColumn="0" w:noHBand="0" w:noVBand="1"/>
      </w:tblPr>
      <w:tblGrid>
        <w:gridCol w:w="1770"/>
        <w:gridCol w:w="1710"/>
        <w:gridCol w:w="1716"/>
        <w:gridCol w:w="1743"/>
        <w:gridCol w:w="1670"/>
      </w:tblGrid>
      <w:tr w:rsidR="006C40D8" w14:paraId="7E9D2725" w14:textId="77777777" w:rsidTr="006C40D8">
        <w:tc>
          <w:tcPr>
            <w:tcW w:w="1982" w:type="dxa"/>
          </w:tcPr>
          <w:p w14:paraId="7F0385A5" w14:textId="4CE2E458" w:rsidR="006C40D8" w:rsidRPr="006C40D8" w:rsidRDefault="006C40D8" w:rsidP="006C40D8">
            <w:pPr>
              <w:ind w:left="0"/>
              <w:rPr>
                <w:sz w:val="20"/>
                <w:szCs w:val="20"/>
              </w:rPr>
            </w:pPr>
            <w:r w:rsidRPr="006C40D8">
              <w:rPr>
                <w:sz w:val="20"/>
                <w:szCs w:val="20"/>
              </w:rPr>
              <w:t>Yleinen tukiopetu</w:t>
            </w:r>
            <w:r>
              <w:rPr>
                <w:sz w:val="20"/>
                <w:szCs w:val="20"/>
              </w:rPr>
              <w:t>s</w:t>
            </w:r>
            <w:r w:rsidRPr="006C40D8">
              <w:rPr>
                <w:sz w:val="20"/>
                <w:szCs w:val="20"/>
              </w:rPr>
              <w:t>, yksittäiset oppilaat/pieni ryhmä</w:t>
            </w:r>
          </w:p>
        </w:tc>
        <w:tc>
          <w:tcPr>
            <w:tcW w:w="1982" w:type="dxa"/>
          </w:tcPr>
          <w:p w14:paraId="452AF5CA" w14:textId="582B3810" w:rsidR="006C40D8" w:rsidRPr="006C40D8" w:rsidRDefault="006C40D8" w:rsidP="006C40D8">
            <w:pPr>
              <w:ind w:left="0"/>
              <w:rPr>
                <w:sz w:val="20"/>
                <w:szCs w:val="20"/>
              </w:rPr>
            </w:pPr>
            <w:r w:rsidRPr="006C40D8">
              <w:rPr>
                <w:sz w:val="20"/>
                <w:szCs w:val="20"/>
              </w:rPr>
              <w:t>Opetuskielen tukiopetus</w:t>
            </w:r>
          </w:p>
        </w:tc>
        <w:tc>
          <w:tcPr>
            <w:tcW w:w="1983" w:type="dxa"/>
          </w:tcPr>
          <w:p w14:paraId="1C242120" w14:textId="38785E9D" w:rsidR="006C40D8" w:rsidRPr="006C40D8" w:rsidRDefault="006C40D8" w:rsidP="006C40D8">
            <w:pPr>
              <w:ind w:left="0"/>
              <w:rPr>
                <w:sz w:val="20"/>
                <w:szCs w:val="20"/>
              </w:rPr>
            </w:pPr>
            <w:r w:rsidRPr="006C40D8">
              <w:rPr>
                <w:sz w:val="20"/>
                <w:szCs w:val="20"/>
              </w:rPr>
              <w:t>Samanaikaisopetus/jaettu ryhmä muu opettaja</w:t>
            </w:r>
          </w:p>
        </w:tc>
        <w:tc>
          <w:tcPr>
            <w:tcW w:w="1983" w:type="dxa"/>
          </w:tcPr>
          <w:p w14:paraId="31177AD4" w14:textId="4862C3AE" w:rsidR="006C40D8" w:rsidRPr="006C40D8" w:rsidRDefault="006C40D8" w:rsidP="006C40D8">
            <w:pPr>
              <w:ind w:left="0"/>
              <w:rPr>
                <w:sz w:val="20"/>
                <w:szCs w:val="20"/>
              </w:rPr>
            </w:pPr>
            <w:r w:rsidRPr="006C40D8">
              <w:rPr>
                <w:sz w:val="20"/>
                <w:szCs w:val="20"/>
              </w:rPr>
              <w:t>Samanaikaisopetus/ryhmäjako erityisopettaja</w:t>
            </w:r>
          </w:p>
        </w:tc>
        <w:tc>
          <w:tcPr>
            <w:tcW w:w="1983" w:type="dxa"/>
          </w:tcPr>
          <w:p w14:paraId="6CCFE550" w14:textId="11D0D9EC" w:rsidR="006C40D8" w:rsidRPr="006C40D8" w:rsidRDefault="006C40D8" w:rsidP="006C40D8">
            <w:pPr>
              <w:ind w:left="0"/>
              <w:rPr>
                <w:sz w:val="20"/>
                <w:szCs w:val="20"/>
              </w:rPr>
            </w:pPr>
            <w:r w:rsidRPr="006C40D8">
              <w:rPr>
                <w:sz w:val="20"/>
                <w:szCs w:val="20"/>
              </w:rPr>
              <w:t>Yht.</w:t>
            </w:r>
          </w:p>
        </w:tc>
      </w:tr>
      <w:tr w:rsidR="006C40D8" w14:paraId="5551A5DC" w14:textId="77777777" w:rsidTr="006C40D8">
        <w:tc>
          <w:tcPr>
            <w:tcW w:w="1982" w:type="dxa"/>
          </w:tcPr>
          <w:p w14:paraId="6DF3A4A9" w14:textId="3B9F659E" w:rsidR="006C40D8" w:rsidRDefault="000F2ECE" w:rsidP="006C40D8">
            <w:pPr>
              <w:ind w:left="0"/>
            </w:pPr>
            <w:r>
              <w:t>1</w:t>
            </w:r>
          </w:p>
        </w:tc>
        <w:tc>
          <w:tcPr>
            <w:tcW w:w="1982" w:type="dxa"/>
          </w:tcPr>
          <w:p w14:paraId="3700C8BA" w14:textId="77777777" w:rsidR="006C40D8" w:rsidRDefault="006C40D8" w:rsidP="006C40D8">
            <w:pPr>
              <w:ind w:left="0"/>
            </w:pPr>
          </w:p>
        </w:tc>
        <w:tc>
          <w:tcPr>
            <w:tcW w:w="1983" w:type="dxa"/>
          </w:tcPr>
          <w:p w14:paraId="34215F9D" w14:textId="3B8C944D" w:rsidR="006C40D8" w:rsidRDefault="000F2ECE" w:rsidP="006C40D8">
            <w:pPr>
              <w:ind w:left="0"/>
            </w:pPr>
            <w:r>
              <w:t>10</w:t>
            </w:r>
          </w:p>
        </w:tc>
        <w:tc>
          <w:tcPr>
            <w:tcW w:w="1983" w:type="dxa"/>
          </w:tcPr>
          <w:p w14:paraId="7F5DCDEB" w14:textId="4AC1906D" w:rsidR="006C40D8" w:rsidRDefault="006C40D8" w:rsidP="006C40D8">
            <w:pPr>
              <w:ind w:left="0"/>
            </w:pPr>
          </w:p>
        </w:tc>
        <w:tc>
          <w:tcPr>
            <w:tcW w:w="1983" w:type="dxa"/>
          </w:tcPr>
          <w:p w14:paraId="4CB19FF0" w14:textId="03C5DCDB" w:rsidR="006C40D8" w:rsidRDefault="00114692" w:rsidP="006C40D8">
            <w:pPr>
              <w:ind w:left="0"/>
            </w:pPr>
            <w:r>
              <w:t>11</w:t>
            </w:r>
          </w:p>
        </w:tc>
      </w:tr>
    </w:tbl>
    <w:p w14:paraId="5270835F" w14:textId="0F5C26A3" w:rsidR="006C40D8" w:rsidRDefault="006C40D8" w:rsidP="006C40D8"/>
    <w:p w14:paraId="5D42E420" w14:textId="77777777" w:rsidR="006C40D8" w:rsidRPr="006C40D8" w:rsidRDefault="006C40D8" w:rsidP="006C40D8"/>
    <w:p w14:paraId="4AB3EC42" w14:textId="43DF9256" w:rsidR="00A1256F" w:rsidRDefault="00A1256F" w:rsidP="00A1256F"/>
    <w:p w14:paraId="6583DB7F" w14:textId="29D10078" w:rsidR="00A1256F" w:rsidRPr="00A1256F" w:rsidRDefault="00A1256F" w:rsidP="00A1256F"/>
    <w:p w14:paraId="5DF56C9B" w14:textId="77777777" w:rsidR="008A03A2" w:rsidRPr="000B73EA" w:rsidRDefault="008A03A2" w:rsidP="008A03A2"/>
    <w:p w14:paraId="6D715F9A" w14:textId="2D07FB45" w:rsidR="00B57D86" w:rsidRDefault="00B57D86" w:rsidP="00B57D86">
      <w:pPr>
        <w:pStyle w:val="Otsikko2liitteet"/>
      </w:pPr>
      <w:r>
        <w:t>5.4.1 Erityisopettajan antamaa opetusta alle puolet oppiaineen opetuksesta</w:t>
      </w:r>
    </w:p>
    <w:p w14:paraId="263F57AA" w14:textId="5C035119" w:rsidR="004B4B1E" w:rsidRPr="004B4B1E" w:rsidRDefault="004B4B1E" w:rsidP="00B57D86">
      <w:pPr>
        <w:pStyle w:val="Otsikko2liitteet"/>
        <w:rPr>
          <w:b w:val="0"/>
          <w:i/>
        </w:rPr>
      </w:pPr>
      <w:r>
        <w:rPr>
          <w:b w:val="0"/>
          <w:i/>
        </w:rPr>
        <w:t>Tukea antavat opettajat</w:t>
      </w:r>
      <w:r w:rsidR="000F2ECE">
        <w:rPr>
          <w:b w:val="0"/>
          <w:i/>
        </w:rPr>
        <w:t>:</w:t>
      </w:r>
      <w:r>
        <w:rPr>
          <w:b w:val="0"/>
          <w:i/>
        </w:rPr>
        <w:t xml:space="preserve"> yksi </w:t>
      </w:r>
      <w:r w:rsidR="00F0714D">
        <w:rPr>
          <w:b w:val="0"/>
          <w:i/>
        </w:rPr>
        <w:t>erityi</w:t>
      </w:r>
      <w:r w:rsidR="000F2ECE">
        <w:rPr>
          <w:b w:val="0"/>
          <w:i/>
        </w:rPr>
        <w:t>s</w:t>
      </w:r>
      <w:r w:rsidR="00F0714D">
        <w:rPr>
          <w:b w:val="0"/>
          <w:i/>
        </w:rPr>
        <w:t>opettaja</w:t>
      </w:r>
      <w:r w:rsidR="000F2ECE">
        <w:rPr>
          <w:b w:val="0"/>
          <w:i/>
        </w:rPr>
        <w:t>.</w:t>
      </w:r>
    </w:p>
    <w:p w14:paraId="6BEE3257" w14:textId="77966629" w:rsidR="00B57D86" w:rsidRDefault="00B57D86" w:rsidP="00B57D86">
      <w:pPr>
        <w:pStyle w:val="Otsikko2liitteet"/>
      </w:pPr>
      <w:r>
        <w:t>5.4.2 Erityisopettajan tai erityisluokanopettajan antamaa opetusta yli puolet oppiaineen opetuksesta</w:t>
      </w:r>
    </w:p>
    <w:p w14:paraId="5FDA3737" w14:textId="04EE2B94" w:rsidR="00F0714D" w:rsidRPr="00F0714D" w:rsidRDefault="000F2ECE" w:rsidP="00B57D86">
      <w:pPr>
        <w:pStyle w:val="Otsikko2liitteet"/>
        <w:rPr>
          <w:b w:val="0"/>
          <w:i/>
        </w:rPr>
      </w:pPr>
      <w:r>
        <w:rPr>
          <w:b w:val="0"/>
          <w:i/>
        </w:rPr>
        <w:t>Kuhaniemen koulussa ei tällä hetkellä ole tarvetta.</w:t>
      </w:r>
    </w:p>
    <w:p w14:paraId="286EFF87" w14:textId="3E75CBA3" w:rsidR="00B57D86" w:rsidRDefault="00B57D86" w:rsidP="00B57D86">
      <w:pPr>
        <w:pStyle w:val="Otsikko2liitteet"/>
      </w:pPr>
      <w:r>
        <w:t>5.4.3 Erityisluokanopettajan antamaa opetusta pienryhmässä tai erityisluokassa</w:t>
      </w:r>
    </w:p>
    <w:p w14:paraId="4811FF03" w14:textId="5397C13B" w:rsidR="00F0714D" w:rsidRPr="00F0714D" w:rsidRDefault="000F2ECE" w:rsidP="00B57D86">
      <w:pPr>
        <w:pStyle w:val="Otsikko2liitteet"/>
        <w:rPr>
          <w:b w:val="0"/>
          <w:i/>
        </w:rPr>
      </w:pPr>
      <w:r>
        <w:rPr>
          <w:b w:val="0"/>
          <w:i/>
        </w:rPr>
        <w:t>Ei ole pienryhmää tai erityisluokkaa.</w:t>
      </w:r>
    </w:p>
    <w:p w14:paraId="71A21DE1" w14:textId="15891ED4" w:rsidR="00B57D86" w:rsidRDefault="00B57D86" w:rsidP="00B57D86">
      <w:pPr>
        <w:pStyle w:val="Otsikko2liitteet"/>
      </w:pPr>
      <w:r>
        <w:t>5.4.4. Apuvälineet tulkitsemis- ja avustajapalvelut</w:t>
      </w:r>
    </w:p>
    <w:p w14:paraId="487055E0" w14:textId="1FFDC901" w:rsidR="00E44A27" w:rsidRPr="00E44A27" w:rsidRDefault="000F2ECE" w:rsidP="00B57D86">
      <w:pPr>
        <w:pStyle w:val="Otsikko2liitteet"/>
        <w:rPr>
          <w:b w:val="0"/>
          <w:i/>
        </w:rPr>
      </w:pPr>
      <w:r>
        <w:rPr>
          <w:b w:val="0"/>
          <w:i/>
        </w:rPr>
        <w:t>Tulkitsemis- ja avustajapalveluita ei ole tällä hetkellä.</w:t>
      </w:r>
    </w:p>
    <w:p w14:paraId="14C10D4B" w14:textId="39DA72A1" w:rsidR="00B57D86" w:rsidRDefault="00B57D86" w:rsidP="001E0DA7">
      <w:pPr>
        <w:pStyle w:val="Otsikko2"/>
      </w:pPr>
      <w:bookmarkStart w:id="34" w:name="_Toc204761609"/>
      <w:r>
        <w:t>Muut opetuksen järjestämisen tavat</w:t>
      </w:r>
      <w:bookmarkEnd w:id="34"/>
      <w:r>
        <w:t xml:space="preserve"> </w:t>
      </w:r>
    </w:p>
    <w:p w14:paraId="6C92C631" w14:textId="60386EE5" w:rsidR="0023066A" w:rsidRDefault="000F2ECE" w:rsidP="00D362BC">
      <w:pPr>
        <w:ind w:left="360"/>
        <w:rPr>
          <w:i/>
        </w:rPr>
      </w:pPr>
      <w:r>
        <w:rPr>
          <w:i/>
        </w:rPr>
        <w:t>Yhdysluokkaopetusta järjestetään luokassa 1-2.</w:t>
      </w:r>
    </w:p>
    <w:p w14:paraId="5AEBC963" w14:textId="57C0C50B" w:rsidR="00027D32" w:rsidRPr="00027D32" w:rsidRDefault="00027D32" w:rsidP="0048773C">
      <w:pPr>
        <w:ind w:left="0"/>
      </w:pPr>
    </w:p>
    <w:p w14:paraId="2B544F70" w14:textId="6FFB849B" w:rsidR="001E0DA7" w:rsidRDefault="001E0DA7" w:rsidP="002B4A96">
      <w:pPr>
        <w:pStyle w:val="Otsikko2"/>
      </w:pPr>
      <w:bookmarkStart w:id="35" w:name="_Toc204761610"/>
      <w:r>
        <w:lastRenderedPageBreak/>
        <w:t xml:space="preserve">Koulun valitsemat kehittämiskohteet </w:t>
      </w:r>
      <w:r w:rsidR="00AB2A90">
        <w:t xml:space="preserve">lukuvuodelle </w:t>
      </w:r>
      <w:sdt>
        <w:sdtPr>
          <w:alias w:val="Luokka"/>
          <w:tag w:val=""/>
          <w:id w:val="618955524"/>
          <w:placeholder>
            <w:docPart w:val="AFB081260CE446EA82FD08A3C03D519B"/>
          </w:placeholder>
          <w:dataBinding w:prefixMappings="xmlns:ns0='http://purl.org/dc/elements/1.1/' xmlns:ns1='http://schemas.openxmlformats.org/package/2006/metadata/core-properties' " w:xpath="/ns1:coreProperties[1]/ns1:category[1]" w:storeItemID="{6C3C8BC8-F283-45AE-878A-BAB7291924A1}"/>
          <w:text/>
        </w:sdtPr>
        <w:sdtContent>
          <w:r w:rsidR="00545BC1">
            <w:t>2025-2026</w:t>
          </w:r>
        </w:sdtContent>
      </w:sdt>
      <w:bookmarkEnd w:id="35"/>
    </w:p>
    <w:p w14:paraId="6F8A1121" w14:textId="77777777" w:rsidR="0048773C" w:rsidRPr="00C2184A" w:rsidRDefault="0048773C" w:rsidP="0048773C">
      <w:r w:rsidRPr="00C2184A">
        <w:t>Oppilaiden tunne- ja vuorovaikutustaitojen ja</w:t>
      </w:r>
      <w:r>
        <w:t xml:space="preserve"> edelleen</w:t>
      </w:r>
      <w:r w:rsidRPr="00C2184A">
        <w:t xml:space="preserve"> tapakasvatuksen opettaminen tulevana lukuvuotena. </w:t>
      </w:r>
    </w:p>
    <w:p w14:paraId="1EC00F88" w14:textId="77777777" w:rsidR="0048773C" w:rsidRPr="00C2184A" w:rsidRDefault="0048773C" w:rsidP="0048773C">
      <w:r w:rsidRPr="00C2184A">
        <w:t>Uusi terveydenhoitaja tulee tutuksi oppilaille, henkilökunnalle ja huoltajille.</w:t>
      </w:r>
    </w:p>
    <w:p w14:paraId="4920A7A7" w14:textId="77777777" w:rsidR="0048773C" w:rsidRPr="00C2184A" w:rsidRDefault="0048773C" w:rsidP="0048773C">
      <w:r w:rsidRPr="00C2184A">
        <w:t xml:space="preserve">Erityisopetuksen uudistuksen sisäänajo omalla koululla. </w:t>
      </w:r>
    </w:p>
    <w:p w14:paraId="0CEF2AD1" w14:textId="77777777" w:rsidR="001D1FE1" w:rsidRPr="008A03A2" w:rsidRDefault="001D1FE1" w:rsidP="008A03A2"/>
    <w:p w14:paraId="4E4A4D78" w14:textId="79ABFF4F" w:rsidR="001E0DA7" w:rsidRDefault="001E0DA7" w:rsidP="002B4A96">
      <w:pPr>
        <w:pStyle w:val="Otsikko2"/>
      </w:pPr>
      <w:bookmarkStart w:id="36" w:name="_Toc204761611"/>
      <w:r>
        <w:t>Lukuvuoden toiminnan arviointi ja kehittämiskohteet lukuvuodelle 202</w:t>
      </w:r>
      <w:r w:rsidR="00A77933">
        <w:t>6</w:t>
      </w:r>
      <w:r>
        <w:t>-202</w:t>
      </w:r>
      <w:r w:rsidR="00A77933">
        <w:t>7</w:t>
      </w:r>
      <w:bookmarkEnd w:id="36"/>
    </w:p>
    <w:p w14:paraId="2F54C94C" w14:textId="62BB2A05" w:rsidR="000E3964" w:rsidRDefault="000E3964" w:rsidP="000E3964"/>
    <w:p w14:paraId="138AE19E" w14:textId="0A5FE15C" w:rsidR="001E0DA7" w:rsidRDefault="001E0DA7" w:rsidP="008A03A2">
      <w:pPr>
        <w:pStyle w:val="Listieto"/>
      </w:pPr>
      <w:r>
        <w:t>Täytetään kevätlukukaudella</w:t>
      </w:r>
      <w:r w:rsidR="00A77933">
        <w:t xml:space="preserve"> 2026</w:t>
      </w:r>
      <w:r>
        <w:t xml:space="preserve"> lukuvuoden arvioinnin yhteydessä</w:t>
      </w:r>
      <w:r w:rsidR="000E3964">
        <w:t>.</w:t>
      </w:r>
    </w:p>
    <w:p w14:paraId="75680CE7" w14:textId="5C1BEAC7" w:rsidR="00B96EC7" w:rsidRDefault="00B96EC7" w:rsidP="00B96EC7">
      <w:pPr>
        <w:rPr>
          <w:i/>
        </w:rPr>
      </w:pPr>
      <w:r>
        <w:rPr>
          <w:i/>
        </w:rPr>
        <w:t xml:space="preserve">Arvioidaan yhteisöllisen opiskeluhuoltotyön toteutumista ja yhteistyötä </w:t>
      </w:r>
      <w:r w:rsidR="00127FE7">
        <w:rPr>
          <w:i/>
        </w:rPr>
        <w:t xml:space="preserve">sitä toteuttavien sidosryhmien </w:t>
      </w:r>
      <w:r>
        <w:rPr>
          <w:i/>
        </w:rPr>
        <w:t>kanssa</w:t>
      </w:r>
      <w:r w:rsidR="00FE2209">
        <w:rPr>
          <w:i/>
        </w:rPr>
        <w:t xml:space="preserve">, </w:t>
      </w:r>
      <w:r w:rsidR="00127FE7">
        <w:rPr>
          <w:i/>
        </w:rPr>
        <w:t>sekä</w:t>
      </w:r>
      <w:r w:rsidR="00FE2209">
        <w:rPr>
          <w:i/>
        </w:rPr>
        <w:t xml:space="preserve"> kehittämiskohteita.</w:t>
      </w:r>
    </w:p>
    <w:p w14:paraId="5A16182A" w14:textId="14692750" w:rsidR="00EB7E2A" w:rsidRDefault="00EB7E2A" w:rsidP="00EB7E2A">
      <w:pPr>
        <w:pStyle w:val="Luettelokappale"/>
        <w:numPr>
          <w:ilvl w:val="0"/>
          <w:numId w:val="15"/>
        </w:numPr>
        <w:rPr>
          <w:i/>
        </w:rPr>
      </w:pPr>
      <w:r>
        <w:rPr>
          <w:i/>
        </w:rPr>
        <w:t xml:space="preserve">Kuvaa yhteistyön toteutumista </w:t>
      </w:r>
      <w:r w:rsidR="00CE5039">
        <w:rPr>
          <w:i/>
        </w:rPr>
        <w:t xml:space="preserve">opiskeluhuoltopalveluiden kanssa </w:t>
      </w:r>
      <w:r>
        <w:rPr>
          <w:i/>
        </w:rPr>
        <w:t>hyvinvointiopetuksen vuosikellon mukaisten oppituntien toteuttamisessa</w:t>
      </w:r>
      <w:r w:rsidR="00CE5039">
        <w:rPr>
          <w:i/>
        </w:rPr>
        <w:t xml:space="preserve"> </w:t>
      </w:r>
    </w:p>
    <w:p w14:paraId="7101F6E9" w14:textId="144384A3" w:rsidR="00EB7E2A" w:rsidRPr="00EB7E2A" w:rsidRDefault="00EB7E2A" w:rsidP="00EB7E2A">
      <w:pPr>
        <w:pStyle w:val="Luettelokappale"/>
        <w:numPr>
          <w:ilvl w:val="0"/>
          <w:numId w:val="15"/>
        </w:numPr>
        <w:rPr>
          <w:i/>
        </w:rPr>
      </w:pPr>
      <w:r>
        <w:rPr>
          <w:i/>
        </w:rPr>
        <w:t>Kehittämisajatuksia ja -tarpeita toteuttamiseen</w:t>
      </w:r>
    </w:p>
    <w:p w14:paraId="4E6DA746" w14:textId="3A0C4898" w:rsidR="00B96EC7" w:rsidRPr="00B96EC7" w:rsidRDefault="00B96EC7" w:rsidP="00B96EC7">
      <w:pPr>
        <w:rPr>
          <w:i/>
        </w:rPr>
      </w:pPr>
      <w:r>
        <w:rPr>
          <w:i/>
        </w:rPr>
        <w:t>Arvioidaan ryhmäkohtaisen tuen ja oppilaskohtaisen tuen toteutumista</w:t>
      </w:r>
      <w:r w:rsidR="00FE2209">
        <w:rPr>
          <w:i/>
        </w:rPr>
        <w:t xml:space="preserve"> ja kehittämiskohteita.</w:t>
      </w:r>
    </w:p>
    <w:p w14:paraId="2FDA0538" w14:textId="7CBDDE25" w:rsidR="000E3964" w:rsidRDefault="000E3964" w:rsidP="000E3964">
      <w:pPr>
        <w:rPr>
          <w:i/>
        </w:rPr>
      </w:pPr>
      <w:r>
        <w:rPr>
          <w:i/>
        </w:rPr>
        <w:t>Arvioi</w:t>
      </w:r>
      <w:r w:rsidR="0022083E">
        <w:rPr>
          <w:i/>
        </w:rPr>
        <w:t>daan</w:t>
      </w:r>
      <w:r>
        <w:rPr>
          <w:i/>
        </w:rPr>
        <w:t xml:space="preserve"> poissaoloihin liittyvää seurantaa, tehtyjä päätelmiä ja niistä nousevia kehittämiskohteita. </w:t>
      </w:r>
    </w:p>
    <w:p w14:paraId="1380E643" w14:textId="0449D4E7" w:rsidR="00096D42" w:rsidRDefault="00096D42" w:rsidP="000E3964">
      <w:pPr>
        <w:rPr>
          <w:i/>
        </w:rPr>
      </w:pPr>
      <w:r>
        <w:rPr>
          <w:i/>
        </w:rPr>
        <w:t>Arvioidaan kiusaamis</w:t>
      </w:r>
      <w:r w:rsidR="00CA6801">
        <w:rPr>
          <w:i/>
        </w:rPr>
        <w:t>ta</w:t>
      </w:r>
      <w:r>
        <w:rPr>
          <w:i/>
        </w:rPr>
        <w:t>, väkival</w:t>
      </w:r>
      <w:r w:rsidR="00CA6801">
        <w:rPr>
          <w:i/>
        </w:rPr>
        <w:t>taa</w:t>
      </w:r>
      <w:r>
        <w:rPr>
          <w:i/>
        </w:rPr>
        <w:t xml:space="preserve"> ja häirin</w:t>
      </w:r>
      <w:r w:rsidR="00CA6801">
        <w:rPr>
          <w:i/>
        </w:rPr>
        <w:t>tää</w:t>
      </w:r>
      <w:r>
        <w:rPr>
          <w:i/>
        </w:rPr>
        <w:t xml:space="preserve"> ennaltaehkäisevien toimenpiteiden, puuttumisen ja jälki</w:t>
      </w:r>
      <w:r w:rsidR="004904D2">
        <w:rPr>
          <w:i/>
        </w:rPr>
        <w:t>tuen</w:t>
      </w:r>
      <w:r>
        <w:rPr>
          <w:i/>
        </w:rPr>
        <w:t xml:space="preserve"> vaikuttavuutta</w:t>
      </w:r>
      <w:r w:rsidR="00FE2209">
        <w:rPr>
          <w:i/>
        </w:rPr>
        <w:t>.</w:t>
      </w:r>
    </w:p>
    <w:p w14:paraId="54EEB9F3" w14:textId="14752398" w:rsidR="00D27759" w:rsidRPr="000E3964" w:rsidRDefault="00D27759" w:rsidP="000E3964">
      <w:pPr>
        <w:rPr>
          <w:i/>
        </w:rPr>
      </w:pPr>
    </w:p>
    <w:p w14:paraId="51FE28E3" w14:textId="39935068" w:rsidR="00161308" w:rsidRPr="00161308" w:rsidRDefault="00D27759" w:rsidP="00D27759">
      <w:pPr>
        <w:tabs>
          <w:tab w:val="left" w:pos="8121"/>
        </w:tabs>
      </w:pPr>
      <w:r>
        <w:tab/>
      </w:r>
    </w:p>
    <w:p w14:paraId="1E73790A" w14:textId="77777777" w:rsidR="00393777" w:rsidRDefault="00393777">
      <w:pPr>
        <w:spacing w:after="0"/>
        <w:ind w:left="0"/>
        <w:rPr>
          <w:rFonts w:asciiTheme="majorHAnsi" w:eastAsiaTheme="majorEastAsia" w:hAnsiTheme="majorHAnsi" w:cstheme="majorHAnsi"/>
          <w:b/>
          <w:color w:val="3C3C3C" w:themeColor="text2"/>
          <w:sz w:val="32"/>
          <w:szCs w:val="32"/>
        </w:rPr>
      </w:pPr>
      <w:r>
        <w:br w:type="page"/>
      </w:r>
    </w:p>
    <w:p w14:paraId="4EF72FAD" w14:textId="77777777" w:rsidR="001E0DA7" w:rsidRDefault="001E0DA7" w:rsidP="00393777">
      <w:pPr>
        <w:pStyle w:val="Otsikko1"/>
      </w:pPr>
      <w:bookmarkStart w:id="37" w:name="_Toc204761612"/>
      <w:r>
        <w:lastRenderedPageBreak/>
        <w:t>Kodin ja koulun yhteistyö</w:t>
      </w:r>
      <w:bookmarkEnd w:id="37"/>
    </w:p>
    <w:p w14:paraId="7BECDEC7" w14:textId="4E813A95" w:rsidR="00393777" w:rsidRPr="00393777" w:rsidRDefault="00393777" w:rsidP="004D37B1">
      <w:pPr>
        <w:pStyle w:val="Listieto"/>
      </w:pPr>
      <w:r w:rsidRPr="003F7501">
        <w:t>Perusopetuksen opetussuunnitelma</w:t>
      </w:r>
      <w:r>
        <w:t xml:space="preserve"> </w:t>
      </w:r>
      <w:hyperlink r:id="rId39" w:history="1">
        <w:r>
          <w:rPr>
            <w:rStyle w:val="Hyperlinkki"/>
          </w:rPr>
          <w:t>5.2 Yhteistyö (peda.net)</w:t>
        </w:r>
      </w:hyperlink>
    </w:p>
    <w:p w14:paraId="492B7DD1" w14:textId="77777777" w:rsidR="001E0DA7" w:rsidRDefault="001E0DA7" w:rsidP="001E0DA7">
      <w:pPr>
        <w:pStyle w:val="Otsikko2"/>
      </w:pPr>
      <w:bookmarkStart w:id="38" w:name="_Toc204761613"/>
      <w:r w:rsidRPr="00287354">
        <w:t>Laatukriteerit</w:t>
      </w:r>
      <w:bookmarkEnd w:id="38"/>
    </w:p>
    <w:tbl>
      <w:tblPr>
        <w:tblStyle w:val="TaulukkoRuudukko"/>
        <w:tblW w:w="0" w:type="auto"/>
        <w:tblInd w:w="1304" w:type="dxa"/>
        <w:tblLook w:val="04A0" w:firstRow="1" w:lastRow="0" w:firstColumn="1" w:lastColumn="0" w:noHBand="0" w:noVBand="1"/>
      </w:tblPr>
      <w:tblGrid>
        <w:gridCol w:w="8529"/>
      </w:tblGrid>
      <w:tr w:rsidR="004D37B1" w14:paraId="2B5D33AE" w14:textId="77777777" w:rsidTr="004D37B1">
        <w:trPr>
          <w:trHeight w:val="5277"/>
        </w:trPr>
        <w:tc>
          <w:tcPr>
            <w:tcW w:w="8529" w:type="dxa"/>
            <w:tcBorders>
              <w:top w:val="single" w:sz="36" w:space="0" w:color="00A37D" w:themeColor="accent5"/>
              <w:left w:val="single" w:sz="36" w:space="0" w:color="00A37D" w:themeColor="accent5"/>
              <w:bottom w:val="single" w:sz="36" w:space="0" w:color="00A37D" w:themeColor="accent5"/>
              <w:right w:val="single" w:sz="36" w:space="0" w:color="00A37D" w:themeColor="accent5"/>
            </w:tcBorders>
            <w:shd w:val="clear" w:color="auto" w:fill="F2F2F2" w:themeFill="background1" w:themeFillShade="F2"/>
            <w:vAlign w:val="center"/>
          </w:tcPr>
          <w:p w14:paraId="248688C7" w14:textId="77777777" w:rsidR="004D37B1" w:rsidRPr="00287354" w:rsidRDefault="004D37B1" w:rsidP="004D37B1">
            <w:pPr>
              <w:pStyle w:val="Luettelokappale"/>
            </w:pPr>
            <w:r>
              <w:t>K</w:t>
            </w:r>
            <w:r w:rsidRPr="00287354">
              <w:t>odin ja koulun yhteistyön tavoitteet ja sisällöt on määritelty paikallisessa opetussuunnitelmassa</w:t>
            </w:r>
            <w:r>
              <w:t>.</w:t>
            </w:r>
          </w:p>
          <w:p w14:paraId="583A0991" w14:textId="77777777" w:rsidR="004D37B1" w:rsidRPr="00287354" w:rsidRDefault="004D37B1" w:rsidP="004D37B1">
            <w:pPr>
              <w:pStyle w:val="Luettelokappale"/>
            </w:pPr>
            <w:r>
              <w:t>K</w:t>
            </w:r>
            <w:r w:rsidRPr="00287354">
              <w:t>oululla on aktiivinen ja aloitteellinen rooli kodin ja koulun yhteistyön rakentamisessa</w:t>
            </w:r>
            <w:r>
              <w:t>.</w:t>
            </w:r>
          </w:p>
          <w:p w14:paraId="458DE042" w14:textId="77777777" w:rsidR="004D37B1" w:rsidRPr="00287354" w:rsidRDefault="004D37B1" w:rsidP="004D37B1">
            <w:pPr>
              <w:pStyle w:val="Luettelokappale"/>
            </w:pPr>
            <w:r>
              <w:t>K</w:t>
            </w:r>
            <w:r w:rsidRPr="00287354">
              <w:t>odin ja koulun yhteistyötä suunnitellaan, kehitetään ja arvioidaan yhdessä huoltajien ja oppilaiden kanssa</w:t>
            </w:r>
            <w:r>
              <w:t>.</w:t>
            </w:r>
          </w:p>
          <w:p w14:paraId="6EE122FC" w14:textId="77777777" w:rsidR="004D37B1" w:rsidRPr="00287354" w:rsidRDefault="004D37B1" w:rsidP="004D37B1">
            <w:pPr>
              <w:pStyle w:val="Luettelokappale"/>
            </w:pPr>
            <w:r>
              <w:t>K</w:t>
            </w:r>
            <w:r w:rsidRPr="00287354">
              <w:t>odin ja koulun yhteistyö on lähtökohdiltaan positiivista ja keskustelevaa sekä tukee molempia osapuolia oppilaan kasvun ja oppimisen edistämisessä</w:t>
            </w:r>
            <w:r>
              <w:t>.</w:t>
            </w:r>
          </w:p>
          <w:p w14:paraId="4E0803AC" w14:textId="77777777" w:rsidR="004D37B1" w:rsidRPr="00287354" w:rsidRDefault="004D37B1" w:rsidP="004D37B1">
            <w:pPr>
              <w:pStyle w:val="Luettelokappale"/>
            </w:pPr>
            <w:r>
              <w:t>K</w:t>
            </w:r>
            <w:r w:rsidRPr="00287354">
              <w:t>odin ja koulun yhteistyö otetaan huomioon koulun henkilökunnan työtehtävissä ja sen toteuttamiseen varataan riittävät resurssit ja tuki</w:t>
            </w:r>
            <w:r>
              <w:t>.</w:t>
            </w:r>
          </w:p>
          <w:p w14:paraId="2481CD81" w14:textId="77777777" w:rsidR="004D37B1" w:rsidRPr="00287354" w:rsidRDefault="004D37B1" w:rsidP="004D37B1">
            <w:pPr>
              <w:pStyle w:val="Luettelokappale"/>
            </w:pPr>
            <w:r>
              <w:t>V</w:t>
            </w:r>
            <w:r w:rsidRPr="00287354">
              <w:t>anhemmille suunnatussa viestinnässä hyödynnetään teknologian suomia mahdollisuuksia (esim. Wilma)</w:t>
            </w:r>
            <w:r>
              <w:t>.</w:t>
            </w:r>
          </w:p>
          <w:p w14:paraId="22B5968C" w14:textId="77777777" w:rsidR="004D37B1" w:rsidRDefault="004D37B1" w:rsidP="004D37B1">
            <w:pPr>
              <w:pStyle w:val="Luettelokappale"/>
            </w:pPr>
            <w:r>
              <w:t>H</w:t>
            </w:r>
            <w:r w:rsidRPr="00287354">
              <w:t>enkilöstöä tuetaan/koulutetaan kohtaamaan perheitä</w:t>
            </w:r>
            <w:r>
              <w:t>.</w:t>
            </w:r>
          </w:p>
        </w:tc>
      </w:tr>
    </w:tbl>
    <w:p w14:paraId="3194643E" w14:textId="77777777" w:rsidR="00586D8B" w:rsidRPr="00586D8B" w:rsidRDefault="00586D8B" w:rsidP="004D37B1">
      <w:pPr>
        <w:ind w:left="0"/>
      </w:pPr>
    </w:p>
    <w:p w14:paraId="24D663AF" w14:textId="352E34BB" w:rsidR="001E0DA7" w:rsidRDefault="001E0DA7" w:rsidP="001E0DA7">
      <w:pPr>
        <w:pStyle w:val="Otsikko2"/>
      </w:pPr>
      <w:bookmarkStart w:id="39" w:name="_Toc204761614"/>
      <w:r w:rsidRPr="00287354">
        <w:t>Koulun toimintasuunnitelma</w:t>
      </w:r>
      <w:bookmarkEnd w:id="39"/>
    </w:p>
    <w:p w14:paraId="2970DFC4" w14:textId="77777777" w:rsidR="00931EF4" w:rsidRDefault="00931EF4" w:rsidP="00931EF4">
      <w:r>
        <w:t xml:space="preserve">Tavoitteena on jatkaa edelleen avointa ja välitöntä yhteistyötä kotien kanssa. Meillä on paljon hyviä kokemuksia kodin ja koulun välisestä yhteistyöstä. Parhaimmillaan se on luottamukseen perustuvaa ja näin edistää oppilaan kasvua ja oppimista. </w:t>
      </w:r>
    </w:p>
    <w:p w14:paraId="6A453645" w14:textId="5D445B4B" w:rsidR="00931EF4" w:rsidRDefault="00931EF4" w:rsidP="00931EF4">
      <w:r>
        <w:t xml:space="preserve">Koulussamme toimii vanhempien keskuudestaan valitsema vanhempaintoimikunta. </w:t>
      </w:r>
      <w:r w:rsidR="00D45269" w:rsidRPr="00D45269">
        <w:t>Vanhempainyhdistys on vapaaehtoinen yhdistys, jonka tavoitteena on edistää lasten ja nuorten hyvinvointia sekä vahvistaa kodin ja koulun välistä yhteistyötä. Yhdistyksen vanhemmat valitsevat keskuudestaan ja se päättää itse toiminnastaan.</w:t>
      </w:r>
    </w:p>
    <w:p w14:paraId="3A06C2F9" w14:textId="2A9AF85B" w:rsidR="00D45269" w:rsidRPr="00D45269" w:rsidRDefault="00931EF4" w:rsidP="00D45269">
      <w:r>
        <w:t>Vanhempaintoimikunnassa keskustellaan yleisesti koulun asioista ja vanhemmilla on sitä kautta mahdollisuus vaikuttaa koulun toimintaan. Vanhempainyhdistys ja koulu järjestä-</w:t>
      </w:r>
      <w:proofErr w:type="spellStart"/>
      <w:r>
        <w:t>vät</w:t>
      </w:r>
      <w:proofErr w:type="spellEnd"/>
      <w:r>
        <w:t xml:space="preserve"> vuosittain yhteistyössä tapahtumia (esim. juhlat, lasketteluretki, leirikoulu, varainhankinnan toiminnot). </w:t>
      </w:r>
    </w:p>
    <w:p w14:paraId="3B8BF6EE" w14:textId="5FC68346" w:rsidR="00931EF4" w:rsidRDefault="00931EF4" w:rsidP="00D45269">
      <w:r>
        <w:t>Varainkeruutapahtumia suunnitellessa syntyy luontevaa yhteistyötä kodin ja koulun välille.</w:t>
      </w:r>
    </w:p>
    <w:p w14:paraId="038CE035" w14:textId="13714C41" w:rsidR="00931EF4" w:rsidRDefault="00931EF4" w:rsidP="00931EF4">
      <w:r>
        <w:t>MM-rallin erikoiskoe meni k</w:t>
      </w:r>
      <w:r w:rsidR="00D45269">
        <w:t>oulun ohitse elokuun alussa 2025</w:t>
      </w:r>
      <w:r>
        <w:t>. Vanhempainyhdistys ke-</w:t>
      </w:r>
      <w:proofErr w:type="spellStart"/>
      <w:r>
        <w:t>räsi</w:t>
      </w:r>
      <w:proofErr w:type="spellEnd"/>
      <w:r>
        <w:t xml:space="preserve"> varoja oppilasrahastoon talkootyöllä tuossa tapahtumassa. Koulu tukee tätä toimin-taa.</w:t>
      </w:r>
    </w:p>
    <w:p w14:paraId="4E81F944" w14:textId="77777777" w:rsidR="00931EF4" w:rsidRDefault="00931EF4" w:rsidP="00931EF4"/>
    <w:p w14:paraId="6B447F64" w14:textId="77777777" w:rsidR="00931EF4" w:rsidRDefault="00931EF4" w:rsidP="00931EF4">
      <w:r>
        <w:lastRenderedPageBreak/>
        <w:t>Vanhempia osallistuu usein retkillemme apuvalvojina.</w:t>
      </w:r>
    </w:p>
    <w:p w14:paraId="3DD8096D" w14:textId="77777777" w:rsidR="00931EF4" w:rsidRDefault="00931EF4" w:rsidP="00931EF4">
      <w:r>
        <w:t xml:space="preserve"> Wilma, sähköposti, puhelinviestittelyt ja peda.net toimivat jatkuvasti </w:t>
      </w:r>
      <w:proofErr w:type="spellStart"/>
      <w:r>
        <w:t>yhteydenpitoka-navina</w:t>
      </w:r>
      <w:proofErr w:type="spellEnd"/>
      <w:r>
        <w:t xml:space="preserve"> kotien suuntaan. Wilma on pääasiallinen viestityskanava aina eskarista alkaen.</w:t>
      </w:r>
    </w:p>
    <w:p w14:paraId="23EE7C3B" w14:textId="77777777" w:rsidR="00931EF4" w:rsidRDefault="00931EF4" w:rsidP="00931EF4">
      <w:r>
        <w:t>Arviointikeskustelut ovat vuorovaikutteisia tilanteita, joissa kotien terveiset tulevat hyvin esille. Näitä keskusteluja järjestetään huoltajille Laukaan kunnassa noudatettavan arviointisuunnitelman mukaisesti.</w:t>
      </w:r>
    </w:p>
    <w:p w14:paraId="0F20B0EA" w14:textId="77777777" w:rsidR="00931EF4" w:rsidRDefault="00931EF4" w:rsidP="00931EF4">
      <w:r>
        <w:t xml:space="preserve">Oppilashuollossa huoltajilla on tärkeä tehtävä, kun he ovat mukana oman lapsensa </w:t>
      </w:r>
      <w:proofErr w:type="spellStart"/>
      <w:r>
        <w:t>asi-oita</w:t>
      </w:r>
      <w:proofErr w:type="spellEnd"/>
      <w:r>
        <w:t xml:space="preserve"> käsiteltäessä. Olemme saaneet huoltajien edustuksen mukaan oppilashuollon </w:t>
      </w:r>
      <w:proofErr w:type="spellStart"/>
      <w:r>
        <w:t>yhtei-sölliseen</w:t>
      </w:r>
      <w:proofErr w:type="spellEnd"/>
      <w:r>
        <w:t xml:space="preserve"> palaveriin ja tämän on tarkoitus jatkua.</w:t>
      </w:r>
    </w:p>
    <w:p w14:paraId="742FAD70" w14:textId="77777777" w:rsidR="00931EF4" w:rsidRDefault="00931EF4" w:rsidP="00931EF4">
      <w:r>
        <w:t>Otetaan edelleen vanhempia mukaan toimimaan koulutyön rikastuttajina omilla osaa-</w:t>
      </w:r>
      <w:proofErr w:type="spellStart"/>
      <w:r>
        <w:t>misalueillaan</w:t>
      </w:r>
      <w:proofErr w:type="spellEnd"/>
      <w:r>
        <w:t xml:space="preserve">. </w:t>
      </w:r>
      <w:bookmarkStart w:id="40" w:name="_Toc137732608"/>
    </w:p>
    <w:p w14:paraId="641D96E0" w14:textId="77777777" w:rsidR="00931EF4" w:rsidRDefault="00931EF4" w:rsidP="00931EF4"/>
    <w:bookmarkEnd w:id="40"/>
    <w:p w14:paraId="48A9BBE8" w14:textId="77777777" w:rsidR="00931EF4" w:rsidRPr="00931EF4" w:rsidRDefault="00931EF4" w:rsidP="00931EF4"/>
    <w:p w14:paraId="538E8D12" w14:textId="291563B0" w:rsidR="001E0DA7" w:rsidRDefault="001E0DA7" w:rsidP="001E0DA7">
      <w:pPr>
        <w:pStyle w:val="Otsikko2"/>
      </w:pPr>
      <w:bookmarkStart w:id="41" w:name="_Toc204761615"/>
      <w:r>
        <w:t xml:space="preserve">Koulun valitsemat kehittämiskohteet </w:t>
      </w:r>
      <w:r w:rsidR="00AB2A90">
        <w:t xml:space="preserve">lukuvuodelle </w:t>
      </w:r>
      <w:sdt>
        <w:sdtPr>
          <w:alias w:val="Luokka"/>
          <w:tag w:val=""/>
          <w:id w:val="817224094"/>
          <w:placeholder>
            <w:docPart w:val="58D9E7BCAF184D97B2280EB80E3D0728"/>
          </w:placeholder>
          <w:dataBinding w:prefixMappings="xmlns:ns0='http://purl.org/dc/elements/1.1/' xmlns:ns1='http://schemas.openxmlformats.org/package/2006/metadata/core-properties' " w:xpath="/ns1:coreProperties[1]/ns1:category[1]" w:storeItemID="{6C3C8BC8-F283-45AE-878A-BAB7291924A1}"/>
          <w:text/>
        </w:sdtPr>
        <w:sdtContent>
          <w:r w:rsidR="00545BC1">
            <w:t>2025-2026</w:t>
          </w:r>
        </w:sdtContent>
      </w:sdt>
      <w:bookmarkEnd w:id="41"/>
    </w:p>
    <w:p w14:paraId="1B27908B" w14:textId="77777777" w:rsidR="00D45269" w:rsidRPr="00C2184A" w:rsidRDefault="00D45269" w:rsidP="00D45269">
      <w:pPr>
        <w:rPr>
          <w:rFonts w:asciiTheme="majorHAnsi" w:hAnsiTheme="majorHAnsi" w:cstheme="majorHAnsi"/>
        </w:rPr>
      </w:pPr>
      <w:r w:rsidRPr="00C2184A">
        <w:rPr>
          <w:rFonts w:asciiTheme="majorHAnsi" w:hAnsiTheme="majorHAnsi" w:cstheme="majorHAnsi"/>
        </w:rPr>
        <w:t xml:space="preserve">Lukuvuodelle 2025-2026 vanhempainilta järjestetään kirjastolla liittyen tulevaan lukuvuoden teemaamme. </w:t>
      </w:r>
    </w:p>
    <w:p w14:paraId="57E0DF3D" w14:textId="1F6B0715" w:rsidR="00D45269" w:rsidRPr="00C2184A" w:rsidRDefault="00D45269" w:rsidP="00D45269">
      <w:r w:rsidRPr="00C2184A">
        <w:rPr>
          <w:rFonts w:asciiTheme="majorHAnsi" w:hAnsiTheme="majorHAnsi" w:cstheme="majorHAnsi"/>
        </w:rPr>
        <w:t>Pyritään jä</w:t>
      </w:r>
      <w:r w:rsidR="000C4C69">
        <w:rPr>
          <w:rFonts w:asciiTheme="majorHAnsi" w:hAnsiTheme="majorHAnsi" w:cstheme="majorHAnsi"/>
        </w:rPr>
        <w:t xml:space="preserve">rjestämään huoltajille </w:t>
      </w:r>
      <w:r w:rsidRPr="00C2184A">
        <w:rPr>
          <w:rFonts w:asciiTheme="majorHAnsi" w:hAnsiTheme="majorHAnsi" w:cstheme="majorHAnsi"/>
        </w:rPr>
        <w:t>tutustumismahdollisuus koulun tuleviin tiloihin Kuhankosken koulun alueella.</w:t>
      </w:r>
    </w:p>
    <w:p w14:paraId="1EC6C575" w14:textId="77777777" w:rsidR="004D37B1" w:rsidRPr="004D37B1" w:rsidRDefault="004D37B1" w:rsidP="004D37B1"/>
    <w:p w14:paraId="4A91CBC8" w14:textId="282E58E9" w:rsidR="001E0DA7" w:rsidRDefault="001E0DA7" w:rsidP="001E0DA7">
      <w:pPr>
        <w:pStyle w:val="Otsikko2"/>
      </w:pPr>
      <w:bookmarkStart w:id="42" w:name="_Toc204761616"/>
      <w:r>
        <w:t>Lukuvuoden toiminnan arviointi ja kehittämiskohteet lukuvuodelle 202</w:t>
      </w:r>
      <w:r w:rsidR="000E2E9B">
        <w:t>6</w:t>
      </w:r>
      <w:r>
        <w:t>-202</w:t>
      </w:r>
      <w:r w:rsidR="000E2E9B">
        <w:t>7</w:t>
      </w:r>
      <w:bookmarkEnd w:id="42"/>
    </w:p>
    <w:p w14:paraId="56438CEC" w14:textId="044F7688" w:rsidR="00393777" w:rsidRDefault="001E0DA7" w:rsidP="004D37B1">
      <w:pPr>
        <w:pStyle w:val="Listieto"/>
      </w:pPr>
      <w:r>
        <w:t>Täytetään kevätlukukaudella</w:t>
      </w:r>
      <w:r w:rsidR="000E2E9B">
        <w:t xml:space="preserve"> 2026</w:t>
      </w:r>
      <w:r>
        <w:t xml:space="preserve"> lukuvuoden arvioinnin yhteydessä</w:t>
      </w:r>
    </w:p>
    <w:p w14:paraId="3BCE8C70" w14:textId="570D2107" w:rsidR="0007407E" w:rsidRPr="0007407E" w:rsidRDefault="0007407E" w:rsidP="0007407E">
      <w:pPr>
        <w:rPr>
          <w:i/>
        </w:rPr>
      </w:pPr>
      <w:r>
        <w:rPr>
          <w:i/>
        </w:rPr>
        <w:t>Sisältää vanhempaintapaamisten ja vanhempainiltojen toteuttamisen arviointia</w:t>
      </w:r>
    </w:p>
    <w:p w14:paraId="78822EB2" w14:textId="77777777" w:rsidR="004D37B1" w:rsidRPr="004D37B1" w:rsidRDefault="004D37B1" w:rsidP="004D37B1"/>
    <w:p w14:paraId="35465142" w14:textId="77777777" w:rsidR="004D37B1" w:rsidRDefault="004D37B1">
      <w:pPr>
        <w:spacing w:after="0"/>
        <w:ind w:left="0"/>
        <w:rPr>
          <w:rFonts w:asciiTheme="majorHAnsi" w:eastAsiaTheme="majorEastAsia" w:hAnsiTheme="majorHAnsi" w:cstheme="majorHAnsi"/>
          <w:b/>
          <w:color w:val="3C3C3C" w:themeColor="text2"/>
          <w:sz w:val="32"/>
          <w:szCs w:val="32"/>
        </w:rPr>
      </w:pPr>
      <w:r>
        <w:br w:type="page"/>
      </w:r>
    </w:p>
    <w:p w14:paraId="65A82EB6" w14:textId="77777777" w:rsidR="001E0DA7" w:rsidRDefault="00274416" w:rsidP="00393777">
      <w:pPr>
        <w:pStyle w:val="Otsikko1"/>
      </w:pPr>
      <w:bookmarkStart w:id="43" w:name="_Toc204761617"/>
      <w:r>
        <w:lastRenderedPageBreak/>
        <w:t>Koulun kerhotoiminta</w:t>
      </w:r>
      <w:bookmarkEnd w:id="43"/>
    </w:p>
    <w:p w14:paraId="0014DEE0" w14:textId="069CF3D2" w:rsidR="004D37B1" w:rsidRDefault="004D37B1" w:rsidP="004D37B1">
      <w:pPr>
        <w:pStyle w:val="Listieto"/>
        <w:rPr>
          <w:rStyle w:val="Hyperlinkki"/>
        </w:rPr>
      </w:pPr>
      <w:r w:rsidRPr="003F7501">
        <w:t>Perusopetuksen opetussuunnitelma</w:t>
      </w:r>
      <w:r w:rsidRPr="004D37B1">
        <w:t xml:space="preserve"> </w:t>
      </w:r>
      <w:hyperlink r:id="rId40" w:history="1">
        <w:r>
          <w:rPr>
            <w:rStyle w:val="Hyperlinkki"/>
          </w:rPr>
          <w:t>5.5 Perusopetuksen tavoitteita tukeva muu toiminta (peda.net)</w:t>
        </w:r>
      </w:hyperlink>
    </w:p>
    <w:p w14:paraId="4106730B" w14:textId="2F78426A" w:rsidR="00AF7A4D" w:rsidRDefault="00AF7A4D" w:rsidP="00AF7A4D"/>
    <w:p w14:paraId="3398B90C" w14:textId="106D5918" w:rsidR="00AF7A4D" w:rsidRPr="00AF7A4D" w:rsidRDefault="00AF7A4D" w:rsidP="00AF7A4D">
      <w:r>
        <w:t>Nuorisolaki / Harrastamisen Suomen mallin mukainen nuorten harrastustoiminta</w:t>
      </w:r>
      <w:r w:rsidR="00543D0A">
        <w:t>, 12 a §</w:t>
      </w:r>
      <w:r>
        <w:t xml:space="preserve">: </w:t>
      </w:r>
      <w:hyperlink r:id="rId41" w:history="1">
        <w:r>
          <w:rPr>
            <w:rStyle w:val="Hyperlinkki"/>
          </w:rPr>
          <w:t>Laki nuorisolain muuttamisesta 955/2022 - Säädökset alkuperäisinä - FINLEX ®</w:t>
        </w:r>
      </w:hyperlink>
      <w:r w:rsidR="00543D0A">
        <w:rPr>
          <w:rStyle w:val="Hyperlinkki"/>
        </w:rPr>
        <w:t xml:space="preserve"> </w:t>
      </w:r>
    </w:p>
    <w:p w14:paraId="3BB6FA49" w14:textId="77777777" w:rsidR="00274416" w:rsidRDefault="00274416" w:rsidP="00274416">
      <w:pPr>
        <w:pStyle w:val="Otsikko2"/>
      </w:pPr>
      <w:bookmarkStart w:id="44" w:name="_Toc204761618"/>
      <w:r w:rsidRPr="00287354">
        <w:t>Laatukriteerit</w:t>
      </w:r>
      <w:bookmarkEnd w:id="44"/>
    </w:p>
    <w:tbl>
      <w:tblPr>
        <w:tblStyle w:val="TaulukkoRuudukko"/>
        <w:tblW w:w="0" w:type="auto"/>
        <w:tblInd w:w="1304" w:type="dxa"/>
        <w:tblLook w:val="04A0" w:firstRow="1" w:lastRow="0" w:firstColumn="1" w:lastColumn="0" w:noHBand="0" w:noVBand="1"/>
      </w:tblPr>
      <w:tblGrid>
        <w:gridCol w:w="8529"/>
      </w:tblGrid>
      <w:tr w:rsidR="004D37B1" w14:paraId="4891E823" w14:textId="77777777" w:rsidTr="004D37B1">
        <w:trPr>
          <w:trHeight w:val="3180"/>
        </w:trPr>
        <w:tc>
          <w:tcPr>
            <w:tcW w:w="8529" w:type="dxa"/>
            <w:tcBorders>
              <w:top w:val="single" w:sz="36" w:space="0" w:color="00A37D" w:themeColor="accent5"/>
              <w:left w:val="single" w:sz="36" w:space="0" w:color="00A37D" w:themeColor="accent5"/>
              <w:bottom w:val="single" w:sz="36" w:space="0" w:color="00A37D" w:themeColor="accent5"/>
              <w:right w:val="single" w:sz="36" w:space="0" w:color="00A37D" w:themeColor="accent5"/>
            </w:tcBorders>
            <w:shd w:val="clear" w:color="auto" w:fill="F2F2F2" w:themeFill="background1" w:themeFillShade="F2"/>
            <w:vAlign w:val="center"/>
          </w:tcPr>
          <w:p w14:paraId="75ACA439" w14:textId="77777777" w:rsidR="004D37B1" w:rsidRPr="00287354" w:rsidRDefault="004D37B1" w:rsidP="004D37B1">
            <w:pPr>
              <w:pStyle w:val="Luettelokappale"/>
            </w:pPr>
            <w:r>
              <w:t>K</w:t>
            </w:r>
            <w:r w:rsidRPr="00287354">
              <w:t>erhotoiminta on monipuolista ja oppilaslähtöistä</w:t>
            </w:r>
            <w:r>
              <w:t>.</w:t>
            </w:r>
          </w:p>
          <w:p w14:paraId="5B5BD42A" w14:textId="77777777" w:rsidR="004D37B1" w:rsidRPr="00287354" w:rsidRDefault="004D37B1" w:rsidP="004D37B1">
            <w:pPr>
              <w:pStyle w:val="Luettelokappale"/>
            </w:pPr>
            <w:r>
              <w:t>K</w:t>
            </w:r>
            <w:r w:rsidRPr="00287354">
              <w:t>erhotoiminnalle varataan riittävät resurssit</w:t>
            </w:r>
            <w:r>
              <w:t>.</w:t>
            </w:r>
          </w:p>
          <w:p w14:paraId="6CE736BB" w14:textId="77777777" w:rsidR="004D37B1" w:rsidRPr="00287354" w:rsidRDefault="004D37B1" w:rsidP="004D37B1">
            <w:pPr>
              <w:pStyle w:val="Luettelokappale"/>
            </w:pPr>
            <w:r>
              <w:t>K</w:t>
            </w:r>
            <w:r w:rsidRPr="00287354">
              <w:t>erhoilla on pätevät ja koulutetut ohjaajat</w:t>
            </w:r>
            <w:r>
              <w:t>.</w:t>
            </w:r>
          </w:p>
          <w:p w14:paraId="7D2B9E37" w14:textId="77777777" w:rsidR="004D37B1" w:rsidRPr="00287354" w:rsidRDefault="004D37B1" w:rsidP="004D37B1">
            <w:pPr>
              <w:pStyle w:val="Luettelokappale"/>
            </w:pPr>
            <w:r>
              <w:t>K</w:t>
            </w:r>
            <w:r w:rsidRPr="00287354">
              <w:t>oulukerholla on hyvä toimintasuunnitelma</w:t>
            </w:r>
            <w:r>
              <w:t>.</w:t>
            </w:r>
          </w:p>
          <w:p w14:paraId="0D618E9B" w14:textId="285AA1D6" w:rsidR="004D37B1" w:rsidRPr="00287354" w:rsidRDefault="004D37B1" w:rsidP="004D37B1">
            <w:pPr>
              <w:pStyle w:val="Luettelokappale"/>
            </w:pPr>
            <w:r>
              <w:t>K</w:t>
            </w:r>
            <w:r w:rsidRPr="00287354">
              <w:t>erhotoiminnalle var</w:t>
            </w:r>
            <w:r w:rsidR="00CA79BA">
              <w:t>a</w:t>
            </w:r>
            <w:r w:rsidRPr="00287354">
              <w:t>taan riittävät resurssit ja asianmukaiset tilat ja välineet</w:t>
            </w:r>
            <w:r>
              <w:t>.</w:t>
            </w:r>
          </w:p>
          <w:p w14:paraId="72A89610" w14:textId="77777777" w:rsidR="004D37B1" w:rsidRDefault="004D37B1" w:rsidP="004D37B1">
            <w:pPr>
              <w:pStyle w:val="Luettelokappale"/>
            </w:pPr>
            <w:r>
              <w:t>K</w:t>
            </w:r>
            <w:r w:rsidRPr="00287354">
              <w:t>erhotoiminnan tiedottaminen on sujuvaa ja reaaliaikaista</w:t>
            </w:r>
            <w:r>
              <w:t>.</w:t>
            </w:r>
          </w:p>
        </w:tc>
      </w:tr>
    </w:tbl>
    <w:p w14:paraId="2083582A" w14:textId="77777777" w:rsidR="004D37B1" w:rsidRPr="00586D8B" w:rsidRDefault="004D37B1" w:rsidP="004D37B1"/>
    <w:p w14:paraId="69DA07BD" w14:textId="77777777" w:rsidR="00274416" w:rsidRDefault="00274416" w:rsidP="00274416">
      <w:pPr>
        <w:pStyle w:val="Otsikko2"/>
      </w:pPr>
      <w:bookmarkStart w:id="45" w:name="_Toc204761619"/>
      <w:r w:rsidRPr="00287354">
        <w:t>Koulun toimintasuunnitelma</w:t>
      </w:r>
      <w:bookmarkEnd w:id="45"/>
    </w:p>
    <w:p w14:paraId="30E7F995" w14:textId="77777777" w:rsidR="00423CDE" w:rsidRDefault="00423CDE" w:rsidP="00423CDE">
      <w:r>
        <w:t xml:space="preserve">Koulukerhotoimintaa suunnittelemme lukuvuoden jaksoissa sekä lyhyemmissä jaksoissa. Joskus kesken lukuvuoden avautuu mahdollisuus uuden kerhon aloittamiselle ja olemme hyvin joustavasti tarttuneet näihin tilaisuuksiin. </w:t>
      </w:r>
    </w:p>
    <w:p w14:paraId="4E5E8B97" w14:textId="7AA8055E" w:rsidR="00423CDE" w:rsidRDefault="00423CDE" w:rsidP="00423CDE">
      <w:r>
        <w:t>Harrastamisen Suomen mallin toiminnassa olemme olleet mukana Laukaassa hankkeen alusta asti. Tänä lukuvuonna tavoitteena on saada sekä hankkeen kautta järjestyvää että koulun oman opettajan pitämää toimintaa aikaiseksi.</w:t>
      </w:r>
      <w:r w:rsidRPr="00525A1C">
        <w:rPr>
          <w:color w:val="FF0000"/>
        </w:rPr>
        <w:t xml:space="preserve"> </w:t>
      </w:r>
      <w:r>
        <w:t>Kunnan hankekoordinaattorit organisoivat toimintaa pääosin.</w:t>
      </w:r>
    </w:p>
    <w:p w14:paraId="1C1DFE1E" w14:textId="2D8782B7" w:rsidR="00423CDE" w:rsidRDefault="00423CDE" w:rsidP="00423CDE">
      <w:r>
        <w:t xml:space="preserve">Kerhotoimintaa suunniteltaessa huomioidaan käytettävissä oleva kerhotuntiresurssi, kerhon ohjaajien saatavuus ja oppilaiden kiinnostuksen kohteet. Kerhotoiminta linkittyy suoranaisesti koulun toimintaan ja tukee koulun opetus- ja kasvatustyötä sisällöillään. Koulun tilat ja välineet ovat koulukerhojen käytössä. </w:t>
      </w:r>
    </w:p>
    <w:p w14:paraId="42AE7B26" w14:textId="07FCF4EA" w:rsidR="00423CDE" w:rsidRDefault="00423CDE" w:rsidP="00423CDE">
      <w:r>
        <w:t>HSM-kerhoista toteutumassa ovat liikuntakerho torstaisin koulun oman ohjaajan vetämänä ja käsityö/askartelukerho tiistaisin hankkeen kautta saatavan vetäjän toimesta. Lisäksi oppilaille on tarjolla etäyhteyksiä hyödyntävä pelillinen kerho.</w:t>
      </w:r>
    </w:p>
    <w:p w14:paraId="45AA8BB5" w14:textId="77777777" w:rsidR="00423CDE" w:rsidRDefault="00423CDE" w:rsidP="00423CDE">
      <w:r>
        <w:t>Hevoskerhotoiminta jatkuu tänä lukuvuonna koulullamme. Kerho on kohdistettu luokille 3-6 ja toiminta tapahtuu koulun ulkopuolella</w:t>
      </w:r>
      <w:r>
        <w:rPr>
          <w:color w:val="FF0000"/>
        </w:rPr>
        <w:t>.</w:t>
      </w:r>
    </w:p>
    <w:p w14:paraId="3622A80A" w14:textId="77777777" w:rsidR="00423CDE" w:rsidRDefault="00423CDE" w:rsidP="00423CDE">
      <w:r>
        <w:t xml:space="preserve">Paikallinen 4H-kerho käyttää koulun tiloja ja monet koulumme oppilaat osallistuvat 4H-kerhoon. </w:t>
      </w:r>
    </w:p>
    <w:p w14:paraId="6A9569C9" w14:textId="77777777" w:rsidR="00423CDE" w:rsidRPr="00274B38" w:rsidRDefault="00423CDE" w:rsidP="00423CDE">
      <w:r>
        <w:lastRenderedPageBreak/>
        <w:t>Tieto uusista kerhoista kulkee koteihin Wilman kautta sekä sähköpostilla. Kotisivuillamme sekä kunnan sivuilla (HSM osalta) on kerhojen ajankohtaiset tiedot.</w:t>
      </w:r>
    </w:p>
    <w:p w14:paraId="6C67DE9C" w14:textId="77777777" w:rsidR="004D37B1" w:rsidRPr="004D37B1" w:rsidRDefault="004D37B1" w:rsidP="004D37B1"/>
    <w:p w14:paraId="67D3F7A9" w14:textId="376604A1" w:rsidR="00274416" w:rsidRDefault="00274416" w:rsidP="00274416">
      <w:pPr>
        <w:pStyle w:val="Otsikko2"/>
      </w:pPr>
      <w:bookmarkStart w:id="46" w:name="_Toc204761620"/>
      <w:r>
        <w:t xml:space="preserve">Koulun valitsemat kehittämiskohteet </w:t>
      </w:r>
      <w:r w:rsidR="00AB2A90">
        <w:t xml:space="preserve">lukuvuodelle </w:t>
      </w:r>
      <w:sdt>
        <w:sdtPr>
          <w:alias w:val="Luokka"/>
          <w:tag w:val=""/>
          <w:id w:val="-1453240487"/>
          <w:placeholder>
            <w:docPart w:val="87CD69E5F0F041D7A59C1EC13737C9CD"/>
          </w:placeholder>
          <w:dataBinding w:prefixMappings="xmlns:ns0='http://purl.org/dc/elements/1.1/' xmlns:ns1='http://schemas.openxmlformats.org/package/2006/metadata/core-properties' " w:xpath="/ns1:coreProperties[1]/ns1:category[1]" w:storeItemID="{6C3C8BC8-F283-45AE-878A-BAB7291924A1}"/>
          <w:text/>
        </w:sdtPr>
        <w:sdtContent>
          <w:r w:rsidR="00545BC1">
            <w:t>2025-2026</w:t>
          </w:r>
        </w:sdtContent>
      </w:sdt>
      <w:bookmarkEnd w:id="46"/>
    </w:p>
    <w:p w14:paraId="66218100" w14:textId="77777777" w:rsidR="00423CDE" w:rsidRPr="00C2184A" w:rsidRDefault="00423CDE" w:rsidP="00423CDE">
      <w:pPr>
        <w:tabs>
          <w:tab w:val="left" w:pos="2475"/>
        </w:tabs>
        <w:rPr>
          <w:rFonts w:asciiTheme="majorHAnsi" w:hAnsiTheme="majorHAnsi" w:cstheme="majorHAnsi"/>
        </w:rPr>
      </w:pPr>
      <w:r w:rsidRPr="00C2184A">
        <w:rPr>
          <w:rFonts w:asciiTheme="majorHAnsi" w:hAnsiTheme="majorHAnsi" w:cstheme="majorHAnsi"/>
        </w:rPr>
        <w:t>Harrastamisen Suomen mallin toiminta jatkuu. Pyritään siihen, että kuntaan palkatun koordinaattorin työpanosta hyödynnetään monipuolisesti harrastustoimintaa suunniteltaessa ja kerhojen vetäjänä.</w:t>
      </w:r>
    </w:p>
    <w:p w14:paraId="2E5ECF58" w14:textId="77777777" w:rsidR="00423CDE" w:rsidRPr="00C2184A" w:rsidRDefault="00423CDE" w:rsidP="00423CDE">
      <w:pPr>
        <w:tabs>
          <w:tab w:val="left" w:pos="2475"/>
        </w:tabs>
        <w:rPr>
          <w:rFonts w:asciiTheme="majorHAnsi" w:hAnsiTheme="majorHAnsi" w:cstheme="majorHAnsi"/>
        </w:rPr>
      </w:pPr>
      <w:r w:rsidRPr="00C2184A">
        <w:rPr>
          <w:rFonts w:asciiTheme="majorHAnsi" w:hAnsiTheme="majorHAnsi" w:cstheme="majorHAnsi"/>
        </w:rPr>
        <w:t>Tarjotaan oman koulun henkilökunnalle mahdollisuuksia kerhojen pitoon.</w:t>
      </w:r>
    </w:p>
    <w:p w14:paraId="49D10B4D" w14:textId="77777777" w:rsidR="004D37B1" w:rsidRPr="004D37B1" w:rsidRDefault="004D37B1" w:rsidP="004D37B1"/>
    <w:p w14:paraId="73AB5AF1" w14:textId="26A14B6D" w:rsidR="00274416" w:rsidRPr="00274416" w:rsidRDefault="00274416" w:rsidP="00274416">
      <w:pPr>
        <w:pStyle w:val="Otsikko2"/>
      </w:pPr>
      <w:bookmarkStart w:id="47" w:name="_Toc204761621"/>
      <w:r>
        <w:t>Lukuvuoden toiminnan arviointi ja kehittämiskohteet lukuvuodelle 202</w:t>
      </w:r>
      <w:r w:rsidR="0001225D">
        <w:t>6</w:t>
      </w:r>
      <w:r>
        <w:t>-202</w:t>
      </w:r>
      <w:r w:rsidR="0001225D">
        <w:t>7</w:t>
      </w:r>
      <w:bookmarkEnd w:id="47"/>
    </w:p>
    <w:p w14:paraId="0FCCC4D1" w14:textId="77777777" w:rsidR="004D37B1" w:rsidRPr="004D37B1" w:rsidRDefault="008A03A2" w:rsidP="008A03A2">
      <w:pPr>
        <w:pStyle w:val="Listieto"/>
      </w:pPr>
      <w:r>
        <w:t>Täytetään kevätlukukaudella lukuvuoden arvioinnin yhteydessä</w:t>
      </w:r>
    </w:p>
    <w:p w14:paraId="3DA743BE" w14:textId="77777777" w:rsidR="00393777" w:rsidRDefault="00393777" w:rsidP="008A03A2">
      <w:pPr>
        <w:rPr>
          <w:rFonts w:asciiTheme="majorHAnsi" w:eastAsiaTheme="majorEastAsia" w:hAnsiTheme="majorHAnsi" w:cstheme="majorHAnsi"/>
          <w:color w:val="3C3C3C" w:themeColor="text2"/>
          <w:sz w:val="32"/>
          <w:szCs w:val="32"/>
        </w:rPr>
      </w:pPr>
      <w:r>
        <w:br w:type="page"/>
      </w:r>
    </w:p>
    <w:p w14:paraId="54DEA43E" w14:textId="77777777" w:rsidR="00274416" w:rsidRDefault="00274416" w:rsidP="00393777">
      <w:pPr>
        <w:pStyle w:val="Otsikko1"/>
      </w:pPr>
      <w:bookmarkStart w:id="48" w:name="_Toc204761622"/>
      <w:r>
        <w:lastRenderedPageBreak/>
        <w:t>Aamu ja iltapäivätoiminta</w:t>
      </w:r>
      <w:bookmarkEnd w:id="48"/>
    </w:p>
    <w:p w14:paraId="7C4FBEA7" w14:textId="64A11D73" w:rsidR="004D37B1" w:rsidRDefault="004D37B1" w:rsidP="004D37B1">
      <w:pPr>
        <w:pStyle w:val="Listieto"/>
      </w:pPr>
      <w:r w:rsidRPr="00287354">
        <w:t>Jos koululla järjestetään aamu- ja iltapäivätoimintaa</w:t>
      </w:r>
    </w:p>
    <w:p w14:paraId="13F3BC5E" w14:textId="5E8A8B7E" w:rsidR="00FC6B0E" w:rsidRPr="0061012A" w:rsidRDefault="00E874C1" w:rsidP="00FC6B0E">
      <w:pPr>
        <w:rPr>
          <w:rStyle w:val="Hyperlinkki"/>
        </w:rPr>
      </w:pPr>
      <w:r w:rsidRPr="0061012A">
        <w:fldChar w:fldCharType="begin"/>
      </w:r>
      <w:r w:rsidR="0061012A">
        <w:instrText>HYPERLINK "https://laukaa.oncloudos.com/kokous/2025270-14-28339.PDF"</w:instrText>
      </w:r>
      <w:r w:rsidRPr="0061012A">
        <w:fldChar w:fldCharType="separate"/>
      </w:r>
      <w:r w:rsidR="00FC6B0E" w:rsidRPr="0061012A">
        <w:rPr>
          <w:rStyle w:val="Hyperlinkki"/>
        </w:rPr>
        <w:t>Aamu- ja iltapäivätoiminnan perusteet 2011</w:t>
      </w:r>
    </w:p>
    <w:p w14:paraId="1A520E99" w14:textId="1B0C4D39" w:rsidR="004D37B1" w:rsidRPr="0061012A" w:rsidRDefault="00E874C1" w:rsidP="004D37B1">
      <w:pPr>
        <w:pStyle w:val="Listieto"/>
        <w:rPr>
          <w:rStyle w:val="Hyperlinkki"/>
        </w:rPr>
      </w:pPr>
      <w:r w:rsidRPr="0061012A">
        <w:rPr>
          <w:i w:val="0"/>
        </w:rPr>
        <w:fldChar w:fldCharType="end"/>
      </w:r>
      <w:r w:rsidR="004D37B1" w:rsidRPr="003F7501">
        <w:t>Perusopetuksen opetussuunnitelma</w:t>
      </w:r>
      <w:r w:rsidR="004D37B1" w:rsidRPr="004D37B1">
        <w:t xml:space="preserve"> </w:t>
      </w:r>
      <w:r w:rsidR="0061012A">
        <w:fldChar w:fldCharType="begin"/>
      </w:r>
      <w:r w:rsidR="0061012A">
        <w:instrText xml:space="preserve"> HYPERLINK "https://peda.net/laukaa/pops/5.-oppimista-ja-hyvinvointia-edistava-koulutyon-jarjestamine/5.5.-opetuksen-ja-kasvatuksen-tavoitteita-tukeva-muu-toimint" </w:instrText>
      </w:r>
      <w:r w:rsidR="0061012A">
        <w:fldChar w:fldCharType="separate"/>
      </w:r>
      <w:r w:rsidR="004D37B1" w:rsidRPr="0061012A">
        <w:rPr>
          <w:rStyle w:val="Hyperlinkki"/>
        </w:rPr>
        <w:t>5.5 Perusopetuksen tavoitteita tukeva muu toiminta (peda.net)</w:t>
      </w:r>
      <w:r w:rsidR="000E2E9B" w:rsidRPr="0061012A">
        <w:rPr>
          <w:rStyle w:val="Hyperlinkki"/>
        </w:rPr>
        <w:t xml:space="preserve"> </w:t>
      </w:r>
    </w:p>
    <w:p w14:paraId="5906B5DC" w14:textId="11981A83" w:rsidR="004D37B1" w:rsidRPr="0061012A" w:rsidRDefault="0061012A" w:rsidP="004D37B1">
      <w:pPr>
        <w:pStyle w:val="Listieto"/>
        <w:rPr>
          <w:rStyle w:val="Hyperlinkki"/>
        </w:rPr>
      </w:pPr>
      <w:r>
        <w:fldChar w:fldCharType="end"/>
      </w:r>
      <w:r>
        <w:fldChar w:fldCharType="begin"/>
      </w:r>
      <w:r>
        <w:instrText xml:space="preserve"> HYPERLINK "https://www.laukaa.fi/asukkaat/kasvatus-ja-opetus/opetuksen-ja-varhaiskasvatuksen-palvelut/aamu-ja-iltapaivatoiminta-jalkkari/" </w:instrText>
      </w:r>
      <w:r>
        <w:fldChar w:fldCharType="separate"/>
      </w:r>
      <w:r w:rsidR="004D37B1" w:rsidRPr="0061012A">
        <w:rPr>
          <w:rStyle w:val="Hyperlinkki"/>
        </w:rPr>
        <w:t xml:space="preserve">Aamu- ja iltapäivätoiminta, </w:t>
      </w:r>
      <w:proofErr w:type="spellStart"/>
      <w:r w:rsidR="004D37B1" w:rsidRPr="0061012A">
        <w:rPr>
          <w:rStyle w:val="Hyperlinkki"/>
        </w:rPr>
        <w:t>Jälkkäri</w:t>
      </w:r>
      <w:proofErr w:type="spellEnd"/>
      <w:r w:rsidR="004D37B1" w:rsidRPr="0061012A">
        <w:rPr>
          <w:rStyle w:val="Hyperlinkki"/>
        </w:rPr>
        <w:t xml:space="preserve"> - Asukkaat (laukaa.fi)</w:t>
      </w:r>
    </w:p>
    <w:p w14:paraId="717B8E30" w14:textId="7287671C" w:rsidR="004D37B1" w:rsidRPr="004D37B1" w:rsidRDefault="0061012A" w:rsidP="004D37B1">
      <w:pPr>
        <w:pStyle w:val="Otsikko2"/>
      </w:pPr>
      <w:r>
        <w:rPr>
          <w:rFonts w:asciiTheme="minorHAnsi" w:eastAsiaTheme="minorHAnsi" w:hAnsiTheme="minorHAnsi" w:cstheme="minorBidi"/>
          <w:b w:val="0"/>
          <w:i/>
          <w:color w:val="auto"/>
          <w:sz w:val="24"/>
          <w:szCs w:val="24"/>
        </w:rPr>
        <w:fldChar w:fldCharType="end"/>
      </w:r>
      <w:bookmarkStart w:id="49" w:name="_Toc204761623"/>
      <w:r w:rsidR="00274416" w:rsidRPr="00287354">
        <w:t>Laatukriteerit</w:t>
      </w:r>
      <w:bookmarkEnd w:id="49"/>
    </w:p>
    <w:tbl>
      <w:tblPr>
        <w:tblStyle w:val="TaulukkoRuudukko"/>
        <w:tblW w:w="0" w:type="auto"/>
        <w:tblInd w:w="1304" w:type="dxa"/>
        <w:tblLook w:val="04A0" w:firstRow="1" w:lastRow="0" w:firstColumn="1" w:lastColumn="0" w:noHBand="0" w:noVBand="1"/>
      </w:tblPr>
      <w:tblGrid>
        <w:gridCol w:w="8529"/>
      </w:tblGrid>
      <w:tr w:rsidR="004D37B1" w14:paraId="4D877300" w14:textId="77777777" w:rsidTr="004D37B1">
        <w:trPr>
          <w:trHeight w:val="3489"/>
        </w:trPr>
        <w:tc>
          <w:tcPr>
            <w:tcW w:w="9913" w:type="dxa"/>
            <w:tcBorders>
              <w:top w:val="single" w:sz="36" w:space="0" w:color="00A37D" w:themeColor="accent5"/>
              <w:left w:val="single" w:sz="36" w:space="0" w:color="00A37D" w:themeColor="accent5"/>
              <w:bottom w:val="single" w:sz="36" w:space="0" w:color="00A37D" w:themeColor="accent5"/>
              <w:right w:val="single" w:sz="36" w:space="0" w:color="00A37D" w:themeColor="accent5"/>
            </w:tcBorders>
            <w:shd w:val="clear" w:color="auto" w:fill="F2F2F2" w:themeFill="background1" w:themeFillShade="F2"/>
            <w:vAlign w:val="center"/>
          </w:tcPr>
          <w:p w14:paraId="2C0ABC67" w14:textId="77777777" w:rsidR="004D37B1" w:rsidRDefault="004D37B1" w:rsidP="004D37B1">
            <w:pPr>
              <w:pStyle w:val="Luettelokappale"/>
            </w:pPr>
            <w:r>
              <w:t>Koulu on aidosti mukana suunnittelemassa aamu- ja iltapäivätoimintaa vanhempien ja mahdollisen palvelun tuottajan kanssa.</w:t>
            </w:r>
          </w:p>
          <w:p w14:paraId="32EA83BA" w14:textId="77777777" w:rsidR="004D37B1" w:rsidRDefault="004D37B1" w:rsidP="004D37B1">
            <w:pPr>
              <w:pStyle w:val="Luettelokappale"/>
            </w:pPr>
            <w:r>
              <w:t>Toiminta koetaan tärkeäksi osaksi koulun kasvatus- ja opetustehtävää.</w:t>
            </w:r>
          </w:p>
          <w:p w14:paraId="69CC34E9" w14:textId="77777777" w:rsidR="004D37B1" w:rsidRDefault="004D37B1" w:rsidP="004D37B1">
            <w:pPr>
              <w:pStyle w:val="Luettelokappale"/>
            </w:pPr>
            <w:r>
              <w:t>Toiminta suunnitellaan ja toteutetaan tiiviissä yhteistyössä koulun kanssa</w:t>
            </w:r>
          </w:p>
          <w:p w14:paraId="5A16AD47" w14:textId="77777777" w:rsidR="004D37B1" w:rsidRDefault="004D37B1" w:rsidP="004D37B1">
            <w:pPr>
              <w:pStyle w:val="Luettelokappale"/>
            </w:pPr>
            <w:r>
              <w:t>Koulu kykenee järjestämään hyvät ja asialliset toimitilat.</w:t>
            </w:r>
          </w:p>
          <w:p w14:paraId="33026671" w14:textId="77777777" w:rsidR="004D37B1" w:rsidRDefault="004D37B1" w:rsidP="004D37B1">
            <w:pPr>
              <w:pStyle w:val="Luettelokappale"/>
            </w:pPr>
            <w:r>
              <w:t>Aamu- ja iltapäivätoiminnassa on riittävä määrä päteviä ja koulutettuja ohjaajia.</w:t>
            </w:r>
          </w:p>
          <w:p w14:paraId="7E20DB3B" w14:textId="77777777" w:rsidR="004D37B1" w:rsidRDefault="004D37B1" w:rsidP="004D37B1">
            <w:pPr>
              <w:pStyle w:val="Luettelokappale"/>
            </w:pPr>
            <w:r>
              <w:t>Tiedonkulku on hyvää ja ajantasaista ja tukee kaikkien lapsen kanssa toimijoiden työtä.</w:t>
            </w:r>
          </w:p>
        </w:tc>
      </w:tr>
    </w:tbl>
    <w:p w14:paraId="6053978C" w14:textId="77777777" w:rsidR="00586D8B" w:rsidRPr="00586D8B" w:rsidRDefault="00586D8B" w:rsidP="004D37B1">
      <w:pPr>
        <w:ind w:left="0"/>
      </w:pPr>
    </w:p>
    <w:p w14:paraId="01E9B9D1" w14:textId="7282D666" w:rsidR="00274416" w:rsidRDefault="00274416" w:rsidP="00274416">
      <w:pPr>
        <w:pStyle w:val="Otsikko2"/>
      </w:pPr>
      <w:bookmarkStart w:id="50" w:name="_Toc204761624"/>
      <w:r w:rsidRPr="00287354">
        <w:t>Koulun toimintasuunnitelma</w:t>
      </w:r>
      <w:bookmarkEnd w:id="50"/>
    </w:p>
    <w:p w14:paraId="471244E1" w14:textId="7A0B2BDE" w:rsidR="007A1D46" w:rsidRDefault="007A1D46" w:rsidP="007A1D46">
      <w:r>
        <w:t>Kuhaniemen koululla toimii iltapäivätoimintaryhmä. Ryhmä toimii joka koulupäivä klo 13-16.30. Ryhmässä on ohjaajana pätevä aamu-ja iltapäivätoiminnan ohjaaja, joka toimii päivittäin myös koulussa ja esiopetuksessa koulunkäynnin ohjaajana ennen varsinaista iltapäivätoiminnan alkamista.</w:t>
      </w:r>
    </w:p>
    <w:p w14:paraId="199ECB47" w14:textId="70A0FD9B" w:rsidR="007A1D46" w:rsidRDefault="007A1D46" w:rsidP="007A1D46">
      <w:r>
        <w:t>Perjantai-päivien iltapäivätoiminnan ohjaus kiertää kolmen ohjaajan kesken. Muut päivät hoitaa yksi ja sama ohjaaja.</w:t>
      </w:r>
    </w:p>
    <w:p w14:paraId="22E955C4" w14:textId="77777777" w:rsidR="007A1D46" w:rsidRDefault="007A1D46" w:rsidP="007A1D46">
      <w:r>
        <w:t>Yhdessä koulun henkilöstön kanssa iltapäivätoiminnan ohjaaja on kartoittanut toimin-</w:t>
      </w:r>
      <w:proofErr w:type="spellStart"/>
      <w:r>
        <w:t>taan</w:t>
      </w:r>
      <w:proofErr w:type="spellEnd"/>
      <w:r>
        <w:t xml:space="preserve"> tarvittavat tilat. Koulun opetusvälineet ja –materiaalit ovat käytettävissä. Toiminnan suunnittelusta vastaa iltapäivätoiminnan ohjaaja, mutta se toteutetaan yhteistyössä koulun kanssa.</w:t>
      </w:r>
    </w:p>
    <w:p w14:paraId="6C8BF480" w14:textId="77777777" w:rsidR="007A1D46" w:rsidRDefault="007A1D46" w:rsidP="007A1D46">
      <w:r>
        <w:t>Tiedottaminen iltapäivätoiminnasta tapahtuu koulun normaaleja tiedotuskanavia ja –käytänteitä hyödyntäen.</w:t>
      </w:r>
    </w:p>
    <w:p w14:paraId="2067F4AD" w14:textId="77777777" w:rsidR="007A1D46" w:rsidRPr="007A1D46" w:rsidRDefault="007A1D46" w:rsidP="007A1D46"/>
    <w:p w14:paraId="7E8A463D" w14:textId="2BAE3CE5" w:rsidR="00274416" w:rsidRDefault="00274416" w:rsidP="007A1D46">
      <w:pPr>
        <w:pStyle w:val="Otsikko2"/>
      </w:pPr>
      <w:bookmarkStart w:id="51" w:name="_Toc204761625"/>
      <w:r>
        <w:t xml:space="preserve">Koulun valitsemat kehittämiskohteet </w:t>
      </w:r>
      <w:r w:rsidR="00AB2A90">
        <w:t xml:space="preserve">lukuvuodelle </w:t>
      </w:r>
      <w:sdt>
        <w:sdtPr>
          <w:alias w:val="Luokka"/>
          <w:tag w:val=""/>
          <w:id w:val="1939012285"/>
          <w:placeholder>
            <w:docPart w:val="3BA78CC9B7A44A26BA82FB8C4BD0312A"/>
          </w:placeholder>
          <w:dataBinding w:prefixMappings="xmlns:ns0='http://purl.org/dc/elements/1.1/' xmlns:ns1='http://schemas.openxmlformats.org/package/2006/metadata/core-properties' " w:xpath="/ns1:coreProperties[1]/ns1:category[1]" w:storeItemID="{6C3C8BC8-F283-45AE-878A-BAB7291924A1}"/>
          <w:text/>
        </w:sdtPr>
        <w:sdtContent>
          <w:r w:rsidR="00545BC1">
            <w:t>2025-2026</w:t>
          </w:r>
        </w:sdtContent>
      </w:sdt>
      <w:bookmarkEnd w:id="51"/>
    </w:p>
    <w:p w14:paraId="5341506C" w14:textId="77777777" w:rsidR="007A1D46" w:rsidRPr="00C2184A" w:rsidRDefault="007A1D46" w:rsidP="007A1D46">
      <w:pPr>
        <w:rPr>
          <w:rFonts w:asciiTheme="majorHAnsi" w:hAnsiTheme="majorHAnsi" w:cstheme="majorHAnsi"/>
        </w:rPr>
      </w:pPr>
      <w:bookmarkStart w:id="52" w:name="_Toc204761626"/>
      <w:r w:rsidRPr="00C2184A">
        <w:rPr>
          <w:rFonts w:asciiTheme="majorHAnsi" w:hAnsiTheme="majorHAnsi" w:cstheme="majorHAnsi"/>
        </w:rPr>
        <w:t>Jatketaan iltapäivätoimintaa ensi lukuvuonna. Kyselyn perusteella tarve palvelulle on olemassa.</w:t>
      </w:r>
    </w:p>
    <w:p w14:paraId="102CC3F4" w14:textId="0BB72C42" w:rsidR="007A1D46" w:rsidRPr="007A1D46" w:rsidRDefault="007A1D46" w:rsidP="007A1D46">
      <w:pPr>
        <w:pStyle w:val="Otsikko2"/>
        <w:numPr>
          <w:ilvl w:val="0"/>
          <w:numId w:val="0"/>
        </w:numPr>
        <w:ind w:left="792"/>
        <w:rPr>
          <w:b w:val="0"/>
          <w:sz w:val="24"/>
          <w:szCs w:val="24"/>
        </w:rPr>
      </w:pPr>
      <w:r w:rsidRPr="007A1D46">
        <w:rPr>
          <w:b w:val="0"/>
          <w:sz w:val="24"/>
          <w:szCs w:val="24"/>
        </w:rPr>
        <w:lastRenderedPageBreak/>
        <w:t>Pyritään rakentamaan perjantaiden osalta iltapäivätoiminnan ohjaajille vuorotteluperiaate tämän vuoden mallin mukaisesti.</w:t>
      </w:r>
    </w:p>
    <w:p w14:paraId="19B57EA9" w14:textId="0D6C5605" w:rsidR="003C1433" w:rsidRPr="00274416" w:rsidRDefault="003C1433" w:rsidP="003C1433">
      <w:pPr>
        <w:pStyle w:val="Otsikko2"/>
      </w:pPr>
      <w:r>
        <w:t>Lukuvuoden toiminnan arviointi ja kehittämiskohteet lukuvuodelle 202</w:t>
      </w:r>
      <w:r w:rsidR="000E2E9B">
        <w:t>6</w:t>
      </w:r>
      <w:r w:rsidR="00AD117B">
        <w:t>-</w:t>
      </w:r>
      <w:r>
        <w:t>202</w:t>
      </w:r>
      <w:r w:rsidR="000E2E9B">
        <w:t>7</w:t>
      </w:r>
      <w:bookmarkEnd w:id="52"/>
    </w:p>
    <w:p w14:paraId="62C8E48C" w14:textId="77777777" w:rsidR="003C1433" w:rsidRPr="004D37B1" w:rsidRDefault="003C1433" w:rsidP="003C1433">
      <w:pPr>
        <w:pStyle w:val="Listieto"/>
      </w:pPr>
      <w:r>
        <w:t>Täytetään kevätlukukaudella lukuvuoden arvioinnin yhteydessä</w:t>
      </w:r>
    </w:p>
    <w:p w14:paraId="4FF4AFD1" w14:textId="77777777" w:rsidR="00393777" w:rsidRPr="008A03A2" w:rsidRDefault="00393777" w:rsidP="008A03A2">
      <w:r>
        <w:br w:type="page"/>
      </w:r>
    </w:p>
    <w:p w14:paraId="7909C069" w14:textId="77777777" w:rsidR="00274416" w:rsidRDefault="00274416" w:rsidP="00393777">
      <w:pPr>
        <w:pStyle w:val="Otsikko1"/>
      </w:pPr>
      <w:bookmarkStart w:id="53" w:name="_Toc204761627"/>
      <w:r>
        <w:lastRenderedPageBreak/>
        <w:t>Oppilaiden osallistuminen</w:t>
      </w:r>
      <w:bookmarkEnd w:id="53"/>
    </w:p>
    <w:p w14:paraId="06277409" w14:textId="77777777" w:rsidR="004D37B1" w:rsidRDefault="004D37B1" w:rsidP="004D37B1">
      <w:pPr>
        <w:rPr>
          <w:rFonts w:ascii="Arial" w:hAnsi="Arial" w:cs="Arial"/>
          <w:sz w:val="22"/>
          <w:szCs w:val="22"/>
        </w:rPr>
      </w:pPr>
      <w:r w:rsidRPr="00E21B51">
        <w:rPr>
          <w:rFonts w:ascii="Arial" w:hAnsi="Arial" w:cs="Arial"/>
          <w:sz w:val="22"/>
          <w:szCs w:val="22"/>
        </w:rPr>
        <w:t>Tukioppilas-, kummioppilas-, oppilaskunta- ja muut oppilaiden osallistumista tukevat toiminnat, oppilaiden osallistuminen oppimisen ja koulutyön suunnitteluun</w:t>
      </w:r>
      <w:r>
        <w:rPr>
          <w:rFonts w:ascii="Arial" w:hAnsi="Arial" w:cs="Arial"/>
          <w:sz w:val="22"/>
          <w:szCs w:val="22"/>
        </w:rPr>
        <w:t>.</w:t>
      </w:r>
    </w:p>
    <w:p w14:paraId="329B225C" w14:textId="414430B7" w:rsidR="004D37B1" w:rsidRPr="004D37B1" w:rsidRDefault="004D37B1" w:rsidP="004D37B1">
      <w:pPr>
        <w:pStyle w:val="Listieto"/>
      </w:pPr>
      <w:r w:rsidRPr="003F7501">
        <w:t>Perusopetuksen opetussuunnitelma</w:t>
      </w:r>
      <w:r w:rsidRPr="004D37B1">
        <w:t xml:space="preserve"> </w:t>
      </w:r>
      <w:hyperlink r:id="rId42" w:history="1">
        <w:r w:rsidR="0061012A">
          <w:rPr>
            <w:rStyle w:val="Hyperlinkki"/>
          </w:rPr>
          <w:t>5.2.1. Oppilaiden osallisuus</w:t>
        </w:r>
      </w:hyperlink>
    </w:p>
    <w:p w14:paraId="0481F9E5" w14:textId="77777777" w:rsidR="004D37B1" w:rsidRPr="004D37B1" w:rsidRDefault="00274416" w:rsidP="004D37B1">
      <w:pPr>
        <w:pStyle w:val="Otsikko2"/>
      </w:pPr>
      <w:bookmarkStart w:id="54" w:name="_Toc204761628"/>
      <w:r w:rsidRPr="00287354">
        <w:t>Laatukriteerit</w:t>
      </w:r>
      <w:bookmarkEnd w:id="54"/>
    </w:p>
    <w:tbl>
      <w:tblPr>
        <w:tblStyle w:val="TaulukkoRuudukko"/>
        <w:tblW w:w="0" w:type="auto"/>
        <w:tblInd w:w="1304" w:type="dxa"/>
        <w:tblLook w:val="04A0" w:firstRow="1" w:lastRow="0" w:firstColumn="1" w:lastColumn="0" w:noHBand="0" w:noVBand="1"/>
      </w:tblPr>
      <w:tblGrid>
        <w:gridCol w:w="8529"/>
      </w:tblGrid>
      <w:tr w:rsidR="004D37B1" w14:paraId="0F746CD8" w14:textId="77777777" w:rsidTr="004D37B1">
        <w:trPr>
          <w:trHeight w:val="2987"/>
        </w:trPr>
        <w:tc>
          <w:tcPr>
            <w:tcW w:w="9913" w:type="dxa"/>
            <w:tcBorders>
              <w:top w:val="single" w:sz="36" w:space="0" w:color="00A37D" w:themeColor="accent5"/>
              <w:left w:val="single" w:sz="36" w:space="0" w:color="00A37D" w:themeColor="accent5"/>
              <w:bottom w:val="single" w:sz="36" w:space="0" w:color="00A37D" w:themeColor="accent5"/>
              <w:right w:val="single" w:sz="36" w:space="0" w:color="00A37D" w:themeColor="accent5"/>
            </w:tcBorders>
            <w:shd w:val="clear" w:color="auto" w:fill="F2F2F2" w:themeFill="background1" w:themeFillShade="F2"/>
            <w:vAlign w:val="center"/>
          </w:tcPr>
          <w:p w14:paraId="095C6AD6" w14:textId="77777777" w:rsidR="004D37B1" w:rsidRPr="00287354" w:rsidRDefault="004D37B1" w:rsidP="004D37B1">
            <w:pPr>
              <w:pStyle w:val="Luettelokappale"/>
            </w:pPr>
            <w:r>
              <w:t>K</w:t>
            </w:r>
            <w:r w:rsidRPr="00287354">
              <w:t>oulun toimintakulttuuri on avoin, vuorovaikutteinen sekä oppilaiden ja heidän huoltajiensa osallistumista arvostava</w:t>
            </w:r>
            <w:r>
              <w:t>.</w:t>
            </w:r>
          </w:p>
          <w:p w14:paraId="397B4066" w14:textId="77777777" w:rsidR="004D37B1" w:rsidRPr="00287354" w:rsidRDefault="004D37B1" w:rsidP="004D37B1">
            <w:pPr>
              <w:pStyle w:val="Luettelokappale"/>
            </w:pPr>
            <w:r>
              <w:t>O</w:t>
            </w:r>
            <w:r w:rsidRPr="00287354">
              <w:t>ppilaskunnan toiminta on tavoitteellista, suunnitelmallista ja vaikuttavaa.</w:t>
            </w:r>
          </w:p>
          <w:p w14:paraId="48626CC9" w14:textId="77777777" w:rsidR="004D37B1" w:rsidRPr="00287354" w:rsidRDefault="004D37B1" w:rsidP="004D37B1">
            <w:pPr>
              <w:pStyle w:val="Luettelokappale"/>
            </w:pPr>
            <w:r>
              <w:t>O</w:t>
            </w:r>
            <w:r w:rsidRPr="00287354">
              <w:t>ppilaskunnan ohjaamiseen on varattu riittävästi resursseja.</w:t>
            </w:r>
          </w:p>
          <w:p w14:paraId="02F42BCC" w14:textId="77777777" w:rsidR="004D37B1" w:rsidRPr="00287354" w:rsidRDefault="004D37B1" w:rsidP="004D37B1">
            <w:pPr>
              <w:pStyle w:val="Luettelokappale"/>
            </w:pPr>
            <w:r>
              <w:t>O</w:t>
            </w:r>
            <w:r w:rsidRPr="00287354">
              <w:t>ppilaiden osallisuuden toteutumisesta opetuksessa ja koulun toiminnassa on huolehdittu.</w:t>
            </w:r>
          </w:p>
          <w:p w14:paraId="6C40DD3D" w14:textId="77777777" w:rsidR="004D37B1" w:rsidRDefault="004D37B1" w:rsidP="004D37B1">
            <w:pPr>
              <w:pStyle w:val="Luettelokappale"/>
            </w:pPr>
            <w:r>
              <w:t>O</w:t>
            </w:r>
            <w:r w:rsidRPr="00287354">
              <w:t>sallisuutta ja vuorovaikutusta tuetaan palautekäytäntöjen avulla.</w:t>
            </w:r>
          </w:p>
        </w:tc>
      </w:tr>
    </w:tbl>
    <w:p w14:paraId="00805272" w14:textId="77777777" w:rsidR="00586D8B" w:rsidRPr="00586D8B" w:rsidRDefault="00586D8B" w:rsidP="004D37B1">
      <w:pPr>
        <w:ind w:left="0"/>
      </w:pPr>
    </w:p>
    <w:p w14:paraId="55E786D3" w14:textId="77777777" w:rsidR="00274416" w:rsidRDefault="00274416" w:rsidP="00274416">
      <w:pPr>
        <w:pStyle w:val="Otsikko2"/>
      </w:pPr>
      <w:bookmarkStart w:id="55" w:name="_Toc204761629"/>
      <w:r>
        <w:t>K</w:t>
      </w:r>
      <w:r w:rsidRPr="00287354">
        <w:t>oulun toimintasuunnitelma</w:t>
      </w:r>
      <w:bookmarkEnd w:id="55"/>
    </w:p>
    <w:p w14:paraId="6CB060F2" w14:textId="77777777" w:rsidR="007A1D46" w:rsidRDefault="007A1D46" w:rsidP="007A1D46">
      <w:r>
        <w:t xml:space="preserve">Oppilaskuntatoiminta on vakiintunut toimintatapa. Oppilaskunnan hallitus valitaan koulun oppilaiden keskuudesta siten, että kaikista perusopetusryhmistä 1. luokkaa lukuun ottamatta on edustus oppilaskunnan kokouksissa. Oppilaskunnan ohjaavan opettajan johdolla harjoitellaan kokouskäytänteitä. Oppilaskunta valitsee keskuudestaan puheenjohtajan ja sihteerin, joka kirjaa päätökset muistiin. Ohjaava opettaja ja oppilaskunta tuovat asioita oppilaskunnan käsittelyyn. Oppilaskuntatoiminnan tarkoitus on ensisijaisesti kehittää koulun myönteistä ilmapiiriä oppilaslähtöisesti oppilaita kuunnellen. Lisäksi asioiden käsittelyssä harjoitellaan demokratiaa ja tehdyistä päätöksistä oppilaskunnan edustajat informoivat omat luokkatoverinsa. Tälle toiminnalle pyritään varaamaan kiireetöntä aikaa tänä lukuvuonna. </w:t>
      </w:r>
    </w:p>
    <w:p w14:paraId="458415F4" w14:textId="49EB2B30" w:rsidR="007A1D46" w:rsidRDefault="007A1D46" w:rsidP="007A1D46">
      <w:r>
        <w:t xml:space="preserve">Oppilaskunnan hallituksen vaali pidettiin </w:t>
      </w:r>
      <w:r w:rsidR="00AD7248" w:rsidRPr="00AD7248">
        <w:t>5</w:t>
      </w:r>
      <w:r w:rsidRPr="00AD7248">
        <w:t>.</w:t>
      </w:r>
      <w:r w:rsidR="00AD7248" w:rsidRPr="00AD7248">
        <w:t>9</w:t>
      </w:r>
      <w:r w:rsidRPr="00AD7248">
        <w:t>.202</w:t>
      </w:r>
      <w:r w:rsidR="00AD7248" w:rsidRPr="00AD7248">
        <w:t>5</w:t>
      </w:r>
      <w:r w:rsidRPr="00AD7248">
        <w:t xml:space="preserve">, jossa </w:t>
      </w:r>
      <w:r>
        <w:t>valittiin kahdeksan henkilöä eri luokka-asteilta hallitukseen.</w:t>
      </w:r>
    </w:p>
    <w:p w14:paraId="774B1D29" w14:textId="77777777" w:rsidR="007A1D46" w:rsidRDefault="007A1D46" w:rsidP="007A1D46">
      <w:r>
        <w:t>Oppilailla on myös muita vaikuttamismahdollisuuksia. Tässä muutamia esimerkkejä: hei-</w:t>
      </w:r>
      <w:proofErr w:type="spellStart"/>
      <w:r>
        <w:t>dän</w:t>
      </w:r>
      <w:proofErr w:type="spellEnd"/>
      <w:r>
        <w:t xml:space="preserve"> esille nostamiaan koulun tilojen kehittämisideoita kuunnellaan, joidenkin tehtävien oppilastöiden valinnassa käytetään äänestystä, oppilaiden perustellusti esitettyjä hyviä työtapoja käytetään opetuksessa, koepäivä valitaan toisinaan enemmistöpäätöksellä.</w:t>
      </w:r>
    </w:p>
    <w:p w14:paraId="17AAA0D6" w14:textId="77777777" w:rsidR="007A1D46" w:rsidRDefault="007A1D46" w:rsidP="007A1D46">
      <w:r>
        <w:t>Kummioppilastoimintaa järjestetään tänäkin lukuvuonna säännöllisesti. Tartumme myös spontaaneihin mahdollisuuksiin kummioppilastoiminnassa. Näitä ovat mm. tilanteet, joissa isommat oppilaat voivat olla apuopettajina pienemmille oppilaille jossain arjen tilanteessa.</w:t>
      </w:r>
    </w:p>
    <w:p w14:paraId="07E8FDCC" w14:textId="77777777" w:rsidR="007A1D46" w:rsidRDefault="007A1D46" w:rsidP="007A1D46"/>
    <w:p w14:paraId="105D3C9A" w14:textId="77777777" w:rsidR="007A1D46" w:rsidRPr="00A52285" w:rsidRDefault="007A1D46" w:rsidP="007A1D46">
      <w:r>
        <w:lastRenderedPageBreak/>
        <w:t>Kaikenikäisillä Kuhaniemen koulun oppilailla on ikätasoonsa soveltuvia vastuutehtäviä esimerkiksi järjestäjänä, oppilaskunnan jäsenenä, kummioppilaana tai välituntileikittäjänä toimiessaan.</w:t>
      </w:r>
    </w:p>
    <w:p w14:paraId="63EA89FA" w14:textId="77777777" w:rsidR="007A1D46" w:rsidRPr="004D37B1" w:rsidRDefault="007A1D46" w:rsidP="007A1D46"/>
    <w:p w14:paraId="2E2C3B53" w14:textId="77777777" w:rsidR="004D37B1" w:rsidRPr="004D37B1" w:rsidRDefault="004D37B1" w:rsidP="004D37B1"/>
    <w:p w14:paraId="71ECA8F4" w14:textId="659DEC92" w:rsidR="00274416" w:rsidRDefault="00274416" w:rsidP="00274416">
      <w:pPr>
        <w:pStyle w:val="Otsikko2"/>
      </w:pPr>
      <w:bookmarkStart w:id="56" w:name="_Toc204761630"/>
      <w:r>
        <w:t xml:space="preserve">Koulun valitsemat kehittämiskohteet lukuvuodelle </w:t>
      </w:r>
      <w:r w:rsidR="009F4CB5">
        <w:t>202</w:t>
      </w:r>
      <w:r w:rsidR="000E2E9B">
        <w:t>5</w:t>
      </w:r>
      <w:r w:rsidR="009F4CB5">
        <w:t>-202</w:t>
      </w:r>
      <w:r w:rsidR="000E2E9B">
        <w:t>6</w:t>
      </w:r>
      <w:bookmarkEnd w:id="56"/>
    </w:p>
    <w:p w14:paraId="07ED798E" w14:textId="77777777" w:rsidR="007A1D46" w:rsidRPr="00C2184A" w:rsidRDefault="007A1D46" w:rsidP="007A1D46">
      <w:r w:rsidRPr="00C2184A">
        <w:t>Kummioppilastoiminnan hyvä suunnittelu ja toteutus.</w:t>
      </w:r>
    </w:p>
    <w:p w14:paraId="3C5CE9EB" w14:textId="77777777" w:rsidR="007A1D46" w:rsidRPr="00C2184A" w:rsidRDefault="007A1D46" w:rsidP="007A1D46">
      <w:r w:rsidRPr="00C2184A">
        <w:t>Oppilaskuntatoiminta tukee jatkossakin koulun yhteisöllisyyttä. Toiminnan sisällöt mietittävä eri-ikäiset huomioiden.</w:t>
      </w:r>
    </w:p>
    <w:p w14:paraId="1F1A95A0" w14:textId="77777777" w:rsidR="004D37B1" w:rsidRPr="004D37B1" w:rsidRDefault="004D37B1" w:rsidP="004D37B1"/>
    <w:p w14:paraId="59EACDB3" w14:textId="70A31290" w:rsidR="003C1433" w:rsidRPr="00274416" w:rsidRDefault="003C1433" w:rsidP="003C1433">
      <w:pPr>
        <w:pStyle w:val="Otsikko2"/>
      </w:pPr>
      <w:bookmarkStart w:id="57" w:name="_Toc204761631"/>
      <w:r>
        <w:t>Lukuvuoden toiminnan arviointi ja kehittämiskohteet lukuvuodelle 202</w:t>
      </w:r>
      <w:r w:rsidR="000E2E9B">
        <w:t>6</w:t>
      </w:r>
      <w:r>
        <w:t>-202</w:t>
      </w:r>
      <w:r w:rsidR="000E2E9B">
        <w:t>7</w:t>
      </w:r>
      <w:bookmarkEnd w:id="57"/>
    </w:p>
    <w:p w14:paraId="1FE23D2C" w14:textId="77777777" w:rsidR="003C1433" w:rsidRPr="004D37B1" w:rsidRDefault="003C1433" w:rsidP="003C1433">
      <w:pPr>
        <w:pStyle w:val="Listieto"/>
      </w:pPr>
      <w:r>
        <w:t>Täytetään kevätlukukaudella lukuvuoden arvioinnin yhteydessä</w:t>
      </w:r>
    </w:p>
    <w:p w14:paraId="45517F1A" w14:textId="77777777" w:rsidR="004D37B1" w:rsidRPr="004D37B1" w:rsidRDefault="004D37B1" w:rsidP="004D37B1"/>
    <w:p w14:paraId="6285D22C" w14:textId="77777777" w:rsidR="00274416" w:rsidRPr="00274416" w:rsidRDefault="00274416" w:rsidP="00274416"/>
    <w:p w14:paraId="42DCD7FF" w14:textId="77777777" w:rsidR="00393777" w:rsidRDefault="00393777">
      <w:pPr>
        <w:spacing w:after="0"/>
        <w:ind w:left="0"/>
        <w:rPr>
          <w:rFonts w:asciiTheme="majorHAnsi" w:eastAsiaTheme="majorEastAsia" w:hAnsiTheme="majorHAnsi" w:cstheme="majorHAnsi"/>
          <w:b/>
          <w:color w:val="3C3C3C" w:themeColor="text2"/>
          <w:sz w:val="32"/>
          <w:szCs w:val="32"/>
        </w:rPr>
      </w:pPr>
      <w:r>
        <w:br w:type="page"/>
      </w:r>
    </w:p>
    <w:p w14:paraId="2D572EB3" w14:textId="77777777" w:rsidR="001E0DA7" w:rsidRDefault="00274416" w:rsidP="00393777">
      <w:pPr>
        <w:pStyle w:val="Otsikko1"/>
      </w:pPr>
      <w:bookmarkStart w:id="58" w:name="_Toc204761632"/>
      <w:r>
        <w:lastRenderedPageBreak/>
        <w:t>Henkilöstö</w:t>
      </w:r>
      <w:r w:rsidR="00F62D0D">
        <w:t>n hyvinvointi</w:t>
      </w:r>
      <w:bookmarkEnd w:id="58"/>
    </w:p>
    <w:p w14:paraId="04A7536F" w14:textId="4EFFA82E" w:rsidR="004D37B1" w:rsidRPr="004D37B1" w:rsidRDefault="004D37B1" w:rsidP="004D37B1">
      <w:pPr>
        <w:pStyle w:val="Listieto"/>
      </w:pPr>
      <w:r w:rsidRPr="003F7501">
        <w:t>Perusopetuksen opetussuunnitelma</w:t>
      </w:r>
      <w:r w:rsidRPr="004D37B1">
        <w:t xml:space="preserve"> </w:t>
      </w:r>
      <w:hyperlink r:id="rId43" w:history="1">
        <w:r w:rsidRPr="0061012A">
          <w:rPr>
            <w:rStyle w:val="Hyperlinkki"/>
          </w:rPr>
          <w:t>LUKU 4 YHTENÄISEN PERUSOPETUKSEN TOIMINTAKULTTUURI (peda.net)</w:t>
        </w:r>
      </w:hyperlink>
      <w:r w:rsidR="000E2E9B" w:rsidRPr="0061012A">
        <w:rPr>
          <w:rStyle w:val="Hyperlinkki"/>
        </w:rPr>
        <w:t xml:space="preserve"> </w:t>
      </w:r>
    </w:p>
    <w:p w14:paraId="22388AF7" w14:textId="77777777" w:rsidR="00274416" w:rsidRDefault="00274416" w:rsidP="00274416">
      <w:pPr>
        <w:pStyle w:val="Otsikko2"/>
      </w:pPr>
      <w:bookmarkStart w:id="59" w:name="_Toc204761633"/>
      <w:r w:rsidRPr="00287354">
        <w:t>Laatukriteerit</w:t>
      </w:r>
      <w:bookmarkEnd w:id="59"/>
    </w:p>
    <w:tbl>
      <w:tblPr>
        <w:tblStyle w:val="TaulukkoRuudukko"/>
        <w:tblW w:w="0" w:type="auto"/>
        <w:tblInd w:w="1304" w:type="dxa"/>
        <w:tblLook w:val="04A0" w:firstRow="1" w:lastRow="0" w:firstColumn="1" w:lastColumn="0" w:noHBand="0" w:noVBand="1"/>
      </w:tblPr>
      <w:tblGrid>
        <w:gridCol w:w="8529"/>
      </w:tblGrid>
      <w:tr w:rsidR="004D37B1" w14:paraId="4DB656A1" w14:textId="77777777" w:rsidTr="004D37B1">
        <w:trPr>
          <w:trHeight w:val="4031"/>
        </w:trPr>
        <w:tc>
          <w:tcPr>
            <w:tcW w:w="8529" w:type="dxa"/>
            <w:tcBorders>
              <w:top w:val="single" w:sz="36" w:space="0" w:color="00A37D" w:themeColor="accent5"/>
              <w:left w:val="single" w:sz="36" w:space="0" w:color="00A37D" w:themeColor="accent5"/>
              <w:bottom w:val="single" w:sz="36" w:space="0" w:color="00A37D" w:themeColor="accent5"/>
              <w:right w:val="single" w:sz="36" w:space="0" w:color="00A37D" w:themeColor="accent5"/>
            </w:tcBorders>
            <w:shd w:val="clear" w:color="auto" w:fill="F2F2F2" w:themeFill="background1" w:themeFillShade="F2"/>
            <w:vAlign w:val="center"/>
          </w:tcPr>
          <w:p w14:paraId="6E37DDB3" w14:textId="77777777" w:rsidR="004D37B1" w:rsidRPr="00287354" w:rsidRDefault="004D37B1" w:rsidP="004D37B1">
            <w:pPr>
              <w:pStyle w:val="Luettelokappale"/>
            </w:pPr>
            <w:r>
              <w:t>K</w:t>
            </w:r>
            <w:r w:rsidRPr="00287354">
              <w:t>aikissa opetustehtävissä on pätevä henkilöstö, pitemmät sijaisuudet mukaan luettuna</w:t>
            </w:r>
            <w:r>
              <w:t>.</w:t>
            </w:r>
          </w:p>
          <w:p w14:paraId="7041102A" w14:textId="77777777" w:rsidR="004D37B1" w:rsidRPr="00287354" w:rsidRDefault="004D37B1" w:rsidP="004D37B1">
            <w:pPr>
              <w:pStyle w:val="Luettelokappale"/>
            </w:pPr>
            <w:r>
              <w:t>H</w:t>
            </w:r>
            <w:r w:rsidRPr="00287354">
              <w:t>enkilöstö on perehdytetty ja tehtäväänsä sitoutunut</w:t>
            </w:r>
            <w:r>
              <w:t>.</w:t>
            </w:r>
          </w:p>
          <w:p w14:paraId="0B160A15" w14:textId="77777777" w:rsidR="004D37B1" w:rsidRPr="00287354" w:rsidRDefault="004D37B1" w:rsidP="004D37B1">
            <w:pPr>
              <w:pStyle w:val="Luettelokappale"/>
            </w:pPr>
            <w:r>
              <w:t>H</w:t>
            </w:r>
            <w:r w:rsidRPr="00287354">
              <w:t>enkilöstöresurssi on riittävä koulun tehtävään ja kokoon suhteutettuna</w:t>
            </w:r>
          </w:p>
          <w:p w14:paraId="678D6D9E" w14:textId="77777777" w:rsidR="004D37B1" w:rsidRPr="00287354" w:rsidRDefault="004D37B1" w:rsidP="004D37B1">
            <w:pPr>
              <w:pStyle w:val="Luettelokappale"/>
            </w:pPr>
            <w:r>
              <w:t>H</w:t>
            </w:r>
            <w:r w:rsidRPr="00287354">
              <w:t>uolehditaan henkilöstön ammattitaidon ylläpitämisestä (toimiva henkilöstön täydennyskoulutus, kehittämishankkeet)</w:t>
            </w:r>
            <w:r>
              <w:t>.</w:t>
            </w:r>
          </w:p>
          <w:p w14:paraId="37B323C3" w14:textId="77777777" w:rsidR="004D37B1" w:rsidRPr="00287354" w:rsidRDefault="004D37B1" w:rsidP="004D37B1">
            <w:pPr>
              <w:pStyle w:val="Luettelokappale"/>
            </w:pPr>
            <w:r>
              <w:t>H</w:t>
            </w:r>
            <w:r w:rsidRPr="00287354">
              <w:t>enkilöstön tarvitsemat tukipalvelut ovat asianmukaiset (</w:t>
            </w:r>
            <w:r>
              <w:t xml:space="preserve">esimerkiksi </w:t>
            </w:r>
            <w:r w:rsidRPr="00287354">
              <w:t>kehityskeskustelut, työterveyshuolto, mahdollisuus osallistua työnohjaukseen/vertaismentorointiryhmä</w:t>
            </w:r>
            <w:r>
              <w:t>än</w:t>
            </w:r>
            <w:r w:rsidRPr="00287354">
              <w:t>)</w:t>
            </w:r>
            <w:r>
              <w:t>.</w:t>
            </w:r>
          </w:p>
          <w:p w14:paraId="6E6FAFC0" w14:textId="73037D98" w:rsidR="004D37B1" w:rsidRDefault="004D37B1" w:rsidP="004D37B1">
            <w:pPr>
              <w:pStyle w:val="Luettelokappale"/>
            </w:pPr>
            <w:r>
              <w:t>T</w:t>
            </w:r>
            <w:r w:rsidRPr="00287354">
              <w:t xml:space="preserve">yöhyvinvointia edistetään jatkuvasti ja tehdään seurantamittaus </w:t>
            </w:r>
            <w:r w:rsidR="00FF1A6B">
              <w:t>vuosittain.</w:t>
            </w:r>
          </w:p>
        </w:tc>
      </w:tr>
    </w:tbl>
    <w:p w14:paraId="67263E52" w14:textId="77777777" w:rsidR="004D37B1" w:rsidRDefault="004D37B1" w:rsidP="004D37B1"/>
    <w:p w14:paraId="4131B5D7" w14:textId="77777777" w:rsidR="004D37B1" w:rsidRDefault="004D37B1" w:rsidP="004D37B1">
      <w:r>
        <w:t xml:space="preserve">Koulu </w:t>
      </w:r>
      <w:r w:rsidRPr="009F4CB5">
        <w:rPr>
          <w:b/>
        </w:rPr>
        <w:t>noudattaa</w:t>
      </w:r>
      <w:r>
        <w:t xml:space="preserve"> </w:t>
      </w:r>
      <w:r w:rsidR="003C1433">
        <w:t>o</w:t>
      </w:r>
      <w:r>
        <w:t xml:space="preserve">petussuunnitelman toimintakulttuurin periaatteita opetus- ja kasvatustyössä, sekä kouluyhteisössä, </w:t>
      </w:r>
      <w:r w:rsidRPr="009F4CB5">
        <w:rPr>
          <w:b/>
        </w:rPr>
        <w:t>arvioi</w:t>
      </w:r>
      <w:r>
        <w:t xml:space="preserve"> niiden toteutumista ja omaa toimintakulttuuria, </w:t>
      </w:r>
      <w:r w:rsidRPr="009F4CB5">
        <w:rPr>
          <w:b/>
        </w:rPr>
        <w:t>ja tekee suunnitelman</w:t>
      </w:r>
      <w:r>
        <w:t xml:space="preserve"> niiden toteutumisen parantamiseksi </w:t>
      </w:r>
      <w:r w:rsidR="009F4CB5">
        <w:t>työyhteisö tasolla</w:t>
      </w:r>
      <w:r>
        <w:t xml:space="preserve">. </w:t>
      </w:r>
    </w:p>
    <w:p w14:paraId="2B19E215" w14:textId="77777777" w:rsidR="004D37B1" w:rsidRDefault="004D37B1" w:rsidP="00027D32">
      <w:pPr>
        <w:pStyle w:val="Luettelokappale"/>
        <w:numPr>
          <w:ilvl w:val="0"/>
          <w:numId w:val="3"/>
        </w:numPr>
      </w:pPr>
      <w:r>
        <w:t>Oppiva yhteisö toimintakulttuurin ytimenä</w:t>
      </w:r>
    </w:p>
    <w:p w14:paraId="1B030577" w14:textId="77777777" w:rsidR="004D37B1" w:rsidRDefault="004D37B1" w:rsidP="00027D32">
      <w:pPr>
        <w:pStyle w:val="Luettelokappale"/>
        <w:numPr>
          <w:ilvl w:val="0"/>
          <w:numId w:val="3"/>
        </w:numPr>
      </w:pPr>
      <w:r>
        <w:t xml:space="preserve">Hyvinvointi ja turvallinen arki </w:t>
      </w:r>
    </w:p>
    <w:p w14:paraId="5DF564CB" w14:textId="77777777" w:rsidR="004D37B1" w:rsidRDefault="004D37B1" w:rsidP="00027D32">
      <w:pPr>
        <w:pStyle w:val="Luettelokappale"/>
        <w:numPr>
          <w:ilvl w:val="0"/>
          <w:numId w:val="3"/>
        </w:numPr>
      </w:pPr>
      <w:r>
        <w:t>Vuorovaikutus ja monipuolinen työskentely</w:t>
      </w:r>
    </w:p>
    <w:p w14:paraId="2A28B34A" w14:textId="77777777" w:rsidR="004D37B1" w:rsidRDefault="004D37B1" w:rsidP="00027D32">
      <w:pPr>
        <w:pStyle w:val="Luettelokappale"/>
        <w:numPr>
          <w:ilvl w:val="0"/>
          <w:numId w:val="3"/>
        </w:numPr>
      </w:pPr>
      <w:r>
        <w:t>Kulttuurinen moninaisuus ja kielitietoisuus</w:t>
      </w:r>
    </w:p>
    <w:p w14:paraId="7672D4CD" w14:textId="77777777" w:rsidR="004D37B1" w:rsidRDefault="004D37B1" w:rsidP="00027D32">
      <w:pPr>
        <w:pStyle w:val="Luettelokappale"/>
        <w:numPr>
          <w:ilvl w:val="0"/>
          <w:numId w:val="3"/>
        </w:numPr>
      </w:pPr>
      <w:r>
        <w:t xml:space="preserve">Osallisuus ja demokraattinen toiminta </w:t>
      </w:r>
    </w:p>
    <w:p w14:paraId="2E5AC225" w14:textId="77777777" w:rsidR="004D37B1" w:rsidRDefault="004D37B1" w:rsidP="00027D32">
      <w:pPr>
        <w:pStyle w:val="Luettelokappale"/>
        <w:numPr>
          <w:ilvl w:val="0"/>
          <w:numId w:val="3"/>
        </w:numPr>
      </w:pPr>
      <w:r>
        <w:t>Yhdenvertaisuus ja tasa-arvo</w:t>
      </w:r>
    </w:p>
    <w:p w14:paraId="6AD6E114" w14:textId="77777777" w:rsidR="004D37B1" w:rsidRDefault="004D37B1" w:rsidP="00027D32">
      <w:pPr>
        <w:pStyle w:val="Luettelokappale"/>
        <w:numPr>
          <w:ilvl w:val="0"/>
          <w:numId w:val="3"/>
        </w:numPr>
      </w:pPr>
      <w:r>
        <w:t>Vastuu ympäristöstä ja kestävään tulevaisuuteen suuntautuminen</w:t>
      </w:r>
    </w:p>
    <w:p w14:paraId="50859BB9" w14:textId="77777777" w:rsidR="004D37B1" w:rsidRPr="009F4CB5" w:rsidRDefault="004D37B1" w:rsidP="004D37B1">
      <w:pPr>
        <w:rPr>
          <w:b/>
        </w:rPr>
      </w:pPr>
      <w:r w:rsidRPr="009F4CB5">
        <w:rPr>
          <w:b/>
        </w:rPr>
        <w:t>Laukaan paikalliset toimintakulttuurin periaatteet</w:t>
      </w:r>
    </w:p>
    <w:p w14:paraId="30B3F1EF" w14:textId="77777777" w:rsidR="004D37B1" w:rsidRDefault="004D37B1" w:rsidP="00027D32">
      <w:pPr>
        <w:pStyle w:val="Luettelokappale"/>
        <w:numPr>
          <w:ilvl w:val="0"/>
          <w:numId w:val="4"/>
        </w:numPr>
      </w:pPr>
      <w:r>
        <w:t>Työyhteisöjä kehitetään jatkuvasti</w:t>
      </w:r>
    </w:p>
    <w:p w14:paraId="02551C9E" w14:textId="77777777" w:rsidR="004D37B1" w:rsidRDefault="004D37B1" w:rsidP="00027D32">
      <w:pPr>
        <w:pStyle w:val="Luettelokappale"/>
        <w:numPr>
          <w:ilvl w:val="0"/>
          <w:numId w:val="4"/>
        </w:numPr>
      </w:pPr>
      <w:r>
        <w:t>Yhteistyötä edistäviä rakenteita vahvistetaan työyhteisöissä</w:t>
      </w:r>
    </w:p>
    <w:p w14:paraId="1637951F" w14:textId="77777777" w:rsidR="004D37B1" w:rsidRDefault="004D37B1" w:rsidP="00027D32">
      <w:pPr>
        <w:pStyle w:val="Luettelokappale"/>
        <w:numPr>
          <w:ilvl w:val="0"/>
          <w:numId w:val="4"/>
        </w:numPr>
      </w:pPr>
      <w:r>
        <w:t>Toimintakulttuuria arvioidaan jatkuvasti</w:t>
      </w:r>
    </w:p>
    <w:p w14:paraId="6D6070D2" w14:textId="77777777" w:rsidR="004D37B1" w:rsidRDefault="004D37B1" w:rsidP="00027D32">
      <w:pPr>
        <w:pStyle w:val="Luettelokappale"/>
        <w:numPr>
          <w:ilvl w:val="0"/>
          <w:numId w:val="4"/>
        </w:numPr>
      </w:pPr>
      <w:r>
        <w:t>Pienet koulut huomioidaan</w:t>
      </w:r>
    </w:p>
    <w:p w14:paraId="27D51FBA" w14:textId="77777777" w:rsidR="004D37B1" w:rsidRDefault="004D37B1" w:rsidP="00027D32">
      <w:pPr>
        <w:pStyle w:val="Luettelokappale"/>
        <w:numPr>
          <w:ilvl w:val="0"/>
          <w:numId w:val="4"/>
        </w:numPr>
      </w:pPr>
      <w:r>
        <w:t>Suunnitteluun järjestetään yhteistä aikaa</w:t>
      </w:r>
    </w:p>
    <w:p w14:paraId="362EEABA" w14:textId="77777777" w:rsidR="00586D8B" w:rsidRPr="00586D8B" w:rsidRDefault="004D37B1" w:rsidP="00027D32">
      <w:pPr>
        <w:pStyle w:val="Luettelokappale"/>
        <w:numPr>
          <w:ilvl w:val="0"/>
          <w:numId w:val="4"/>
        </w:numPr>
      </w:pPr>
      <w:r>
        <w:t>Huomioidaan moniammatillinen ja monialainen yhteistyö</w:t>
      </w:r>
    </w:p>
    <w:p w14:paraId="40EFB856" w14:textId="77777777" w:rsidR="00274416" w:rsidRDefault="00274416" w:rsidP="00274416">
      <w:pPr>
        <w:pStyle w:val="Otsikko2"/>
      </w:pPr>
      <w:bookmarkStart w:id="60" w:name="_Toc204761634"/>
      <w:r>
        <w:t>K</w:t>
      </w:r>
      <w:r w:rsidRPr="00287354">
        <w:t>oulun toimintasuunnitelma</w:t>
      </w:r>
      <w:bookmarkEnd w:id="60"/>
    </w:p>
    <w:p w14:paraId="477FA21E" w14:textId="77777777" w:rsidR="00387F7F" w:rsidRPr="00852B49" w:rsidRDefault="001D1FE1" w:rsidP="00387F7F">
      <w:pPr>
        <w:rPr>
          <w:i/>
        </w:rPr>
      </w:pPr>
      <w:r>
        <w:rPr>
          <w:i/>
        </w:rPr>
        <w:t>(</w:t>
      </w:r>
      <w:r w:rsidR="00387F7F" w:rsidRPr="00852B49">
        <w:rPr>
          <w:i/>
        </w:rPr>
        <w:t>Edellisen vuoden työhyvinvointikyselyn tulosten perusteella valitut toimenpiteet tähän.</w:t>
      </w:r>
      <w:r>
        <w:rPr>
          <w:i/>
        </w:rPr>
        <w:t>)</w:t>
      </w:r>
    </w:p>
    <w:p w14:paraId="5B834101" w14:textId="77777777" w:rsidR="00B20F1C" w:rsidRPr="00B20F1C" w:rsidRDefault="00B20F1C" w:rsidP="00B20F1C">
      <w:r w:rsidRPr="00B20F1C">
        <w:lastRenderedPageBreak/>
        <w:t xml:space="preserve">Noudatamme perusopetuksen opetussuunnitelman perusteissa määriteltyjä toimintakulttuurin kehittämistä ohjaavia periaatteita, jotka näkyvät edellä. Jokaisella henkilöstöön kuuluvalla on oma vastuunsa asioiden toteuttamisesta. Esimiehen vastuulla on huolehtia siitä, että mainitut periaatteet tulevat todeksi koulun arjessa. </w:t>
      </w:r>
    </w:p>
    <w:p w14:paraId="5561BB8C" w14:textId="77777777" w:rsidR="00B20F1C" w:rsidRPr="00B20F1C" w:rsidRDefault="00B20F1C" w:rsidP="00B20F1C">
      <w:r w:rsidRPr="00B20F1C">
        <w:t>Oppiva yhteisö konkretisoituu esim. siinä toiminnassa, että jaamme osaamistamme ja tietojamme avoimesti työyhteisössämme ja verkostoissamme. Näin myös saamme toisilta kouluilta ja kollegoilta ideoita työhömme. Sähköiset ympäristöt auttavat tässä.</w:t>
      </w:r>
    </w:p>
    <w:p w14:paraId="2164D130" w14:textId="77777777" w:rsidR="00B20F1C" w:rsidRPr="00B20F1C" w:rsidRDefault="00B20F1C" w:rsidP="00B20F1C">
      <w:r w:rsidRPr="00B20F1C">
        <w:t>Hyvinvointi ja turvallinen arki lähtevät päivittäisestä toisen huomaamisesta ja kuuntelemisesta. Vuorovaikutusta pienessä yhteisössä tapahtuu päivittäin yhteisön sisällä ja usein myös yhteisön ulkopuolelle yhteistyötahojen suuntaan. Se on luontevaa ja osa työtämme.</w:t>
      </w:r>
    </w:p>
    <w:p w14:paraId="33B9E46C" w14:textId="77777777" w:rsidR="00B20F1C" w:rsidRPr="00B20F1C" w:rsidRDefault="00B20F1C" w:rsidP="00B20F1C">
      <w:r w:rsidRPr="00B20F1C">
        <w:t>Jokaisella Kuhaniemen koulun henkilöstöön kuuluvalla toimijalla on mahdollisuus vai-</w:t>
      </w:r>
      <w:proofErr w:type="spellStart"/>
      <w:r w:rsidRPr="00B20F1C">
        <w:t>kuttaa</w:t>
      </w:r>
      <w:proofErr w:type="spellEnd"/>
      <w:r w:rsidRPr="00B20F1C">
        <w:t xml:space="preserve"> työhönsä mm. tuomalla haluamiaan asioita yhteisiin kokouksiin käsiteltäviksi, vanhempainyhdistyksen kokousten kautta ja matalan kynnyksen yhteydellä </w:t>
      </w:r>
      <w:proofErr w:type="spellStart"/>
      <w:r w:rsidRPr="00B20F1C">
        <w:t>lähiesimie-heen</w:t>
      </w:r>
      <w:proofErr w:type="spellEnd"/>
      <w:r w:rsidRPr="00B20F1C">
        <w:t>. Demokraattisuus, yhdenvertaisuus ja tasa-arvo ovat toimintamme perusarvoja.</w:t>
      </w:r>
    </w:p>
    <w:p w14:paraId="7D7CCFBC" w14:textId="77777777" w:rsidR="00B20F1C" w:rsidRPr="00B20F1C" w:rsidRDefault="00B20F1C" w:rsidP="00B20F1C">
      <w:r w:rsidRPr="00B20F1C">
        <w:t xml:space="preserve">Haluamme suosia ympäristön kannalta vastuullisia ja kestäviä valintoja niin työskentely-materiaaleja valitessamme kuin muussakin toiminnassamme. </w:t>
      </w:r>
    </w:p>
    <w:p w14:paraId="383A4A98" w14:textId="77777777" w:rsidR="00B20F1C" w:rsidRPr="00B20F1C" w:rsidRDefault="00B20F1C" w:rsidP="00B20F1C">
      <w:r w:rsidRPr="00B20F1C">
        <w:t xml:space="preserve">Kulttuurinen monimuotoisuus ja kielitietoisuus tulevat toiminnan osaksi erityisesti </w:t>
      </w:r>
      <w:proofErr w:type="spellStart"/>
      <w:r w:rsidRPr="00B20F1C">
        <w:t>kiel-tenopettajan</w:t>
      </w:r>
      <w:proofErr w:type="spellEnd"/>
      <w:r w:rsidRPr="00B20F1C">
        <w:t xml:space="preserve"> työn kautta. Kieltenopettaja tärkeä osa henkilöstöämme ja hän on mukana koulun arjessa päivittäin.</w:t>
      </w:r>
    </w:p>
    <w:p w14:paraId="2F4C8741" w14:textId="77777777" w:rsidR="00B20F1C" w:rsidRPr="00B20F1C" w:rsidRDefault="00B20F1C" w:rsidP="00B20F1C">
      <w:r w:rsidRPr="00B20F1C">
        <w:t xml:space="preserve">Laukaan paikalliset toimintakulttuurin periaatteet ovat tärkeä osa Kuhaniemen koulun henkilöstön toimintaa. Opetussuunnitelma haastaa meitä kehittämään myös työyhteisöä ja ohjaa vahvasti yhteistyöhön ja yhteiseen suunnitteluun esimerkiksi monialaisia oppimiskokonaisuuksia suunniteltaessa. </w:t>
      </w:r>
    </w:p>
    <w:p w14:paraId="25EDA0E1" w14:textId="77777777" w:rsidR="00B20F1C" w:rsidRPr="00B20F1C" w:rsidRDefault="00B20F1C" w:rsidP="00B20F1C">
      <w:r w:rsidRPr="00B20F1C">
        <w:t>Toiminnan arviointi on välttämätöntä, jotta kehitystä voi tapahtua ja virheistä voi oppia. Kuhaniemen koululla järjestetään vähintään tunti viikossa yhteistä suunnitteluaikaa, jo-</w:t>
      </w:r>
      <w:proofErr w:type="spellStart"/>
      <w:r w:rsidRPr="00B20F1C">
        <w:t>hon</w:t>
      </w:r>
      <w:proofErr w:type="spellEnd"/>
      <w:r w:rsidRPr="00B20F1C">
        <w:t xml:space="preserve"> koko opetushenkilöstö kokoontuu tuumailemaan yhteisiä suunnitelmia. Tämän li-</w:t>
      </w:r>
      <w:proofErr w:type="spellStart"/>
      <w:r w:rsidRPr="00B20F1C">
        <w:t>säksi</w:t>
      </w:r>
      <w:proofErr w:type="spellEnd"/>
      <w:r w:rsidRPr="00B20F1C">
        <w:t xml:space="preserve"> muuta suunnittelua ja keskustelua opetus-ja kasvatustoiminnasta erilaisilla kokoonpanoilla on päivittäin. Näissä tilanteissa tapahtuu myös moniammatillista yhteistyötä.</w:t>
      </w:r>
    </w:p>
    <w:p w14:paraId="2841B088" w14:textId="77777777" w:rsidR="00B20F1C" w:rsidRPr="00B20F1C" w:rsidRDefault="00B20F1C" w:rsidP="00B20F1C">
      <w:r w:rsidRPr="00B20F1C">
        <w:t xml:space="preserve">Koulullamme työskentelee tehtäviinsä koulutuksen saanut henkilöstö. </w:t>
      </w:r>
    </w:p>
    <w:p w14:paraId="7B1E0E3F" w14:textId="77777777" w:rsidR="00B20F1C" w:rsidRPr="00B20F1C" w:rsidRDefault="00B20F1C" w:rsidP="00B20F1C">
      <w:r w:rsidRPr="00B20F1C">
        <w:t xml:space="preserve">Uusien työntekijöiden osalta tehdään työhön perehdytys, joka tapahtuu työn ohessa. </w:t>
      </w:r>
    </w:p>
    <w:p w14:paraId="4B15739B" w14:textId="77777777" w:rsidR="00B20F1C" w:rsidRPr="00B20F1C" w:rsidRDefault="00B20F1C" w:rsidP="00B20F1C">
      <w:r w:rsidRPr="00B20F1C">
        <w:t>Henkilöstöresurssi palvelee kouluamme tällä hetkellä melko hyvin.</w:t>
      </w:r>
    </w:p>
    <w:p w14:paraId="1100F0BB" w14:textId="77777777" w:rsidR="00B20F1C" w:rsidRPr="00B20F1C" w:rsidRDefault="00B20F1C" w:rsidP="00B20F1C">
      <w:r w:rsidRPr="00B20F1C">
        <w:t>Henkilöstön ammattitaidon ylläpitämisestä huolehditaan rohkaisemalla kouluttautumaan.</w:t>
      </w:r>
    </w:p>
    <w:p w14:paraId="6C1FED3A" w14:textId="77777777" w:rsidR="00B20F1C" w:rsidRPr="00B20F1C" w:rsidRDefault="00B20F1C" w:rsidP="00B20F1C">
      <w:r w:rsidRPr="00B20F1C">
        <w:t>Varataan jokaisen opettajan kanssa lukuvuoden aikana vähintään yksi tunti aikaa kehityskeskustelulle, jossa niin esimies kuin alainenkin saa tuoda näkemyksiään esille työstä keskusteltaessa. Epävirallisempia kehityskeskusteluja käydään hyvinkin usein.</w:t>
      </w:r>
    </w:p>
    <w:p w14:paraId="1FDCCC39" w14:textId="2981DAFC" w:rsidR="00B20F1C" w:rsidRPr="00B20F1C" w:rsidRDefault="00B20F1C" w:rsidP="00B20F1C">
      <w:r w:rsidRPr="00B20F1C">
        <w:t xml:space="preserve">Oman koulun henkilökunnan kesken pidetään </w:t>
      </w:r>
      <w:proofErr w:type="spellStart"/>
      <w:r w:rsidRPr="00B20F1C">
        <w:t>tyhy</w:t>
      </w:r>
      <w:proofErr w:type="spellEnd"/>
      <w:r w:rsidRPr="00B20F1C">
        <w:t xml:space="preserve">-hetkiä suunnitelman mukaan </w:t>
      </w:r>
      <w:r>
        <w:t xml:space="preserve">kaksi kertaa lukuvuoden aikana ilman, että niistä aiheutuu kustannuksia kunnalle. Järjestetään </w:t>
      </w:r>
      <w:r w:rsidRPr="00B20F1C">
        <w:t>työyhteisön kesken oma</w:t>
      </w:r>
      <w:r>
        <w:t>t</w:t>
      </w:r>
      <w:r w:rsidRPr="00B20F1C">
        <w:t xml:space="preserve"> </w:t>
      </w:r>
      <w:proofErr w:type="spellStart"/>
      <w:r w:rsidRPr="00B20F1C">
        <w:t>tyhy</w:t>
      </w:r>
      <w:proofErr w:type="spellEnd"/>
      <w:r w:rsidRPr="00B20F1C">
        <w:t>-iltapäivä</w:t>
      </w:r>
      <w:r>
        <w:t xml:space="preserve">t yhteistyössä seurakunnan kanssa, mitä </w:t>
      </w:r>
      <w:r>
        <w:lastRenderedPageBreak/>
        <w:t>kautta saadaan mahdollisesti rahoitusta tälle toiminnalle</w:t>
      </w:r>
      <w:r w:rsidRPr="00B20F1C">
        <w:t xml:space="preserve">. Oman koulun yhteisöllisyyttä pyritään lisäämään yhteisillä kahvihetkillä. </w:t>
      </w:r>
    </w:p>
    <w:p w14:paraId="74936DD0" w14:textId="77777777" w:rsidR="00B20F1C" w:rsidRPr="00B20F1C" w:rsidRDefault="00B20F1C" w:rsidP="00B20F1C">
      <w:r w:rsidRPr="00B20F1C">
        <w:t>Työterveystarkastukset ovat osa työhyvinvointia. Toivomme, että saisimme kutsut sään-</w:t>
      </w:r>
      <w:proofErr w:type="spellStart"/>
      <w:r w:rsidRPr="00B20F1C">
        <w:t>nöllisesti</w:t>
      </w:r>
      <w:proofErr w:type="spellEnd"/>
      <w:r w:rsidRPr="00B20F1C">
        <w:t xml:space="preserve"> työterveystarkastuksiin.</w:t>
      </w:r>
    </w:p>
    <w:p w14:paraId="56E8ACDD" w14:textId="77777777" w:rsidR="00B20F1C" w:rsidRPr="00B20F1C" w:rsidRDefault="00B20F1C" w:rsidP="00B20F1C">
      <w:r w:rsidRPr="00B20F1C">
        <w:t xml:space="preserve">Henkilöstön työhyvinvointia mitattiin kunnan kyselyllä, jossa Kuhaniemen koulun </w:t>
      </w:r>
      <w:proofErr w:type="spellStart"/>
      <w:r w:rsidRPr="00B20F1C">
        <w:t>tulok</w:t>
      </w:r>
      <w:proofErr w:type="spellEnd"/>
      <w:r w:rsidRPr="00B20F1C">
        <w:t>-set vertautuivat verrokkikoulujen tuloksiin. Kyselyn tulokset kertoivat siitä, että työhyvinvointi on henkilöstön kokemana kokonaisuudessaan oikein hyvällä tasolla. Työhyvinvointikyselyn tulosten perusteella Kuhaniemen koulun osalta päädyimme seuraaviin tavoitteisiin:</w:t>
      </w:r>
    </w:p>
    <w:p w14:paraId="373C6E21" w14:textId="77777777" w:rsidR="00B20F1C" w:rsidRPr="00B20F1C" w:rsidRDefault="00B20F1C" w:rsidP="00B20F1C">
      <w:r w:rsidRPr="00B20F1C">
        <w:t>Olemme iloinneet seuraavista asioista, jotka kyselyn ja arkihavaintojenkin mukaan ovat hyvin:</w:t>
      </w:r>
    </w:p>
    <w:p w14:paraId="2459CBA5" w14:textId="77777777" w:rsidR="00B20F1C" w:rsidRPr="00B20F1C" w:rsidRDefault="00B20F1C" w:rsidP="00B20F1C">
      <w:r w:rsidRPr="00B20F1C">
        <w:t>- Työyhteisössämme vallitsee luottamuksen ilmapiiri.</w:t>
      </w:r>
    </w:p>
    <w:p w14:paraId="23E642BF" w14:textId="77777777" w:rsidR="00B20F1C" w:rsidRPr="00B20F1C" w:rsidRDefault="00B20F1C" w:rsidP="00B20F1C">
      <w:r w:rsidRPr="00B20F1C">
        <w:t>- Työyksikössäni toimitaan yhteisesti sovittujen toimintatapojen</w:t>
      </w:r>
    </w:p>
    <w:p w14:paraId="539B7001" w14:textId="77777777" w:rsidR="00B20F1C" w:rsidRPr="00B20F1C" w:rsidRDefault="00B20F1C" w:rsidP="00B20F1C">
      <w:r w:rsidRPr="00B20F1C">
        <w:t>mukaisesti</w:t>
      </w:r>
    </w:p>
    <w:p w14:paraId="0D24AF4E" w14:textId="77777777" w:rsidR="00B20F1C" w:rsidRPr="00B20F1C" w:rsidRDefault="00B20F1C" w:rsidP="00B20F1C">
      <w:r w:rsidRPr="00B20F1C">
        <w:t>- Minua kohdellaan reilusti työpaikalla</w:t>
      </w:r>
    </w:p>
    <w:p w14:paraId="53660E1D" w14:textId="77777777" w:rsidR="00B20F1C" w:rsidRPr="00B20F1C" w:rsidRDefault="00B20F1C" w:rsidP="00B20F1C"/>
    <w:p w14:paraId="0D385304" w14:textId="2D145D1A" w:rsidR="00B20F1C" w:rsidRPr="00B20F1C" w:rsidRDefault="00B20F1C" w:rsidP="00B20F1C">
      <w:r w:rsidRPr="00B20F1C">
        <w:t>Kehittämiskohteena</w:t>
      </w:r>
      <w:r>
        <w:t xml:space="preserve"> työhyvinvointikyselystä nousee </w:t>
      </w:r>
      <w:r w:rsidRPr="00B20F1C">
        <w:t>erityisesti tilojen terveellisyyteen liittyen:</w:t>
      </w:r>
    </w:p>
    <w:p w14:paraId="44D58A2F" w14:textId="77777777" w:rsidR="00B20F1C" w:rsidRPr="00B20F1C" w:rsidRDefault="00B20F1C" w:rsidP="00B20F1C">
      <w:r w:rsidRPr="00B20F1C">
        <w:t>- Olen tyytyväinen työhyvinvointiini</w:t>
      </w:r>
    </w:p>
    <w:p w14:paraId="067B41CD" w14:textId="77777777" w:rsidR="009F4CB5" w:rsidRPr="009F4CB5" w:rsidRDefault="009F4CB5" w:rsidP="009F4CB5"/>
    <w:p w14:paraId="41981456" w14:textId="464551B1" w:rsidR="00274416" w:rsidRDefault="00274416" w:rsidP="00274416">
      <w:pPr>
        <w:pStyle w:val="Otsikko2"/>
      </w:pPr>
      <w:bookmarkStart w:id="61" w:name="_Toc204761635"/>
      <w:r>
        <w:t xml:space="preserve">Koulun valitsemat kehittämiskohteet </w:t>
      </w:r>
      <w:r w:rsidR="00AB2A90">
        <w:t xml:space="preserve">lukuvuodelle </w:t>
      </w:r>
      <w:sdt>
        <w:sdtPr>
          <w:alias w:val="Luokka"/>
          <w:tag w:val=""/>
          <w:id w:val="1220782233"/>
          <w:placeholder>
            <w:docPart w:val="46FCBEC86410469FBA3FCC358D216C7D"/>
          </w:placeholder>
          <w:dataBinding w:prefixMappings="xmlns:ns0='http://purl.org/dc/elements/1.1/' xmlns:ns1='http://schemas.openxmlformats.org/package/2006/metadata/core-properties' " w:xpath="/ns1:coreProperties[1]/ns1:category[1]" w:storeItemID="{6C3C8BC8-F283-45AE-878A-BAB7291924A1}"/>
          <w:text/>
        </w:sdtPr>
        <w:sdtContent>
          <w:r w:rsidR="00545BC1">
            <w:t>2025-2026</w:t>
          </w:r>
        </w:sdtContent>
      </w:sdt>
      <w:bookmarkEnd w:id="61"/>
    </w:p>
    <w:p w14:paraId="5DD18BEB" w14:textId="77777777" w:rsidR="00B20F1C" w:rsidRPr="00C2184A" w:rsidRDefault="00B20F1C" w:rsidP="00B20F1C">
      <w:r w:rsidRPr="00C2184A">
        <w:t>Tiloihin liittyvälle suunnittelutyölle aikaa liittyen koulun toimipisteen muutokseen.</w:t>
      </w:r>
    </w:p>
    <w:p w14:paraId="4AF1B154" w14:textId="77777777" w:rsidR="00B20F1C" w:rsidRPr="00C2184A" w:rsidRDefault="00B20F1C" w:rsidP="00B20F1C">
      <w:proofErr w:type="spellStart"/>
      <w:r w:rsidRPr="00C2184A">
        <w:t>Tyhy</w:t>
      </w:r>
      <w:proofErr w:type="spellEnd"/>
      <w:r w:rsidRPr="00C2184A">
        <w:t>-toiminnan jatkaminen.</w:t>
      </w:r>
    </w:p>
    <w:p w14:paraId="352CC021" w14:textId="77777777" w:rsidR="00B20F1C" w:rsidRPr="00C2184A" w:rsidRDefault="00B20F1C" w:rsidP="00B20F1C">
      <w:r w:rsidRPr="00C2184A">
        <w:t>Kevätjuhlan pitäminen ensi lukuvuonna aikaisemmin.</w:t>
      </w:r>
    </w:p>
    <w:p w14:paraId="0251104C" w14:textId="77777777" w:rsidR="009F4CB5" w:rsidRPr="009F4CB5" w:rsidRDefault="009F4CB5" w:rsidP="009F4CB5"/>
    <w:p w14:paraId="7AEADA0B" w14:textId="52D8E838" w:rsidR="003C1433" w:rsidRPr="00274416" w:rsidRDefault="003C1433" w:rsidP="003C1433">
      <w:pPr>
        <w:pStyle w:val="Otsikko2"/>
      </w:pPr>
      <w:bookmarkStart w:id="62" w:name="_Toc204761636"/>
      <w:r>
        <w:t>Lukuvuoden toiminnan arviointi ja kehittämiskohteet lukuvuodelle 202</w:t>
      </w:r>
      <w:r w:rsidR="000E2E9B">
        <w:t>6</w:t>
      </w:r>
      <w:r>
        <w:t>-202</w:t>
      </w:r>
      <w:r w:rsidR="000E2E9B">
        <w:t>7</w:t>
      </w:r>
      <w:bookmarkEnd w:id="62"/>
    </w:p>
    <w:p w14:paraId="1EBBDF2C" w14:textId="56A767BA" w:rsidR="003C1433" w:rsidRPr="004D37B1" w:rsidRDefault="003C1433" w:rsidP="003C1433">
      <w:pPr>
        <w:pStyle w:val="Listieto"/>
      </w:pPr>
      <w:r>
        <w:t>Täytetään kevätlukukaudella</w:t>
      </w:r>
      <w:r w:rsidR="000E2E9B">
        <w:t xml:space="preserve"> 2026</w:t>
      </w:r>
      <w:r>
        <w:t xml:space="preserve"> lukuvuoden arvioinnin yhteydessä</w:t>
      </w:r>
    </w:p>
    <w:p w14:paraId="286D5940" w14:textId="77777777" w:rsidR="009F4CB5" w:rsidRPr="009F4CB5" w:rsidRDefault="009F4CB5" w:rsidP="009F4CB5"/>
    <w:p w14:paraId="0605C3EC" w14:textId="4DCBB292" w:rsidR="00274416" w:rsidRDefault="00274416">
      <w:pPr>
        <w:spacing w:after="0"/>
        <w:ind w:left="0"/>
        <w:rPr>
          <w:rFonts w:asciiTheme="majorHAnsi" w:eastAsiaTheme="majorEastAsia" w:hAnsiTheme="majorHAnsi" w:cstheme="majorBidi"/>
          <w:b/>
          <w:iCs/>
        </w:rPr>
      </w:pPr>
    </w:p>
    <w:p w14:paraId="2639D5C8" w14:textId="77777777" w:rsidR="00274416" w:rsidRDefault="00274416" w:rsidP="00387F7F">
      <w:pPr>
        <w:pStyle w:val="Otsikko4"/>
      </w:pPr>
      <w:r>
        <w:t>Koulun toimintasuunnitelman liitteet tai tieto mistä löytyy:</w:t>
      </w:r>
    </w:p>
    <w:p w14:paraId="13CB111B" w14:textId="77777777" w:rsidR="00274416" w:rsidRPr="00274416" w:rsidRDefault="00274416" w:rsidP="00274416"/>
    <w:tbl>
      <w:tblPr>
        <w:tblStyle w:val="Ruudukkotaulukko4"/>
        <w:tblW w:w="0" w:type="auto"/>
        <w:tblInd w:w="1271" w:type="dxa"/>
        <w:tblLook w:val="04A0" w:firstRow="1" w:lastRow="0" w:firstColumn="1" w:lastColumn="0" w:noHBand="0" w:noVBand="1"/>
      </w:tblPr>
      <w:tblGrid>
        <w:gridCol w:w="3686"/>
        <w:gridCol w:w="1559"/>
        <w:gridCol w:w="2874"/>
      </w:tblGrid>
      <w:tr w:rsidR="00274416" w14:paraId="3FF50BC1" w14:textId="77777777" w:rsidTr="001613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shd w:val="clear" w:color="auto" w:fill="00A37D" w:themeFill="accent5"/>
          </w:tcPr>
          <w:p w14:paraId="705BFC2B" w14:textId="77777777" w:rsidR="00274416" w:rsidRPr="00161308" w:rsidRDefault="00274416" w:rsidP="00161308">
            <w:pPr>
              <w:ind w:left="0"/>
              <w:rPr>
                <w:color w:val="auto"/>
              </w:rPr>
            </w:pPr>
            <w:r w:rsidRPr="00161308">
              <w:rPr>
                <w:color w:val="auto"/>
              </w:rPr>
              <w:t>Nimi</w:t>
            </w:r>
          </w:p>
        </w:tc>
        <w:tc>
          <w:tcPr>
            <w:tcW w:w="1559" w:type="dxa"/>
            <w:shd w:val="clear" w:color="auto" w:fill="00A37D" w:themeFill="accent5"/>
          </w:tcPr>
          <w:p w14:paraId="13E5E2C7" w14:textId="77777777" w:rsidR="00274416" w:rsidRPr="00161308" w:rsidRDefault="00274416" w:rsidP="00274416">
            <w:pPr>
              <w:ind w:left="0"/>
              <w:cnfStyle w:val="100000000000" w:firstRow="1" w:lastRow="0" w:firstColumn="0" w:lastColumn="0" w:oddVBand="0" w:evenVBand="0" w:oddHBand="0" w:evenHBand="0" w:firstRowFirstColumn="0" w:firstRowLastColumn="0" w:lastRowFirstColumn="0" w:lastRowLastColumn="0"/>
              <w:rPr>
                <w:color w:val="auto"/>
              </w:rPr>
            </w:pPr>
            <w:r w:rsidRPr="00161308">
              <w:rPr>
                <w:color w:val="auto"/>
              </w:rPr>
              <w:t>Päivitetty (pvm)</w:t>
            </w:r>
          </w:p>
        </w:tc>
        <w:tc>
          <w:tcPr>
            <w:tcW w:w="2874" w:type="dxa"/>
            <w:shd w:val="clear" w:color="auto" w:fill="00A37D" w:themeFill="accent5"/>
          </w:tcPr>
          <w:p w14:paraId="7539A828" w14:textId="77777777" w:rsidR="00274416" w:rsidRPr="00161308" w:rsidRDefault="00274416" w:rsidP="00274416">
            <w:pPr>
              <w:ind w:left="0"/>
              <w:cnfStyle w:val="100000000000" w:firstRow="1" w:lastRow="0" w:firstColumn="0" w:lastColumn="0" w:oddVBand="0" w:evenVBand="0" w:oddHBand="0" w:evenHBand="0" w:firstRowFirstColumn="0" w:firstRowLastColumn="0" w:lastRowFirstColumn="0" w:lastRowLastColumn="0"/>
              <w:rPr>
                <w:color w:val="auto"/>
              </w:rPr>
            </w:pPr>
            <w:r w:rsidRPr="00161308">
              <w:rPr>
                <w:color w:val="auto"/>
              </w:rPr>
              <w:t>Mistä löytyy</w:t>
            </w:r>
          </w:p>
        </w:tc>
      </w:tr>
      <w:tr w:rsidR="00F62D0D" w14:paraId="05457051" w14:textId="77777777" w:rsidTr="002744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00B1EAE7" w14:textId="77777777" w:rsidR="00F62D0D" w:rsidRDefault="00F62D0D" w:rsidP="00F62D0D">
            <w:pPr>
              <w:pStyle w:val="Normaalitaulukko0"/>
              <w:rPr>
                <w:b w:val="0"/>
              </w:rPr>
            </w:pPr>
            <w:r w:rsidRPr="00F62D0D">
              <w:rPr>
                <w:b w:val="0"/>
              </w:rPr>
              <w:lastRenderedPageBreak/>
              <w:t>Turvallisuussuunnitelma</w:t>
            </w:r>
            <w:r w:rsidR="003E378B">
              <w:rPr>
                <w:b w:val="0"/>
              </w:rPr>
              <w:t xml:space="preserve"> </w:t>
            </w:r>
          </w:p>
          <w:p w14:paraId="36D0C374" w14:textId="403E893C" w:rsidR="004022D0" w:rsidRPr="00F62D0D" w:rsidRDefault="004022D0" w:rsidP="00F62D0D">
            <w:pPr>
              <w:pStyle w:val="Normaalitaulukko0"/>
              <w:rPr>
                <w:b w:val="0"/>
              </w:rPr>
            </w:pPr>
            <w:r>
              <w:rPr>
                <w:b w:val="0"/>
              </w:rPr>
              <w:t>OK</w:t>
            </w:r>
          </w:p>
        </w:tc>
        <w:tc>
          <w:tcPr>
            <w:tcW w:w="1559" w:type="dxa"/>
          </w:tcPr>
          <w:p w14:paraId="01E718E7" w14:textId="7A93466F" w:rsidR="00F62D0D" w:rsidRDefault="00D52C6A" w:rsidP="00F62D0D">
            <w:pPr>
              <w:ind w:left="0"/>
              <w:cnfStyle w:val="000000100000" w:firstRow="0" w:lastRow="0" w:firstColumn="0" w:lastColumn="0" w:oddVBand="0" w:evenVBand="0" w:oddHBand="1" w:evenHBand="0" w:firstRowFirstColumn="0" w:firstRowLastColumn="0" w:lastRowFirstColumn="0" w:lastRowLastColumn="0"/>
            </w:pPr>
            <w:r>
              <w:t>25.8.2025</w:t>
            </w:r>
          </w:p>
        </w:tc>
        <w:tc>
          <w:tcPr>
            <w:tcW w:w="2874" w:type="dxa"/>
          </w:tcPr>
          <w:p w14:paraId="2D539B71" w14:textId="77777777" w:rsidR="00F62D0D" w:rsidRDefault="00E96207" w:rsidP="00F62D0D">
            <w:pPr>
              <w:ind w:left="0"/>
              <w:cnfStyle w:val="000000100000" w:firstRow="0" w:lastRow="0" w:firstColumn="0" w:lastColumn="0" w:oddVBand="0" w:evenVBand="0" w:oddHBand="1" w:evenHBand="0" w:firstRowFirstColumn="0" w:firstRowLastColumn="0" w:lastRowFirstColumn="0" w:lastRowLastColumn="0"/>
            </w:pPr>
            <w:r w:rsidRPr="00E96207">
              <w:t>P:\Sivistystoimi\Koulut\Koulujen turvallisuussuunnitelmat</w:t>
            </w:r>
          </w:p>
          <w:p w14:paraId="19B30EA4" w14:textId="1093790C" w:rsidR="00E96207" w:rsidRDefault="00E96207" w:rsidP="00F62D0D">
            <w:pPr>
              <w:ind w:left="0"/>
              <w:cnfStyle w:val="000000100000" w:firstRow="0" w:lastRow="0" w:firstColumn="0" w:lastColumn="0" w:oddVBand="0" w:evenVBand="0" w:oddHBand="1" w:evenHBand="0" w:firstRowFirstColumn="0" w:firstRowLastColumn="0" w:lastRowFirstColumn="0" w:lastRowLastColumn="0"/>
            </w:pPr>
            <w:r>
              <w:t>Päivitettävä syyslukukauden alkaessa yhteystiedot ja muu tarvittava sisältö.</w:t>
            </w:r>
          </w:p>
        </w:tc>
      </w:tr>
      <w:tr w:rsidR="00F62D0D" w14:paraId="6B224D35" w14:textId="77777777" w:rsidTr="00274416">
        <w:tc>
          <w:tcPr>
            <w:tcW w:w="3686" w:type="dxa"/>
          </w:tcPr>
          <w:p w14:paraId="16D26D0C" w14:textId="77777777" w:rsidR="00F62D0D" w:rsidRDefault="00F62D0D" w:rsidP="00F62D0D">
            <w:pPr>
              <w:pStyle w:val="Normaalitaulukko0"/>
              <w:cnfStyle w:val="001000000000" w:firstRow="0" w:lastRow="0" w:firstColumn="1" w:lastColumn="0" w:oddVBand="0" w:evenVBand="0" w:oddHBand="0" w:evenHBand="0" w:firstRowFirstColumn="0" w:firstRowLastColumn="0" w:lastRowFirstColumn="0" w:lastRowLastColumn="0"/>
              <w:rPr>
                <w:b w:val="0"/>
              </w:rPr>
            </w:pPr>
            <w:r w:rsidRPr="00F62D0D">
              <w:rPr>
                <w:b w:val="0"/>
              </w:rPr>
              <w:t>Kriisisuunnitelma</w:t>
            </w:r>
          </w:p>
          <w:p w14:paraId="53F28986" w14:textId="68363827" w:rsidR="004022D0" w:rsidRPr="00F62D0D" w:rsidRDefault="004022D0" w:rsidP="00F62D0D">
            <w:pPr>
              <w:pStyle w:val="Normaalitaulukko0"/>
              <w:cnfStyle w:val="001000000000" w:firstRow="0" w:lastRow="0" w:firstColumn="1" w:lastColumn="0" w:oddVBand="0" w:evenVBand="0" w:oddHBand="0" w:evenHBand="0" w:firstRowFirstColumn="0" w:firstRowLastColumn="0" w:lastRowFirstColumn="0" w:lastRowLastColumn="0"/>
              <w:rPr>
                <w:b w:val="0"/>
              </w:rPr>
            </w:pPr>
            <w:r>
              <w:rPr>
                <w:b w:val="0"/>
              </w:rPr>
              <w:t>OK</w:t>
            </w:r>
          </w:p>
        </w:tc>
        <w:tc>
          <w:tcPr>
            <w:tcW w:w="1559" w:type="dxa"/>
          </w:tcPr>
          <w:p w14:paraId="1A92B911" w14:textId="5423FE80" w:rsidR="00F62D0D" w:rsidRDefault="000A064C" w:rsidP="00F62D0D">
            <w:pPr>
              <w:ind w:left="0"/>
            </w:pPr>
            <w:r>
              <w:t>17.9</w:t>
            </w:r>
            <w:r w:rsidR="00D52C6A">
              <w:t>.2025</w:t>
            </w:r>
          </w:p>
        </w:tc>
        <w:tc>
          <w:tcPr>
            <w:tcW w:w="2874" w:type="dxa"/>
          </w:tcPr>
          <w:p w14:paraId="3099DDE2" w14:textId="77777777" w:rsidR="00E96207" w:rsidRDefault="00E96207" w:rsidP="00E96207">
            <w:pPr>
              <w:ind w:left="0"/>
            </w:pPr>
            <w:r w:rsidRPr="00E96207">
              <w:t>P:\Sivistystoimi\Koulut\Koulujen turvallisuussuunnitelmat</w:t>
            </w:r>
          </w:p>
          <w:p w14:paraId="09D27D6C" w14:textId="19E1EF8F" w:rsidR="00F62D0D" w:rsidRDefault="00E96207" w:rsidP="00E96207">
            <w:pPr>
              <w:ind w:left="0"/>
            </w:pPr>
            <w:r>
              <w:t>Päivitettävä syyslukukauden alkaessa yhteystiedot ja muu tarvittava sisältö.</w:t>
            </w:r>
          </w:p>
        </w:tc>
      </w:tr>
      <w:tr w:rsidR="00F62D0D" w14:paraId="26A7FF99" w14:textId="77777777" w:rsidTr="002744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1DF8D434" w14:textId="079C0241" w:rsidR="00F62D0D" w:rsidRPr="00F62D0D" w:rsidRDefault="00F62D0D" w:rsidP="00F62D0D">
            <w:pPr>
              <w:pStyle w:val="Normaalitaulukko0"/>
              <w:rPr>
                <w:b w:val="0"/>
              </w:rPr>
            </w:pPr>
            <w:r w:rsidRPr="00F62D0D">
              <w:rPr>
                <w:b w:val="0"/>
              </w:rPr>
              <w:t>Koulun toimintaohjeet koulukiusaamisten ehkäisemiseksi ja kiusaamistapausten käsittelemiseksi</w:t>
            </w:r>
            <w:r w:rsidR="007939AD">
              <w:rPr>
                <w:b w:val="0"/>
              </w:rPr>
              <w:t xml:space="preserve"> (lisää linkki koulun kotisivuille)</w:t>
            </w:r>
            <w:r w:rsidR="004022D0">
              <w:rPr>
                <w:b w:val="0"/>
              </w:rPr>
              <w:t xml:space="preserve"> OK</w:t>
            </w:r>
          </w:p>
        </w:tc>
        <w:tc>
          <w:tcPr>
            <w:tcW w:w="1559" w:type="dxa"/>
          </w:tcPr>
          <w:p w14:paraId="6DF1A2BC" w14:textId="5C453D8B" w:rsidR="00F62D0D" w:rsidRDefault="00D52C6A" w:rsidP="00F62D0D">
            <w:pPr>
              <w:ind w:left="0"/>
              <w:cnfStyle w:val="000000100000" w:firstRow="0" w:lastRow="0" w:firstColumn="0" w:lastColumn="0" w:oddVBand="0" w:evenVBand="0" w:oddHBand="1" w:evenHBand="0" w:firstRowFirstColumn="0" w:firstRowLastColumn="0" w:lastRowFirstColumn="0" w:lastRowLastColumn="0"/>
            </w:pPr>
            <w:r>
              <w:t>22.8.2025</w:t>
            </w:r>
          </w:p>
        </w:tc>
        <w:tc>
          <w:tcPr>
            <w:tcW w:w="2874" w:type="dxa"/>
          </w:tcPr>
          <w:p w14:paraId="69FCE9F3" w14:textId="1CEC262B" w:rsidR="00F62D0D" w:rsidRDefault="000C4C69" w:rsidP="00F62D0D">
            <w:pPr>
              <w:ind w:left="0"/>
              <w:cnfStyle w:val="000000100000" w:firstRow="0" w:lastRow="0" w:firstColumn="0" w:lastColumn="0" w:oddVBand="0" w:evenVBand="0" w:oddHBand="1" w:evenHBand="0" w:firstRowFirstColumn="0" w:firstRowLastColumn="0" w:lastRowFirstColumn="0" w:lastRowLastColumn="0"/>
            </w:pPr>
            <w:hyperlink r:id="rId44" w:history="1">
              <w:r w:rsidR="004022D0" w:rsidRPr="004022D0">
                <w:rPr>
                  <w:rStyle w:val="Hyperlinkki"/>
                </w:rPr>
                <w:t>https://peda.net/laukaa/kuhaniemenkoulu/oppiminen/suunnitelma-oppilaiden-suojaamiseksi</w:t>
              </w:r>
            </w:hyperlink>
          </w:p>
        </w:tc>
      </w:tr>
      <w:tr w:rsidR="00F65E8A" w14:paraId="057114E5" w14:textId="77777777" w:rsidTr="00274416">
        <w:tc>
          <w:tcPr>
            <w:cnfStyle w:val="001000000000" w:firstRow="0" w:lastRow="0" w:firstColumn="1" w:lastColumn="0" w:oddVBand="0" w:evenVBand="0" w:oddHBand="0" w:evenHBand="0" w:firstRowFirstColumn="0" w:firstRowLastColumn="0" w:lastRowFirstColumn="0" w:lastRowLastColumn="0"/>
            <w:tcW w:w="3686" w:type="dxa"/>
          </w:tcPr>
          <w:p w14:paraId="16054EC7" w14:textId="6A65C474" w:rsidR="00F65E8A" w:rsidRPr="00F62D0D" w:rsidRDefault="00F65E8A" w:rsidP="00F62D0D">
            <w:pPr>
              <w:pStyle w:val="Normaalitaulukko0"/>
              <w:rPr>
                <w:b w:val="0"/>
              </w:rPr>
            </w:pPr>
            <w:r>
              <w:rPr>
                <w:b w:val="0"/>
              </w:rPr>
              <w:t>Ohjaussuunnitelma</w:t>
            </w:r>
            <w:r w:rsidR="003E378B">
              <w:rPr>
                <w:b w:val="0"/>
              </w:rPr>
              <w:t xml:space="preserve"> </w:t>
            </w:r>
            <w:r w:rsidR="004022D0">
              <w:rPr>
                <w:b w:val="0"/>
              </w:rPr>
              <w:t>OK</w:t>
            </w:r>
          </w:p>
        </w:tc>
        <w:tc>
          <w:tcPr>
            <w:tcW w:w="1559" w:type="dxa"/>
          </w:tcPr>
          <w:p w14:paraId="64ABD2A0" w14:textId="492B712C" w:rsidR="00F65E8A" w:rsidRDefault="00D52C6A" w:rsidP="00F62D0D">
            <w:pPr>
              <w:ind w:left="0"/>
              <w:cnfStyle w:val="000000000000" w:firstRow="0" w:lastRow="0" w:firstColumn="0" w:lastColumn="0" w:oddVBand="0" w:evenVBand="0" w:oddHBand="0" w:evenHBand="0" w:firstRowFirstColumn="0" w:firstRowLastColumn="0" w:lastRowFirstColumn="0" w:lastRowLastColumn="0"/>
            </w:pPr>
            <w:r>
              <w:t>3.9.2025</w:t>
            </w:r>
          </w:p>
        </w:tc>
        <w:tc>
          <w:tcPr>
            <w:tcW w:w="2874" w:type="dxa"/>
          </w:tcPr>
          <w:p w14:paraId="2EBC3604" w14:textId="03DF0CE3" w:rsidR="00F65E8A" w:rsidRDefault="008748C6" w:rsidP="00F62D0D">
            <w:pPr>
              <w:ind w:left="0"/>
              <w:cnfStyle w:val="000000000000" w:firstRow="0" w:lastRow="0" w:firstColumn="0" w:lastColumn="0" w:oddVBand="0" w:evenVBand="0" w:oddHBand="0" w:evenHBand="0" w:firstRowFirstColumn="0" w:firstRowLastColumn="0" w:lastRowFirstColumn="0" w:lastRowLastColumn="0"/>
            </w:pPr>
            <w:proofErr w:type="spellStart"/>
            <w:r>
              <w:t>Pedanetissa</w:t>
            </w:r>
            <w:proofErr w:type="spellEnd"/>
            <w:r>
              <w:t xml:space="preserve">: </w:t>
            </w:r>
            <w:hyperlink r:id="rId45" w:history="1">
              <w:r>
                <w:rPr>
                  <w:rStyle w:val="Hyperlinkki"/>
                </w:rPr>
                <w:t>Ohjaussuunnitelma</w:t>
              </w:r>
            </w:hyperlink>
          </w:p>
        </w:tc>
      </w:tr>
      <w:tr w:rsidR="00F62D0D" w14:paraId="24A0FBA4" w14:textId="77777777" w:rsidTr="002744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5E3B35B5" w14:textId="500E8EC5" w:rsidR="00F62D0D" w:rsidRPr="00F62D0D" w:rsidRDefault="00F62D0D" w:rsidP="00F62D0D">
            <w:pPr>
              <w:pStyle w:val="Normaalitaulukko0"/>
              <w:rPr>
                <w:b w:val="0"/>
              </w:rPr>
            </w:pPr>
            <w:r w:rsidRPr="00F62D0D">
              <w:rPr>
                <w:b w:val="0"/>
              </w:rPr>
              <w:t>Koulun yhteisöllisen op</w:t>
            </w:r>
            <w:r w:rsidR="00806E64">
              <w:rPr>
                <w:b w:val="0"/>
              </w:rPr>
              <w:t>iskelu</w:t>
            </w:r>
            <w:r w:rsidRPr="00F62D0D">
              <w:rPr>
                <w:b w:val="0"/>
              </w:rPr>
              <w:t xml:space="preserve">huollon vuosikello </w:t>
            </w:r>
            <w:r w:rsidR="00196846">
              <w:rPr>
                <w:b w:val="0"/>
              </w:rPr>
              <w:t>OK</w:t>
            </w:r>
          </w:p>
        </w:tc>
        <w:tc>
          <w:tcPr>
            <w:tcW w:w="1559" w:type="dxa"/>
          </w:tcPr>
          <w:p w14:paraId="20885A84" w14:textId="64694F1C" w:rsidR="00F62D0D" w:rsidRDefault="000A064C" w:rsidP="00F62D0D">
            <w:pPr>
              <w:ind w:left="0"/>
              <w:cnfStyle w:val="000000100000" w:firstRow="0" w:lastRow="0" w:firstColumn="0" w:lastColumn="0" w:oddVBand="0" w:evenVBand="0" w:oddHBand="1" w:evenHBand="0" w:firstRowFirstColumn="0" w:firstRowLastColumn="0" w:lastRowFirstColumn="0" w:lastRowLastColumn="0"/>
            </w:pPr>
            <w:r>
              <w:t>4.9.2025</w:t>
            </w:r>
          </w:p>
        </w:tc>
        <w:tc>
          <w:tcPr>
            <w:tcW w:w="2874" w:type="dxa"/>
          </w:tcPr>
          <w:p w14:paraId="2A0533CD" w14:textId="5A2C3E68" w:rsidR="00F62D0D" w:rsidRDefault="00E96B21" w:rsidP="00F62D0D">
            <w:pPr>
              <w:ind w:left="0"/>
              <w:cnfStyle w:val="000000100000" w:firstRow="0" w:lastRow="0" w:firstColumn="0" w:lastColumn="0" w:oddVBand="0" w:evenVBand="0" w:oddHBand="1" w:evenHBand="0" w:firstRowFirstColumn="0" w:firstRowLastColumn="0" w:lastRowFirstColumn="0" w:lastRowLastColumn="0"/>
            </w:pPr>
            <w:proofErr w:type="spellStart"/>
            <w:r>
              <w:t>Pedanetissa</w:t>
            </w:r>
            <w:proofErr w:type="spellEnd"/>
            <w:r>
              <w:t xml:space="preserve"> koulun kotisivuilla</w:t>
            </w:r>
            <w:r w:rsidR="00F377D8">
              <w:t xml:space="preserve"> ja </w:t>
            </w:r>
            <w:proofErr w:type="spellStart"/>
            <w:r w:rsidR="00F377D8">
              <w:t>P-asemalla</w:t>
            </w:r>
            <w:proofErr w:type="spellEnd"/>
            <w:r w:rsidR="00F377D8">
              <w:t xml:space="preserve"> toimintasuunnitelman liitteenä</w:t>
            </w:r>
          </w:p>
        </w:tc>
      </w:tr>
      <w:tr w:rsidR="00F62D0D" w14:paraId="6A3C02E3" w14:textId="77777777" w:rsidTr="00274416">
        <w:tc>
          <w:tcPr>
            <w:cnfStyle w:val="001000000000" w:firstRow="0" w:lastRow="0" w:firstColumn="1" w:lastColumn="0" w:oddVBand="0" w:evenVBand="0" w:oddHBand="0" w:evenHBand="0" w:firstRowFirstColumn="0" w:firstRowLastColumn="0" w:lastRowFirstColumn="0" w:lastRowLastColumn="0"/>
            <w:tcW w:w="3686" w:type="dxa"/>
          </w:tcPr>
          <w:p w14:paraId="4EE296F2" w14:textId="0D844C63" w:rsidR="00F62D0D" w:rsidRPr="00F62D0D" w:rsidRDefault="00F62D0D" w:rsidP="00F62D0D">
            <w:pPr>
              <w:pStyle w:val="Normaalitaulukko0"/>
              <w:rPr>
                <w:b w:val="0"/>
              </w:rPr>
            </w:pPr>
            <w:r w:rsidRPr="00F62D0D">
              <w:rPr>
                <w:b w:val="0"/>
              </w:rPr>
              <w:t>Koulun tapahtumakalenteri</w:t>
            </w:r>
            <w:r w:rsidR="00196846">
              <w:rPr>
                <w:b w:val="0"/>
              </w:rPr>
              <w:t xml:space="preserve"> OK</w:t>
            </w:r>
          </w:p>
        </w:tc>
        <w:tc>
          <w:tcPr>
            <w:tcW w:w="1559" w:type="dxa"/>
          </w:tcPr>
          <w:p w14:paraId="65C5AFFB" w14:textId="70686F8D" w:rsidR="00F62D0D" w:rsidRDefault="00D52C6A" w:rsidP="00F62D0D">
            <w:pPr>
              <w:ind w:left="0"/>
              <w:cnfStyle w:val="000000000000" w:firstRow="0" w:lastRow="0" w:firstColumn="0" w:lastColumn="0" w:oddVBand="0" w:evenVBand="0" w:oddHBand="0" w:evenHBand="0" w:firstRowFirstColumn="0" w:firstRowLastColumn="0" w:lastRowFirstColumn="0" w:lastRowLastColumn="0"/>
            </w:pPr>
            <w:r>
              <w:t>3.9.2025</w:t>
            </w:r>
          </w:p>
        </w:tc>
        <w:tc>
          <w:tcPr>
            <w:tcW w:w="2874" w:type="dxa"/>
          </w:tcPr>
          <w:p w14:paraId="6BFD29DD" w14:textId="54DA8535" w:rsidR="00F62D0D" w:rsidRDefault="00D52C6A" w:rsidP="00F62D0D">
            <w:pPr>
              <w:ind w:left="0"/>
              <w:cnfStyle w:val="000000000000" w:firstRow="0" w:lastRow="0" w:firstColumn="0" w:lastColumn="0" w:oddVBand="0" w:evenVBand="0" w:oddHBand="0" w:evenHBand="0" w:firstRowFirstColumn="0" w:firstRowLastColumn="0" w:lastRowFirstColumn="0" w:lastRowLastColumn="0"/>
            </w:pPr>
            <w:proofErr w:type="spellStart"/>
            <w:r>
              <w:t>Pedanetissa</w:t>
            </w:r>
            <w:proofErr w:type="spellEnd"/>
            <w:r>
              <w:t xml:space="preserve"> koulun sivuilla</w:t>
            </w:r>
          </w:p>
        </w:tc>
      </w:tr>
      <w:tr w:rsidR="00F62D0D" w14:paraId="35200800" w14:textId="77777777" w:rsidTr="002744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1B47A532" w14:textId="1A309F6F" w:rsidR="00F62D0D" w:rsidRPr="00F62D0D" w:rsidRDefault="00F62D0D" w:rsidP="00F62D0D">
            <w:pPr>
              <w:pStyle w:val="Normaalitaulukko0"/>
              <w:rPr>
                <w:b w:val="0"/>
              </w:rPr>
            </w:pPr>
            <w:r w:rsidRPr="00F62D0D">
              <w:rPr>
                <w:b w:val="0"/>
              </w:rPr>
              <w:t xml:space="preserve">Koulun tuntijako </w:t>
            </w:r>
            <w:r w:rsidR="0097511C">
              <w:rPr>
                <w:b w:val="0"/>
              </w:rPr>
              <w:t>OK</w:t>
            </w:r>
          </w:p>
        </w:tc>
        <w:tc>
          <w:tcPr>
            <w:tcW w:w="1559" w:type="dxa"/>
          </w:tcPr>
          <w:p w14:paraId="269923C4" w14:textId="0CC4C610" w:rsidR="00F62D0D" w:rsidRDefault="00D52C6A" w:rsidP="00F62D0D">
            <w:pPr>
              <w:ind w:left="0"/>
              <w:cnfStyle w:val="000000100000" w:firstRow="0" w:lastRow="0" w:firstColumn="0" w:lastColumn="0" w:oddVBand="0" w:evenVBand="0" w:oddHBand="1" w:evenHBand="0" w:firstRowFirstColumn="0" w:firstRowLastColumn="0" w:lastRowFirstColumn="0" w:lastRowLastColumn="0"/>
            </w:pPr>
            <w:r>
              <w:t>3.9.2025</w:t>
            </w:r>
          </w:p>
        </w:tc>
        <w:tc>
          <w:tcPr>
            <w:tcW w:w="2874" w:type="dxa"/>
          </w:tcPr>
          <w:p w14:paraId="5BFDDD4F" w14:textId="6FC9A2A3" w:rsidR="00F62D0D" w:rsidRDefault="0097511C" w:rsidP="00F62D0D">
            <w:pPr>
              <w:ind w:left="0"/>
              <w:cnfStyle w:val="000000100000" w:firstRow="0" w:lastRow="0" w:firstColumn="0" w:lastColumn="0" w:oddVBand="0" w:evenVBand="0" w:oddHBand="1" w:evenHBand="0" w:firstRowFirstColumn="0" w:firstRowLastColumn="0" w:lastRowFirstColumn="0" w:lastRowLastColumn="0"/>
            </w:pPr>
            <w:proofErr w:type="spellStart"/>
            <w:r>
              <w:t>P-asemalla</w:t>
            </w:r>
            <w:proofErr w:type="spellEnd"/>
          </w:p>
        </w:tc>
      </w:tr>
      <w:tr w:rsidR="00F62D0D" w14:paraId="7357F30A" w14:textId="77777777" w:rsidTr="00274416">
        <w:tc>
          <w:tcPr>
            <w:cnfStyle w:val="001000000000" w:firstRow="0" w:lastRow="0" w:firstColumn="1" w:lastColumn="0" w:oddVBand="0" w:evenVBand="0" w:oddHBand="0" w:evenHBand="0" w:firstRowFirstColumn="0" w:firstRowLastColumn="0" w:lastRowFirstColumn="0" w:lastRowLastColumn="0"/>
            <w:tcW w:w="3686" w:type="dxa"/>
          </w:tcPr>
          <w:p w14:paraId="3E0844D0" w14:textId="368C98E2" w:rsidR="00F62D0D" w:rsidRPr="00F62D0D" w:rsidRDefault="00F62D0D" w:rsidP="00F62D0D">
            <w:pPr>
              <w:pStyle w:val="Normaalitaulukko0"/>
              <w:rPr>
                <w:b w:val="0"/>
              </w:rPr>
            </w:pPr>
            <w:r w:rsidRPr="00F62D0D">
              <w:rPr>
                <w:b w:val="0"/>
              </w:rPr>
              <w:t>Lukuvuositiedote</w:t>
            </w:r>
            <w:r w:rsidR="004E406B">
              <w:rPr>
                <w:b w:val="0"/>
              </w:rPr>
              <w:t xml:space="preserve"> OK</w:t>
            </w:r>
          </w:p>
        </w:tc>
        <w:tc>
          <w:tcPr>
            <w:tcW w:w="1559" w:type="dxa"/>
          </w:tcPr>
          <w:p w14:paraId="5E44BC9F" w14:textId="171290AD" w:rsidR="00F62D0D" w:rsidRDefault="000A064C" w:rsidP="00F62D0D">
            <w:pPr>
              <w:ind w:left="0"/>
              <w:cnfStyle w:val="000000000000" w:firstRow="0" w:lastRow="0" w:firstColumn="0" w:lastColumn="0" w:oddVBand="0" w:evenVBand="0" w:oddHBand="0" w:evenHBand="0" w:firstRowFirstColumn="0" w:firstRowLastColumn="0" w:lastRowFirstColumn="0" w:lastRowLastColumn="0"/>
            </w:pPr>
            <w:r>
              <w:t>9.9.2025</w:t>
            </w:r>
            <w:bookmarkStart w:id="63" w:name="_GoBack"/>
            <w:bookmarkEnd w:id="63"/>
          </w:p>
        </w:tc>
        <w:tc>
          <w:tcPr>
            <w:tcW w:w="2874" w:type="dxa"/>
          </w:tcPr>
          <w:p w14:paraId="0E051088" w14:textId="27B5F3F4" w:rsidR="00F62D0D" w:rsidRDefault="00F713F1" w:rsidP="00F62D0D">
            <w:pPr>
              <w:ind w:left="0"/>
              <w:cnfStyle w:val="000000000000" w:firstRow="0" w:lastRow="0" w:firstColumn="0" w:lastColumn="0" w:oddVBand="0" w:evenVBand="0" w:oddHBand="0" w:evenHBand="0" w:firstRowFirstColumn="0" w:firstRowLastColumn="0" w:lastRowFirstColumn="0" w:lastRowLastColumn="0"/>
            </w:pPr>
            <w:r>
              <w:t>Koulun kotisivuille/Wilmaan tiedot kouluvuoden toiminnasta.</w:t>
            </w:r>
          </w:p>
        </w:tc>
      </w:tr>
      <w:tr w:rsidR="00F62D0D" w14:paraId="387283D6" w14:textId="77777777" w:rsidTr="002744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1013CB56" w14:textId="7184C0A9" w:rsidR="00F62D0D" w:rsidRPr="00F62D0D" w:rsidRDefault="00F62D0D" w:rsidP="00F62D0D">
            <w:pPr>
              <w:pStyle w:val="Normaalitaulukko0"/>
              <w:rPr>
                <w:b w:val="0"/>
              </w:rPr>
            </w:pPr>
            <w:r w:rsidRPr="000E2E9B">
              <w:rPr>
                <w:b w:val="0"/>
              </w:rPr>
              <w:t>TYHY-suunnitelma</w:t>
            </w:r>
            <w:r w:rsidR="0097511C">
              <w:rPr>
                <w:b w:val="0"/>
              </w:rPr>
              <w:t xml:space="preserve"> OK</w:t>
            </w:r>
          </w:p>
        </w:tc>
        <w:tc>
          <w:tcPr>
            <w:tcW w:w="1559" w:type="dxa"/>
          </w:tcPr>
          <w:p w14:paraId="626C49BA" w14:textId="383D86FC" w:rsidR="00F62D0D" w:rsidRDefault="00D52C6A" w:rsidP="00F62D0D">
            <w:pPr>
              <w:ind w:left="0"/>
              <w:cnfStyle w:val="000000100000" w:firstRow="0" w:lastRow="0" w:firstColumn="0" w:lastColumn="0" w:oddVBand="0" w:evenVBand="0" w:oddHBand="1" w:evenHBand="0" w:firstRowFirstColumn="0" w:firstRowLastColumn="0" w:lastRowFirstColumn="0" w:lastRowLastColumn="0"/>
            </w:pPr>
            <w:r>
              <w:t>3.9.2025</w:t>
            </w:r>
          </w:p>
        </w:tc>
        <w:tc>
          <w:tcPr>
            <w:tcW w:w="2874" w:type="dxa"/>
          </w:tcPr>
          <w:p w14:paraId="6F555A35" w14:textId="028A9D50" w:rsidR="00F62D0D" w:rsidRDefault="0097511C" w:rsidP="00F62D0D">
            <w:pPr>
              <w:ind w:left="0"/>
              <w:cnfStyle w:val="000000100000" w:firstRow="0" w:lastRow="0" w:firstColumn="0" w:lastColumn="0" w:oddVBand="0" w:evenVBand="0" w:oddHBand="1" w:evenHBand="0" w:firstRowFirstColumn="0" w:firstRowLastColumn="0" w:lastRowFirstColumn="0" w:lastRowLastColumn="0"/>
            </w:pPr>
            <w:proofErr w:type="spellStart"/>
            <w:r>
              <w:t>P-asemalla</w:t>
            </w:r>
            <w:proofErr w:type="spellEnd"/>
          </w:p>
        </w:tc>
      </w:tr>
      <w:tr w:rsidR="00F62D0D" w14:paraId="0CF91EB5" w14:textId="77777777" w:rsidTr="00274416">
        <w:tc>
          <w:tcPr>
            <w:cnfStyle w:val="001000000000" w:firstRow="0" w:lastRow="0" w:firstColumn="1" w:lastColumn="0" w:oddVBand="0" w:evenVBand="0" w:oddHBand="0" w:evenHBand="0" w:firstRowFirstColumn="0" w:firstRowLastColumn="0" w:lastRowFirstColumn="0" w:lastRowLastColumn="0"/>
            <w:tcW w:w="3686" w:type="dxa"/>
          </w:tcPr>
          <w:p w14:paraId="1C3887D4" w14:textId="339E90C7" w:rsidR="00F62D0D" w:rsidRPr="00F62D0D" w:rsidRDefault="00F62D0D" w:rsidP="00F62D0D">
            <w:pPr>
              <w:pStyle w:val="Normaalitaulukko0"/>
              <w:rPr>
                <w:b w:val="0"/>
                <w:color w:val="FF0000"/>
              </w:rPr>
            </w:pPr>
            <w:r w:rsidRPr="00F62D0D">
              <w:rPr>
                <w:b w:val="0"/>
              </w:rPr>
              <w:t>Uuden henkilöstön perehdyttämissuunnitelma</w:t>
            </w:r>
            <w:r w:rsidRPr="00F62D0D">
              <w:rPr>
                <w:b w:val="0"/>
                <w:color w:val="FF0000"/>
              </w:rPr>
              <w:t xml:space="preserve"> </w:t>
            </w:r>
            <w:r w:rsidR="0097511C" w:rsidRPr="0097511C">
              <w:rPr>
                <w:b w:val="0"/>
              </w:rPr>
              <w:t>OK</w:t>
            </w:r>
          </w:p>
        </w:tc>
        <w:tc>
          <w:tcPr>
            <w:tcW w:w="1559" w:type="dxa"/>
          </w:tcPr>
          <w:p w14:paraId="3FBF96C0" w14:textId="6007BBF6" w:rsidR="00F62D0D" w:rsidRDefault="00D52C6A" w:rsidP="00F62D0D">
            <w:pPr>
              <w:ind w:left="0"/>
              <w:cnfStyle w:val="000000000000" w:firstRow="0" w:lastRow="0" w:firstColumn="0" w:lastColumn="0" w:oddVBand="0" w:evenVBand="0" w:oddHBand="0" w:evenHBand="0" w:firstRowFirstColumn="0" w:firstRowLastColumn="0" w:lastRowFirstColumn="0" w:lastRowLastColumn="0"/>
            </w:pPr>
            <w:r>
              <w:t>26.8.2025</w:t>
            </w:r>
          </w:p>
        </w:tc>
        <w:tc>
          <w:tcPr>
            <w:tcW w:w="2874" w:type="dxa"/>
          </w:tcPr>
          <w:p w14:paraId="34070936" w14:textId="0019BDFB" w:rsidR="00F62D0D" w:rsidRDefault="000C79C1" w:rsidP="00F62D0D">
            <w:pPr>
              <w:ind w:left="0"/>
              <w:cnfStyle w:val="000000000000" w:firstRow="0" w:lastRow="0" w:firstColumn="0" w:lastColumn="0" w:oddVBand="0" w:evenVBand="0" w:oddHBand="0" w:evenHBand="0" w:firstRowFirstColumn="0" w:firstRowLastColumn="0" w:lastRowFirstColumn="0" w:lastRowLastColumn="0"/>
            </w:pPr>
            <w:proofErr w:type="spellStart"/>
            <w:r>
              <w:t>P-asemalta</w:t>
            </w:r>
            <w:proofErr w:type="spellEnd"/>
            <w:r w:rsidR="00AF6022">
              <w:t xml:space="preserve"> toimintasuunnitelman liitteenä</w:t>
            </w:r>
          </w:p>
        </w:tc>
      </w:tr>
      <w:tr w:rsidR="00F62D0D" w14:paraId="48A8273F" w14:textId="77777777" w:rsidTr="002744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4C1BC12C" w14:textId="756099C6" w:rsidR="00F62D0D" w:rsidRPr="00F62D0D" w:rsidRDefault="00F62D0D" w:rsidP="00F62D0D">
            <w:pPr>
              <w:pStyle w:val="Normaalitaulukko0"/>
              <w:rPr>
                <w:b w:val="0"/>
              </w:rPr>
            </w:pPr>
            <w:r w:rsidRPr="000E2E9B">
              <w:rPr>
                <w:b w:val="0"/>
              </w:rPr>
              <w:t xml:space="preserve">Seurakunnan ja koulun sidosryhmäyhteistyön suunnitelma </w:t>
            </w:r>
            <w:r w:rsidR="00196846">
              <w:rPr>
                <w:b w:val="0"/>
              </w:rPr>
              <w:t>OK</w:t>
            </w:r>
          </w:p>
        </w:tc>
        <w:tc>
          <w:tcPr>
            <w:tcW w:w="1559" w:type="dxa"/>
          </w:tcPr>
          <w:p w14:paraId="5FCE9065" w14:textId="596AB603" w:rsidR="00F62D0D" w:rsidRDefault="00D52C6A" w:rsidP="00F62D0D">
            <w:pPr>
              <w:ind w:left="0"/>
              <w:cnfStyle w:val="000000100000" w:firstRow="0" w:lastRow="0" w:firstColumn="0" w:lastColumn="0" w:oddVBand="0" w:evenVBand="0" w:oddHBand="1" w:evenHBand="0" w:firstRowFirstColumn="0" w:firstRowLastColumn="0" w:lastRowFirstColumn="0" w:lastRowLastColumn="0"/>
            </w:pPr>
            <w:r>
              <w:t>3.9.2025</w:t>
            </w:r>
          </w:p>
        </w:tc>
        <w:tc>
          <w:tcPr>
            <w:tcW w:w="2874" w:type="dxa"/>
          </w:tcPr>
          <w:p w14:paraId="1286639D" w14:textId="589A2ECF" w:rsidR="00F62D0D" w:rsidRDefault="00D52C6A" w:rsidP="00F62D0D">
            <w:pPr>
              <w:ind w:left="0"/>
              <w:cnfStyle w:val="000000100000" w:firstRow="0" w:lastRow="0" w:firstColumn="0" w:lastColumn="0" w:oddVBand="0" w:evenVBand="0" w:oddHBand="1" w:evenHBand="0" w:firstRowFirstColumn="0" w:firstRowLastColumn="0" w:lastRowFirstColumn="0" w:lastRowLastColumn="0"/>
            </w:pPr>
            <w:r>
              <w:t>P-asemalla</w:t>
            </w:r>
          </w:p>
        </w:tc>
      </w:tr>
    </w:tbl>
    <w:p w14:paraId="50BE3119" w14:textId="77777777" w:rsidR="00274416" w:rsidRPr="00274416" w:rsidRDefault="00274416" w:rsidP="00274416"/>
    <w:p w14:paraId="2B6E78E1" w14:textId="77777777" w:rsidR="00387F7F" w:rsidRDefault="00387F7F">
      <w:pPr>
        <w:spacing w:after="0"/>
        <w:ind w:left="0"/>
        <w:rPr>
          <w:rFonts w:asciiTheme="majorHAnsi" w:eastAsiaTheme="majorEastAsia" w:hAnsiTheme="majorHAnsi" w:cstheme="majorBidi"/>
          <w:b/>
          <w:iCs/>
        </w:rPr>
      </w:pPr>
      <w:r>
        <w:br w:type="page"/>
      </w:r>
    </w:p>
    <w:p w14:paraId="48201FB0" w14:textId="77777777" w:rsidR="00274416" w:rsidRDefault="00274416" w:rsidP="00387F7F">
      <w:pPr>
        <w:pStyle w:val="Otsikko4"/>
      </w:pPr>
      <w:r>
        <w:lastRenderedPageBreak/>
        <w:t>Toimintasuunnitelman käsittely ja hyväksyminen</w:t>
      </w:r>
    </w:p>
    <w:p w14:paraId="136C7583" w14:textId="77777777" w:rsidR="003116F3" w:rsidRPr="003116F3" w:rsidRDefault="003116F3" w:rsidP="003116F3"/>
    <w:p w14:paraId="42E4DC82" w14:textId="77777777" w:rsidR="003116F3" w:rsidRDefault="003116F3" w:rsidP="003116F3">
      <w:r>
        <w:t>Opettajat/kouluyhteisö</w:t>
      </w:r>
      <w:r>
        <w:tab/>
      </w:r>
    </w:p>
    <w:p w14:paraId="4388A35F" w14:textId="03E11F46" w:rsidR="00117A19" w:rsidRDefault="00117A19" w:rsidP="00D73475">
      <w:r>
        <w:t xml:space="preserve">Paikka ja päiväys </w:t>
      </w:r>
      <w:r w:rsidR="00D73475">
        <w:t>Laukaassa 12.9.2025</w:t>
      </w:r>
    </w:p>
    <w:p w14:paraId="6E7973E7" w14:textId="03249CFC" w:rsidR="00D73475" w:rsidRDefault="00D73475" w:rsidP="00D73475">
      <w:r>
        <w:t>Lea Raitanen, Laura Muona,</w:t>
      </w:r>
      <w:r w:rsidR="008D1DF4">
        <w:t xml:space="preserve"> Hanna Jaakkola,</w:t>
      </w:r>
      <w:r>
        <w:t xml:space="preserve"> Leena Veijanen, Tiina Manninen, Tiina Hintikka, Sara Liimatainen</w:t>
      </w:r>
    </w:p>
    <w:p w14:paraId="6BF0434F" w14:textId="77777777" w:rsidR="005876BB" w:rsidRDefault="005876BB" w:rsidP="00117A19"/>
    <w:p w14:paraId="7B5318B2" w14:textId="77777777" w:rsidR="00825F90" w:rsidRDefault="00825F90" w:rsidP="003116F3">
      <w:pPr>
        <w:pBdr>
          <w:bottom w:val="single" w:sz="6" w:space="1" w:color="auto"/>
        </w:pBdr>
      </w:pPr>
    </w:p>
    <w:p w14:paraId="3DE74D31" w14:textId="77777777" w:rsidR="005876BB" w:rsidRDefault="005876BB" w:rsidP="003116F3">
      <w:pPr>
        <w:pBdr>
          <w:bottom w:val="single" w:sz="6" w:space="1" w:color="auto"/>
        </w:pBdr>
      </w:pPr>
    </w:p>
    <w:p w14:paraId="6D891342" w14:textId="77777777" w:rsidR="005876BB" w:rsidRDefault="005876BB" w:rsidP="003116F3"/>
    <w:p w14:paraId="735B3147" w14:textId="0F79F6D9" w:rsidR="003116F3" w:rsidRDefault="003116F3" w:rsidP="00D73475">
      <w:r>
        <w:t>Paikka ja päiväys</w:t>
      </w:r>
      <w:r w:rsidR="00D73475">
        <w:t xml:space="preserve"> Laukaassa 12.9.2025</w:t>
      </w:r>
      <w:r>
        <w:t xml:space="preserve"> </w:t>
      </w:r>
    </w:p>
    <w:p w14:paraId="54FF8C0B" w14:textId="506264AA" w:rsidR="00D73475" w:rsidRDefault="00D73475" w:rsidP="00D73475">
      <w:r>
        <w:t>Teemu Hytönen</w:t>
      </w:r>
    </w:p>
    <w:p w14:paraId="0C7E733F" w14:textId="77777777" w:rsidR="003116F3" w:rsidRDefault="003116F3" w:rsidP="003116F3">
      <w:r>
        <w:t>Koulunjohtaja/ rehtori</w:t>
      </w:r>
    </w:p>
    <w:sectPr w:rsidR="003116F3" w:rsidSect="001D1FE1">
      <w:headerReference w:type="default" r:id="rId46"/>
      <w:pgSz w:w="11900" w:h="16840"/>
      <w:pgMar w:top="567" w:right="843" w:bottom="56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80A4B8" w14:textId="77777777" w:rsidR="000C4C69" w:rsidRDefault="000C4C69" w:rsidP="003F28D2">
      <w:r>
        <w:separator/>
      </w:r>
    </w:p>
    <w:p w14:paraId="553BE7CE" w14:textId="77777777" w:rsidR="000C4C69" w:rsidRDefault="000C4C69"/>
  </w:endnote>
  <w:endnote w:type="continuationSeparator" w:id="0">
    <w:p w14:paraId="78B1F593" w14:textId="77777777" w:rsidR="000C4C69" w:rsidRDefault="000C4C69" w:rsidP="003F28D2">
      <w:r>
        <w:continuationSeparator/>
      </w:r>
    </w:p>
    <w:p w14:paraId="5E26F3C6" w14:textId="77777777" w:rsidR="000C4C69" w:rsidRDefault="000C4C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4379EE" w14:textId="77777777" w:rsidR="000C4C69" w:rsidRDefault="000C4C69" w:rsidP="003F28D2">
      <w:r>
        <w:separator/>
      </w:r>
    </w:p>
    <w:p w14:paraId="28A974F5" w14:textId="77777777" w:rsidR="000C4C69" w:rsidRDefault="000C4C69"/>
  </w:footnote>
  <w:footnote w:type="continuationSeparator" w:id="0">
    <w:p w14:paraId="66F1A5AC" w14:textId="77777777" w:rsidR="000C4C69" w:rsidRDefault="000C4C69" w:rsidP="003F28D2">
      <w:r>
        <w:continuationSeparator/>
      </w:r>
    </w:p>
    <w:p w14:paraId="5F6D9658" w14:textId="77777777" w:rsidR="000C4C69" w:rsidRDefault="000C4C6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AD051" w14:textId="6506ADF7" w:rsidR="000C4C69" w:rsidRDefault="000C4C69" w:rsidP="004C1247">
    <w:pPr>
      <w:pStyle w:val="Yltunniste"/>
      <w:tabs>
        <w:tab w:val="clear" w:pos="4819"/>
        <w:tab w:val="left" w:pos="2127"/>
      </w:tabs>
      <w:rPr>
        <w:b/>
      </w:rPr>
    </w:pPr>
    <w:r>
      <w:rPr>
        <w:b/>
        <w:noProof/>
        <w:lang w:eastAsia="fi-FI"/>
      </w:rPr>
      <w:drawing>
        <wp:anchor distT="0" distB="0" distL="114300" distR="114300" simplePos="0" relativeHeight="251660288" behindDoc="0" locked="0" layoutInCell="1" allowOverlap="1" wp14:anchorId="1E938CF6" wp14:editId="1D938845">
          <wp:simplePos x="0" y="0"/>
          <wp:positionH relativeFrom="column">
            <wp:posOffset>2540</wp:posOffset>
          </wp:positionH>
          <wp:positionV relativeFrom="paragraph">
            <wp:posOffset>-9525</wp:posOffset>
          </wp:positionV>
          <wp:extent cx="1118870" cy="708660"/>
          <wp:effectExtent l="0" t="0" r="0" b="2540"/>
          <wp:wrapThrough wrapText="bothSides">
            <wp:wrapPolygon edited="0">
              <wp:start x="3432" y="0"/>
              <wp:lineTo x="0" y="3097"/>
              <wp:lineTo x="0" y="20903"/>
              <wp:lineTo x="1961" y="20903"/>
              <wp:lineTo x="21085" y="19355"/>
              <wp:lineTo x="21085" y="13161"/>
              <wp:lineTo x="16182" y="12387"/>
              <wp:lineTo x="6375" y="0"/>
              <wp:lineTo x="5884" y="0"/>
              <wp:lineTo x="3432" y="0"/>
            </wp:wrapPolygon>
          </wp:wrapThrough>
          <wp:docPr id="15" name="Kuv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V.JPG"/>
                  <pic:cNvPicPr/>
                </pic:nvPicPr>
                <pic:blipFill>
                  <a:blip r:embed="rId1">
                    <a:extLst>
                      <a:ext uri="{28A0092B-C50C-407E-A947-70E740481C1C}">
                        <a14:useLocalDpi xmlns:a14="http://schemas.microsoft.com/office/drawing/2010/main" val="0"/>
                      </a:ext>
                    </a:extLst>
                  </a:blip>
                  <a:stretch>
                    <a:fillRect/>
                  </a:stretch>
                </pic:blipFill>
                <pic:spPr>
                  <a:xfrm>
                    <a:off x="0" y="0"/>
                    <a:ext cx="1118870" cy="708660"/>
                  </a:xfrm>
                  <a:prstGeom prst="rect">
                    <a:avLst/>
                  </a:prstGeom>
                </pic:spPr>
              </pic:pic>
            </a:graphicData>
          </a:graphic>
          <wp14:sizeRelH relativeFrom="page">
            <wp14:pctWidth>0</wp14:pctWidth>
          </wp14:sizeRelH>
          <wp14:sizeRelV relativeFrom="page">
            <wp14:pctHeight>0</wp14:pctHeight>
          </wp14:sizeRelV>
        </wp:anchor>
      </w:drawing>
    </w:r>
    <w:r>
      <w:rPr>
        <w:b/>
      </w:rPr>
      <w:tab/>
      <w:t>Laukaan kunta</w:t>
    </w:r>
    <w:r>
      <w:rPr>
        <w:b/>
      </w:rPr>
      <w:tab/>
    </w:r>
    <w:r w:rsidRPr="00482A1D">
      <w:fldChar w:fldCharType="begin"/>
    </w:r>
    <w:r w:rsidRPr="00482A1D">
      <w:instrText xml:space="preserve"> PAGE  \* MERGEFORMAT </w:instrText>
    </w:r>
    <w:r w:rsidRPr="00482A1D">
      <w:fldChar w:fldCharType="separate"/>
    </w:r>
    <w:r w:rsidR="000A064C">
      <w:rPr>
        <w:noProof/>
      </w:rPr>
      <w:t>21</w:t>
    </w:r>
    <w:r w:rsidRPr="00482A1D">
      <w:fldChar w:fldCharType="end"/>
    </w:r>
    <w:r>
      <w:tab/>
    </w:r>
    <w:sdt>
      <w:sdtPr>
        <w:alias w:val="Yritys"/>
        <w:tag w:val=""/>
        <w:id w:val="-1973362845"/>
        <w:placeholder>
          <w:docPart w:val="8C4C22EF866E4515A10C154CA216E988"/>
        </w:placeholder>
        <w:dataBinding w:prefixMappings="xmlns:ns0='http://schemas.openxmlformats.org/officeDocument/2006/extended-properties' " w:xpath="/ns0:Properties[1]/ns0:Company[1]" w:storeItemID="{6668398D-A668-4E3E-A5EB-62B293D839F1}"/>
        <w:text/>
      </w:sdtPr>
      <w:sdtContent>
        <w:r>
          <w:t>Kuhaniemen koulu</w:t>
        </w:r>
      </w:sdtContent>
    </w:sdt>
  </w:p>
  <w:p w14:paraId="7F567AFB" w14:textId="283E9C6A" w:rsidR="000C4C69" w:rsidRDefault="000C4C69" w:rsidP="004C1247">
    <w:pPr>
      <w:pStyle w:val="Yltunniste"/>
      <w:tabs>
        <w:tab w:val="clear" w:pos="4819"/>
        <w:tab w:val="left" w:pos="2127"/>
      </w:tabs>
    </w:pPr>
    <w:r>
      <w:tab/>
      <w:t>Lukuvuosisuunnitelma</w:t>
    </w:r>
    <w:r>
      <w:tab/>
    </w:r>
    <w:r>
      <w:tab/>
    </w:r>
  </w:p>
  <w:p w14:paraId="33B8DAEE" w14:textId="77777777" w:rsidR="000C4C69" w:rsidRDefault="000C4C6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6517F8"/>
    <w:multiLevelType w:val="hybridMultilevel"/>
    <w:tmpl w:val="673CCA4C"/>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 w15:restartNumberingAfterBreak="0">
    <w:nsid w:val="194643FA"/>
    <w:multiLevelType w:val="hybridMultilevel"/>
    <w:tmpl w:val="2BF491F6"/>
    <w:lvl w:ilvl="0" w:tplc="040B0001">
      <w:start w:val="1"/>
      <w:numFmt w:val="bullet"/>
      <w:lvlText w:val=""/>
      <w:lvlJc w:val="left"/>
      <w:pPr>
        <w:ind w:left="3330" w:hanging="360"/>
      </w:pPr>
      <w:rPr>
        <w:rFonts w:ascii="Symbol" w:hAnsi="Symbol" w:hint="default"/>
      </w:rPr>
    </w:lvl>
    <w:lvl w:ilvl="1" w:tplc="040B0003" w:tentative="1">
      <w:start w:val="1"/>
      <w:numFmt w:val="bullet"/>
      <w:lvlText w:val="o"/>
      <w:lvlJc w:val="left"/>
      <w:pPr>
        <w:ind w:left="4050" w:hanging="360"/>
      </w:pPr>
      <w:rPr>
        <w:rFonts w:ascii="Courier New" w:hAnsi="Courier New" w:cs="Courier New" w:hint="default"/>
      </w:rPr>
    </w:lvl>
    <w:lvl w:ilvl="2" w:tplc="040B0005" w:tentative="1">
      <w:start w:val="1"/>
      <w:numFmt w:val="bullet"/>
      <w:lvlText w:val=""/>
      <w:lvlJc w:val="left"/>
      <w:pPr>
        <w:ind w:left="4770" w:hanging="360"/>
      </w:pPr>
      <w:rPr>
        <w:rFonts w:ascii="Wingdings" w:hAnsi="Wingdings" w:hint="default"/>
      </w:rPr>
    </w:lvl>
    <w:lvl w:ilvl="3" w:tplc="040B0001" w:tentative="1">
      <w:start w:val="1"/>
      <w:numFmt w:val="bullet"/>
      <w:lvlText w:val=""/>
      <w:lvlJc w:val="left"/>
      <w:pPr>
        <w:ind w:left="5490" w:hanging="360"/>
      </w:pPr>
      <w:rPr>
        <w:rFonts w:ascii="Symbol" w:hAnsi="Symbol" w:hint="default"/>
      </w:rPr>
    </w:lvl>
    <w:lvl w:ilvl="4" w:tplc="040B0003" w:tentative="1">
      <w:start w:val="1"/>
      <w:numFmt w:val="bullet"/>
      <w:lvlText w:val="o"/>
      <w:lvlJc w:val="left"/>
      <w:pPr>
        <w:ind w:left="6210" w:hanging="360"/>
      </w:pPr>
      <w:rPr>
        <w:rFonts w:ascii="Courier New" w:hAnsi="Courier New" w:cs="Courier New" w:hint="default"/>
      </w:rPr>
    </w:lvl>
    <w:lvl w:ilvl="5" w:tplc="040B0005" w:tentative="1">
      <w:start w:val="1"/>
      <w:numFmt w:val="bullet"/>
      <w:lvlText w:val=""/>
      <w:lvlJc w:val="left"/>
      <w:pPr>
        <w:ind w:left="6930" w:hanging="360"/>
      </w:pPr>
      <w:rPr>
        <w:rFonts w:ascii="Wingdings" w:hAnsi="Wingdings" w:hint="default"/>
      </w:rPr>
    </w:lvl>
    <w:lvl w:ilvl="6" w:tplc="040B0001" w:tentative="1">
      <w:start w:val="1"/>
      <w:numFmt w:val="bullet"/>
      <w:lvlText w:val=""/>
      <w:lvlJc w:val="left"/>
      <w:pPr>
        <w:ind w:left="7650" w:hanging="360"/>
      </w:pPr>
      <w:rPr>
        <w:rFonts w:ascii="Symbol" w:hAnsi="Symbol" w:hint="default"/>
      </w:rPr>
    </w:lvl>
    <w:lvl w:ilvl="7" w:tplc="040B0003" w:tentative="1">
      <w:start w:val="1"/>
      <w:numFmt w:val="bullet"/>
      <w:lvlText w:val="o"/>
      <w:lvlJc w:val="left"/>
      <w:pPr>
        <w:ind w:left="8370" w:hanging="360"/>
      </w:pPr>
      <w:rPr>
        <w:rFonts w:ascii="Courier New" w:hAnsi="Courier New" w:cs="Courier New" w:hint="default"/>
      </w:rPr>
    </w:lvl>
    <w:lvl w:ilvl="8" w:tplc="040B0005" w:tentative="1">
      <w:start w:val="1"/>
      <w:numFmt w:val="bullet"/>
      <w:lvlText w:val=""/>
      <w:lvlJc w:val="left"/>
      <w:pPr>
        <w:ind w:left="9090" w:hanging="360"/>
      </w:pPr>
      <w:rPr>
        <w:rFonts w:ascii="Wingdings" w:hAnsi="Wingdings" w:hint="default"/>
      </w:rPr>
    </w:lvl>
  </w:abstractNum>
  <w:abstractNum w:abstractNumId="2" w15:restartNumberingAfterBreak="0">
    <w:nsid w:val="1A7368B9"/>
    <w:multiLevelType w:val="hybridMultilevel"/>
    <w:tmpl w:val="A07661A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1E4B669A"/>
    <w:multiLevelType w:val="hybridMultilevel"/>
    <w:tmpl w:val="F0E64A9C"/>
    <w:lvl w:ilvl="0" w:tplc="2766C728">
      <w:start w:val="1"/>
      <w:numFmt w:val="lowerRoman"/>
      <w:lvlText w:val="%1."/>
      <w:lvlJc w:val="left"/>
      <w:pPr>
        <w:ind w:left="3330" w:hanging="720"/>
      </w:pPr>
      <w:rPr>
        <w:rFonts w:hint="default"/>
      </w:rPr>
    </w:lvl>
    <w:lvl w:ilvl="1" w:tplc="040B0019" w:tentative="1">
      <w:start w:val="1"/>
      <w:numFmt w:val="lowerLetter"/>
      <w:lvlText w:val="%2."/>
      <w:lvlJc w:val="left"/>
      <w:pPr>
        <w:ind w:left="3690" w:hanging="360"/>
      </w:pPr>
    </w:lvl>
    <w:lvl w:ilvl="2" w:tplc="040B001B" w:tentative="1">
      <w:start w:val="1"/>
      <w:numFmt w:val="lowerRoman"/>
      <w:lvlText w:val="%3."/>
      <w:lvlJc w:val="right"/>
      <w:pPr>
        <w:ind w:left="4410" w:hanging="180"/>
      </w:pPr>
    </w:lvl>
    <w:lvl w:ilvl="3" w:tplc="040B000F" w:tentative="1">
      <w:start w:val="1"/>
      <w:numFmt w:val="decimal"/>
      <w:lvlText w:val="%4."/>
      <w:lvlJc w:val="left"/>
      <w:pPr>
        <w:ind w:left="5130" w:hanging="360"/>
      </w:pPr>
    </w:lvl>
    <w:lvl w:ilvl="4" w:tplc="040B0019" w:tentative="1">
      <w:start w:val="1"/>
      <w:numFmt w:val="lowerLetter"/>
      <w:lvlText w:val="%5."/>
      <w:lvlJc w:val="left"/>
      <w:pPr>
        <w:ind w:left="5850" w:hanging="360"/>
      </w:pPr>
    </w:lvl>
    <w:lvl w:ilvl="5" w:tplc="040B001B" w:tentative="1">
      <w:start w:val="1"/>
      <w:numFmt w:val="lowerRoman"/>
      <w:lvlText w:val="%6."/>
      <w:lvlJc w:val="right"/>
      <w:pPr>
        <w:ind w:left="6570" w:hanging="180"/>
      </w:pPr>
    </w:lvl>
    <w:lvl w:ilvl="6" w:tplc="040B000F" w:tentative="1">
      <w:start w:val="1"/>
      <w:numFmt w:val="decimal"/>
      <w:lvlText w:val="%7."/>
      <w:lvlJc w:val="left"/>
      <w:pPr>
        <w:ind w:left="7290" w:hanging="360"/>
      </w:pPr>
    </w:lvl>
    <w:lvl w:ilvl="7" w:tplc="040B0019" w:tentative="1">
      <w:start w:val="1"/>
      <w:numFmt w:val="lowerLetter"/>
      <w:lvlText w:val="%8."/>
      <w:lvlJc w:val="left"/>
      <w:pPr>
        <w:ind w:left="8010" w:hanging="360"/>
      </w:pPr>
    </w:lvl>
    <w:lvl w:ilvl="8" w:tplc="040B001B" w:tentative="1">
      <w:start w:val="1"/>
      <w:numFmt w:val="lowerRoman"/>
      <w:lvlText w:val="%9."/>
      <w:lvlJc w:val="right"/>
      <w:pPr>
        <w:ind w:left="8730" w:hanging="180"/>
      </w:pPr>
    </w:lvl>
  </w:abstractNum>
  <w:abstractNum w:abstractNumId="4" w15:restartNumberingAfterBreak="0">
    <w:nsid w:val="23CB5BF5"/>
    <w:multiLevelType w:val="multilevel"/>
    <w:tmpl w:val="670CA638"/>
    <w:lvl w:ilvl="0">
      <w:start w:val="1"/>
      <w:numFmt w:val="decimal"/>
      <w:pStyle w:val="Otsikko1"/>
      <w:lvlText w:val="%1."/>
      <w:lvlJc w:val="left"/>
      <w:pPr>
        <w:ind w:left="360" w:hanging="360"/>
      </w:pPr>
    </w:lvl>
    <w:lvl w:ilvl="1">
      <w:start w:val="1"/>
      <w:numFmt w:val="decimal"/>
      <w:pStyle w:val="Otsikko2"/>
      <w:lvlText w:val="%1.%2."/>
      <w:lvlJc w:val="left"/>
      <w:pPr>
        <w:ind w:left="716" w:hanging="432"/>
      </w:pPr>
    </w:lvl>
    <w:lvl w:ilvl="2">
      <w:start w:val="1"/>
      <w:numFmt w:val="decimal"/>
      <w:pStyle w:val="Otsikko3"/>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703641F"/>
    <w:multiLevelType w:val="multilevel"/>
    <w:tmpl w:val="66728736"/>
    <w:lvl w:ilvl="0">
      <w:start w:val="5"/>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0036C15"/>
    <w:multiLevelType w:val="hybridMultilevel"/>
    <w:tmpl w:val="71DA3A82"/>
    <w:lvl w:ilvl="0" w:tplc="20E2FB14">
      <w:start w:val="1"/>
      <w:numFmt w:val="bullet"/>
      <w:lvlText w:val="-"/>
      <w:lvlJc w:val="left"/>
      <w:pPr>
        <w:tabs>
          <w:tab w:val="num" w:pos="360"/>
        </w:tabs>
        <w:ind w:left="360" w:hanging="360"/>
      </w:pPr>
      <w:rPr>
        <w:rFonts w:ascii="Times New Roman" w:hAnsi="Times New Roman" w:hint="default"/>
      </w:rPr>
    </w:lvl>
    <w:lvl w:ilvl="1" w:tplc="CBE48400">
      <w:start w:val="1"/>
      <w:numFmt w:val="bullet"/>
      <w:lvlText w:val="-"/>
      <w:lvlJc w:val="left"/>
      <w:pPr>
        <w:tabs>
          <w:tab w:val="num" w:pos="1080"/>
        </w:tabs>
        <w:ind w:left="1080" w:hanging="360"/>
      </w:pPr>
      <w:rPr>
        <w:rFonts w:ascii="Times New Roman" w:hAnsi="Times New Roman" w:hint="default"/>
      </w:rPr>
    </w:lvl>
    <w:lvl w:ilvl="2" w:tplc="7C66B08E" w:tentative="1">
      <w:start w:val="1"/>
      <w:numFmt w:val="bullet"/>
      <w:lvlText w:val="-"/>
      <w:lvlJc w:val="left"/>
      <w:pPr>
        <w:tabs>
          <w:tab w:val="num" w:pos="1800"/>
        </w:tabs>
        <w:ind w:left="1800" w:hanging="360"/>
      </w:pPr>
      <w:rPr>
        <w:rFonts w:ascii="Times New Roman" w:hAnsi="Times New Roman" w:hint="default"/>
      </w:rPr>
    </w:lvl>
    <w:lvl w:ilvl="3" w:tplc="A8228CCE" w:tentative="1">
      <w:start w:val="1"/>
      <w:numFmt w:val="bullet"/>
      <w:lvlText w:val="-"/>
      <w:lvlJc w:val="left"/>
      <w:pPr>
        <w:tabs>
          <w:tab w:val="num" w:pos="2520"/>
        </w:tabs>
        <w:ind w:left="2520" w:hanging="360"/>
      </w:pPr>
      <w:rPr>
        <w:rFonts w:ascii="Times New Roman" w:hAnsi="Times New Roman" w:hint="default"/>
      </w:rPr>
    </w:lvl>
    <w:lvl w:ilvl="4" w:tplc="1E864AB4" w:tentative="1">
      <w:start w:val="1"/>
      <w:numFmt w:val="bullet"/>
      <w:lvlText w:val="-"/>
      <w:lvlJc w:val="left"/>
      <w:pPr>
        <w:tabs>
          <w:tab w:val="num" w:pos="3240"/>
        </w:tabs>
        <w:ind w:left="3240" w:hanging="360"/>
      </w:pPr>
      <w:rPr>
        <w:rFonts w:ascii="Times New Roman" w:hAnsi="Times New Roman" w:hint="default"/>
      </w:rPr>
    </w:lvl>
    <w:lvl w:ilvl="5" w:tplc="5C0E2174" w:tentative="1">
      <w:start w:val="1"/>
      <w:numFmt w:val="bullet"/>
      <w:lvlText w:val="-"/>
      <w:lvlJc w:val="left"/>
      <w:pPr>
        <w:tabs>
          <w:tab w:val="num" w:pos="3960"/>
        </w:tabs>
        <w:ind w:left="3960" w:hanging="360"/>
      </w:pPr>
      <w:rPr>
        <w:rFonts w:ascii="Times New Roman" w:hAnsi="Times New Roman" w:hint="default"/>
      </w:rPr>
    </w:lvl>
    <w:lvl w:ilvl="6" w:tplc="AB567890" w:tentative="1">
      <w:start w:val="1"/>
      <w:numFmt w:val="bullet"/>
      <w:lvlText w:val="-"/>
      <w:lvlJc w:val="left"/>
      <w:pPr>
        <w:tabs>
          <w:tab w:val="num" w:pos="4680"/>
        </w:tabs>
        <w:ind w:left="4680" w:hanging="360"/>
      </w:pPr>
      <w:rPr>
        <w:rFonts w:ascii="Times New Roman" w:hAnsi="Times New Roman" w:hint="default"/>
      </w:rPr>
    </w:lvl>
    <w:lvl w:ilvl="7" w:tplc="96748A20" w:tentative="1">
      <w:start w:val="1"/>
      <w:numFmt w:val="bullet"/>
      <w:lvlText w:val="-"/>
      <w:lvlJc w:val="left"/>
      <w:pPr>
        <w:tabs>
          <w:tab w:val="num" w:pos="5400"/>
        </w:tabs>
        <w:ind w:left="5400" w:hanging="360"/>
      </w:pPr>
      <w:rPr>
        <w:rFonts w:ascii="Times New Roman" w:hAnsi="Times New Roman" w:hint="default"/>
      </w:rPr>
    </w:lvl>
    <w:lvl w:ilvl="8" w:tplc="98CE8996" w:tentative="1">
      <w:start w:val="1"/>
      <w:numFmt w:val="bullet"/>
      <w:lvlText w:val="-"/>
      <w:lvlJc w:val="left"/>
      <w:pPr>
        <w:tabs>
          <w:tab w:val="num" w:pos="6120"/>
        </w:tabs>
        <w:ind w:left="6120" w:hanging="360"/>
      </w:pPr>
      <w:rPr>
        <w:rFonts w:ascii="Times New Roman" w:hAnsi="Times New Roman" w:hint="default"/>
      </w:rPr>
    </w:lvl>
  </w:abstractNum>
  <w:abstractNum w:abstractNumId="7" w15:restartNumberingAfterBreak="0">
    <w:nsid w:val="40AF2948"/>
    <w:multiLevelType w:val="hybridMultilevel"/>
    <w:tmpl w:val="361AF98E"/>
    <w:lvl w:ilvl="0" w:tplc="710C4E08">
      <w:start w:val="1"/>
      <w:numFmt w:val="decimal"/>
      <w:lvlText w:val="%1."/>
      <w:lvlJc w:val="left"/>
      <w:pPr>
        <w:ind w:left="720" w:hanging="360"/>
      </w:pPr>
      <w:rPr>
        <w:rFonts w:asciiTheme="minorHAnsi" w:eastAsiaTheme="minorHAnsi" w:hAnsiTheme="minorHAnsi" w:cstheme="minorBidi"/>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40E257FC"/>
    <w:multiLevelType w:val="hybridMultilevel"/>
    <w:tmpl w:val="33C2F644"/>
    <w:lvl w:ilvl="0" w:tplc="540CB74E">
      <w:start w:val="1"/>
      <w:numFmt w:val="bullet"/>
      <w:lvlText w:val="•"/>
      <w:lvlJc w:val="left"/>
      <w:pPr>
        <w:tabs>
          <w:tab w:val="num" w:pos="720"/>
        </w:tabs>
        <w:ind w:left="720" w:hanging="360"/>
      </w:pPr>
      <w:rPr>
        <w:rFonts w:ascii="Arial" w:hAnsi="Arial" w:hint="default"/>
      </w:rPr>
    </w:lvl>
    <w:lvl w:ilvl="1" w:tplc="A5BA5F30">
      <w:start w:val="1"/>
      <w:numFmt w:val="bullet"/>
      <w:lvlText w:val="•"/>
      <w:lvlJc w:val="left"/>
      <w:pPr>
        <w:tabs>
          <w:tab w:val="num" w:pos="1440"/>
        </w:tabs>
        <w:ind w:left="1440" w:hanging="360"/>
      </w:pPr>
      <w:rPr>
        <w:rFonts w:ascii="Arial" w:hAnsi="Arial" w:hint="default"/>
      </w:rPr>
    </w:lvl>
    <w:lvl w:ilvl="2" w:tplc="4FEC716E">
      <w:start w:val="1"/>
      <w:numFmt w:val="bullet"/>
      <w:lvlText w:val="•"/>
      <w:lvlJc w:val="left"/>
      <w:pPr>
        <w:tabs>
          <w:tab w:val="num" w:pos="2160"/>
        </w:tabs>
        <w:ind w:left="2160" w:hanging="360"/>
      </w:pPr>
      <w:rPr>
        <w:rFonts w:ascii="Arial" w:hAnsi="Arial" w:hint="default"/>
      </w:rPr>
    </w:lvl>
    <w:lvl w:ilvl="3" w:tplc="FB8A8FF6" w:tentative="1">
      <w:start w:val="1"/>
      <w:numFmt w:val="bullet"/>
      <w:lvlText w:val="•"/>
      <w:lvlJc w:val="left"/>
      <w:pPr>
        <w:tabs>
          <w:tab w:val="num" w:pos="2880"/>
        </w:tabs>
        <w:ind w:left="2880" w:hanging="360"/>
      </w:pPr>
      <w:rPr>
        <w:rFonts w:ascii="Arial" w:hAnsi="Arial" w:hint="default"/>
      </w:rPr>
    </w:lvl>
    <w:lvl w:ilvl="4" w:tplc="535C55F2" w:tentative="1">
      <w:start w:val="1"/>
      <w:numFmt w:val="bullet"/>
      <w:lvlText w:val="•"/>
      <w:lvlJc w:val="left"/>
      <w:pPr>
        <w:tabs>
          <w:tab w:val="num" w:pos="3600"/>
        </w:tabs>
        <w:ind w:left="3600" w:hanging="360"/>
      </w:pPr>
      <w:rPr>
        <w:rFonts w:ascii="Arial" w:hAnsi="Arial" w:hint="default"/>
      </w:rPr>
    </w:lvl>
    <w:lvl w:ilvl="5" w:tplc="AB92A052" w:tentative="1">
      <w:start w:val="1"/>
      <w:numFmt w:val="bullet"/>
      <w:lvlText w:val="•"/>
      <w:lvlJc w:val="left"/>
      <w:pPr>
        <w:tabs>
          <w:tab w:val="num" w:pos="4320"/>
        </w:tabs>
        <w:ind w:left="4320" w:hanging="360"/>
      </w:pPr>
      <w:rPr>
        <w:rFonts w:ascii="Arial" w:hAnsi="Arial" w:hint="default"/>
      </w:rPr>
    </w:lvl>
    <w:lvl w:ilvl="6" w:tplc="EB92C562" w:tentative="1">
      <w:start w:val="1"/>
      <w:numFmt w:val="bullet"/>
      <w:lvlText w:val="•"/>
      <w:lvlJc w:val="left"/>
      <w:pPr>
        <w:tabs>
          <w:tab w:val="num" w:pos="5040"/>
        </w:tabs>
        <w:ind w:left="5040" w:hanging="360"/>
      </w:pPr>
      <w:rPr>
        <w:rFonts w:ascii="Arial" w:hAnsi="Arial" w:hint="default"/>
      </w:rPr>
    </w:lvl>
    <w:lvl w:ilvl="7" w:tplc="DF4E5218" w:tentative="1">
      <w:start w:val="1"/>
      <w:numFmt w:val="bullet"/>
      <w:lvlText w:val="•"/>
      <w:lvlJc w:val="left"/>
      <w:pPr>
        <w:tabs>
          <w:tab w:val="num" w:pos="5760"/>
        </w:tabs>
        <w:ind w:left="5760" w:hanging="360"/>
      </w:pPr>
      <w:rPr>
        <w:rFonts w:ascii="Arial" w:hAnsi="Arial" w:hint="default"/>
      </w:rPr>
    </w:lvl>
    <w:lvl w:ilvl="8" w:tplc="DE6A1DB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614370A"/>
    <w:multiLevelType w:val="hybridMultilevel"/>
    <w:tmpl w:val="4D08C3AE"/>
    <w:lvl w:ilvl="0" w:tplc="7116D450">
      <w:start w:val="1"/>
      <w:numFmt w:val="bullet"/>
      <w:pStyle w:val="Luettelokappale"/>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51532756"/>
    <w:multiLevelType w:val="hybridMultilevel"/>
    <w:tmpl w:val="6B8C61CC"/>
    <w:lvl w:ilvl="0" w:tplc="040B0003">
      <w:start w:val="1"/>
      <w:numFmt w:val="bullet"/>
      <w:lvlText w:val="o"/>
      <w:lvlJc w:val="left"/>
      <w:pPr>
        <w:ind w:left="3328" w:hanging="360"/>
      </w:pPr>
      <w:rPr>
        <w:rFonts w:ascii="Courier New" w:hAnsi="Courier New" w:cs="Courier New"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11" w15:restartNumberingAfterBreak="0">
    <w:nsid w:val="53B74872"/>
    <w:multiLevelType w:val="hybridMultilevel"/>
    <w:tmpl w:val="B2D08B7E"/>
    <w:lvl w:ilvl="0" w:tplc="BA12C61C">
      <w:start w:val="5"/>
      <w:numFmt w:val="bullet"/>
      <w:lvlText w:val="-"/>
      <w:lvlJc w:val="left"/>
      <w:pPr>
        <w:ind w:left="1664" w:hanging="360"/>
      </w:pPr>
      <w:rPr>
        <w:rFonts w:ascii="Calibri" w:eastAsiaTheme="minorHAnsi" w:hAnsi="Calibri" w:cs="Calibri"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12" w15:restartNumberingAfterBreak="0">
    <w:nsid w:val="60946A7D"/>
    <w:multiLevelType w:val="hybridMultilevel"/>
    <w:tmpl w:val="2ECEE59C"/>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3" w15:restartNumberingAfterBreak="0">
    <w:nsid w:val="73DE4DE6"/>
    <w:multiLevelType w:val="hybridMultilevel"/>
    <w:tmpl w:val="40BA738C"/>
    <w:lvl w:ilvl="0" w:tplc="06C02F4E">
      <w:numFmt w:val="bullet"/>
      <w:lvlText w:val="-"/>
      <w:lvlJc w:val="left"/>
      <w:pPr>
        <w:ind w:left="720" w:hanging="360"/>
      </w:pPr>
      <w:rPr>
        <w:rFonts w:ascii="Verdana" w:eastAsiaTheme="minorHAnsi" w:hAnsi="Verdana"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74D866BD"/>
    <w:multiLevelType w:val="hybridMultilevel"/>
    <w:tmpl w:val="CDE6A934"/>
    <w:lvl w:ilvl="0" w:tplc="040B0001">
      <w:start w:val="1"/>
      <w:numFmt w:val="bullet"/>
      <w:lvlText w:val=""/>
      <w:lvlJc w:val="left"/>
      <w:pPr>
        <w:ind w:left="2024" w:hanging="360"/>
      </w:pPr>
      <w:rPr>
        <w:rFonts w:ascii="Symbol" w:hAnsi="Symbol" w:hint="default"/>
      </w:rPr>
    </w:lvl>
    <w:lvl w:ilvl="1" w:tplc="040B0003">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num w:numId="1">
    <w:abstractNumId w:val="4"/>
  </w:num>
  <w:num w:numId="2">
    <w:abstractNumId w:val="9"/>
  </w:num>
  <w:num w:numId="3">
    <w:abstractNumId w:val="12"/>
  </w:num>
  <w:num w:numId="4">
    <w:abstractNumId w:val="0"/>
  </w:num>
  <w:num w:numId="5">
    <w:abstractNumId w:val="14"/>
  </w:num>
  <w:num w:numId="6">
    <w:abstractNumId w:val="8"/>
  </w:num>
  <w:num w:numId="7">
    <w:abstractNumId w:val="10"/>
  </w:num>
  <w:num w:numId="8">
    <w:abstractNumId w:val="3"/>
  </w:num>
  <w:num w:numId="9">
    <w:abstractNumId w:val="11"/>
  </w:num>
  <w:num w:numId="10">
    <w:abstractNumId w:val="4"/>
    <w:lvlOverride w:ilvl="0">
      <w:startOverride w:val="5"/>
    </w:lvlOverride>
    <w:lvlOverride w:ilvl="1">
      <w:startOverride w:val="4"/>
    </w:lvlOverride>
  </w:num>
  <w:num w:numId="11">
    <w:abstractNumId w:val="4"/>
    <w:lvlOverride w:ilvl="0">
      <w:startOverride w:val="5"/>
    </w:lvlOverride>
    <w:lvlOverride w:ilvl="1">
      <w:startOverride w:val="2"/>
    </w:lvlOverride>
    <w:lvlOverride w:ilvl="2">
      <w:startOverride w:val="4"/>
    </w:lvlOverride>
  </w:num>
  <w:num w:numId="12">
    <w:abstractNumId w:val="4"/>
  </w:num>
  <w:num w:numId="13">
    <w:abstractNumId w:val="2"/>
  </w:num>
  <w:num w:numId="14">
    <w:abstractNumId w:val="7"/>
  </w:num>
  <w:num w:numId="15">
    <w:abstractNumId w:val="1"/>
  </w:num>
  <w:num w:numId="16">
    <w:abstractNumId w:val="5"/>
  </w:num>
  <w:num w:numId="17">
    <w:abstractNumId w:val="6"/>
  </w:num>
  <w:num w:numId="18">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autoHyphenation/>
  <w:hyphenationZone w:val="425"/>
  <w:drawingGridHorizontalSpacing w:val="120"/>
  <w:displayHorizontalDrawingGridEvery w:val="2"/>
  <w:displayVerticalDrawingGridEvery w:val="2"/>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67F"/>
    <w:rsid w:val="00003A22"/>
    <w:rsid w:val="0000660B"/>
    <w:rsid w:val="0000761D"/>
    <w:rsid w:val="0001225D"/>
    <w:rsid w:val="0001389F"/>
    <w:rsid w:val="000162CF"/>
    <w:rsid w:val="000264F1"/>
    <w:rsid w:val="000279A6"/>
    <w:rsid w:val="00027D32"/>
    <w:rsid w:val="00034EAF"/>
    <w:rsid w:val="00043F01"/>
    <w:rsid w:val="00046DFD"/>
    <w:rsid w:val="00054C96"/>
    <w:rsid w:val="00056888"/>
    <w:rsid w:val="00060C8C"/>
    <w:rsid w:val="0006354B"/>
    <w:rsid w:val="00065DF6"/>
    <w:rsid w:val="000660B8"/>
    <w:rsid w:val="00070410"/>
    <w:rsid w:val="0007407E"/>
    <w:rsid w:val="00074A9B"/>
    <w:rsid w:val="00076CB8"/>
    <w:rsid w:val="00080724"/>
    <w:rsid w:val="00082ED5"/>
    <w:rsid w:val="00086030"/>
    <w:rsid w:val="000863ED"/>
    <w:rsid w:val="00087C09"/>
    <w:rsid w:val="00092DDE"/>
    <w:rsid w:val="00095BA7"/>
    <w:rsid w:val="00096D42"/>
    <w:rsid w:val="00097BEE"/>
    <w:rsid w:val="000A064C"/>
    <w:rsid w:val="000A1645"/>
    <w:rsid w:val="000A6510"/>
    <w:rsid w:val="000B051C"/>
    <w:rsid w:val="000B73EA"/>
    <w:rsid w:val="000C4C69"/>
    <w:rsid w:val="000C54E1"/>
    <w:rsid w:val="000C79C1"/>
    <w:rsid w:val="000D0806"/>
    <w:rsid w:val="000D09EC"/>
    <w:rsid w:val="000D0AEB"/>
    <w:rsid w:val="000D2E85"/>
    <w:rsid w:val="000D33AB"/>
    <w:rsid w:val="000D4A43"/>
    <w:rsid w:val="000D4C8F"/>
    <w:rsid w:val="000D7E67"/>
    <w:rsid w:val="000E0CBB"/>
    <w:rsid w:val="000E2E9B"/>
    <w:rsid w:val="000E3964"/>
    <w:rsid w:val="000E4817"/>
    <w:rsid w:val="000F22B3"/>
    <w:rsid w:val="000F25E1"/>
    <w:rsid w:val="000F2ECE"/>
    <w:rsid w:val="000F49B9"/>
    <w:rsid w:val="000F6D08"/>
    <w:rsid w:val="00100570"/>
    <w:rsid w:val="00100B06"/>
    <w:rsid w:val="0010796B"/>
    <w:rsid w:val="0011081B"/>
    <w:rsid w:val="0011392B"/>
    <w:rsid w:val="00113B57"/>
    <w:rsid w:val="00114692"/>
    <w:rsid w:val="00114C30"/>
    <w:rsid w:val="00115E98"/>
    <w:rsid w:val="00117A19"/>
    <w:rsid w:val="001207FC"/>
    <w:rsid w:val="00120948"/>
    <w:rsid w:val="00121870"/>
    <w:rsid w:val="00123A16"/>
    <w:rsid w:val="001248D1"/>
    <w:rsid w:val="00127FE7"/>
    <w:rsid w:val="00132E80"/>
    <w:rsid w:val="001377D1"/>
    <w:rsid w:val="0014033A"/>
    <w:rsid w:val="00143895"/>
    <w:rsid w:val="001548BF"/>
    <w:rsid w:val="0015727E"/>
    <w:rsid w:val="0015779F"/>
    <w:rsid w:val="001600B7"/>
    <w:rsid w:val="00161308"/>
    <w:rsid w:val="001642EC"/>
    <w:rsid w:val="001643E8"/>
    <w:rsid w:val="00166077"/>
    <w:rsid w:val="00173ADB"/>
    <w:rsid w:val="00176236"/>
    <w:rsid w:val="00177897"/>
    <w:rsid w:val="001803B7"/>
    <w:rsid w:val="00180D56"/>
    <w:rsid w:val="00183F8A"/>
    <w:rsid w:val="00187A27"/>
    <w:rsid w:val="00190B11"/>
    <w:rsid w:val="001955E2"/>
    <w:rsid w:val="00196846"/>
    <w:rsid w:val="001B07DC"/>
    <w:rsid w:val="001B0BFC"/>
    <w:rsid w:val="001B3376"/>
    <w:rsid w:val="001B6243"/>
    <w:rsid w:val="001B7A73"/>
    <w:rsid w:val="001C050A"/>
    <w:rsid w:val="001C55BD"/>
    <w:rsid w:val="001D005E"/>
    <w:rsid w:val="001D1FE1"/>
    <w:rsid w:val="001D598E"/>
    <w:rsid w:val="001E08E4"/>
    <w:rsid w:val="001E0CE8"/>
    <w:rsid w:val="001E0DA7"/>
    <w:rsid w:val="001E13F7"/>
    <w:rsid w:val="001E1F49"/>
    <w:rsid w:val="001E2BFB"/>
    <w:rsid w:val="001F1956"/>
    <w:rsid w:val="001F30E9"/>
    <w:rsid w:val="001F559B"/>
    <w:rsid w:val="00200CDD"/>
    <w:rsid w:val="00201879"/>
    <w:rsid w:val="002025B9"/>
    <w:rsid w:val="00203215"/>
    <w:rsid w:val="00203E9F"/>
    <w:rsid w:val="00207305"/>
    <w:rsid w:val="00214C42"/>
    <w:rsid w:val="0022083E"/>
    <w:rsid w:val="002231BA"/>
    <w:rsid w:val="002253C7"/>
    <w:rsid w:val="002269C3"/>
    <w:rsid w:val="0023066A"/>
    <w:rsid w:val="00241147"/>
    <w:rsid w:val="00241647"/>
    <w:rsid w:val="002515AC"/>
    <w:rsid w:val="00253EE2"/>
    <w:rsid w:val="00257020"/>
    <w:rsid w:val="0026467A"/>
    <w:rsid w:val="002703DC"/>
    <w:rsid w:val="00270D6E"/>
    <w:rsid w:val="00274416"/>
    <w:rsid w:val="00281593"/>
    <w:rsid w:val="00285C25"/>
    <w:rsid w:val="00286F24"/>
    <w:rsid w:val="0028717E"/>
    <w:rsid w:val="00293694"/>
    <w:rsid w:val="002A2563"/>
    <w:rsid w:val="002A30CE"/>
    <w:rsid w:val="002A5476"/>
    <w:rsid w:val="002B0860"/>
    <w:rsid w:val="002B3337"/>
    <w:rsid w:val="002B44F4"/>
    <w:rsid w:val="002B4A96"/>
    <w:rsid w:val="002B5F02"/>
    <w:rsid w:val="002B799A"/>
    <w:rsid w:val="002C2E1E"/>
    <w:rsid w:val="002C4F72"/>
    <w:rsid w:val="002D3606"/>
    <w:rsid w:val="002D55F2"/>
    <w:rsid w:val="002D74C9"/>
    <w:rsid w:val="002D7E73"/>
    <w:rsid w:val="002E73E0"/>
    <w:rsid w:val="00300906"/>
    <w:rsid w:val="00305D94"/>
    <w:rsid w:val="003116F3"/>
    <w:rsid w:val="003125B7"/>
    <w:rsid w:val="00312C79"/>
    <w:rsid w:val="00316AD2"/>
    <w:rsid w:val="00317C25"/>
    <w:rsid w:val="003218DE"/>
    <w:rsid w:val="00324B76"/>
    <w:rsid w:val="00327D0F"/>
    <w:rsid w:val="003327BB"/>
    <w:rsid w:val="003353BE"/>
    <w:rsid w:val="003369E0"/>
    <w:rsid w:val="00337D92"/>
    <w:rsid w:val="003406C1"/>
    <w:rsid w:val="003428A0"/>
    <w:rsid w:val="00350D62"/>
    <w:rsid w:val="00352BA5"/>
    <w:rsid w:val="00354A84"/>
    <w:rsid w:val="00356BFF"/>
    <w:rsid w:val="003607D2"/>
    <w:rsid w:val="003643DC"/>
    <w:rsid w:val="003710F2"/>
    <w:rsid w:val="003726B4"/>
    <w:rsid w:val="00373BCB"/>
    <w:rsid w:val="00382099"/>
    <w:rsid w:val="003840C7"/>
    <w:rsid w:val="00384616"/>
    <w:rsid w:val="003870F9"/>
    <w:rsid w:val="00387F7F"/>
    <w:rsid w:val="00390486"/>
    <w:rsid w:val="00391F76"/>
    <w:rsid w:val="00393777"/>
    <w:rsid w:val="00397621"/>
    <w:rsid w:val="003A1FD0"/>
    <w:rsid w:val="003A57B2"/>
    <w:rsid w:val="003B34FF"/>
    <w:rsid w:val="003B6DE1"/>
    <w:rsid w:val="003C1433"/>
    <w:rsid w:val="003C1981"/>
    <w:rsid w:val="003C2B43"/>
    <w:rsid w:val="003C49CF"/>
    <w:rsid w:val="003C6634"/>
    <w:rsid w:val="003C75D3"/>
    <w:rsid w:val="003D1A1D"/>
    <w:rsid w:val="003D2860"/>
    <w:rsid w:val="003D5325"/>
    <w:rsid w:val="003D7B9F"/>
    <w:rsid w:val="003E1510"/>
    <w:rsid w:val="003E378B"/>
    <w:rsid w:val="003E45FB"/>
    <w:rsid w:val="003E467F"/>
    <w:rsid w:val="003E48F3"/>
    <w:rsid w:val="003F28D2"/>
    <w:rsid w:val="003F7501"/>
    <w:rsid w:val="00400717"/>
    <w:rsid w:val="004014FA"/>
    <w:rsid w:val="004022D0"/>
    <w:rsid w:val="00407709"/>
    <w:rsid w:val="00410093"/>
    <w:rsid w:val="00413C0B"/>
    <w:rsid w:val="00414CD3"/>
    <w:rsid w:val="0042114E"/>
    <w:rsid w:val="00423CDE"/>
    <w:rsid w:val="00424291"/>
    <w:rsid w:val="00424DE6"/>
    <w:rsid w:val="00426894"/>
    <w:rsid w:val="00431FBB"/>
    <w:rsid w:val="00434FAB"/>
    <w:rsid w:val="0043692E"/>
    <w:rsid w:val="00436C22"/>
    <w:rsid w:val="0043722D"/>
    <w:rsid w:val="0044282A"/>
    <w:rsid w:val="00445DB1"/>
    <w:rsid w:val="0044756D"/>
    <w:rsid w:val="00447772"/>
    <w:rsid w:val="00450ACC"/>
    <w:rsid w:val="00453101"/>
    <w:rsid w:val="004572FE"/>
    <w:rsid w:val="00460844"/>
    <w:rsid w:val="00461589"/>
    <w:rsid w:val="004624C1"/>
    <w:rsid w:val="00462EA8"/>
    <w:rsid w:val="004659C7"/>
    <w:rsid w:val="0047117C"/>
    <w:rsid w:val="00473AB5"/>
    <w:rsid w:val="00482A1D"/>
    <w:rsid w:val="004852C7"/>
    <w:rsid w:val="00485815"/>
    <w:rsid w:val="00487642"/>
    <w:rsid w:val="0048773C"/>
    <w:rsid w:val="004904D2"/>
    <w:rsid w:val="0049067A"/>
    <w:rsid w:val="00492EA1"/>
    <w:rsid w:val="004933C9"/>
    <w:rsid w:val="004940BA"/>
    <w:rsid w:val="004946DE"/>
    <w:rsid w:val="004A52F7"/>
    <w:rsid w:val="004A53E2"/>
    <w:rsid w:val="004B01FB"/>
    <w:rsid w:val="004B4B1E"/>
    <w:rsid w:val="004B75E2"/>
    <w:rsid w:val="004B7EEC"/>
    <w:rsid w:val="004C05BD"/>
    <w:rsid w:val="004C1247"/>
    <w:rsid w:val="004C2950"/>
    <w:rsid w:val="004C3C7F"/>
    <w:rsid w:val="004C548E"/>
    <w:rsid w:val="004D161D"/>
    <w:rsid w:val="004D371A"/>
    <w:rsid w:val="004D37B1"/>
    <w:rsid w:val="004D3F0A"/>
    <w:rsid w:val="004D5625"/>
    <w:rsid w:val="004E160E"/>
    <w:rsid w:val="004E3036"/>
    <w:rsid w:val="004E3D88"/>
    <w:rsid w:val="004E406B"/>
    <w:rsid w:val="004E5739"/>
    <w:rsid w:val="004F45FF"/>
    <w:rsid w:val="004F52BD"/>
    <w:rsid w:val="0050088E"/>
    <w:rsid w:val="0050757E"/>
    <w:rsid w:val="00513F31"/>
    <w:rsid w:val="005159B5"/>
    <w:rsid w:val="00520412"/>
    <w:rsid w:val="00521A23"/>
    <w:rsid w:val="00521B79"/>
    <w:rsid w:val="005221EE"/>
    <w:rsid w:val="005252B9"/>
    <w:rsid w:val="005279C2"/>
    <w:rsid w:val="00527ED2"/>
    <w:rsid w:val="00541B58"/>
    <w:rsid w:val="00543D0A"/>
    <w:rsid w:val="00545188"/>
    <w:rsid w:val="00545BC1"/>
    <w:rsid w:val="00547C71"/>
    <w:rsid w:val="00557505"/>
    <w:rsid w:val="00557F75"/>
    <w:rsid w:val="0056296A"/>
    <w:rsid w:val="00570FE2"/>
    <w:rsid w:val="0057310E"/>
    <w:rsid w:val="005762F5"/>
    <w:rsid w:val="00584F20"/>
    <w:rsid w:val="00586104"/>
    <w:rsid w:val="00586D8B"/>
    <w:rsid w:val="005876BB"/>
    <w:rsid w:val="005969CD"/>
    <w:rsid w:val="005A01B5"/>
    <w:rsid w:val="005A0EFD"/>
    <w:rsid w:val="005A17C1"/>
    <w:rsid w:val="005A3765"/>
    <w:rsid w:val="005A5465"/>
    <w:rsid w:val="005B4DC0"/>
    <w:rsid w:val="005C1DBA"/>
    <w:rsid w:val="005C5A49"/>
    <w:rsid w:val="005C5F06"/>
    <w:rsid w:val="005C6321"/>
    <w:rsid w:val="005E1EA8"/>
    <w:rsid w:val="005E3970"/>
    <w:rsid w:val="005E54DD"/>
    <w:rsid w:val="005F0E83"/>
    <w:rsid w:val="005F761C"/>
    <w:rsid w:val="006016C8"/>
    <w:rsid w:val="00605138"/>
    <w:rsid w:val="00606126"/>
    <w:rsid w:val="0061012A"/>
    <w:rsid w:val="00611295"/>
    <w:rsid w:val="00611430"/>
    <w:rsid w:val="00621A73"/>
    <w:rsid w:val="00624FF0"/>
    <w:rsid w:val="00630C37"/>
    <w:rsid w:val="00630FA7"/>
    <w:rsid w:val="00634AAF"/>
    <w:rsid w:val="00635F36"/>
    <w:rsid w:val="006405F0"/>
    <w:rsid w:val="00642A74"/>
    <w:rsid w:val="00642AF2"/>
    <w:rsid w:val="0064500A"/>
    <w:rsid w:val="00647D52"/>
    <w:rsid w:val="006503B4"/>
    <w:rsid w:val="00652991"/>
    <w:rsid w:val="00655CFF"/>
    <w:rsid w:val="0066752B"/>
    <w:rsid w:val="00671A08"/>
    <w:rsid w:val="00676056"/>
    <w:rsid w:val="006801FC"/>
    <w:rsid w:val="0068398C"/>
    <w:rsid w:val="0068438C"/>
    <w:rsid w:val="00691760"/>
    <w:rsid w:val="00691E00"/>
    <w:rsid w:val="00694DEA"/>
    <w:rsid w:val="00694E19"/>
    <w:rsid w:val="00696360"/>
    <w:rsid w:val="00697C59"/>
    <w:rsid w:val="006A7BBC"/>
    <w:rsid w:val="006B0BEE"/>
    <w:rsid w:val="006B0CB8"/>
    <w:rsid w:val="006B15CC"/>
    <w:rsid w:val="006B6559"/>
    <w:rsid w:val="006C092A"/>
    <w:rsid w:val="006C37B4"/>
    <w:rsid w:val="006C40D8"/>
    <w:rsid w:val="006C64FD"/>
    <w:rsid w:val="006C6F83"/>
    <w:rsid w:val="006C76FE"/>
    <w:rsid w:val="006D6102"/>
    <w:rsid w:val="006D6598"/>
    <w:rsid w:val="006E0643"/>
    <w:rsid w:val="006E70A3"/>
    <w:rsid w:val="006F1ABA"/>
    <w:rsid w:val="006F23E8"/>
    <w:rsid w:val="006F4DAD"/>
    <w:rsid w:val="006F6C06"/>
    <w:rsid w:val="007004CA"/>
    <w:rsid w:val="00703B6F"/>
    <w:rsid w:val="00710F6E"/>
    <w:rsid w:val="00717D3B"/>
    <w:rsid w:val="007233A5"/>
    <w:rsid w:val="007247AA"/>
    <w:rsid w:val="00725EB5"/>
    <w:rsid w:val="0072608D"/>
    <w:rsid w:val="0073085A"/>
    <w:rsid w:val="00730AA6"/>
    <w:rsid w:val="00730BEA"/>
    <w:rsid w:val="007359E3"/>
    <w:rsid w:val="00735A79"/>
    <w:rsid w:val="007411E0"/>
    <w:rsid w:val="0074300F"/>
    <w:rsid w:val="007436B4"/>
    <w:rsid w:val="00744413"/>
    <w:rsid w:val="00744FDB"/>
    <w:rsid w:val="00760DEA"/>
    <w:rsid w:val="00764264"/>
    <w:rsid w:val="00771B6B"/>
    <w:rsid w:val="00774A07"/>
    <w:rsid w:val="007828AB"/>
    <w:rsid w:val="007923E0"/>
    <w:rsid w:val="00792627"/>
    <w:rsid w:val="007939AD"/>
    <w:rsid w:val="0079737E"/>
    <w:rsid w:val="007A00B4"/>
    <w:rsid w:val="007A1D46"/>
    <w:rsid w:val="007A79F7"/>
    <w:rsid w:val="007B0BE0"/>
    <w:rsid w:val="007B3C75"/>
    <w:rsid w:val="007B5083"/>
    <w:rsid w:val="007C0808"/>
    <w:rsid w:val="007C4D6C"/>
    <w:rsid w:val="007C6C1D"/>
    <w:rsid w:val="007D212B"/>
    <w:rsid w:val="007D2293"/>
    <w:rsid w:val="007D40B1"/>
    <w:rsid w:val="007D434D"/>
    <w:rsid w:val="007E4D49"/>
    <w:rsid w:val="007E5712"/>
    <w:rsid w:val="007E6D74"/>
    <w:rsid w:val="007F0912"/>
    <w:rsid w:val="007F146C"/>
    <w:rsid w:val="007F6D19"/>
    <w:rsid w:val="0080008D"/>
    <w:rsid w:val="00802EF4"/>
    <w:rsid w:val="00806E64"/>
    <w:rsid w:val="00807A26"/>
    <w:rsid w:val="00807B8D"/>
    <w:rsid w:val="0081003C"/>
    <w:rsid w:val="00812300"/>
    <w:rsid w:val="00813FB1"/>
    <w:rsid w:val="00822879"/>
    <w:rsid w:val="00824970"/>
    <w:rsid w:val="00825F90"/>
    <w:rsid w:val="0082787B"/>
    <w:rsid w:val="0083068B"/>
    <w:rsid w:val="008313C7"/>
    <w:rsid w:val="00832D89"/>
    <w:rsid w:val="008405D7"/>
    <w:rsid w:val="008405D9"/>
    <w:rsid w:val="008420F3"/>
    <w:rsid w:val="0084316F"/>
    <w:rsid w:val="00847245"/>
    <w:rsid w:val="0084774C"/>
    <w:rsid w:val="0085002C"/>
    <w:rsid w:val="00854093"/>
    <w:rsid w:val="00863502"/>
    <w:rsid w:val="00863E2B"/>
    <w:rsid w:val="00863EC3"/>
    <w:rsid w:val="00867BEF"/>
    <w:rsid w:val="00871E7C"/>
    <w:rsid w:val="008748C6"/>
    <w:rsid w:val="008862D7"/>
    <w:rsid w:val="00886CD8"/>
    <w:rsid w:val="00893537"/>
    <w:rsid w:val="0089409E"/>
    <w:rsid w:val="008949A2"/>
    <w:rsid w:val="00894E7F"/>
    <w:rsid w:val="008A03A2"/>
    <w:rsid w:val="008A1501"/>
    <w:rsid w:val="008A1841"/>
    <w:rsid w:val="008A727A"/>
    <w:rsid w:val="008A7B6A"/>
    <w:rsid w:val="008B11F9"/>
    <w:rsid w:val="008B720D"/>
    <w:rsid w:val="008B7354"/>
    <w:rsid w:val="008C18AF"/>
    <w:rsid w:val="008D05F2"/>
    <w:rsid w:val="008D1007"/>
    <w:rsid w:val="008D10B4"/>
    <w:rsid w:val="008D12F2"/>
    <w:rsid w:val="008D1B69"/>
    <w:rsid w:val="008D1DF4"/>
    <w:rsid w:val="008D61FD"/>
    <w:rsid w:val="008E2213"/>
    <w:rsid w:val="008E64CD"/>
    <w:rsid w:val="008F1CAE"/>
    <w:rsid w:val="008F3A4C"/>
    <w:rsid w:val="008F5B69"/>
    <w:rsid w:val="008F673F"/>
    <w:rsid w:val="008F676E"/>
    <w:rsid w:val="00900C0F"/>
    <w:rsid w:val="00900DC6"/>
    <w:rsid w:val="00904865"/>
    <w:rsid w:val="0090686C"/>
    <w:rsid w:val="00911460"/>
    <w:rsid w:val="00911B6D"/>
    <w:rsid w:val="009136DC"/>
    <w:rsid w:val="00915EF2"/>
    <w:rsid w:val="00916A2F"/>
    <w:rsid w:val="00917BAD"/>
    <w:rsid w:val="00931EF4"/>
    <w:rsid w:val="009556EE"/>
    <w:rsid w:val="0095787E"/>
    <w:rsid w:val="0096125A"/>
    <w:rsid w:val="00965D81"/>
    <w:rsid w:val="00966470"/>
    <w:rsid w:val="009704E1"/>
    <w:rsid w:val="00970FDB"/>
    <w:rsid w:val="00973629"/>
    <w:rsid w:val="0097511C"/>
    <w:rsid w:val="009771A1"/>
    <w:rsid w:val="00977DC8"/>
    <w:rsid w:val="009807FB"/>
    <w:rsid w:val="00984907"/>
    <w:rsid w:val="00991E53"/>
    <w:rsid w:val="00996143"/>
    <w:rsid w:val="009A2384"/>
    <w:rsid w:val="009A71AD"/>
    <w:rsid w:val="009B04EE"/>
    <w:rsid w:val="009B1316"/>
    <w:rsid w:val="009B18D7"/>
    <w:rsid w:val="009B3E29"/>
    <w:rsid w:val="009B45A2"/>
    <w:rsid w:val="009B5801"/>
    <w:rsid w:val="009B6893"/>
    <w:rsid w:val="009B7B33"/>
    <w:rsid w:val="009C00D7"/>
    <w:rsid w:val="009C21FB"/>
    <w:rsid w:val="009C3FFB"/>
    <w:rsid w:val="009D0A57"/>
    <w:rsid w:val="009D4BD3"/>
    <w:rsid w:val="009D4C8A"/>
    <w:rsid w:val="009E0A00"/>
    <w:rsid w:val="009E0EA8"/>
    <w:rsid w:val="009F34E5"/>
    <w:rsid w:val="009F425B"/>
    <w:rsid w:val="009F4CB5"/>
    <w:rsid w:val="00A002B4"/>
    <w:rsid w:val="00A00D15"/>
    <w:rsid w:val="00A071E7"/>
    <w:rsid w:val="00A1256F"/>
    <w:rsid w:val="00A132E1"/>
    <w:rsid w:val="00A1433B"/>
    <w:rsid w:val="00A21CCD"/>
    <w:rsid w:val="00A21DFD"/>
    <w:rsid w:val="00A27F30"/>
    <w:rsid w:val="00A34397"/>
    <w:rsid w:val="00A35A0E"/>
    <w:rsid w:val="00A4107F"/>
    <w:rsid w:val="00A42510"/>
    <w:rsid w:val="00A43E5B"/>
    <w:rsid w:val="00A504DE"/>
    <w:rsid w:val="00A517D9"/>
    <w:rsid w:val="00A51F6E"/>
    <w:rsid w:val="00A60D55"/>
    <w:rsid w:val="00A61F58"/>
    <w:rsid w:val="00A631B9"/>
    <w:rsid w:val="00A64527"/>
    <w:rsid w:val="00A67C97"/>
    <w:rsid w:val="00A7216B"/>
    <w:rsid w:val="00A72D43"/>
    <w:rsid w:val="00A77933"/>
    <w:rsid w:val="00A81371"/>
    <w:rsid w:val="00A81547"/>
    <w:rsid w:val="00A83DDB"/>
    <w:rsid w:val="00A84C54"/>
    <w:rsid w:val="00A86515"/>
    <w:rsid w:val="00A87966"/>
    <w:rsid w:val="00A90C8D"/>
    <w:rsid w:val="00A91E4A"/>
    <w:rsid w:val="00A948E2"/>
    <w:rsid w:val="00AA01C9"/>
    <w:rsid w:val="00AA149D"/>
    <w:rsid w:val="00AA46BF"/>
    <w:rsid w:val="00AA6BF0"/>
    <w:rsid w:val="00AA7777"/>
    <w:rsid w:val="00AB01D7"/>
    <w:rsid w:val="00AB2A90"/>
    <w:rsid w:val="00AB41AD"/>
    <w:rsid w:val="00AB525B"/>
    <w:rsid w:val="00AB6A59"/>
    <w:rsid w:val="00AC17B4"/>
    <w:rsid w:val="00AC3081"/>
    <w:rsid w:val="00AD117B"/>
    <w:rsid w:val="00AD246C"/>
    <w:rsid w:val="00AD5970"/>
    <w:rsid w:val="00AD7248"/>
    <w:rsid w:val="00AD7DAB"/>
    <w:rsid w:val="00AE4D96"/>
    <w:rsid w:val="00AF6022"/>
    <w:rsid w:val="00AF7A4D"/>
    <w:rsid w:val="00B038F5"/>
    <w:rsid w:val="00B0461D"/>
    <w:rsid w:val="00B04FFD"/>
    <w:rsid w:val="00B069A1"/>
    <w:rsid w:val="00B12A23"/>
    <w:rsid w:val="00B20F1C"/>
    <w:rsid w:val="00B23D17"/>
    <w:rsid w:val="00B24238"/>
    <w:rsid w:val="00B24506"/>
    <w:rsid w:val="00B2550E"/>
    <w:rsid w:val="00B26D9A"/>
    <w:rsid w:val="00B36202"/>
    <w:rsid w:val="00B366A1"/>
    <w:rsid w:val="00B403D5"/>
    <w:rsid w:val="00B42F65"/>
    <w:rsid w:val="00B44F94"/>
    <w:rsid w:val="00B5063F"/>
    <w:rsid w:val="00B51281"/>
    <w:rsid w:val="00B533D1"/>
    <w:rsid w:val="00B53DFE"/>
    <w:rsid w:val="00B55D3E"/>
    <w:rsid w:val="00B573C8"/>
    <w:rsid w:val="00B5758F"/>
    <w:rsid w:val="00B57AD3"/>
    <w:rsid w:val="00B57D86"/>
    <w:rsid w:val="00B60668"/>
    <w:rsid w:val="00B72CFA"/>
    <w:rsid w:val="00B73BFF"/>
    <w:rsid w:val="00B75708"/>
    <w:rsid w:val="00B769C4"/>
    <w:rsid w:val="00B775E2"/>
    <w:rsid w:val="00B82FCC"/>
    <w:rsid w:val="00B8456D"/>
    <w:rsid w:val="00B84F2A"/>
    <w:rsid w:val="00B87F6B"/>
    <w:rsid w:val="00B900A6"/>
    <w:rsid w:val="00B901EA"/>
    <w:rsid w:val="00B936F5"/>
    <w:rsid w:val="00B963E5"/>
    <w:rsid w:val="00B96EC7"/>
    <w:rsid w:val="00BA105D"/>
    <w:rsid w:val="00BA1457"/>
    <w:rsid w:val="00BA5C20"/>
    <w:rsid w:val="00BA66ED"/>
    <w:rsid w:val="00BB20BA"/>
    <w:rsid w:val="00BB20DB"/>
    <w:rsid w:val="00BB307B"/>
    <w:rsid w:val="00BB52CA"/>
    <w:rsid w:val="00BB6124"/>
    <w:rsid w:val="00BB6E27"/>
    <w:rsid w:val="00BB7508"/>
    <w:rsid w:val="00BC4514"/>
    <w:rsid w:val="00BC67CA"/>
    <w:rsid w:val="00BC77E9"/>
    <w:rsid w:val="00BC7F33"/>
    <w:rsid w:val="00BD41ED"/>
    <w:rsid w:val="00BD74A3"/>
    <w:rsid w:val="00BE23C7"/>
    <w:rsid w:val="00BE497B"/>
    <w:rsid w:val="00BE5425"/>
    <w:rsid w:val="00BF3B7C"/>
    <w:rsid w:val="00C012A1"/>
    <w:rsid w:val="00C01A22"/>
    <w:rsid w:val="00C01BB4"/>
    <w:rsid w:val="00C046D2"/>
    <w:rsid w:val="00C308B2"/>
    <w:rsid w:val="00C30909"/>
    <w:rsid w:val="00C31811"/>
    <w:rsid w:val="00C346C7"/>
    <w:rsid w:val="00C36630"/>
    <w:rsid w:val="00C42EFB"/>
    <w:rsid w:val="00C46BF4"/>
    <w:rsid w:val="00C46F46"/>
    <w:rsid w:val="00C47725"/>
    <w:rsid w:val="00C50AEC"/>
    <w:rsid w:val="00C521AF"/>
    <w:rsid w:val="00C52B13"/>
    <w:rsid w:val="00C52D3A"/>
    <w:rsid w:val="00C62306"/>
    <w:rsid w:val="00C73599"/>
    <w:rsid w:val="00C758F5"/>
    <w:rsid w:val="00C77157"/>
    <w:rsid w:val="00C779EB"/>
    <w:rsid w:val="00C97907"/>
    <w:rsid w:val="00CA174D"/>
    <w:rsid w:val="00CA470A"/>
    <w:rsid w:val="00CA48EC"/>
    <w:rsid w:val="00CA51E6"/>
    <w:rsid w:val="00CA6801"/>
    <w:rsid w:val="00CA6E4C"/>
    <w:rsid w:val="00CA79BA"/>
    <w:rsid w:val="00CC3493"/>
    <w:rsid w:val="00CC3C9F"/>
    <w:rsid w:val="00CC6720"/>
    <w:rsid w:val="00CC7EF7"/>
    <w:rsid w:val="00CD0BBC"/>
    <w:rsid w:val="00CD3048"/>
    <w:rsid w:val="00CD5E46"/>
    <w:rsid w:val="00CD76CF"/>
    <w:rsid w:val="00CE1187"/>
    <w:rsid w:val="00CE5039"/>
    <w:rsid w:val="00CF15B2"/>
    <w:rsid w:val="00CF2075"/>
    <w:rsid w:val="00CF3142"/>
    <w:rsid w:val="00CF33D6"/>
    <w:rsid w:val="00CF4741"/>
    <w:rsid w:val="00CF5404"/>
    <w:rsid w:val="00D01741"/>
    <w:rsid w:val="00D06000"/>
    <w:rsid w:val="00D07478"/>
    <w:rsid w:val="00D11A01"/>
    <w:rsid w:val="00D13502"/>
    <w:rsid w:val="00D13A96"/>
    <w:rsid w:val="00D154DA"/>
    <w:rsid w:val="00D26ABC"/>
    <w:rsid w:val="00D27264"/>
    <w:rsid w:val="00D27759"/>
    <w:rsid w:val="00D31256"/>
    <w:rsid w:val="00D362BC"/>
    <w:rsid w:val="00D42A9B"/>
    <w:rsid w:val="00D42C03"/>
    <w:rsid w:val="00D45269"/>
    <w:rsid w:val="00D454C8"/>
    <w:rsid w:val="00D455CC"/>
    <w:rsid w:val="00D45B5A"/>
    <w:rsid w:val="00D52960"/>
    <w:rsid w:val="00D52C6A"/>
    <w:rsid w:val="00D53B08"/>
    <w:rsid w:val="00D54C34"/>
    <w:rsid w:val="00D57996"/>
    <w:rsid w:val="00D63DFA"/>
    <w:rsid w:val="00D6638D"/>
    <w:rsid w:val="00D71851"/>
    <w:rsid w:val="00D73475"/>
    <w:rsid w:val="00D73D01"/>
    <w:rsid w:val="00D7618E"/>
    <w:rsid w:val="00D80DEC"/>
    <w:rsid w:val="00D83547"/>
    <w:rsid w:val="00D845FF"/>
    <w:rsid w:val="00D8742A"/>
    <w:rsid w:val="00D92306"/>
    <w:rsid w:val="00D93F3F"/>
    <w:rsid w:val="00D952A6"/>
    <w:rsid w:val="00D9739C"/>
    <w:rsid w:val="00D977F2"/>
    <w:rsid w:val="00DA3659"/>
    <w:rsid w:val="00DA4DEA"/>
    <w:rsid w:val="00DA7236"/>
    <w:rsid w:val="00DB1677"/>
    <w:rsid w:val="00DB6122"/>
    <w:rsid w:val="00DC04B8"/>
    <w:rsid w:val="00DC6456"/>
    <w:rsid w:val="00DD1EDC"/>
    <w:rsid w:val="00DE03A2"/>
    <w:rsid w:val="00DE6771"/>
    <w:rsid w:val="00DF1928"/>
    <w:rsid w:val="00DF572F"/>
    <w:rsid w:val="00E039F5"/>
    <w:rsid w:val="00E0504F"/>
    <w:rsid w:val="00E06A9C"/>
    <w:rsid w:val="00E0794B"/>
    <w:rsid w:val="00E16FC2"/>
    <w:rsid w:val="00E17D1E"/>
    <w:rsid w:val="00E2228E"/>
    <w:rsid w:val="00E254B6"/>
    <w:rsid w:val="00E32F1D"/>
    <w:rsid w:val="00E34033"/>
    <w:rsid w:val="00E40473"/>
    <w:rsid w:val="00E41A3E"/>
    <w:rsid w:val="00E44650"/>
    <w:rsid w:val="00E44A27"/>
    <w:rsid w:val="00E53E48"/>
    <w:rsid w:val="00E54B38"/>
    <w:rsid w:val="00E54E6E"/>
    <w:rsid w:val="00E56C46"/>
    <w:rsid w:val="00E672C7"/>
    <w:rsid w:val="00E72ABD"/>
    <w:rsid w:val="00E72CBF"/>
    <w:rsid w:val="00E80215"/>
    <w:rsid w:val="00E874C1"/>
    <w:rsid w:val="00E8796A"/>
    <w:rsid w:val="00E92B7E"/>
    <w:rsid w:val="00E93E13"/>
    <w:rsid w:val="00E943BA"/>
    <w:rsid w:val="00E9536E"/>
    <w:rsid w:val="00E96207"/>
    <w:rsid w:val="00E96768"/>
    <w:rsid w:val="00E96B21"/>
    <w:rsid w:val="00EA166E"/>
    <w:rsid w:val="00EA5E67"/>
    <w:rsid w:val="00EB2046"/>
    <w:rsid w:val="00EB3569"/>
    <w:rsid w:val="00EB446A"/>
    <w:rsid w:val="00EB4596"/>
    <w:rsid w:val="00EB4F8F"/>
    <w:rsid w:val="00EB6625"/>
    <w:rsid w:val="00EB7E2A"/>
    <w:rsid w:val="00EC2818"/>
    <w:rsid w:val="00EC3B76"/>
    <w:rsid w:val="00ED4B27"/>
    <w:rsid w:val="00ED4C79"/>
    <w:rsid w:val="00ED4E56"/>
    <w:rsid w:val="00EE1ED9"/>
    <w:rsid w:val="00EE6A4E"/>
    <w:rsid w:val="00EE7443"/>
    <w:rsid w:val="00EF0D5E"/>
    <w:rsid w:val="00EF2C28"/>
    <w:rsid w:val="00EF7F22"/>
    <w:rsid w:val="00F00023"/>
    <w:rsid w:val="00F01E9E"/>
    <w:rsid w:val="00F04CAE"/>
    <w:rsid w:val="00F0714D"/>
    <w:rsid w:val="00F1579A"/>
    <w:rsid w:val="00F2020C"/>
    <w:rsid w:val="00F3090B"/>
    <w:rsid w:val="00F36343"/>
    <w:rsid w:val="00F377D8"/>
    <w:rsid w:val="00F41872"/>
    <w:rsid w:val="00F512F1"/>
    <w:rsid w:val="00F57B3A"/>
    <w:rsid w:val="00F608F6"/>
    <w:rsid w:val="00F62D0D"/>
    <w:rsid w:val="00F65E8A"/>
    <w:rsid w:val="00F713F1"/>
    <w:rsid w:val="00F80655"/>
    <w:rsid w:val="00F82EF9"/>
    <w:rsid w:val="00F847DF"/>
    <w:rsid w:val="00F915DA"/>
    <w:rsid w:val="00F9480C"/>
    <w:rsid w:val="00F95159"/>
    <w:rsid w:val="00FA1773"/>
    <w:rsid w:val="00FA45FB"/>
    <w:rsid w:val="00FA490F"/>
    <w:rsid w:val="00FB5F28"/>
    <w:rsid w:val="00FB65F4"/>
    <w:rsid w:val="00FC35B0"/>
    <w:rsid w:val="00FC6A7D"/>
    <w:rsid w:val="00FC6B0E"/>
    <w:rsid w:val="00FC6BAB"/>
    <w:rsid w:val="00FD0079"/>
    <w:rsid w:val="00FD5D30"/>
    <w:rsid w:val="00FE2209"/>
    <w:rsid w:val="00FE4F79"/>
    <w:rsid w:val="00FE742D"/>
    <w:rsid w:val="00FF18DC"/>
    <w:rsid w:val="00FF1A6B"/>
    <w:rsid w:val="00FF1D4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4C6BE9D4"/>
  <w14:defaultImageDpi w14:val="32767"/>
  <w15:docId w15:val="{E9DDDE63-4C90-405A-A9EE-0A2CABD35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i-F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3F28D2"/>
    <w:pPr>
      <w:spacing w:after="120"/>
      <w:ind w:left="1304"/>
    </w:pPr>
  </w:style>
  <w:style w:type="paragraph" w:styleId="Otsikko1">
    <w:name w:val="heading 1"/>
    <w:basedOn w:val="Normaali"/>
    <w:next w:val="Normaali"/>
    <w:link w:val="Otsikko1Char"/>
    <w:uiPriority w:val="9"/>
    <w:qFormat/>
    <w:rsid w:val="00393777"/>
    <w:pPr>
      <w:keepNext/>
      <w:keepLines/>
      <w:numPr>
        <w:numId w:val="1"/>
      </w:numPr>
      <w:spacing w:before="240"/>
      <w:ind w:left="709" w:hanging="709"/>
      <w:outlineLvl w:val="0"/>
    </w:pPr>
    <w:rPr>
      <w:rFonts w:asciiTheme="majorHAnsi" w:eastAsiaTheme="majorEastAsia" w:hAnsiTheme="majorHAnsi" w:cstheme="majorHAnsi"/>
      <w:b/>
      <w:color w:val="3C3C3C" w:themeColor="text2"/>
      <w:sz w:val="32"/>
      <w:szCs w:val="32"/>
    </w:rPr>
  </w:style>
  <w:style w:type="paragraph" w:styleId="Otsikko2">
    <w:name w:val="heading 2"/>
    <w:basedOn w:val="Normaali"/>
    <w:next w:val="Normaali"/>
    <w:link w:val="Otsikko2Char"/>
    <w:uiPriority w:val="9"/>
    <w:unhideWhenUsed/>
    <w:qFormat/>
    <w:rsid w:val="007436B4"/>
    <w:pPr>
      <w:keepNext/>
      <w:keepLines/>
      <w:numPr>
        <w:ilvl w:val="1"/>
        <w:numId w:val="1"/>
      </w:numPr>
      <w:spacing w:before="360"/>
      <w:ind w:left="792"/>
      <w:outlineLvl w:val="1"/>
    </w:pPr>
    <w:rPr>
      <w:rFonts w:asciiTheme="majorHAnsi" w:eastAsiaTheme="majorEastAsia" w:hAnsiTheme="majorHAnsi" w:cstheme="majorHAnsi"/>
      <w:b/>
      <w:color w:val="3C3C3C" w:themeColor="text2"/>
      <w:sz w:val="26"/>
      <w:szCs w:val="26"/>
    </w:rPr>
  </w:style>
  <w:style w:type="paragraph" w:styleId="Otsikko3">
    <w:name w:val="heading 3"/>
    <w:basedOn w:val="Normaali"/>
    <w:next w:val="Normaali"/>
    <w:link w:val="Otsikko3Char"/>
    <w:uiPriority w:val="9"/>
    <w:unhideWhenUsed/>
    <w:qFormat/>
    <w:rsid w:val="007436B4"/>
    <w:pPr>
      <w:keepNext/>
      <w:keepLines/>
      <w:numPr>
        <w:ilvl w:val="2"/>
        <w:numId w:val="1"/>
      </w:numPr>
      <w:spacing w:before="240"/>
      <w:outlineLvl w:val="2"/>
    </w:pPr>
    <w:rPr>
      <w:rFonts w:asciiTheme="majorHAnsi" w:eastAsiaTheme="majorEastAsia" w:hAnsiTheme="majorHAnsi" w:cstheme="majorHAnsi"/>
      <w:b/>
    </w:rPr>
  </w:style>
  <w:style w:type="paragraph" w:styleId="Otsikko4">
    <w:name w:val="heading 4"/>
    <w:basedOn w:val="Normaali"/>
    <w:next w:val="Normaali"/>
    <w:link w:val="Otsikko4Char"/>
    <w:uiPriority w:val="9"/>
    <w:unhideWhenUsed/>
    <w:qFormat/>
    <w:rsid w:val="00387F7F"/>
    <w:pPr>
      <w:keepNext/>
      <w:keepLines/>
      <w:spacing w:before="120" w:after="0"/>
      <w:ind w:left="709"/>
      <w:outlineLvl w:val="3"/>
    </w:pPr>
    <w:rPr>
      <w:rFonts w:asciiTheme="majorHAnsi" w:eastAsiaTheme="majorEastAsia" w:hAnsiTheme="majorHAnsi" w:cstheme="majorBidi"/>
      <w:b/>
      <w:iCs/>
    </w:rPr>
  </w:style>
  <w:style w:type="paragraph" w:styleId="Otsikko5">
    <w:name w:val="heading 5"/>
    <w:basedOn w:val="Normaali"/>
    <w:next w:val="Normaali"/>
    <w:link w:val="Otsikko5Char"/>
    <w:uiPriority w:val="9"/>
    <w:semiHidden/>
    <w:unhideWhenUsed/>
    <w:qFormat/>
    <w:rsid w:val="007436B4"/>
    <w:pPr>
      <w:keepNext/>
      <w:keepLines/>
      <w:spacing w:before="40" w:after="0"/>
      <w:outlineLvl w:val="4"/>
    </w:pPr>
    <w:rPr>
      <w:rFonts w:asciiTheme="majorHAnsi" w:eastAsiaTheme="majorEastAsia" w:hAnsiTheme="majorHAnsi" w:cstheme="majorBidi"/>
      <w:color w:val="007A5D"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D31256"/>
    <w:pPr>
      <w:tabs>
        <w:tab w:val="center" w:pos="4819"/>
        <w:tab w:val="right" w:pos="9638"/>
      </w:tabs>
    </w:pPr>
  </w:style>
  <w:style w:type="character" w:customStyle="1" w:styleId="YltunnisteChar">
    <w:name w:val="Ylätunniste Char"/>
    <w:basedOn w:val="Kappaleenoletusfontti"/>
    <w:link w:val="Yltunniste"/>
    <w:uiPriority w:val="99"/>
    <w:rsid w:val="00D31256"/>
  </w:style>
  <w:style w:type="paragraph" w:styleId="Alatunniste">
    <w:name w:val="footer"/>
    <w:basedOn w:val="Normaali"/>
    <w:link w:val="AlatunnisteChar"/>
    <w:uiPriority w:val="99"/>
    <w:unhideWhenUsed/>
    <w:rsid w:val="00D31256"/>
    <w:pPr>
      <w:tabs>
        <w:tab w:val="center" w:pos="4819"/>
        <w:tab w:val="right" w:pos="9638"/>
      </w:tabs>
    </w:pPr>
  </w:style>
  <w:style w:type="character" w:customStyle="1" w:styleId="AlatunnisteChar">
    <w:name w:val="Alatunniste Char"/>
    <w:basedOn w:val="Kappaleenoletusfontti"/>
    <w:link w:val="Alatunniste"/>
    <w:uiPriority w:val="99"/>
    <w:rsid w:val="00D31256"/>
  </w:style>
  <w:style w:type="character" w:styleId="Sivunumero">
    <w:name w:val="page number"/>
    <w:basedOn w:val="Kappaleenoletusfontti"/>
    <w:uiPriority w:val="99"/>
    <w:semiHidden/>
    <w:unhideWhenUsed/>
    <w:rsid w:val="00652991"/>
  </w:style>
  <w:style w:type="character" w:customStyle="1" w:styleId="Otsikko1Char">
    <w:name w:val="Otsikko 1 Char"/>
    <w:basedOn w:val="Kappaleenoletusfontti"/>
    <w:link w:val="Otsikko1"/>
    <w:uiPriority w:val="9"/>
    <w:rsid w:val="00393777"/>
    <w:rPr>
      <w:rFonts w:asciiTheme="majorHAnsi" w:eastAsiaTheme="majorEastAsia" w:hAnsiTheme="majorHAnsi" w:cstheme="majorHAnsi"/>
      <w:b/>
      <w:color w:val="3C3C3C" w:themeColor="text2"/>
      <w:sz w:val="32"/>
      <w:szCs w:val="32"/>
    </w:rPr>
  </w:style>
  <w:style w:type="character" w:styleId="Hyperlinkki">
    <w:name w:val="Hyperlink"/>
    <w:basedOn w:val="Kappaleenoletusfontti"/>
    <w:uiPriority w:val="99"/>
    <w:unhideWhenUsed/>
    <w:rsid w:val="00190B11"/>
    <w:rPr>
      <w:color w:val="00A37D" w:themeColor="hyperlink"/>
      <w:u w:val="single"/>
    </w:rPr>
  </w:style>
  <w:style w:type="character" w:styleId="Rivinumero">
    <w:name w:val="line number"/>
    <w:basedOn w:val="Kappaleenoletusfontti"/>
    <w:uiPriority w:val="99"/>
    <w:semiHidden/>
    <w:unhideWhenUsed/>
    <w:rsid w:val="00190B11"/>
  </w:style>
  <w:style w:type="character" w:styleId="Voimakas">
    <w:name w:val="Strong"/>
    <w:basedOn w:val="Kappaleenoletusfontti"/>
    <w:uiPriority w:val="22"/>
    <w:qFormat/>
    <w:rsid w:val="00BB6124"/>
    <w:rPr>
      <w:b/>
      <w:bCs/>
    </w:rPr>
  </w:style>
  <w:style w:type="paragraph" w:styleId="Seliteteksti">
    <w:name w:val="Balloon Text"/>
    <w:basedOn w:val="Normaali"/>
    <w:link w:val="SelitetekstiChar"/>
    <w:uiPriority w:val="99"/>
    <w:semiHidden/>
    <w:unhideWhenUsed/>
    <w:rsid w:val="00A071E7"/>
    <w:rPr>
      <w:rFonts w:ascii="Times New Roman" w:hAnsi="Times New Roman" w:cs="Times New Roman"/>
      <w:sz w:val="18"/>
      <w:szCs w:val="18"/>
    </w:rPr>
  </w:style>
  <w:style w:type="character" w:customStyle="1" w:styleId="SelitetekstiChar">
    <w:name w:val="Seliteteksti Char"/>
    <w:basedOn w:val="Kappaleenoletusfontti"/>
    <w:link w:val="Seliteteksti"/>
    <w:uiPriority w:val="99"/>
    <w:semiHidden/>
    <w:rsid w:val="00A071E7"/>
    <w:rPr>
      <w:rFonts w:ascii="Times New Roman" w:hAnsi="Times New Roman" w:cs="Times New Roman"/>
      <w:sz w:val="18"/>
      <w:szCs w:val="18"/>
    </w:rPr>
  </w:style>
  <w:style w:type="character" w:styleId="AvattuHyperlinkki">
    <w:name w:val="FollowedHyperlink"/>
    <w:basedOn w:val="Kappaleenoletusfontti"/>
    <w:uiPriority w:val="99"/>
    <w:semiHidden/>
    <w:unhideWhenUsed/>
    <w:rsid w:val="00080724"/>
    <w:rPr>
      <w:color w:val="00A37D" w:themeColor="followedHyperlink"/>
      <w:u w:val="single"/>
    </w:rPr>
  </w:style>
  <w:style w:type="paragraph" w:styleId="Otsikko">
    <w:name w:val="Title"/>
    <w:basedOn w:val="Normaali"/>
    <w:next w:val="Normaali"/>
    <w:link w:val="OtsikkoChar"/>
    <w:uiPriority w:val="10"/>
    <w:qFormat/>
    <w:rsid w:val="00FA1773"/>
    <w:pPr>
      <w:contextualSpacing/>
    </w:pPr>
    <w:rPr>
      <w:rFonts w:asciiTheme="majorHAnsi" w:eastAsiaTheme="majorEastAsia" w:hAnsiTheme="majorHAnsi" w:cstheme="majorBidi"/>
      <w:b/>
      <w:spacing w:val="-10"/>
      <w:kern w:val="28"/>
      <w:sz w:val="56"/>
      <w:szCs w:val="56"/>
    </w:rPr>
  </w:style>
  <w:style w:type="character" w:customStyle="1" w:styleId="OtsikkoChar">
    <w:name w:val="Otsikko Char"/>
    <w:basedOn w:val="Kappaleenoletusfontti"/>
    <w:link w:val="Otsikko"/>
    <w:uiPriority w:val="10"/>
    <w:rsid w:val="00FA1773"/>
    <w:rPr>
      <w:rFonts w:asciiTheme="majorHAnsi" w:eastAsiaTheme="majorEastAsia" w:hAnsiTheme="majorHAnsi" w:cstheme="majorBidi"/>
      <w:b/>
      <w:spacing w:val="-10"/>
      <w:kern w:val="28"/>
      <w:sz w:val="56"/>
      <w:szCs w:val="56"/>
    </w:rPr>
  </w:style>
  <w:style w:type="character" w:customStyle="1" w:styleId="Otsikko2Char">
    <w:name w:val="Otsikko 2 Char"/>
    <w:basedOn w:val="Kappaleenoletusfontti"/>
    <w:link w:val="Otsikko2"/>
    <w:uiPriority w:val="9"/>
    <w:rsid w:val="007436B4"/>
    <w:rPr>
      <w:rFonts w:asciiTheme="majorHAnsi" w:eastAsiaTheme="majorEastAsia" w:hAnsiTheme="majorHAnsi" w:cstheme="majorHAnsi"/>
      <w:b/>
      <w:color w:val="3C3C3C" w:themeColor="text2"/>
      <w:sz w:val="26"/>
      <w:szCs w:val="26"/>
    </w:rPr>
  </w:style>
  <w:style w:type="character" w:customStyle="1" w:styleId="Otsikko3Char">
    <w:name w:val="Otsikko 3 Char"/>
    <w:basedOn w:val="Kappaleenoletusfontti"/>
    <w:link w:val="Otsikko3"/>
    <w:uiPriority w:val="9"/>
    <w:rsid w:val="007436B4"/>
    <w:rPr>
      <w:rFonts w:asciiTheme="majorHAnsi" w:eastAsiaTheme="majorEastAsia" w:hAnsiTheme="majorHAnsi" w:cstheme="majorHAnsi"/>
      <w:b/>
    </w:rPr>
  </w:style>
  <w:style w:type="paragraph" w:styleId="Luettelokappale">
    <w:name w:val="List Paragraph"/>
    <w:basedOn w:val="Normaali"/>
    <w:uiPriority w:val="34"/>
    <w:qFormat/>
    <w:rsid w:val="00393777"/>
    <w:pPr>
      <w:numPr>
        <w:numId w:val="2"/>
      </w:numPr>
      <w:ind w:right="207"/>
      <w:contextualSpacing/>
    </w:pPr>
  </w:style>
  <w:style w:type="character" w:customStyle="1" w:styleId="Otsikko4Char">
    <w:name w:val="Otsikko 4 Char"/>
    <w:basedOn w:val="Kappaleenoletusfontti"/>
    <w:link w:val="Otsikko4"/>
    <w:uiPriority w:val="9"/>
    <w:rsid w:val="00387F7F"/>
    <w:rPr>
      <w:rFonts w:asciiTheme="majorHAnsi" w:eastAsiaTheme="majorEastAsia" w:hAnsiTheme="majorHAnsi" w:cstheme="majorBidi"/>
      <w:b/>
      <w:iCs/>
    </w:rPr>
  </w:style>
  <w:style w:type="paragraph" w:styleId="Kuvaotsikko">
    <w:name w:val="caption"/>
    <w:basedOn w:val="Normaali"/>
    <w:next w:val="Normaali"/>
    <w:uiPriority w:val="35"/>
    <w:unhideWhenUsed/>
    <w:qFormat/>
    <w:rsid w:val="003E467F"/>
    <w:pPr>
      <w:spacing w:after="200"/>
    </w:pPr>
    <w:rPr>
      <w:i/>
      <w:iCs/>
      <w:color w:val="3C3C3C" w:themeColor="text2"/>
      <w:sz w:val="18"/>
      <w:szCs w:val="18"/>
    </w:rPr>
  </w:style>
  <w:style w:type="table" w:styleId="TaulukkoRuudukko">
    <w:name w:val="Table Grid"/>
    <w:basedOn w:val="Normaalitaulukko"/>
    <w:uiPriority w:val="59"/>
    <w:rsid w:val="00AB41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vli">
    <w:name w:val="No Spacing"/>
    <w:link w:val="EivliChar"/>
    <w:uiPriority w:val="1"/>
    <w:qFormat/>
    <w:rsid w:val="00C308B2"/>
    <w:rPr>
      <w:rFonts w:eastAsiaTheme="minorEastAsia"/>
      <w:sz w:val="22"/>
      <w:szCs w:val="22"/>
      <w:lang w:eastAsia="fi-FI"/>
    </w:rPr>
  </w:style>
  <w:style w:type="character" w:customStyle="1" w:styleId="EivliChar">
    <w:name w:val="Ei väliä Char"/>
    <w:basedOn w:val="Kappaleenoletusfontti"/>
    <w:link w:val="Eivli"/>
    <w:uiPriority w:val="1"/>
    <w:rsid w:val="00C308B2"/>
    <w:rPr>
      <w:rFonts w:eastAsiaTheme="minorEastAsia"/>
      <w:sz w:val="22"/>
      <w:szCs w:val="22"/>
      <w:lang w:eastAsia="fi-FI"/>
    </w:rPr>
  </w:style>
  <w:style w:type="paragraph" w:styleId="Sisllysluettelonotsikko">
    <w:name w:val="TOC Heading"/>
    <w:basedOn w:val="Otsikko1"/>
    <w:next w:val="Normaali"/>
    <w:uiPriority w:val="39"/>
    <w:unhideWhenUsed/>
    <w:qFormat/>
    <w:rsid w:val="004940BA"/>
    <w:pPr>
      <w:spacing w:after="0" w:line="259" w:lineRule="auto"/>
      <w:outlineLvl w:val="9"/>
    </w:pPr>
    <w:rPr>
      <w:b w:val="0"/>
      <w:color w:val="007A5D" w:themeColor="accent1" w:themeShade="BF"/>
      <w:lang w:eastAsia="fi-FI"/>
    </w:rPr>
  </w:style>
  <w:style w:type="paragraph" w:styleId="Sisluet1">
    <w:name w:val="toc 1"/>
    <w:basedOn w:val="Normaali"/>
    <w:next w:val="Normaali"/>
    <w:autoRedefine/>
    <w:uiPriority w:val="39"/>
    <w:unhideWhenUsed/>
    <w:rsid w:val="00ED4C79"/>
    <w:pPr>
      <w:tabs>
        <w:tab w:val="left" w:pos="480"/>
        <w:tab w:val="right" w:leader="dot" w:pos="9498"/>
      </w:tabs>
      <w:spacing w:after="100"/>
      <w:ind w:left="0"/>
    </w:pPr>
  </w:style>
  <w:style w:type="paragraph" w:styleId="Sisluet2">
    <w:name w:val="toc 2"/>
    <w:basedOn w:val="Normaali"/>
    <w:next w:val="Normaali"/>
    <w:autoRedefine/>
    <w:uiPriority w:val="39"/>
    <w:unhideWhenUsed/>
    <w:rsid w:val="00ED4C79"/>
    <w:pPr>
      <w:tabs>
        <w:tab w:val="left" w:pos="993"/>
        <w:tab w:val="right" w:leader="dot" w:pos="9498"/>
      </w:tabs>
      <w:spacing w:after="100"/>
      <w:ind w:left="426"/>
    </w:pPr>
  </w:style>
  <w:style w:type="paragraph" w:styleId="Sisluet3">
    <w:name w:val="toc 3"/>
    <w:basedOn w:val="Normaali"/>
    <w:next w:val="Normaali"/>
    <w:autoRedefine/>
    <w:uiPriority w:val="39"/>
    <w:unhideWhenUsed/>
    <w:rsid w:val="004940BA"/>
    <w:pPr>
      <w:spacing w:after="100"/>
      <w:ind w:left="480"/>
    </w:pPr>
  </w:style>
  <w:style w:type="paragraph" w:customStyle="1" w:styleId="Normaalitaulukko0">
    <w:name w:val="Normaali_taulukko"/>
    <w:basedOn w:val="Eivli"/>
    <w:link w:val="NormaalitaulukkoChar"/>
    <w:qFormat/>
    <w:rsid w:val="00DC6456"/>
    <w:pPr>
      <w:spacing w:before="120" w:after="120"/>
    </w:pPr>
    <w:rPr>
      <w:bCs/>
      <w:sz w:val="24"/>
      <w:szCs w:val="24"/>
    </w:rPr>
  </w:style>
  <w:style w:type="paragraph" w:customStyle="1" w:styleId="Normaalitaulukkobold">
    <w:name w:val="Normaali_taulukko_bold"/>
    <w:basedOn w:val="Normaalitaulukko0"/>
    <w:link w:val="NormaalitaulukkoboldChar"/>
    <w:qFormat/>
    <w:rsid w:val="007E5712"/>
    <w:rPr>
      <w:b/>
    </w:rPr>
  </w:style>
  <w:style w:type="character" w:customStyle="1" w:styleId="NormaalitaulukkoChar">
    <w:name w:val="Normaali_taulukko Char"/>
    <w:basedOn w:val="EivliChar"/>
    <w:link w:val="Normaalitaulukko0"/>
    <w:rsid w:val="00DC6456"/>
    <w:rPr>
      <w:rFonts w:eastAsiaTheme="minorEastAsia"/>
      <w:bCs/>
      <w:sz w:val="22"/>
      <w:szCs w:val="22"/>
      <w:lang w:eastAsia="fi-FI"/>
    </w:rPr>
  </w:style>
  <w:style w:type="character" w:customStyle="1" w:styleId="NormaalitaulukkoboldChar">
    <w:name w:val="Normaali_taulukko_bold Char"/>
    <w:basedOn w:val="NormaalitaulukkoChar"/>
    <w:link w:val="Normaalitaulukkobold"/>
    <w:rsid w:val="007E5712"/>
    <w:rPr>
      <w:rFonts w:eastAsiaTheme="minorEastAsia"/>
      <w:b/>
      <w:bCs/>
      <w:sz w:val="22"/>
      <w:szCs w:val="22"/>
      <w:lang w:eastAsia="fi-FI"/>
    </w:rPr>
  </w:style>
  <w:style w:type="character" w:customStyle="1" w:styleId="Otsikko5Char">
    <w:name w:val="Otsikko 5 Char"/>
    <w:basedOn w:val="Kappaleenoletusfontti"/>
    <w:link w:val="Otsikko5"/>
    <w:uiPriority w:val="9"/>
    <w:semiHidden/>
    <w:rsid w:val="007436B4"/>
    <w:rPr>
      <w:rFonts w:asciiTheme="majorHAnsi" w:eastAsiaTheme="majorEastAsia" w:hAnsiTheme="majorHAnsi" w:cstheme="majorBidi"/>
      <w:color w:val="007A5D" w:themeColor="accent1" w:themeShade="BF"/>
    </w:rPr>
  </w:style>
  <w:style w:type="table" w:styleId="Yksinkertainentaulukko4">
    <w:name w:val="Plain Table 4"/>
    <w:basedOn w:val="Normaalitaulukko"/>
    <w:uiPriority w:val="44"/>
    <w:rsid w:val="004E160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Yksinkertainentaulukko1">
    <w:name w:val="Plain Table 1"/>
    <w:basedOn w:val="Normaalitaulukko"/>
    <w:uiPriority w:val="41"/>
    <w:rsid w:val="004E160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aalearuudukkotaulukko1">
    <w:name w:val="Grid Table 1 Light"/>
    <w:basedOn w:val="Normaalitaulukko"/>
    <w:uiPriority w:val="46"/>
    <w:rsid w:val="004E160E"/>
    <w:tblPr>
      <w:tblStyleRowBandSize w:val="1"/>
      <w:tblStyleColBandSize w:val="1"/>
      <w:tblBorders>
        <w:top w:val="single" w:sz="4" w:space="0" w:color="CBCBCB" w:themeColor="text1" w:themeTint="66"/>
        <w:left w:val="single" w:sz="4" w:space="0" w:color="CBCBCB" w:themeColor="text1" w:themeTint="66"/>
        <w:bottom w:val="single" w:sz="4" w:space="0" w:color="CBCBCB" w:themeColor="text1" w:themeTint="66"/>
        <w:right w:val="single" w:sz="4" w:space="0" w:color="CBCBCB" w:themeColor="text1" w:themeTint="66"/>
        <w:insideH w:val="single" w:sz="4" w:space="0" w:color="CBCBCB" w:themeColor="text1" w:themeTint="66"/>
        <w:insideV w:val="single" w:sz="4" w:space="0" w:color="CBCBCB" w:themeColor="text1" w:themeTint="66"/>
      </w:tblBorders>
    </w:tblPr>
    <w:tblStylePr w:type="firstRow">
      <w:rPr>
        <w:b/>
        <w:bCs/>
      </w:rPr>
      <w:tblPr/>
      <w:tcPr>
        <w:tcBorders>
          <w:bottom w:val="single" w:sz="12" w:space="0" w:color="B2B2B2" w:themeColor="text1" w:themeTint="99"/>
        </w:tcBorders>
      </w:tcPr>
    </w:tblStylePr>
    <w:tblStylePr w:type="lastRow">
      <w:rPr>
        <w:b/>
        <w:bCs/>
      </w:rPr>
      <w:tblPr/>
      <w:tcPr>
        <w:tcBorders>
          <w:top w:val="double" w:sz="2" w:space="0" w:color="B2B2B2" w:themeColor="text1" w:themeTint="99"/>
        </w:tcBorders>
      </w:tcPr>
    </w:tblStylePr>
    <w:tblStylePr w:type="firstCol">
      <w:rPr>
        <w:b/>
        <w:bCs/>
      </w:rPr>
    </w:tblStylePr>
    <w:tblStylePr w:type="lastCol">
      <w:rPr>
        <w:b/>
        <w:bCs/>
      </w:rPr>
    </w:tblStylePr>
  </w:style>
  <w:style w:type="table" w:styleId="Ruudukkotaulukko4">
    <w:name w:val="Grid Table 4"/>
    <w:basedOn w:val="Normaalitaulukko"/>
    <w:uiPriority w:val="49"/>
    <w:rsid w:val="004E160E"/>
    <w:tblPr>
      <w:tblStyleRowBandSize w:val="1"/>
      <w:tblStyleColBandSize w:val="1"/>
      <w:tblBorders>
        <w:top w:val="single" w:sz="4" w:space="0" w:color="B2B2B2" w:themeColor="text1" w:themeTint="99"/>
        <w:left w:val="single" w:sz="4" w:space="0" w:color="B2B2B2" w:themeColor="text1" w:themeTint="99"/>
        <w:bottom w:val="single" w:sz="4" w:space="0" w:color="B2B2B2" w:themeColor="text1" w:themeTint="99"/>
        <w:right w:val="single" w:sz="4" w:space="0" w:color="B2B2B2" w:themeColor="text1" w:themeTint="99"/>
        <w:insideH w:val="single" w:sz="4" w:space="0" w:color="B2B2B2" w:themeColor="text1" w:themeTint="99"/>
        <w:insideV w:val="single" w:sz="4" w:space="0" w:color="B2B2B2" w:themeColor="text1" w:themeTint="99"/>
      </w:tblBorders>
    </w:tblPr>
    <w:tblStylePr w:type="firstRow">
      <w:rPr>
        <w:b/>
        <w:bCs/>
        <w:color w:val="FFFFFF" w:themeColor="background1"/>
      </w:rPr>
      <w:tblPr/>
      <w:tcPr>
        <w:tcBorders>
          <w:top w:val="single" w:sz="4" w:space="0" w:color="7F7F7F" w:themeColor="text1"/>
          <w:left w:val="single" w:sz="4" w:space="0" w:color="7F7F7F" w:themeColor="text1"/>
          <w:bottom w:val="single" w:sz="4" w:space="0" w:color="7F7F7F" w:themeColor="text1"/>
          <w:right w:val="single" w:sz="4" w:space="0" w:color="7F7F7F" w:themeColor="text1"/>
          <w:insideH w:val="nil"/>
          <w:insideV w:val="nil"/>
        </w:tcBorders>
        <w:shd w:val="clear" w:color="auto" w:fill="7F7F7F" w:themeFill="text1"/>
      </w:tcPr>
    </w:tblStylePr>
    <w:tblStylePr w:type="lastRow">
      <w:rPr>
        <w:b/>
        <w:bCs/>
      </w:rPr>
      <w:tblPr/>
      <w:tcPr>
        <w:tcBorders>
          <w:top w:val="double" w:sz="4" w:space="0" w:color="7F7F7F" w:themeColor="text1"/>
        </w:tcBorders>
      </w:tcPr>
    </w:tblStylePr>
    <w:tblStylePr w:type="firstCol">
      <w:rPr>
        <w:b/>
        <w:bCs/>
      </w:rPr>
    </w:tblStylePr>
    <w:tblStylePr w:type="lastCol">
      <w:rPr>
        <w:b/>
        <w:bCs/>
      </w:rPr>
    </w:tblStylePr>
    <w:tblStylePr w:type="band1Vert">
      <w:tblPr/>
      <w:tcPr>
        <w:shd w:val="clear" w:color="auto" w:fill="E5E5E5" w:themeFill="text1" w:themeFillTint="33"/>
      </w:tcPr>
    </w:tblStylePr>
    <w:tblStylePr w:type="band1Horz">
      <w:tblPr/>
      <w:tcPr>
        <w:shd w:val="clear" w:color="auto" w:fill="E5E5E5" w:themeFill="text1" w:themeFillTint="33"/>
      </w:tcPr>
    </w:tblStylePr>
  </w:style>
  <w:style w:type="table" w:styleId="Vaaleataulukkoruudukko">
    <w:name w:val="Grid Table Light"/>
    <w:basedOn w:val="Normaalitaulukko"/>
    <w:uiPriority w:val="40"/>
    <w:rsid w:val="004E160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Ratkaisematonmaininta1">
    <w:name w:val="Ratkaisematon maininta1"/>
    <w:basedOn w:val="Kappaleenoletusfontti"/>
    <w:uiPriority w:val="99"/>
    <w:semiHidden/>
    <w:unhideWhenUsed/>
    <w:rsid w:val="004E160E"/>
    <w:rPr>
      <w:color w:val="605E5C"/>
      <w:shd w:val="clear" w:color="auto" w:fill="E1DFDD"/>
    </w:rPr>
  </w:style>
  <w:style w:type="paragraph" w:styleId="Alaotsikko">
    <w:name w:val="Subtitle"/>
    <w:basedOn w:val="Normaali"/>
    <w:next w:val="Normaali"/>
    <w:link w:val="AlaotsikkoChar"/>
    <w:uiPriority w:val="11"/>
    <w:qFormat/>
    <w:rsid w:val="001E0DA7"/>
    <w:pPr>
      <w:numPr>
        <w:ilvl w:val="1"/>
      </w:numPr>
      <w:spacing w:after="240" w:line="312" w:lineRule="auto"/>
      <w:ind w:left="1304"/>
    </w:pPr>
    <w:rPr>
      <w:rFonts w:ascii="Calibri" w:eastAsia="Times New Roman" w:hAnsi="Calibri" w:cs="Times New Roman"/>
      <w:color w:val="000000"/>
      <w:lang w:eastAsia="fi-FI"/>
    </w:rPr>
  </w:style>
  <w:style w:type="character" w:customStyle="1" w:styleId="AlaotsikkoChar">
    <w:name w:val="Alaotsikko Char"/>
    <w:basedOn w:val="Kappaleenoletusfontti"/>
    <w:link w:val="Alaotsikko"/>
    <w:uiPriority w:val="11"/>
    <w:rsid w:val="001E0DA7"/>
    <w:rPr>
      <w:rFonts w:ascii="Calibri" w:eastAsia="Times New Roman" w:hAnsi="Calibri" w:cs="Times New Roman"/>
      <w:color w:val="000000"/>
      <w:lang w:eastAsia="fi-FI"/>
    </w:rPr>
  </w:style>
  <w:style w:type="paragraph" w:customStyle="1" w:styleId="Default">
    <w:name w:val="Default"/>
    <w:rsid w:val="00274416"/>
    <w:pPr>
      <w:autoSpaceDE w:val="0"/>
      <w:autoSpaceDN w:val="0"/>
      <w:adjustRightInd w:val="0"/>
    </w:pPr>
    <w:rPr>
      <w:rFonts w:ascii="Arial" w:eastAsia="Calibri" w:hAnsi="Arial" w:cs="Arial"/>
      <w:color w:val="000000"/>
      <w:lang w:eastAsia="fi-FI"/>
    </w:rPr>
  </w:style>
  <w:style w:type="paragraph" w:customStyle="1" w:styleId="Otsikko1liite">
    <w:name w:val="Otsikko1_liite"/>
    <w:basedOn w:val="Otsikko1"/>
    <w:next w:val="Normaali"/>
    <w:link w:val="Otsikko1liiteChar"/>
    <w:qFormat/>
    <w:rsid w:val="00161308"/>
    <w:pPr>
      <w:numPr>
        <w:numId w:val="0"/>
      </w:numPr>
    </w:pPr>
  </w:style>
  <w:style w:type="paragraph" w:customStyle="1" w:styleId="Listieto">
    <w:name w:val="Lisätieto"/>
    <w:basedOn w:val="Normaali"/>
    <w:next w:val="Normaali"/>
    <w:link w:val="ListietoChar"/>
    <w:qFormat/>
    <w:rsid w:val="003F7501"/>
    <w:rPr>
      <w:i/>
    </w:rPr>
  </w:style>
  <w:style w:type="character" w:customStyle="1" w:styleId="Otsikko1liiteChar">
    <w:name w:val="Otsikko1_liite Char"/>
    <w:basedOn w:val="Otsikko1Char"/>
    <w:link w:val="Otsikko1liite"/>
    <w:rsid w:val="00161308"/>
    <w:rPr>
      <w:rFonts w:asciiTheme="majorHAnsi" w:eastAsiaTheme="majorEastAsia" w:hAnsiTheme="majorHAnsi" w:cstheme="majorHAnsi"/>
      <w:b/>
      <w:color w:val="3C3C3C" w:themeColor="text2"/>
      <w:sz w:val="32"/>
      <w:szCs w:val="32"/>
    </w:rPr>
  </w:style>
  <w:style w:type="paragraph" w:customStyle="1" w:styleId="Liitenumerointi">
    <w:name w:val="Liitenumerointi"/>
    <w:basedOn w:val="Normaali"/>
    <w:next w:val="Otsikko1liite"/>
    <w:link w:val="LiitenumerointiChar"/>
    <w:qFormat/>
    <w:rsid w:val="003C1433"/>
    <w:pPr>
      <w:tabs>
        <w:tab w:val="right" w:pos="9498"/>
      </w:tabs>
      <w:spacing w:after="0"/>
      <w:ind w:left="0"/>
    </w:pPr>
  </w:style>
  <w:style w:type="character" w:customStyle="1" w:styleId="ListietoChar">
    <w:name w:val="Lisätieto Char"/>
    <w:basedOn w:val="Kappaleenoletusfontti"/>
    <w:link w:val="Listieto"/>
    <w:rsid w:val="003F7501"/>
    <w:rPr>
      <w:i/>
    </w:rPr>
  </w:style>
  <w:style w:type="paragraph" w:customStyle="1" w:styleId="Otsikko2liitteet">
    <w:name w:val="Otsikko 2 liitteet"/>
    <w:basedOn w:val="Otsikko3"/>
    <w:link w:val="Otsikko2liitteetChar"/>
    <w:qFormat/>
    <w:rsid w:val="001548BF"/>
    <w:pPr>
      <w:numPr>
        <w:ilvl w:val="0"/>
        <w:numId w:val="0"/>
      </w:numPr>
      <w:ind w:left="720"/>
    </w:pPr>
  </w:style>
  <w:style w:type="character" w:customStyle="1" w:styleId="LiitenumerointiChar">
    <w:name w:val="Liitenumerointi Char"/>
    <w:basedOn w:val="Kappaleenoletusfontti"/>
    <w:link w:val="Liitenumerointi"/>
    <w:rsid w:val="003C1433"/>
  </w:style>
  <w:style w:type="character" w:styleId="Paikkamerkkiteksti">
    <w:name w:val="Placeholder Text"/>
    <w:basedOn w:val="Kappaleenoletusfontti"/>
    <w:uiPriority w:val="99"/>
    <w:semiHidden/>
    <w:rsid w:val="00AB6A59"/>
    <w:rPr>
      <w:color w:val="808080"/>
    </w:rPr>
  </w:style>
  <w:style w:type="character" w:customStyle="1" w:styleId="Otsikko2liitteetChar">
    <w:name w:val="Otsikko 2 liitteet Char"/>
    <w:basedOn w:val="Otsikko3Char"/>
    <w:link w:val="Otsikko2liitteet"/>
    <w:rsid w:val="001548BF"/>
    <w:rPr>
      <w:rFonts w:asciiTheme="majorHAnsi" w:eastAsiaTheme="majorEastAsia" w:hAnsiTheme="majorHAnsi" w:cstheme="majorHAnsi"/>
      <w:b/>
    </w:rPr>
  </w:style>
  <w:style w:type="table" w:styleId="Luettelotaulukko4-korostus1">
    <w:name w:val="List Table 4 Accent 1"/>
    <w:basedOn w:val="Normaalitaulukko"/>
    <w:uiPriority w:val="49"/>
    <w:rsid w:val="006503B4"/>
    <w:tblPr>
      <w:tblStyleRowBandSize w:val="1"/>
      <w:tblStyleColBandSize w:val="1"/>
      <w:tblBorders>
        <w:top w:val="single" w:sz="4" w:space="0" w:color="2EFFCD" w:themeColor="accent1" w:themeTint="99"/>
        <w:left w:val="single" w:sz="4" w:space="0" w:color="2EFFCD" w:themeColor="accent1" w:themeTint="99"/>
        <w:bottom w:val="single" w:sz="4" w:space="0" w:color="2EFFCD" w:themeColor="accent1" w:themeTint="99"/>
        <w:right w:val="single" w:sz="4" w:space="0" w:color="2EFFCD" w:themeColor="accent1" w:themeTint="99"/>
        <w:insideH w:val="single" w:sz="4" w:space="0" w:color="2EFFCD" w:themeColor="accent1" w:themeTint="99"/>
      </w:tblBorders>
    </w:tblPr>
    <w:tblStylePr w:type="firstRow">
      <w:rPr>
        <w:b/>
        <w:bCs/>
        <w:color w:val="FFFFFF" w:themeColor="background1"/>
      </w:rPr>
      <w:tblPr/>
      <w:tcPr>
        <w:tcBorders>
          <w:top w:val="single" w:sz="4" w:space="0" w:color="00A37D" w:themeColor="accent1"/>
          <w:left w:val="single" w:sz="4" w:space="0" w:color="00A37D" w:themeColor="accent1"/>
          <w:bottom w:val="single" w:sz="4" w:space="0" w:color="00A37D" w:themeColor="accent1"/>
          <w:right w:val="single" w:sz="4" w:space="0" w:color="00A37D" w:themeColor="accent1"/>
          <w:insideH w:val="nil"/>
        </w:tcBorders>
        <w:shd w:val="clear" w:color="auto" w:fill="00A37D" w:themeFill="accent1"/>
      </w:tcPr>
    </w:tblStylePr>
    <w:tblStylePr w:type="lastRow">
      <w:rPr>
        <w:b/>
        <w:bCs/>
      </w:rPr>
      <w:tblPr/>
      <w:tcPr>
        <w:tcBorders>
          <w:top w:val="double" w:sz="4" w:space="0" w:color="2EFFCD" w:themeColor="accent1" w:themeTint="99"/>
        </w:tcBorders>
      </w:tcPr>
    </w:tblStylePr>
    <w:tblStylePr w:type="firstCol">
      <w:rPr>
        <w:b/>
        <w:bCs/>
      </w:rPr>
    </w:tblStylePr>
    <w:tblStylePr w:type="lastCol">
      <w:rPr>
        <w:b/>
        <w:bCs/>
      </w:rPr>
    </w:tblStylePr>
    <w:tblStylePr w:type="band1Vert">
      <w:tblPr/>
      <w:tcPr>
        <w:shd w:val="clear" w:color="auto" w:fill="B9FFEE" w:themeFill="accent1" w:themeFillTint="33"/>
      </w:tcPr>
    </w:tblStylePr>
    <w:tblStylePr w:type="band1Horz">
      <w:tblPr/>
      <w:tcPr>
        <w:shd w:val="clear" w:color="auto" w:fill="B9FFEE" w:themeFill="accent1" w:themeFillTint="33"/>
      </w:tcPr>
    </w:tblStylePr>
  </w:style>
  <w:style w:type="table" w:styleId="Luettelotaulukko3-korostus5">
    <w:name w:val="List Table 3 Accent 5"/>
    <w:basedOn w:val="Normaalitaulukko"/>
    <w:uiPriority w:val="48"/>
    <w:rsid w:val="006503B4"/>
    <w:tblPr>
      <w:tblStyleRowBandSize w:val="1"/>
      <w:tblStyleColBandSize w:val="1"/>
      <w:tblBorders>
        <w:top w:val="single" w:sz="4" w:space="0" w:color="00A37D" w:themeColor="accent5"/>
        <w:left w:val="single" w:sz="4" w:space="0" w:color="00A37D" w:themeColor="accent5"/>
        <w:bottom w:val="single" w:sz="4" w:space="0" w:color="00A37D" w:themeColor="accent5"/>
        <w:right w:val="single" w:sz="4" w:space="0" w:color="00A37D" w:themeColor="accent5"/>
      </w:tblBorders>
    </w:tblPr>
    <w:tblStylePr w:type="firstRow">
      <w:rPr>
        <w:b/>
        <w:bCs/>
        <w:color w:val="FFFFFF" w:themeColor="background1"/>
      </w:rPr>
      <w:tblPr/>
      <w:tcPr>
        <w:shd w:val="clear" w:color="auto" w:fill="00A37D" w:themeFill="accent5"/>
      </w:tcPr>
    </w:tblStylePr>
    <w:tblStylePr w:type="lastRow">
      <w:rPr>
        <w:b/>
        <w:bCs/>
      </w:rPr>
      <w:tblPr/>
      <w:tcPr>
        <w:tcBorders>
          <w:top w:val="double" w:sz="4" w:space="0" w:color="00A37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37D" w:themeColor="accent5"/>
          <w:right w:val="single" w:sz="4" w:space="0" w:color="00A37D" w:themeColor="accent5"/>
        </w:tcBorders>
      </w:tcPr>
    </w:tblStylePr>
    <w:tblStylePr w:type="band1Horz">
      <w:tblPr/>
      <w:tcPr>
        <w:tcBorders>
          <w:top w:val="single" w:sz="4" w:space="0" w:color="00A37D" w:themeColor="accent5"/>
          <w:bottom w:val="single" w:sz="4" w:space="0" w:color="00A37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37D" w:themeColor="accent5"/>
          <w:left w:val="nil"/>
        </w:tcBorders>
      </w:tcPr>
    </w:tblStylePr>
    <w:tblStylePr w:type="swCell">
      <w:tblPr/>
      <w:tcPr>
        <w:tcBorders>
          <w:top w:val="double" w:sz="4" w:space="0" w:color="00A37D" w:themeColor="accent5"/>
          <w:right w:val="nil"/>
        </w:tcBorders>
      </w:tcPr>
    </w:tblStylePr>
  </w:style>
  <w:style w:type="table" w:styleId="Vriksruudukkotaulukko6">
    <w:name w:val="Grid Table 6 Colorful"/>
    <w:basedOn w:val="Normaalitaulukko"/>
    <w:uiPriority w:val="51"/>
    <w:rsid w:val="006503B4"/>
    <w:rPr>
      <w:color w:val="7F7F7F" w:themeColor="text1"/>
    </w:rPr>
    <w:tblPr>
      <w:tblStyleRowBandSize w:val="1"/>
      <w:tblStyleColBandSize w:val="1"/>
      <w:tblBorders>
        <w:top w:val="single" w:sz="4" w:space="0" w:color="B2B2B2" w:themeColor="text1" w:themeTint="99"/>
        <w:left w:val="single" w:sz="4" w:space="0" w:color="B2B2B2" w:themeColor="text1" w:themeTint="99"/>
        <w:bottom w:val="single" w:sz="4" w:space="0" w:color="B2B2B2" w:themeColor="text1" w:themeTint="99"/>
        <w:right w:val="single" w:sz="4" w:space="0" w:color="B2B2B2" w:themeColor="text1" w:themeTint="99"/>
        <w:insideH w:val="single" w:sz="4" w:space="0" w:color="B2B2B2" w:themeColor="text1" w:themeTint="99"/>
        <w:insideV w:val="single" w:sz="4" w:space="0" w:color="B2B2B2" w:themeColor="text1" w:themeTint="99"/>
      </w:tblBorders>
    </w:tblPr>
    <w:tblStylePr w:type="firstRow">
      <w:rPr>
        <w:b/>
        <w:bCs/>
      </w:rPr>
      <w:tblPr/>
      <w:tcPr>
        <w:tcBorders>
          <w:bottom w:val="single" w:sz="12" w:space="0" w:color="B2B2B2" w:themeColor="text1" w:themeTint="99"/>
        </w:tcBorders>
      </w:tcPr>
    </w:tblStylePr>
    <w:tblStylePr w:type="lastRow">
      <w:rPr>
        <w:b/>
        <w:bCs/>
      </w:rPr>
      <w:tblPr/>
      <w:tcPr>
        <w:tcBorders>
          <w:top w:val="double" w:sz="4" w:space="0" w:color="B2B2B2" w:themeColor="text1" w:themeTint="99"/>
        </w:tcBorders>
      </w:tcPr>
    </w:tblStylePr>
    <w:tblStylePr w:type="firstCol">
      <w:rPr>
        <w:b/>
        <w:bCs/>
      </w:rPr>
    </w:tblStylePr>
    <w:tblStylePr w:type="lastCol">
      <w:rPr>
        <w:b/>
        <w:bCs/>
      </w:rPr>
    </w:tblStylePr>
    <w:tblStylePr w:type="band1Vert">
      <w:tblPr/>
      <w:tcPr>
        <w:shd w:val="clear" w:color="auto" w:fill="E5E5E5" w:themeFill="text1" w:themeFillTint="33"/>
      </w:tcPr>
    </w:tblStylePr>
    <w:tblStylePr w:type="band1Horz">
      <w:tblPr/>
      <w:tcPr>
        <w:shd w:val="clear" w:color="auto" w:fill="E5E5E5" w:themeFill="text1" w:themeFillTint="33"/>
      </w:tcPr>
    </w:tblStylePr>
  </w:style>
  <w:style w:type="table" w:customStyle="1" w:styleId="Tyyli1">
    <w:name w:val="Tyyli1"/>
    <w:basedOn w:val="Normaalitaulukko"/>
    <w:uiPriority w:val="99"/>
    <w:rsid w:val="00F62D0D"/>
    <w:tblPr/>
  </w:style>
  <w:style w:type="paragraph" w:customStyle="1" w:styleId="py">
    <w:name w:val="py"/>
    <w:basedOn w:val="Normaali"/>
    <w:rsid w:val="00D154DA"/>
    <w:pPr>
      <w:spacing w:before="100" w:beforeAutospacing="1" w:after="100" w:afterAutospacing="1"/>
      <w:ind w:left="0"/>
    </w:pPr>
    <w:rPr>
      <w:rFonts w:ascii="Times New Roman" w:eastAsia="Times New Roman" w:hAnsi="Times New Roman" w:cs="Times New Roman"/>
      <w:lang w:eastAsia="fi-FI"/>
    </w:rPr>
  </w:style>
  <w:style w:type="table" w:styleId="Ruudukkotaulukko2">
    <w:name w:val="Grid Table 2"/>
    <w:basedOn w:val="Normaalitaulukko"/>
    <w:uiPriority w:val="47"/>
    <w:rsid w:val="00F01E9E"/>
    <w:tblPr>
      <w:tblStyleRowBandSize w:val="1"/>
      <w:tblStyleColBandSize w:val="1"/>
      <w:tblBorders>
        <w:top w:val="single" w:sz="2" w:space="0" w:color="B2B2B2" w:themeColor="text1" w:themeTint="99"/>
        <w:bottom w:val="single" w:sz="2" w:space="0" w:color="B2B2B2" w:themeColor="text1" w:themeTint="99"/>
        <w:insideH w:val="single" w:sz="2" w:space="0" w:color="B2B2B2" w:themeColor="text1" w:themeTint="99"/>
        <w:insideV w:val="single" w:sz="2" w:space="0" w:color="B2B2B2" w:themeColor="text1" w:themeTint="99"/>
      </w:tblBorders>
    </w:tblPr>
    <w:tblStylePr w:type="firstRow">
      <w:rPr>
        <w:b/>
        <w:bCs/>
      </w:rPr>
      <w:tblPr/>
      <w:tcPr>
        <w:tcBorders>
          <w:top w:val="nil"/>
          <w:bottom w:val="single" w:sz="12" w:space="0" w:color="B2B2B2" w:themeColor="text1" w:themeTint="99"/>
          <w:insideH w:val="nil"/>
          <w:insideV w:val="nil"/>
        </w:tcBorders>
        <w:shd w:val="clear" w:color="auto" w:fill="FFFFFF" w:themeFill="background1"/>
      </w:tcPr>
    </w:tblStylePr>
    <w:tblStylePr w:type="lastRow">
      <w:rPr>
        <w:b/>
        <w:bCs/>
      </w:rPr>
      <w:tblPr/>
      <w:tcPr>
        <w:tcBorders>
          <w:top w:val="double" w:sz="2" w:space="0" w:color="B2B2B2"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text1" w:themeFillTint="33"/>
      </w:tcPr>
    </w:tblStylePr>
    <w:tblStylePr w:type="band1Horz">
      <w:tblPr/>
      <w:tcPr>
        <w:shd w:val="clear" w:color="auto" w:fill="E5E5E5" w:themeFill="text1" w:themeFillTint="33"/>
      </w:tcPr>
    </w:tblStylePr>
  </w:style>
  <w:style w:type="character" w:customStyle="1" w:styleId="Ratkaisematonmaininta2">
    <w:name w:val="Ratkaisematon maininta2"/>
    <w:basedOn w:val="Kappaleenoletusfontti"/>
    <w:uiPriority w:val="99"/>
    <w:semiHidden/>
    <w:unhideWhenUsed/>
    <w:rsid w:val="00AD246C"/>
    <w:rPr>
      <w:color w:val="605E5C"/>
      <w:shd w:val="clear" w:color="auto" w:fill="E1DFDD"/>
    </w:rPr>
  </w:style>
  <w:style w:type="character" w:styleId="Kommentinviite">
    <w:name w:val="annotation reference"/>
    <w:basedOn w:val="Kappaleenoletusfontti"/>
    <w:uiPriority w:val="99"/>
    <w:semiHidden/>
    <w:unhideWhenUsed/>
    <w:rsid w:val="00C42EFB"/>
    <w:rPr>
      <w:sz w:val="16"/>
      <w:szCs w:val="16"/>
    </w:rPr>
  </w:style>
  <w:style w:type="paragraph" w:styleId="Kommentinteksti">
    <w:name w:val="annotation text"/>
    <w:basedOn w:val="Normaali"/>
    <w:link w:val="KommentintekstiChar"/>
    <w:uiPriority w:val="99"/>
    <w:semiHidden/>
    <w:unhideWhenUsed/>
    <w:rsid w:val="00C42EFB"/>
    <w:rPr>
      <w:sz w:val="20"/>
      <w:szCs w:val="20"/>
    </w:rPr>
  </w:style>
  <w:style w:type="character" w:customStyle="1" w:styleId="KommentintekstiChar">
    <w:name w:val="Kommentin teksti Char"/>
    <w:basedOn w:val="Kappaleenoletusfontti"/>
    <w:link w:val="Kommentinteksti"/>
    <w:uiPriority w:val="99"/>
    <w:semiHidden/>
    <w:rsid w:val="00C42EFB"/>
    <w:rPr>
      <w:sz w:val="20"/>
      <w:szCs w:val="20"/>
    </w:rPr>
  </w:style>
  <w:style w:type="paragraph" w:styleId="Kommentinotsikko">
    <w:name w:val="annotation subject"/>
    <w:basedOn w:val="Kommentinteksti"/>
    <w:next w:val="Kommentinteksti"/>
    <w:link w:val="KommentinotsikkoChar"/>
    <w:uiPriority w:val="99"/>
    <w:semiHidden/>
    <w:unhideWhenUsed/>
    <w:rsid w:val="00C42EFB"/>
    <w:rPr>
      <w:b/>
      <w:bCs/>
    </w:rPr>
  </w:style>
  <w:style w:type="character" w:customStyle="1" w:styleId="KommentinotsikkoChar">
    <w:name w:val="Kommentin otsikko Char"/>
    <w:basedOn w:val="KommentintekstiChar"/>
    <w:link w:val="Kommentinotsikko"/>
    <w:uiPriority w:val="99"/>
    <w:semiHidden/>
    <w:rsid w:val="00C42EFB"/>
    <w:rPr>
      <w:b/>
      <w:bCs/>
      <w:sz w:val="20"/>
      <w:szCs w:val="20"/>
    </w:rPr>
  </w:style>
  <w:style w:type="character" w:customStyle="1" w:styleId="normaltextrun">
    <w:name w:val="normaltextrun"/>
    <w:rsid w:val="00414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02551">
      <w:bodyDiv w:val="1"/>
      <w:marLeft w:val="0"/>
      <w:marRight w:val="0"/>
      <w:marTop w:val="0"/>
      <w:marBottom w:val="0"/>
      <w:divBdr>
        <w:top w:val="none" w:sz="0" w:space="0" w:color="auto"/>
        <w:left w:val="none" w:sz="0" w:space="0" w:color="auto"/>
        <w:bottom w:val="none" w:sz="0" w:space="0" w:color="auto"/>
        <w:right w:val="none" w:sz="0" w:space="0" w:color="auto"/>
      </w:divBdr>
      <w:divsChild>
        <w:div w:id="1571504583">
          <w:marLeft w:val="1080"/>
          <w:marRight w:val="0"/>
          <w:marTop w:val="100"/>
          <w:marBottom w:val="0"/>
          <w:divBdr>
            <w:top w:val="none" w:sz="0" w:space="0" w:color="auto"/>
            <w:left w:val="none" w:sz="0" w:space="0" w:color="auto"/>
            <w:bottom w:val="none" w:sz="0" w:space="0" w:color="auto"/>
            <w:right w:val="none" w:sz="0" w:space="0" w:color="auto"/>
          </w:divBdr>
        </w:div>
      </w:divsChild>
    </w:div>
    <w:div w:id="235359563">
      <w:bodyDiv w:val="1"/>
      <w:marLeft w:val="0"/>
      <w:marRight w:val="0"/>
      <w:marTop w:val="0"/>
      <w:marBottom w:val="0"/>
      <w:divBdr>
        <w:top w:val="none" w:sz="0" w:space="0" w:color="auto"/>
        <w:left w:val="none" w:sz="0" w:space="0" w:color="auto"/>
        <w:bottom w:val="none" w:sz="0" w:space="0" w:color="auto"/>
        <w:right w:val="none" w:sz="0" w:space="0" w:color="auto"/>
      </w:divBdr>
    </w:div>
    <w:div w:id="312103802">
      <w:bodyDiv w:val="1"/>
      <w:marLeft w:val="0"/>
      <w:marRight w:val="0"/>
      <w:marTop w:val="0"/>
      <w:marBottom w:val="0"/>
      <w:divBdr>
        <w:top w:val="none" w:sz="0" w:space="0" w:color="auto"/>
        <w:left w:val="none" w:sz="0" w:space="0" w:color="auto"/>
        <w:bottom w:val="none" w:sz="0" w:space="0" w:color="auto"/>
        <w:right w:val="none" w:sz="0" w:space="0" w:color="auto"/>
      </w:divBdr>
    </w:div>
    <w:div w:id="406461407">
      <w:bodyDiv w:val="1"/>
      <w:marLeft w:val="0"/>
      <w:marRight w:val="0"/>
      <w:marTop w:val="0"/>
      <w:marBottom w:val="0"/>
      <w:divBdr>
        <w:top w:val="none" w:sz="0" w:space="0" w:color="auto"/>
        <w:left w:val="none" w:sz="0" w:space="0" w:color="auto"/>
        <w:bottom w:val="none" w:sz="0" w:space="0" w:color="auto"/>
        <w:right w:val="none" w:sz="0" w:space="0" w:color="auto"/>
      </w:divBdr>
      <w:divsChild>
        <w:div w:id="2075541406">
          <w:marLeft w:val="360"/>
          <w:marRight w:val="0"/>
          <w:marTop w:val="200"/>
          <w:marBottom w:val="0"/>
          <w:divBdr>
            <w:top w:val="none" w:sz="0" w:space="0" w:color="auto"/>
            <w:left w:val="none" w:sz="0" w:space="0" w:color="auto"/>
            <w:bottom w:val="none" w:sz="0" w:space="0" w:color="auto"/>
            <w:right w:val="none" w:sz="0" w:space="0" w:color="auto"/>
          </w:divBdr>
        </w:div>
      </w:divsChild>
    </w:div>
    <w:div w:id="553320942">
      <w:bodyDiv w:val="1"/>
      <w:marLeft w:val="0"/>
      <w:marRight w:val="0"/>
      <w:marTop w:val="0"/>
      <w:marBottom w:val="0"/>
      <w:divBdr>
        <w:top w:val="none" w:sz="0" w:space="0" w:color="auto"/>
        <w:left w:val="none" w:sz="0" w:space="0" w:color="auto"/>
        <w:bottom w:val="none" w:sz="0" w:space="0" w:color="auto"/>
        <w:right w:val="none" w:sz="0" w:space="0" w:color="auto"/>
      </w:divBdr>
    </w:div>
    <w:div w:id="557741416">
      <w:bodyDiv w:val="1"/>
      <w:marLeft w:val="0"/>
      <w:marRight w:val="0"/>
      <w:marTop w:val="0"/>
      <w:marBottom w:val="0"/>
      <w:divBdr>
        <w:top w:val="none" w:sz="0" w:space="0" w:color="auto"/>
        <w:left w:val="none" w:sz="0" w:space="0" w:color="auto"/>
        <w:bottom w:val="none" w:sz="0" w:space="0" w:color="auto"/>
        <w:right w:val="none" w:sz="0" w:space="0" w:color="auto"/>
      </w:divBdr>
    </w:div>
    <w:div w:id="894774974">
      <w:bodyDiv w:val="1"/>
      <w:marLeft w:val="0"/>
      <w:marRight w:val="0"/>
      <w:marTop w:val="0"/>
      <w:marBottom w:val="0"/>
      <w:divBdr>
        <w:top w:val="none" w:sz="0" w:space="0" w:color="auto"/>
        <w:left w:val="none" w:sz="0" w:space="0" w:color="auto"/>
        <w:bottom w:val="none" w:sz="0" w:space="0" w:color="auto"/>
        <w:right w:val="none" w:sz="0" w:space="0" w:color="auto"/>
      </w:divBdr>
    </w:div>
    <w:div w:id="996424021">
      <w:bodyDiv w:val="1"/>
      <w:marLeft w:val="0"/>
      <w:marRight w:val="0"/>
      <w:marTop w:val="0"/>
      <w:marBottom w:val="0"/>
      <w:divBdr>
        <w:top w:val="none" w:sz="0" w:space="0" w:color="auto"/>
        <w:left w:val="none" w:sz="0" w:space="0" w:color="auto"/>
        <w:bottom w:val="none" w:sz="0" w:space="0" w:color="auto"/>
        <w:right w:val="none" w:sz="0" w:space="0" w:color="auto"/>
      </w:divBdr>
    </w:div>
    <w:div w:id="1081099635">
      <w:bodyDiv w:val="1"/>
      <w:marLeft w:val="0"/>
      <w:marRight w:val="0"/>
      <w:marTop w:val="0"/>
      <w:marBottom w:val="0"/>
      <w:divBdr>
        <w:top w:val="none" w:sz="0" w:space="0" w:color="auto"/>
        <w:left w:val="none" w:sz="0" w:space="0" w:color="auto"/>
        <w:bottom w:val="none" w:sz="0" w:space="0" w:color="auto"/>
        <w:right w:val="none" w:sz="0" w:space="0" w:color="auto"/>
      </w:divBdr>
      <w:divsChild>
        <w:div w:id="256905993">
          <w:marLeft w:val="360"/>
          <w:marRight w:val="0"/>
          <w:marTop w:val="200"/>
          <w:marBottom w:val="0"/>
          <w:divBdr>
            <w:top w:val="none" w:sz="0" w:space="0" w:color="auto"/>
            <w:left w:val="none" w:sz="0" w:space="0" w:color="auto"/>
            <w:bottom w:val="none" w:sz="0" w:space="0" w:color="auto"/>
            <w:right w:val="none" w:sz="0" w:space="0" w:color="auto"/>
          </w:divBdr>
        </w:div>
      </w:divsChild>
    </w:div>
    <w:div w:id="1181625587">
      <w:bodyDiv w:val="1"/>
      <w:marLeft w:val="0"/>
      <w:marRight w:val="0"/>
      <w:marTop w:val="0"/>
      <w:marBottom w:val="0"/>
      <w:divBdr>
        <w:top w:val="none" w:sz="0" w:space="0" w:color="auto"/>
        <w:left w:val="none" w:sz="0" w:space="0" w:color="auto"/>
        <w:bottom w:val="none" w:sz="0" w:space="0" w:color="auto"/>
        <w:right w:val="none" w:sz="0" w:space="0" w:color="auto"/>
      </w:divBdr>
    </w:div>
    <w:div w:id="1296595346">
      <w:bodyDiv w:val="1"/>
      <w:marLeft w:val="0"/>
      <w:marRight w:val="0"/>
      <w:marTop w:val="0"/>
      <w:marBottom w:val="0"/>
      <w:divBdr>
        <w:top w:val="none" w:sz="0" w:space="0" w:color="auto"/>
        <w:left w:val="none" w:sz="0" w:space="0" w:color="auto"/>
        <w:bottom w:val="none" w:sz="0" w:space="0" w:color="auto"/>
        <w:right w:val="none" w:sz="0" w:space="0" w:color="auto"/>
      </w:divBdr>
      <w:divsChild>
        <w:div w:id="2051613544">
          <w:marLeft w:val="1080"/>
          <w:marRight w:val="0"/>
          <w:marTop w:val="100"/>
          <w:marBottom w:val="0"/>
          <w:divBdr>
            <w:top w:val="none" w:sz="0" w:space="0" w:color="auto"/>
            <w:left w:val="none" w:sz="0" w:space="0" w:color="auto"/>
            <w:bottom w:val="none" w:sz="0" w:space="0" w:color="auto"/>
            <w:right w:val="none" w:sz="0" w:space="0" w:color="auto"/>
          </w:divBdr>
        </w:div>
      </w:divsChild>
    </w:div>
    <w:div w:id="1737363505">
      <w:bodyDiv w:val="1"/>
      <w:marLeft w:val="0"/>
      <w:marRight w:val="0"/>
      <w:marTop w:val="0"/>
      <w:marBottom w:val="0"/>
      <w:divBdr>
        <w:top w:val="none" w:sz="0" w:space="0" w:color="auto"/>
        <w:left w:val="none" w:sz="0" w:space="0" w:color="auto"/>
        <w:bottom w:val="none" w:sz="0" w:space="0" w:color="auto"/>
        <w:right w:val="none" w:sz="0" w:space="0" w:color="auto"/>
      </w:divBdr>
    </w:div>
    <w:div w:id="1765374254">
      <w:bodyDiv w:val="1"/>
      <w:marLeft w:val="0"/>
      <w:marRight w:val="0"/>
      <w:marTop w:val="0"/>
      <w:marBottom w:val="0"/>
      <w:divBdr>
        <w:top w:val="none" w:sz="0" w:space="0" w:color="auto"/>
        <w:left w:val="none" w:sz="0" w:space="0" w:color="auto"/>
        <w:bottom w:val="none" w:sz="0" w:space="0" w:color="auto"/>
        <w:right w:val="none" w:sz="0" w:space="0" w:color="auto"/>
      </w:divBdr>
    </w:div>
    <w:div w:id="20358857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eda.net/laukaa/pops/3.-perusopetuksen-tehtava-ja-yleiset-tavoitteet/3.2.-opetuksen-ja-kasvatuksen-valtakunnalliset-tavoitteet" TargetMode="External"/><Relationship Id="rId18" Type="http://schemas.openxmlformats.org/officeDocument/2006/relationships/hyperlink" Target="https://peda.net/laukaa/pops/kk" TargetMode="External"/><Relationship Id="rId26" Type="http://schemas.openxmlformats.org/officeDocument/2006/relationships/hyperlink" Target="https://laukaa-my.sharepoint.com/:x:/g/personal/evah_laukaa_fi/ERT8I-Nfz25PqNqc8tTlsyMBfdXiTed_7YxocPxTTuhsyA?e=DRT2Ae" TargetMode="External"/><Relationship Id="rId39" Type="http://schemas.openxmlformats.org/officeDocument/2006/relationships/hyperlink" Target="https://peda.net/laukaa/pops/5.-oppimista-ja-hyvinvointia-edistava-koulutyon-jarjestamine/yhteistyo/5.2.2.-kodin-ja-koulun-yhteistyo" TargetMode="External"/><Relationship Id="rId3" Type="http://schemas.openxmlformats.org/officeDocument/2006/relationships/styles" Target="styles.xml"/><Relationship Id="rId21" Type="http://schemas.openxmlformats.org/officeDocument/2006/relationships/hyperlink" Target="https://peda.net/laukaa/pops/4.-yhtenaisen-perusopetuksen-toimintakulttuuri/4.3.oppimisymparistot-ja-tyotavat" TargetMode="External"/><Relationship Id="rId34" Type="http://schemas.openxmlformats.org/officeDocument/2006/relationships/hyperlink" Target="https://peda.net/laukaa/pops/8.-opiskeluhuolto/8.1.paikallisesti-paatettavat-asiat-ja-opetuksen-jarjestajan/laukaa-opetuksen-jarjestajan-opiskeluhuoltosuunnitelma-1.8.2/opetuksen-jarjestajan-opiskeluhuoltosuunnitelma-1.8.2025.pdf:file/download/41c4eb26edfc3779be707d23fa08a2a90e7fc9e5/Opetuksen%20j%C3%A4rjest%C3%A4j%C3%A4n%20opiskeluhuoltosuunnitelma%201.8.2025.pdf" TargetMode="External"/><Relationship Id="rId42" Type="http://schemas.openxmlformats.org/officeDocument/2006/relationships/hyperlink" Target="https://peda.net/laukaa/pops/5.-oppimista-ja-hyvinvointia-edistava-koulutyon-jarjestamine/yhteistyo/5.2.1.-oppilaiden-osallisuus"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etunimi.sukunimi@laukaa.fi" TargetMode="External"/><Relationship Id="rId17" Type="http://schemas.openxmlformats.org/officeDocument/2006/relationships/hyperlink" Target="https://peda.net/laukaa/pops/6.-oppilaan-oppimisen-ja-osaamisen-arviointi-perusopetuksess" TargetMode="External"/><Relationship Id="rId25" Type="http://schemas.openxmlformats.org/officeDocument/2006/relationships/hyperlink" Target="https://peda.net/laukaa/hyvinvoinnin-vuosikello" TargetMode="External"/><Relationship Id="rId33" Type="http://schemas.openxmlformats.org/officeDocument/2006/relationships/image" Target="media/image5.png"/><Relationship Id="rId38" Type="http://schemas.openxmlformats.org/officeDocument/2006/relationships/image" Target="media/image6.png"/><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peda.net/laukaa/pops/2.-perusopetus-yleissivistyksen-perustana/2.3.-oppimiskasitys" TargetMode="External"/><Relationship Id="rId20" Type="http://schemas.openxmlformats.org/officeDocument/2006/relationships/hyperlink" Target="https://peda.net/laukaa/pops/mo3" TargetMode="External"/><Relationship Id="rId29" Type="http://schemas.openxmlformats.org/officeDocument/2006/relationships/hyperlink" Target="https://peda.net/laukaa/pops/8.-opiskeluhuolto/8.1.paikallisesti-paatettavat-asiat-ja-opetuksen-jarjestajan/laukaa-opetuksen-jarjestajan-opiskeluhuoltosuunnitelma-1.8.2/opetuksen-jarjestajan-opiskeluhuoltosuunnitelma-1.8.2025.pdf:file/download/41c4eb26edfc3779be707d23fa08a2a90e7fc9e5/Opetuksen%20j%C3%A4rjest%C3%A4j%C3%A4n%20opiskeluhuoltosuunnitelma%201.8.2025.pdf" TargetMode="External"/><Relationship Id="rId41" Type="http://schemas.openxmlformats.org/officeDocument/2006/relationships/hyperlink" Target="https://www.finlex.fi/fi/laki/alkup/2022/2022095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peda.net/laukaa/poissaoloihin-liittyva-toiminta-laukaassa/lasnaolon-tukeminen-ja-poissaolohin-puuttuminen-laukaan-peru/lasnaolon-tukeminen-ja-poissaoloihin-puuttuminen-laukaassa.2" TargetMode="External"/><Relationship Id="rId32" Type="http://schemas.openxmlformats.org/officeDocument/2006/relationships/hyperlink" Target="https://laukaa-my.sharepoint.com/:x:/g/personal/evah_laukaa_fi/ERT8I-Nfz25PqNqc8tTlsyMBfdXiTed_7YxocPxTTuhsyA?e=ogzbt0" TargetMode="External"/><Relationship Id="rId37" Type="http://schemas.openxmlformats.org/officeDocument/2006/relationships/hyperlink" Target="https://peda.net/laukaa/oppimisen_tuki/oppimisen-edellytyksia-tukevat-opetusjarjestelyt-tsekkilista/oppimisen-edellytyksia-tukevat-opetusjarjestelyt-tsekkilista" TargetMode="External"/><Relationship Id="rId40" Type="http://schemas.openxmlformats.org/officeDocument/2006/relationships/hyperlink" Target="https://peda.net/laukaa/pops/5.-oppimista-ja-hyvinvointia-edistava-koulutyon-jarjestamine/5.5.-opetuksen-ja-kasvatuksen-tavoitteita-tukeva-muu-toimint" TargetMode="External"/><Relationship Id="rId45" Type="http://schemas.openxmlformats.org/officeDocument/2006/relationships/hyperlink" Target="https://peda.net/laukaa/ohjaussuunnitelma" TargetMode="External"/><Relationship Id="rId5" Type="http://schemas.openxmlformats.org/officeDocument/2006/relationships/webSettings" Target="webSettings.xml"/><Relationship Id="rId15" Type="http://schemas.openxmlformats.org/officeDocument/2006/relationships/hyperlink" Target="https://peda.net/laukaa/pops/2.-perusopetus-yleissivistyksen-perustana/sivu" TargetMode="External"/><Relationship Id="rId23" Type="http://schemas.openxmlformats.org/officeDocument/2006/relationships/hyperlink" Target="https://peda.net/laukaa/poissaoloihin-liittyva-toiminta-laukaassa/lasnaolon-tukeminen-ja-poissaolohin-puuttuminen-laukaan-peru/lasnaolon-tukeminen-ja-poissaoloihin-puuttuminen-laukaassa.2" TargetMode="External"/><Relationship Id="rId28" Type="http://schemas.openxmlformats.org/officeDocument/2006/relationships/hyperlink" Target="https://peda.net/laukaa/kuhaniemenkoulu/hyva-tietaa/koulun-saannot/kks" TargetMode="External"/><Relationship Id="rId36" Type="http://schemas.openxmlformats.org/officeDocument/2006/relationships/hyperlink" Target="https://laukaa.oncloudos.com/kokous/2024186-5-18351.PDF" TargetMode="External"/><Relationship Id="rId49"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peda.net/laukaa/pops/tvtops" TargetMode="External"/><Relationship Id="rId31" Type="http://schemas.openxmlformats.org/officeDocument/2006/relationships/hyperlink" Target="https://www.julkari.fi/bitstream/handle/10024/126938/Monialainen_opiskeluhuolto_Opas36.pdf?sequence=1&amp;isAllowed=y" TargetMode="External"/><Relationship Id="rId44" Type="http://schemas.openxmlformats.org/officeDocument/2006/relationships/hyperlink" Target="https://peda.net/laukaa/kuhaniemenkoulu/oppiminen/suunnitelma-oppilaiden-suojaamiseksi"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eda.net/laukaa/laukaaeops" TargetMode="External"/><Relationship Id="rId22" Type="http://schemas.openxmlformats.org/officeDocument/2006/relationships/hyperlink" Target="https://peda.net/laukaa/suunnitelma-oppilaan-suojaamiseksi-kiusaamiselta-vakivallalt" TargetMode="External"/><Relationship Id="rId27" Type="http://schemas.openxmlformats.org/officeDocument/2006/relationships/hyperlink" Target="https://peda.net/laukaa/kuhaniemenkoulu/oppiminen/koulutyontukeminen/oppilashuoltoryhm%C3%A4/oppilashuoltoryhma" TargetMode="External"/><Relationship Id="rId30" Type="http://schemas.openxmlformats.org/officeDocument/2006/relationships/hyperlink" Target="https://peda.net/laukaa/kuhaniemenkoulu/oppiminen/koulutyontukeminen/oppilashuoltoryhm%C3%A4/oppilashuoltoryhma" TargetMode="External"/><Relationship Id="rId35" Type="http://schemas.openxmlformats.org/officeDocument/2006/relationships/hyperlink" Target="https://peda.net/laukaa/pops/5.-oppimista-ja-hyvinvointia-edistava-koulutyon-jarjestamine/5.3.-kasvatuskeskustelut-ja-kurinpidollisten-toimien-kaytto/opetuksen-jarjestajan-ohjeet-kasvatuskeskustelujen-ja-kurinp/ohjeet-kasvatuskeskustelujen-ja-kurinpidollisten-keinojen-ka" TargetMode="External"/><Relationship Id="rId43" Type="http://schemas.openxmlformats.org/officeDocument/2006/relationships/hyperlink" Target="https://peda.net/laukaa/pops/4.-yhtenaisen-perusopetuksen-toimintakulttuuri/4.3.oppimisymparistot-ja-tyotavat" TargetMode="External"/><Relationship Id="rId48" Type="http://schemas.openxmlformats.org/officeDocument/2006/relationships/glossaryDocument" Target="glossary/document.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P:\Viestint&#228;\Asiakirja-ja_esitepohjat\Asiakirjapohjat_word\KIRJEPOHJ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C968322B5DE44FF9DD5AC7CBF365CC2"/>
        <w:category>
          <w:name w:val="Yleiset"/>
          <w:gallery w:val="placeholder"/>
        </w:category>
        <w:types>
          <w:type w:val="bbPlcHdr"/>
        </w:types>
        <w:behaviors>
          <w:behavior w:val="content"/>
        </w:behaviors>
        <w:guid w:val="{FDB1B148-D456-4A4E-BE44-961099E44C6F}"/>
      </w:docPartPr>
      <w:docPartBody>
        <w:p w:rsidR="007175E2" w:rsidRDefault="009F1C9E" w:rsidP="009F1C9E">
          <w:pPr>
            <w:pStyle w:val="5C968322B5DE44FF9DD5AC7CBF365CC2"/>
          </w:pPr>
          <w:r w:rsidRPr="00274D36">
            <w:rPr>
              <w:rStyle w:val="Paikkamerkkiteksti"/>
            </w:rPr>
            <w:t>[Yritys]</w:t>
          </w:r>
        </w:p>
      </w:docPartBody>
    </w:docPart>
    <w:docPart>
      <w:docPartPr>
        <w:name w:val="8C4C22EF866E4515A10C154CA216E988"/>
        <w:category>
          <w:name w:val="Yleiset"/>
          <w:gallery w:val="placeholder"/>
        </w:category>
        <w:types>
          <w:type w:val="bbPlcHdr"/>
        </w:types>
        <w:behaviors>
          <w:behavior w:val="content"/>
        </w:behaviors>
        <w:guid w:val="{4BAE8BA7-B38D-4D96-B8F2-45C1A134D03B}"/>
      </w:docPartPr>
      <w:docPartBody>
        <w:p w:rsidR="007175E2" w:rsidRDefault="009F1C9E">
          <w:r w:rsidRPr="00274D36">
            <w:rPr>
              <w:rStyle w:val="Paikkamerkkiteksti"/>
            </w:rPr>
            <w:t>[Yritys]</w:t>
          </w:r>
        </w:p>
      </w:docPartBody>
    </w:docPart>
    <w:docPart>
      <w:docPartPr>
        <w:name w:val="09120ADF06D24A9F8F6D743EF57B1E3C"/>
        <w:category>
          <w:name w:val="Yleiset"/>
          <w:gallery w:val="placeholder"/>
        </w:category>
        <w:types>
          <w:type w:val="bbPlcHdr"/>
        </w:types>
        <w:behaviors>
          <w:behavior w:val="content"/>
        </w:behaviors>
        <w:guid w:val="{59DEC9B5-AD0D-4FD2-8722-73B41F17F854}"/>
      </w:docPartPr>
      <w:docPartBody>
        <w:p w:rsidR="007175E2" w:rsidRDefault="009F1C9E">
          <w:r w:rsidRPr="00274D36">
            <w:rPr>
              <w:rStyle w:val="Paikkamerkkiteksti"/>
            </w:rPr>
            <w:t>[Luokka]</w:t>
          </w:r>
        </w:p>
      </w:docPartBody>
    </w:docPart>
    <w:docPart>
      <w:docPartPr>
        <w:name w:val="85A979DCDBD44473AB59F3ABE14C69D3"/>
        <w:category>
          <w:name w:val="Yleiset"/>
          <w:gallery w:val="placeholder"/>
        </w:category>
        <w:types>
          <w:type w:val="bbPlcHdr"/>
        </w:types>
        <w:behaviors>
          <w:behavior w:val="content"/>
        </w:behaviors>
        <w:guid w:val="{CC2653A8-CB03-4495-9052-0EB4E67A26C0}"/>
      </w:docPartPr>
      <w:docPartBody>
        <w:p w:rsidR="007175E2" w:rsidRDefault="009F1C9E" w:rsidP="009F1C9E">
          <w:pPr>
            <w:pStyle w:val="85A979DCDBD44473AB59F3ABE14C69D3"/>
          </w:pPr>
          <w:r w:rsidRPr="00274D36">
            <w:rPr>
              <w:rStyle w:val="Paikkamerkkiteksti"/>
            </w:rPr>
            <w:t>[Luokka]</w:t>
          </w:r>
        </w:p>
      </w:docPartBody>
    </w:docPart>
    <w:docPart>
      <w:docPartPr>
        <w:name w:val="AFB081260CE446EA82FD08A3C03D519B"/>
        <w:category>
          <w:name w:val="Yleiset"/>
          <w:gallery w:val="placeholder"/>
        </w:category>
        <w:types>
          <w:type w:val="bbPlcHdr"/>
        </w:types>
        <w:behaviors>
          <w:behavior w:val="content"/>
        </w:behaviors>
        <w:guid w:val="{F8F54227-8B4D-4743-87F9-B31686E29FA5}"/>
      </w:docPartPr>
      <w:docPartBody>
        <w:p w:rsidR="007175E2" w:rsidRDefault="009F1C9E" w:rsidP="009F1C9E">
          <w:pPr>
            <w:pStyle w:val="AFB081260CE446EA82FD08A3C03D519B"/>
          </w:pPr>
          <w:r w:rsidRPr="00274D36">
            <w:rPr>
              <w:rStyle w:val="Paikkamerkkiteksti"/>
            </w:rPr>
            <w:t>[Luokka]</w:t>
          </w:r>
        </w:p>
      </w:docPartBody>
    </w:docPart>
    <w:docPart>
      <w:docPartPr>
        <w:name w:val="58D9E7BCAF184D97B2280EB80E3D0728"/>
        <w:category>
          <w:name w:val="Yleiset"/>
          <w:gallery w:val="placeholder"/>
        </w:category>
        <w:types>
          <w:type w:val="bbPlcHdr"/>
        </w:types>
        <w:behaviors>
          <w:behavior w:val="content"/>
        </w:behaviors>
        <w:guid w:val="{52315F81-75B8-4AED-9098-AAB3779B8DD7}"/>
      </w:docPartPr>
      <w:docPartBody>
        <w:p w:rsidR="007175E2" w:rsidRDefault="009F1C9E" w:rsidP="009F1C9E">
          <w:pPr>
            <w:pStyle w:val="58D9E7BCAF184D97B2280EB80E3D0728"/>
          </w:pPr>
          <w:r w:rsidRPr="00274D36">
            <w:rPr>
              <w:rStyle w:val="Paikkamerkkiteksti"/>
            </w:rPr>
            <w:t>[Luokka]</w:t>
          </w:r>
        </w:p>
      </w:docPartBody>
    </w:docPart>
    <w:docPart>
      <w:docPartPr>
        <w:name w:val="87CD69E5F0F041D7A59C1EC13737C9CD"/>
        <w:category>
          <w:name w:val="Yleiset"/>
          <w:gallery w:val="placeholder"/>
        </w:category>
        <w:types>
          <w:type w:val="bbPlcHdr"/>
        </w:types>
        <w:behaviors>
          <w:behavior w:val="content"/>
        </w:behaviors>
        <w:guid w:val="{D5C7B80F-80E9-4E56-86FF-F5B62DC3207B}"/>
      </w:docPartPr>
      <w:docPartBody>
        <w:p w:rsidR="007175E2" w:rsidRDefault="009F1C9E" w:rsidP="009F1C9E">
          <w:pPr>
            <w:pStyle w:val="87CD69E5F0F041D7A59C1EC13737C9CD"/>
          </w:pPr>
          <w:r w:rsidRPr="00274D36">
            <w:rPr>
              <w:rStyle w:val="Paikkamerkkiteksti"/>
            </w:rPr>
            <w:t>[Luokka]</w:t>
          </w:r>
        </w:p>
      </w:docPartBody>
    </w:docPart>
    <w:docPart>
      <w:docPartPr>
        <w:name w:val="3BA78CC9B7A44A26BA82FB8C4BD0312A"/>
        <w:category>
          <w:name w:val="Yleiset"/>
          <w:gallery w:val="placeholder"/>
        </w:category>
        <w:types>
          <w:type w:val="bbPlcHdr"/>
        </w:types>
        <w:behaviors>
          <w:behavior w:val="content"/>
        </w:behaviors>
        <w:guid w:val="{72BCEC2C-AB90-4EE9-BE31-ADBC2FA83DD5}"/>
      </w:docPartPr>
      <w:docPartBody>
        <w:p w:rsidR="007175E2" w:rsidRDefault="009F1C9E" w:rsidP="009F1C9E">
          <w:pPr>
            <w:pStyle w:val="3BA78CC9B7A44A26BA82FB8C4BD0312A"/>
          </w:pPr>
          <w:r w:rsidRPr="00274D36">
            <w:rPr>
              <w:rStyle w:val="Paikkamerkkiteksti"/>
            </w:rPr>
            <w:t>[Luokka]</w:t>
          </w:r>
        </w:p>
      </w:docPartBody>
    </w:docPart>
    <w:docPart>
      <w:docPartPr>
        <w:name w:val="46FCBEC86410469FBA3FCC358D216C7D"/>
        <w:category>
          <w:name w:val="Yleiset"/>
          <w:gallery w:val="placeholder"/>
        </w:category>
        <w:types>
          <w:type w:val="bbPlcHdr"/>
        </w:types>
        <w:behaviors>
          <w:behavior w:val="content"/>
        </w:behaviors>
        <w:guid w:val="{5D57462A-8F74-4233-80EB-CC7B405EC9FA}"/>
      </w:docPartPr>
      <w:docPartBody>
        <w:p w:rsidR="007175E2" w:rsidRDefault="009F1C9E" w:rsidP="009F1C9E">
          <w:pPr>
            <w:pStyle w:val="46FCBEC86410469FBA3FCC358D216C7D"/>
          </w:pPr>
          <w:r w:rsidRPr="00274D36">
            <w:rPr>
              <w:rStyle w:val="Paikkamerkkiteksti"/>
            </w:rPr>
            <w:t>[Luokka]</w:t>
          </w:r>
        </w:p>
      </w:docPartBody>
    </w:docPart>
    <w:docPart>
      <w:docPartPr>
        <w:name w:val="361AF68D5F78400183601B6D64DE2D8A"/>
        <w:category>
          <w:name w:val="Yleiset"/>
          <w:gallery w:val="placeholder"/>
        </w:category>
        <w:types>
          <w:type w:val="bbPlcHdr"/>
        </w:types>
        <w:behaviors>
          <w:behavior w:val="content"/>
        </w:behaviors>
        <w:guid w:val="{BFDB2A6A-3A14-4F2F-B70B-91DDD70680CD}"/>
      </w:docPartPr>
      <w:docPartBody>
        <w:p w:rsidR="0084681F" w:rsidRDefault="0084681F" w:rsidP="0084681F">
          <w:pPr>
            <w:pStyle w:val="361AF68D5F78400183601B6D64DE2D8A"/>
          </w:pPr>
          <w:r w:rsidRPr="00274D36">
            <w:rPr>
              <w:rStyle w:val="Paikkamerkkiteksti"/>
            </w:rPr>
            <w:t>[Luokka]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C9E"/>
    <w:rsid w:val="00003210"/>
    <w:rsid w:val="00007981"/>
    <w:rsid w:val="00071BAE"/>
    <w:rsid w:val="00073774"/>
    <w:rsid w:val="000D7BC5"/>
    <w:rsid w:val="0015156E"/>
    <w:rsid w:val="00192BDF"/>
    <w:rsid w:val="00273DFA"/>
    <w:rsid w:val="00274A5A"/>
    <w:rsid w:val="00280BEE"/>
    <w:rsid w:val="0034051F"/>
    <w:rsid w:val="00384F8F"/>
    <w:rsid w:val="003F1270"/>
    <w:rsid w:val="00447984"/>
    <w:rsid w:val="005525D3"/>
    <w:rsid w:val="005547C1"/>
    <w:rsid w:val="0056215E"/>
    <w:rsid w:val="0061463C"/>
    <w:rsid w:val="00623E34"/>
    <w:rsid w:val="006931C5"/>
    <w:rsid w:val="00697F23"/>
    <w:rsid w:val="006B1A4F"/>
    <w:rsid w:val="006C7FBD"/>
    <w:rsid w:val="007175E2"/>
    <w:rsid w:val="007B32B3"/>
    <w:rsid w:val="007C1816"/>
    <w:rsid w:val="007D1033"/>
    <w:rsid w:val="007D66C0"/>
    <w:rsid w:val="007F4F1F"/>
    <w:rsid w:val="00840773"/>
    <w:rsid w:val="0084681F"/>
    <w:rsid w:val="00921F0B"/>
    <w:rsid w:val="00943431"/>
    <w:rsid w:val="00982A45"/>
    <w:rsid w:val="009C591F"/>
    <w:rsid w:val="009F1C9E"/>
    <w:rsid w:val="00AB1B4D"/>
    <w:rsid w:val="00AD541E"/>
    <w:rsid w:val="00B0181C"/>
    <w:rsid w:val="00B759EA"/>
    <w:rsid w:val="00C00EAE"/>
    <w:rsid w:val="00C2278F"/>
    <w:rsid w:val="00C93611"/>
    <w:rsid w:val="00CA791A"/>
    <w:rsid w:val="00D2242F"/>
    <w:rsid w:val="00D86F34"/>
    <w:rsid w:val="00DB32F7"/>
    <w:rsid w:val="00DE28E3"/>
    <w:rsid w:val="00DE3FA1"/>
    <w:rsid w:val="00DE5475"/>
    <w:rsid w:val="00E612F2"/>
    <w:rsid w:val="00E672EC"/>
    <w:rsid w:val="00EB11A0"/>
    <w:rsid w:val="00EB43CC"/>
    <w:rsid w:val="00EC5F6E"/>
    <w:rsid w:val="00EE62F3"/>
    <w:rsid w:val="00F35098"/>
    <w:rsid w:val="00F44F1E"/>
    <w:rsid w:val="00F6429D"/>
    <w:rsid w:val="00FF060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Pr>
      <w:color w:val="808080"/>
    </w:rPr>
  </w:style>
  <w:style w:type="paragraph" w:customStyle="1" w:styleId="6F825644AF27441498B1E1E6FBE2C569">
    <w:name w:val="6F825644AF27441498B1E1E6FBE2C569"/>
    <w:rsid w:val="009F1C9E"/>
  </w:style>
  <w:style w:type="paragraph" w:customStyle="1" w:styleId="0D8830A89683437E89BBE9DD1764E0EF">
    <w:name w:val="0D8830A89683437E89BBE9DD1764E0EF"/>
    <w:rsid w:val="009F1C9E"/>
  </w:style>
  <w:style w:type="paragraph" w:customStyle="1" w:styleId="5C968322B5DE44FF9DD5AC7CBF365CC2">
    <w:name w:val="5C968322B5DE44FF9DD5AC7CBF365CC2"/>
    <w:rsid w:val="009F1C9E"/>
  </w:style>
  <w:style w:type="paragraph" w:customStyle="1" w:styleId="85A979DCDBD44473AB59F3ABE14C69D3">
    <w:name w:val="85A979DCDBD44473AB59F3ABE14C69D3"/>
    <w:rsid w:val="009F1C9E"/>
  </w:style>
  <w:style w:type="paragraph" w:customStyle="1" w:styleId="AFB081260CE446EA82FD08A3C03D519B">
    <w:name w:val="AFB081260CE446EA82FD08A3C03D519B"/>
    <w:rsid w:val="009F1C9E"/>
  </w:style>
  <w:style w:type="paragraph" w:customStyle="1" w:styleId="58D9E7BCAF184D97B2280EB80E3D0728">
    <w:name w:val="58D9E7BCAF184D97B2280EB80E3D0728"/>
    <w:rsid w:val="009F1C9E"/>
  </w:style>
  <w:style w:type="paragraph" w:customStyle="1" w:styleId="87CD69E5F0F041D7A59C1EC13737C9CD">
    <w:name w:val="87CD69E5F0F041D7A59C1EC13737C9CD"/>
    <w:rsid w:val="009F1C9E"/>
  </w:style>
  <w:style w:type="paragraph" w:customStyle="1" w:styleId="3BA78CC9B7A44A26BA82FB8C4BD0312A">
    <w:name w:val="3BA78CC9B7A44A26BA82FB8C4BD0312A"/>
    <w:rsid w:val="009F1C9E"/>
  </w:style>
  <w:style w:type="paragraph" w:customStyle="1" w:styleId="46FCBEC86410469FBA3FCC358D216C7D">
    <w:name w:val="46FCBEC86410469FBA3FCC358D216C7D"/>
    <w:rsid w:val="009F1C9E"/>
  </w:style>
  <w:style w:type="paragraph" w:customStyle="1" w:styleId="8D537C7EE9904EE5AEEEF1D4258EE791">
    <w:name w:val="8D537C7EE9904EE5AEEEF1D4258EE791"/>
    <w:rsid w:val="00280BEE"/>
  </w:style>
  <w:style w:type="paragraph" w:customStyle="1" w:styleId="BAEB2C79A79E4BDEAB065205D21E17F1">
    <w:name w:val="BAEB2C79A79E4BDEAB065205D21E17F1"/>
    <w:rsid w:val="00280BEE"/>
  </w:style>
  <w:style w:type="paragraph" w:customStyle="1" w:styleId="07D7348ECEB84D96AFACF9E6519BF6C3">
    <w:name w:val="07D7348ECEB84D96AFACF9E6519BF6C3"/>
    <w:rsid w:val="00697F23"/>
  </w:style>
  <w:style w:type="paragraph" w:customStyle="1" w:styleId="361AF68D5F78400183601B6D64DE2D8A">
    <w:name w:val="361AF68D5F78400183601B6D64DE2D8A"/>
    <w:rsid w:val="0084681F"/>
  </w:style>
  <w:style w:type="paragraph" w:customStyle="1" w:styleId="B87D31523A3C4CF98189208223265B6E">
    <w:name w:val="B87D31523A3C4CF98189208223265B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ema">
  <a:themeElements>
    <a:clrScheme name="Mukautettu 2">
      <a:dk1>
        <a:srgbClr val="7F7F7F"/>
      </a:dk1>
      <a:lt1>
        <a:srgbClr val="FFFFFF"/>
      </a:lt1>
      <a:dk2>
        <a:srgbClr val="3C3C3C"/>
      </a:dk2>
      <a:lt2>
        <a:srgbClr val="FFFFFF"/>
      </a:lt2>
      <a:accent1>
        <a:srgbClr val="00A37D"/>
      </a:accent1>
      <a:accent2>
        <a:srgbClr val="D73B5C"/>
      </a:accent2>
      <a:accent3>
        <a:srgbClr val="EEE300"/>
      </a:accent3>
      <a:accent4>
        <a:srgbClr val="30B7BC"/>
      </a:accent4>
      <a:accent5>
        <a:srgbClr val="00A37D"/>
      </a:accent5>
      <a:accent6>
        <a:srgbClr val="F08261"/>
      </a:accent6>
      <a:hlink>
        <a:srgbClr val="00A37D"/>
      </a:hlink>
      <a:folHlink>
        <a:srgbClr val="00A37D"/>
      </a:folHlink>
    </a:clrScheme>
    <a:fontScheme name="Calibri">
      <a:majorFont>
        <a:latin typeface="Calibri"/>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62878C4-87B3-4C7C-A150-024D942D4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KIRJEPOHJA</Template>
  <TotalTime>394</TotalTime>
  <Pages>42</Pages>
  <Words>7668</Words>
  <Characters>62116</Characters>
  <Application>Microsoft Office Word</Application>
  <DocSecurity>0</DocSecurity>
  <Lines>517</Lines>
  <Paragraphs>139</Paragraphs>
  <ScaleCrop>false</ScaleCrop>
  <HeadingPairs>
    <vt:vector size="2" baseType="variant">
      <vt:variant>
        <vt:lpstr>Otsikko</vt:lpstr>
      </vt:variant>
      <vt:variant>
        <vt:i4>1</vt:i4>
      </vt:variant>
    </vt:vector>
  </HeadingPairs>
  <TitlesOfParts>
    <vt:vector size="1" baseType="lpstr">
      <vt:lpstr>Lukuvuosisuunnitelma</vt:lpstr>
    </vt:vector>
  </TitlesOfParts>
  <Manager/>
  <Company>Kuhaniemen koulu</Company>
  <LinksUpToDate>false</LinksUpToDate>
  <CharactersWithSpaces>69645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Lukuvuosisuunnitelma</dc:title>
  <dc:subject>2022-2023</dc:subject>
  <dc:creator>Laukaan kunta</dc:creator>
  <cp:keywords/>
  <dc:description/>
  <cp:lastModifiedBy>Teemu Hytönen</cp:lastModifiedBy>
  <cp:revision>25</cp:revision>
  <cp:lastPrinted>2025-08-18T06:25:00Z</cp:lastPrinted>
  <dcterms:created xsi:type="dcterms:W3CDTF">2025-08-08T11:18:00Z</dcterms:created>
  <dcterms:modified xsi:type="dcterms:W3CDTF">2025-09-17T12:50:00Z</dcterms:modified>
  <cp:category>2025-2026</cp:category>
</cp:coreProperties>
</file>