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BE" w:rsidRPr="00322EBE" w:rsidRDefault="00322EBE" w:rsidP="004C6E1D">
      <w:pPr>
        <w:jc w:val="center"/>
        <w:rPr>
          <w:sz w:val="40"/>
          <w:szCs w:val="40"/>
        </w:rPr>
      </w:pPr>
      <w:r w:rsidRPr="00322EBE">
        <w:rPr>
          <w:sz w:val="40"/>
          <w:szCs w:val="40"/>
        </w:rPr>
        <w:t>TURVAKILPIEN JA OPASTEIDEN PÄÄRYHMÄT</w:t>
      </w:r>
    </w:p>
    <w:p w:rsidR="004C6E1D" w:rsidRDefault="00322EBE" w:rsidP="004C6E1D">
      <w:pPr>
        <w:jc w:val="center"/>
        <w:rPr>
          <w:sz w:val="32"/>
          <w:szCs w:val="32"/>
        </w:rPr>
      </w:pPr>
      <w:r>
        <w:rPr>
          <w:noProof/>
          <w:lang w:eastAsia="fi-FI"/>
        </w:rPr>
        <w:drawing>
          <wp:inline distT="0" distB="0" distL="0" distR="0" wp14:anchorId="403ECA22" wp14:editId="19DA512B">
            <wp:extent cx="4543425" cy="4219575"/>
            <wp:effectExtent l="0" t="0" r="9525" b="9525"/>
            <wp:docPr id="36" name="Kuv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E1D" w:rsidRDefault="00322EBE" w:rsidP="00322EBE">
      <w:pPr>
        <w:jc w:val="center"/>
        <w:rPr>
          <w:sz w:val="32"/>
          <w:szCs w:val="32"/>
        </w:rPr>
      </w:pPr>
      <w:r>
        <w:rPr>
          <w:noProof/>
          <w:lang w:eastAsia="fi-FI"/>
        </w:rPr>
        <w:drawing>
          <wp:inline distT="0" distB="0" distL="0" distR="0" wp14:anchorId="0959113C" wp14:editId="70B740BD">
            <wp:extent cx="4600575" cy="5000625"/>
            <wp:effectExtent l="0" t="0" r="9525" b="9525"/>
            <wp:docPr id="35" name="Kuv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E1D" w:rsidRDefault="004C6E1D">
      <w:pPr>
        <w:rPr>
          <w:sz w:val="32"/>
          <w:szCs w:val="32"/>
        </w:rPr>
      </w:pPr>
    </w:p>
    <w:p w:rsidR="00E07AF2" w:rsidRPr="00F91581" w:rsidRDefault="00E07AF2" w:rsidP="006A60AE">
      <w:pPr>
        <w:jc w:val="center"/>
        <w:rPr>
          <w:sz w:val="32"/>
          <w:szCs w:val="32"/>
        </w:rPr>
      </w:pPr>
      <w:r w:rsidRPr="00F91581">
        <w:rPr>
          <w:sz w:val="32"/>
          <w:szCs w:val="32"/>
        </w:rPr>
        <w:t xml:space="preserve">TURVAOPASTEET </w:t>
      </w:r>
      <w:r w:rsidR="00322EBE">
        <w:rPr>
          <w:sz w:val="32"/>
          <w:szCs w:val="32"/>
        </w:rPr>
        <w:t>/ TURVALLINEN TILA TAI TILANNE</w:t>
      </w:r>
    </w:p>
    <w:p w:rsidR="00E07AF2" w:rsidRDefault="00E07AF2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07AF2" w:rsidTr="00E07AF2">
        <w:tc>
          <w:tcPr>
            <w:tcW w:w="4889" w:type="dxa"/>
          </w:tcPr>
          <w:p w:rsidR="00E07AF2" w:rsidRDefault="001634B8" w:rsidP="00E07AF2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589E78C2" wp14:editId="528B8FB4">
                  <wp:extent cx="2200275" cy="1323975"/>
                  <wp:effectExtent l="0" t="0" r="9525" b="9525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07AF2" w:rsidRDefault="001634B8" w:rsidP="00E07AF2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4F14D571" wp14:editId="6D4D1CDA">
                  <wp:extent cx="2219325" cy="1162050"/>
                  <wp:effectExtent l="0" t="0" r="9525" b="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1" w:rsidTr="00BC17FD">
        <w:tc>
          <w:tcPr>
            <w:tcW w:w="4889" w:type="dxa"/>
          </w:tcPr>
          <w:p w:rsidR="00F91581" w:rsidRDefault="00F91581" w:rsidP="00E07AF2">
            <w:pPr>
              <w:jc w:val="center"/>
              <w:rPr>
                <w:sz w:val="32"/>
                <w:szCs w:val="32"/>
              </w:rPr>
            </w:pPr>
          </w:p>
          <w:p w:rsidR="00F91581" w:rsidRDefault="00680FB3" w:rsidP="00E07A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POISTUMISREITTI</w:t>
            </w:r>
            <w:r w:rsidR="00F91581" w:rsidRPr="00F91581">
              <w:rPr>
                <w:sz w:val="32"/>
                <w:szCs w:val="32"/>
              </w:rPr>
              <w:t xml:space="preserve">  </w:t>
            </w:r>
          </w:p>
          <w:p w:rsidR="00F91581" w:rsidRPr="00F91581" w:rsidRDefault="00F91581" w:rsidP="00E07AF2">
            <w:pPr>
              <w:jc w:val="center"/>
              <w:rPr>
                <w:sz w:val="32"/>
                <w:szCs w:val="32"/>
              </w:rPr>
            </w:pPr>
            <w:proofErr w:type="gramStart"/>
            <w:r w:rsidRPr="00F91581">
              <w:rPr>
                <w:sz w:val="32"/>
                <w:szCs w:val="32"/>
              </w:rPr>
              <w:t>-</w:t>
            </w:r>
            <w:proofErr w:type="gramEnd"/>
            <w:r w:rsidRPr="00F91581">
              <w:rPr>
                <w:sz w:val="32"/>
                <w:szCs w:val="32"/>
              </w:rPr>
              <w:t xml:space="preserve"> </w:t>
            </w:r>
            <w:r w:rsidR="00680FB3">
              <w:rPr>
                <w:sz w:val="32"/>
                <w:szCs w:val="32"/>
              </w:rPr>
              <w:t xml:space="preserve">nuoli </w:t>
            </w:r>
            <w:r w:rsidRPr="00F91581">
              <w:rPr>
                <w:sz w:val="32"/>
                <w:szCs w:val="32"/>
              </w:rPr>
              <w:t>näyttää poistumisreitin suunnan</w:t>
            </w:r>
          </w:p>
        </w:tc>
        <w:tc>
          <w:tcPr>
            <w:tcW w:w="4889" w:type="dxa"/>
          </w:tcPr>
          <w:p w:rsidR="00F91581" w:rsidRDefault="001634B8" w:rsidP="00F91581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55BEC4A2" wp14:editId="128A707E">
                  <wp:extent cx="2276475" cy="1219200"/>
                  <wp:effectExtent l="0" t="0" r="9525" b="0"/>
                  <wp:docPr id="3" name="Kuv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AF2" w:rsidTr="00E07AF2">
        <w:tc>
          <w:tcPr>
            <w:tcW w:w="4889" w:type="dxa"/>
          </w:tcPr>
          <w:p w:rsidR="00E07AF2" w:rsidRDefault="00E07AF2"/>
          <w:p w:rsidR="00F91581" w:rsidRDefault="001634B8" w:rsidP="00F91581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0BEFA99A" wp14:editId="044A3E1C">
                  <wp:extent cx="2657475" cy="1133475"/>
                  <wp:effectExtent l="0" t="0" r="9525" b="9525"/>
                  <wp:docPr id="4" name="Kuv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581" w:rsidRDefault="00F91581"/>
        </w:tc>
        <w:tc>
          <w:tcPr>
            <w:tcW w:w="4889" w:type="dxa"/>
          </w:tcPr>
          <w:p w:rsidR="00E07AF2" w:rsidRDefault="00E07AF2" w:rsidP="00F91581">
            <w:pPr>
              <w:jc w:val="center"/>
            </w:pPr>
          </w:p>
          <w:p w:rsidR="00F91581" w:rsidRDefault="001634B8" w:rsidP="00F91581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2F3D5E63" wp14:editId="605AC7DE">
                  <wp:extent cx="2581275" cy="1209675"/>
                  <wp:effectExtent l="0" t="0" r="9525" b="9525"/>
                  <wp:docPr id="5" name="Kuv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7AF2" w:rsidRDefault="00E07AF2"/>
    <w:p w:rsidR="005332A8" w:rsidRDefault="005332A8"/>
    <w:p w:rsidR="005332A8" w:rsidRDefault="005332A8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D155AD" w:rsidTr="00D155AD">
        <w:tc>
          <w:tcPr>
            <w:tcW w:w="4889" w:type="dxa"/>
          </w:tcPr>
          <w:p w:rsidR="00D155AD" w:rsidRDefault="00D155AD"/>
          <w:p w:rsidR="00D155AD" w:rsidRDefault="00D155AD" w:rsidP="00D155AD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1047750" cy="581025"/>
                  <wp:effectExtent l="0" t="0" r="0" b="9525"/>
                  <wp:docPr id="16" name="Kuva 16" descr="http://verkkokauppa.spek.fi/images/products/985picture1Upload_pr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verkkokauppa.spek.fi/images/products/985picture1Upload_pr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5AD" w:rsidRDefault="00D155AD" w:rsidP="00D155AD">
            <w:pPr>
              <w:jc w:val="center"/>
            </w:pPr>
          </w:p>
        </w:tc>
        <w:tc>
          <w:tcPr>
            <w:tcW w:w="4889" w:type="dxa"/>
          </w:tcPr>
          <w:p w:rsidR="00D155AD" w:rsidRDefault="00D155AD" w:rsidP="00D155AD">
            <w:pPr>
              <w:jc w:val="center"/>
            </w:pPr>
          </w:p>
          <w:p w:rsidR="00D155AD" w:rsidRDefault="00D155AD" w:rsidP="00D155AD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1047750" cy="457200"/>
                  <wp:effectExtent l="0" t="0" r="0" b="0"/>
                  <wp:docPr id="17" name="Kuva 17" descr="http://verkkokauppa.spek.fi/images/products/975picture1Upload_pr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verkkokauppa.spek.fi/images/products/975picture1Upload_pr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5AD" w:rsidTr="00D155AD">
        <w:tc>
          <w:tcPr>
            <w:tcW w:w="4889" w:type="dxa"/>
          </w:tcPr>
          <w:p w:rsidR="00D155AD" w:rsidRDefault="00D155AD"/>
          <w:p w:rsidR="00D155AD" w:rsidRDefault="00D155AD" w:rsidP="00D155AD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1047750" cy="390525"/>
                  <wp:effectExtent l="0" t="0" r="0" b="9525"/>
                  <wp:docPr id="18" name="Kuva 18" descr="http://verkkokauppa.spek.fi/images/products/979picture1Upload_pr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verkkokauppa.spek.fi/images/products/979picture1Upload_pr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5AD" w:rsidRDefault="00D155AD"/>
        </w:tc>
        <w:tc>
          <w:tcPr>
            <w:tcW w:w="4889" w:type="dxa"/>
          </w:tcPr>
          <w:p w:rsidR="00D155AD" w:rsidRDefault="00D155AD" w:rsidP="00D155AD">
            <w:pPr>
              <w:jc w:val="center"/>
              <w:rPr>
                <w:sz w:val="32"/>
                <w:szCs w:val="32"/>
              </w:rPr>
            </w:pPr>
          </w:p>
          <w:p w:rsidR="005332A8" w:rsidRDefault="005332A8" w:rsidP="00D155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VARATIE / </w:t>
            </w:r>
          </w:p>
          <w:p w:rsidR="00D155AD" w:rsidRDefault="00D155AD" w:rsidP="00D155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POISTUMISREITTI</w:t>
            </w:r>
          </w:p>
          <w:p w:rsidR="005332A8" w:rsidRPr="00D155AD" w:rsidRDefault="005332A8" w:rsidP="00D155AD">
            <w:pPr>
              <w:jc w:val="center"/>
              <w:rPr>
                <w:sz w:val="32"/>
                <w:szCs w:val="32"/>
              </w:rPr>
            </w:pPr>
          </w:p>
        </w:tc>
      </w:tr>
      <w:tr w:rsidR="00680FB3" w:rsidTr="00D155AD">
        <w:tc>
          <w:tcPr>
            <w:tcW w:w="4889" w:type="dxa"/>
          </w:tcPr>
          <w:p w:rsidR="00680FB3" w:rsidRDefault="00680FB3" w:rsidP="00680FB3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1714500" cy="1714500"/>
                  <wp:effectExtent l="0" t="0" r="0" b="0"/>
                  <wp:docPr id="26" name="Kuva 26" descr="Exit 100x250 JV alu-kilpi (ISO 38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xit 100x250 JV alu-kilpi (ISO 38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0FB3" w:rsidRDefault="00680FB3" w:rsidP="00680FB3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522B2348" wp14:editId="133F2AA6">
                  <wp:extent cx="1276350" cy="1181100"/>
                  <wp:effectExtent l="0" t="0" r="0" b="0"/>
                  <wp:docPr id="27" name="Kuva 27" descr="Riko lasi 200x200 JV alu-kilpi (ISO 38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iko lasi 200x200 JV alu-kilpi (ISO 38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FB3" w:rsidRDefault="00680FB3" w:rsidP="00680FB3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2409825" cy="857250"/>
                  <wp:effectExtent l="0" t="0" r="9525" b="0"/>
                  <wp:docPr id="28" name="Kuva 28" descr="Riko lasi (teksti) 80x200 JV alu-kilpi (ISO 38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iko lasi (teksti) 80x200 JV alu-kilpi (ISO 38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2A8" w:rsidRDefault="005332A8"/>
    <w:p w:rsidR="00322EBE" w:rsidRDefault="00322EBE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D155AD" w:rsidTr="00D155AD">
        <w:tc>
          <w:tcPr>
            <w:tcW w:w="4889" w:type="dxa"/>
          </w:tcPr>
          <w:p w:rsidR="00D155AD" w:rsidRDefault="00D155AD" w:rsidP="00D155AD">
            <w:pPr>
              <w:jc w:val="center"/>
            </w:pPr>
          </w:p>
          <w:p w:rsidR="00D155AD" w:rsidRDefault="00D155AD" w:rsidP="00D155AD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0D1FE8D1" wp14:editId="1C33580B">
                  <wp:extent cx="1047750" cy="1028700"/>
                  <wp:effectExtent l="0" t="0" r="0" b="0"/>
                  <wp:docPr id="19" name="Kuva 19" descr="http://verkkokauppa.spek.fi/images/products/1495picture1Upload_pr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verkkokauppa.spek.fi/images/products/1495picture1Upload_pr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5AD" w:rsidRDefault="00D155AD" w:rsidP="00D155AD">
            <w:pPr>
              <w:jc w:val="center"/>
            </w:pPr>
          </w:p>
        </w:tc>
        <w:tc>
          <w:tcPr>
            <w:tcW w:w="4889" w:type="dxa"/>
          </w:tcPr>
          <w:p w:rsidR="00D155AD" w:rsidRDefault="00D155AD" w:rsidP="00D155AD">
            <w:pPr>
              <w:jc w:val="center"/>
              <w:rPr>
                <w:sz w:val="32"/>
                <w:szCs w:val="32"/>
              </w:rPr>
            </w:pPr>
          </w:p>
          <w:p w:rsidR="00D155AD" w:rsidRDefault="00D155AD" w:rsidP="00D155AD">
            <w:pPr>
              <w:jc w:val="center"/>
              <w:rPr>
                <w:sz w:val="32"/>
                <w:szCs w:val="32"/>
              </w:rPr>
            </w:pPr>
          </w:p>
          <w:p w:rsidR="00D155AD" w:rsidRPr="00D155AD" w:rsidRDefault="00D155AD" w:rsidP="00D155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VARATIE ILMAN TIKKAITA</w:t>
            </w:r>
          </w:p>
        </w:tc>
      </w:tr>
      <w:tr w:rsidR="00D155AD" w:rsidTr="00D155AD">
        <w:tc>
          <w:tcPr>
            <w:tcW w:w="4889" w:type="dxa"/>
          </w:tcPr>
          <w:p w:rsidR="00D155AD" w:rsidRDefault="00D155AD"/>
          <w:p w:rsidR="00D155AD" w:rsidRDefault="00D155AD" w:rsidP="00D155AD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78C567B9" wp14:editId="48291A38">
                  <wp:extent cx="1047750" cy="1057275"/>
                  <wp:effectExtent l="0" t="0" r="0" b="9525"/>
                  <wp:docPr id="20" name="Kuva 20" descr="http://verkkokauppa.spek.fi/images/products/1488picture1Upload_pr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verkkokauppa.spek.fi/images/products/1488picture1Upload_pr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2A8" w:rsidRDefault="005332A8" w:rsidP="00D155AD">
            <w:pPr>
              <w:jc w:val="center"/>
            </w:pPr>
          </w:p>
        </w:tc>
        <w:tc>
          <w:tcPr>
            <w:tcW w:w="4889" w:type="dxa"/>
          </w:tcPr>
          <w:p w:rsidR="005332A8" w:rsidRDefault="005332A8" w:rsidP="005332A8">
            <w:pPr>
              <w:jc w:val="center"/>
              <w:rPr>
                <w:sz w:val="32"/>
                <w:szCs w:val="32"/>
              </w:rPr>
            </w:pPr>
          </w:p>
          <w:p w:rsidR="005332A8" w:rsidRDefault="005332A8" w:rsidP="005332A8">
            <w:pPr>
              <w:jc w:val="center"/>
              <w:rPr>
                <w:sz w:val="32"/>
                <w:szCs w:val="32"/>
              </w:rPr>
            </w:pPr>
          </w:p>
          <w:p w:rsidR="005332A8" w:rsidRPr="005332A8" w:rsidRDefault="005332A8" w:rsidP="005332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VARATIE JA PELASTAUTUMISTIKKAAT</w:t>
            </w:r>
          </w:p>
        </w:tc>
      </w:tr>
      <w:tr w:rsidR="00322EBE" w:rsidTr="00D155AD">
        <w:tc>
          <w:tcPr>
            <w:tcW w:w="4889" w:type="dxa"/>
          </w:tcPr>
          <w:p w:rsidR="00322EBE" w:rsidRDefault="00322EBE" w:rsidP="00322EBE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0005ECA7" wp14:editId="7E546834">
                  <wp:extent cx="1295400" cy="1171575"/>
                  <wp:effectExtent l="0" t="0" r="0" b="9525"/>
                  <wp:docPr id="15" name="irc_ilrp_mut" descr="https://encrypted-tbn2.gstatic.com/images?q=tbn:ANd9GcTcu57j97-E5iCeDhxSEpFh28tRJxyi7S5ilD9FBImG5c7L2MUCFaa8Z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ilrp_mut" descr="https://encrypted-tbn2.gstatic.com/images?q=tbn:ANd9GcTcu57j97-E5iCeDhxSEpFh28tRJxyi7S5ilD9FBImG5c7L2MUCFaa8Z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322EBE" w:rsidRDefault="00322EBE" w:rsidP="007D782F">
            <w:pPr>
              <w:rPr>
                <w:sz w:val="32"/>
                <w:szCs w:val="32"/>
              </w:rPr>
            </w:pPr>
          </w:p>
          <w:p w:rsidR="00322EBE" w:rsidRDefault="00322EBE" w:rsidP="007D782F">
            <w:pPr>
              <w:rPr>
                <w:sz w:val="32"/>
                <w:szCs w:val="32"/>
              </w:rPr>
            </w:pPr>
          </w:p>
          <w:p w:rsidR="00322EBE" w:rsidRDefault="00322EBE" w:rsidP="007D782F">
            <w:pPr>
              <w:rPr>
                <w:sz w:val="32"/>
                <w:szCs w:val="32"/>
              </w:rPr>
            </w:pPr>
          </w:p>
          <w:p w:rsidR="00322EBE" w:rsidRPr="008818A1" w:rsidRDefault="00322EBE" w:rsidP="007D782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KOKOONTUMISPAIKKA</w:t>
            </w:r>
          </w:p>
        </w:tc>
      </w:tr>
    </w:tbl>
    <w:p w:rsidR="00D155AD" w:rsidRDefault="00D155AD"/>
    <w:p w:rsidR="00D155AD" w:rsidRDefault="00D155AD"/>
    <w:p w:rsidR="00D155AD" w:rsidRDefault="00D155AD"/>
    <w:p w:rsidR="00F91581" w:rsidRDefault="00F91581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91581" w:rsidTr="00F91581">
        <w:tc>
          <w:tcPr>
            <w:tcW w:w="4889" w:type="dxa"/>
          </w:tcPr>
          <w:p w:rsidR="00F91581" w:rsidRDefault="001634B8" w:rsidP="00F91581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6C4DA3C9" wp14:editId="79915818">
                  <wp:extent cx="1209675" cy="1200150"/>
                  <wp:effectExtent l="0" t="0" r="9525" b="0"/>
                  <wp:docPr id="6" name="Kuv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F91581" w:rsidRDefault="00F91581" w:rsidP="00F91581">
            <w:pPr>
              <w:jc w:val="center"/>
              <w:rPr>
                <w:sz w:val="32"/>
                <w:szCs w:val="32"/>
              </w:rPr>
            </w:pPr>
          </w:p>
          <w:p w:rsidR="00F91581" w:rsidRDefault="00F91581" w:rsidP="00F91581">
            <w:pPr>
              <w:jc w:val="center"/>
              <w:rPr>
                <w:sz w:val="32"/>
                <w:szCs w:val="32"/>
              </w:rPr>
            </w:pPr>
          </w:p>
          <w:p w:rsidR="00F91581" w:rsidRPr="00F91581" w:rsidRDefault="00F91581" w:rsidP="00F915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ENSIAPUKAAPPI</w:t>
            </w:r>
          </w:p>
        </w:tc>
      </w:tr>
    </w:tbl>
    <w:p w:rsidR="00F91581" w:rsidRDefault="00F91581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82FAA" w:rsidTr="00B82FAA">
        <w:tc>
          <w:tcPr>
            <w:tcW w:w="4889" w:type="dxa"/>
          </w:tcPr>
          <w:p w:rsidR="00794FCD" w:rsidRDefault="00794FCD" w:rsidP="00B82FAA">
            <w:pPr>
              <w:jc w:val="center"/>
            </w:pPr>
          </w:p>
          <w:p w:rsidR="00B82FAA" w:rsidRDefault="001634B8" w:rsidP="00B82FAA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57ED7725" wp14:editId="4C00ABF8">
                  <wp:extent cx="1209675" cy="1162050"/>
                  <wp:effectExtent l="0" t="0" r="9525" b="0"/>
                  <wp:docPr id="7" name="Kuv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FCD" w:rsidRDefault="00794FCD" w:rsidP="00B82FAA">
            <w:pPr>
              <w:jc w:val="center"/>
            </w:pPr>
          </w:p>
        </w:tc>
        <w:tc>
          <w:tcPr>
            <w:tcW w:w="4889" w:type="dxa"/>
          </w:tcPr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Pr="00B82FAA" w:rsidRDefault="00B82FAA" w:rsidP="00B82F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SILMÄN HUUHTELU</w:t>
            </w:r>
          </w:p>
        </w:tc>
      </w:tr>
    </w:tbl>
    <w:p w:rsidR="00680FB3" w:rsidRDefault="00680FB3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80FB3" w:rsidTr="00680FB3">
        <w:tc>
          <w:tcPr>
            <w:tcW w:w="4889" w:type="dxa"/>
          </w:tcPr>
          <w:p w:rsidR="00680FB3" w:rsidRDefault="00680FB3" w:rsidP="00680FB3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50D227A7" wp14:editId="2948145A">
                  <wp:extent cx="1400175" cy="1362075"/>
                  <wp:effectExtent l="0" t="0" r="9525" b="9525"/>
                  <wp:docPr id="30" name="Kuva 30" descr="Hätäsuihku 200x200 JV alu-kilpi (ISO 7010 / ISO 38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ätäsuihku 200x200 JV alu-kilpi (ISO 7010 / ISO 38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0FB3" w:rsidRDefault="00680FB3"/>
          <w:p w:rsidR="00680FB3" w:rsidRDefault="00680FB3"/>
          <w:p w:rsidR="00680FB3" w:rsidRDefault="00680FB3"/>
          <w:p w:rsidR="00680FB3" w:rsidRPr="00680FB3" w:rsidRDefault="00680FB3" w:rsidP="00680F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HÄTÄSUIHKU</w:t>
            </w:r>
          </w:p>
        </w:tc>
      </w:tr>
    </w:tbl>
    <w:p w:rsidR="00F91581" w:rsidRDefault="00F91581">
      <w:r>
        <w:br w:type="page"/>
      </w:r>
    </w:p>
    <w:p w:rsidR="00F91581" w:rsidRDefault="00322EBE">
      <w:pPr>
        <w:rPr>
          <w:sz w:val="32"/>
          <w:szCs w:val="32"/>
        </w:rPr>
      </w:pPr>
      <w:r>
        <w:rPr>
          <w:sz w:val="32"/>
          <w:szCs w:val="32"/>
        </w:rPr>
        <w:lastRenderedPageBreak/>
        <w:t>PALONTORJUNTAOPASTEET</w:t>
      </w:r>
      <w:r w:rsidR="00F91581">
        <w:rPr>
          <w:sz w:val="32"/>
          <w:szCs w:val="32"/>
        </w:rPr>
        <w:t xml:space="preserve"> </w:t>
      </w:r>
      <w:r w:rsidR="008818A1">
        <w:rPr>
          <w:sz w:val="32"/>
          <w:szCs w:val="32"/>
        </w:rPr>
        <w:t xml:space="preserve">/ </w:t>
      </w:r>
      <w:r w:rsidR="00F91581">
        <w:rPr>
          <w:sz w:val="32"/>
          <w:szCs w:val="32"/>
        </w:rPr>
        <w:t xml:space="preserve">SAMMUTUSKALUSTON MERKINNÄT </w:t>
      </w:r>
    </w:p>
    <w:p w:rsidR="00F91581" w:rsidRDefault="00F91581">
      <w:pPr>
        <w:rPr>
          <w:sz w:val="32"/>
          <w:szCs w:val="3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91581" w:rsidTr="00F91581">
        <w:tc>
          <w:tcPr>
            <w:tcW w:w="4889" w:type="dxa"/>
          </w:tcPr>
          <w:p w:rsidR="00F91581" w:rsidRDefault="00F91581" w:rsidP="00F91581">
            <w:pPr>
              <w:jc w:val="center"/>
            </w:pPr>
          </w:p>
          <w:p w:rsidR="00F91581" w:rsidRDefault="00501058" w:rsidP="00F91581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70CF7164" wp14:editId="7312266A">
                  <wp:extent cx="1714500" cy="1714500"/>
                  <wp:effectExtent l="0" t="0" r="0" b="0"/>
                  <wp:docPr id="22" name="Kuva 22" descr="Sammutin 350x350 JV alu-kilpi (ISO 38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ammutin 350x350 JV alu-kilpi (ISO 38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AA" w:rsidRDefault="00B82FAA" w:rsidP="00F91581">
            <w:pPr>
              <w:jc w:val="center"/>
            </w:pPr>
          </w:p>
        </w:tc>
        <w:tc>
          <w:tcPr>
            <w:tcW w:w="4889" w:type="dxa"/>
          </w:tcPr>
          <w:p w:rsidR="00F91581" w:rsidRDefault="00F91581"/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Pr="00B82FAA" w:rsidRDefault="00B82FAA" w:rsidP="00B82FAA">
            <w:pPr>
              <w:jc w:val="center"/>
              <w:rPr>
                <w:sz w:val="32"/>
                <w:szCs w:val="32"/>
              </w:rPr>
            </w:pPr>
            <w:r w:rsidRPr="00B82FAA">
              <w:rPr>
                <w:sz w:val="32"/>
                <w:szCs w:val="32"/>
              </w:rPr>
              <w:t>KÄSISAMMUTIN</w:t>
            </w:r>
          </w:p>
        </w:tc>
      </w:tr>
    </w:tbl>
    <w:p w:rsidR="00F91581" w:rsidRDefault="00F91581"/>
    <w:p w:rsidR="00B82FAA" w:rsidRDefault="00B82FAA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82FAA" w:rsidTr="00B82FAA">
        <w:tc>
          <w:tcPr>
            <w:tcW w:w="4889" w:type="dxa"/>
          </w:tcPr>
          <w:p w:rsidR="00B82FAA" w:rsidRDefault="00B82FAA" w:rsidP="00B82FAA">
            <w:pPr>
              <w:jc w:val="center"/>
            </w:pPr>
          </w:p>
          <w:p w:rsidR="00B82FAA" w:rsidRDefault="00501058" w:rsidP="00B82FAA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77CD63EB" wp14:editId="7CA8B989">
                  <wp:extent cx="1714500" cy="1714500"/>
                  <wp:effectExtent l="0" t="0" r="0" b="0"/>
                  <wp:docPr id="23" name="Kuva 23" descr="Pikapaloposti 350x350 JV alu-kilpi (ISO 38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kapaloposti 350x350 JV alu-kilpi (ISO 38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AA" w:rsidRDefault="00B82FAA" w:rsidP="00B82FAA">
            <w:pPr>
              <w:jc w:val="center"/>
            </w:pPr>
          </w:p>
        </w:tc>
        <w:tc>
          <w:tcPr>
            <w:tcW w:w="4889" w:type="dxa"/>
          </w:tcPr>
          <w:p w:rsidR="00B82FAA" w:rsidRDefault="00B82FAA"/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Pr="00B82FAA" w:rsidRDefault="001A6899" w:rsidP="00B82FAA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 xml:space="preserve">PIKAPALOPOSTI </w:t>
            </w:r>
            <w:r w:rsidR="008818A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 w:rsidR="008818A1">
              <w:rPr>
                <w:sz w:val="32"/>
                <w:szCs w:val="32"/>
              </w:rPr>
              <w:t>PALOLETKU</w:t>
            </w:r>
            <w:proofErr w:type="gramEnd"/>
            <w:r>
              <w:rPr>
                <w:sz w:val="32"/>
                <w:szCs w:val="32"/>
              </w:rPr>
              <w:t>)</w:t>
            </w:r>
            <w:r w:rsidR="00B82FAA">
              <w:rPr>
                <w:sz w:val="32"/>
                <w:szCs w:val="32"/>
              </w:rPr>
              <w:t xml:space="preserve"> </w:t>
            </w:r>
          </w:p>
        </w:tc>
      </w:tr>
    </w:tbl>
    <w:p w:rsidR="00B82FAA" w:rsidRDefault="00B82FAA"/>
    <w:p w:rsidR="00B82FAA" w:rsidRDefault="00B82FAA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82FAA" w:rsidTr="00B82FAA">
        <w:tc>
          <w:tcPr>
            <w:tcW w:w="4889" w:type="dxa"/>
          </w:tcPr>
          <w:p w:rsidR="00B82FAA" w:rsidRDefault="00B82FAA" w:rsidP="00B82FAA">
            <w:pPr>
              <w:jc w:val="center"/>
            </w:pPr>
          </w:p>
          <w:p w:rsidR="00B82FAA" w:rsidRDefault="00501058" w:rsidP="00B82FAA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 wp14:anchorId="5F9DDADA" wp14:editId="0D797877">
                  <wp:extent cx="1428750" cy="1428750"/>
                  <wp:effectExtent l="0" t="0" r="0" b="0"/>
                  <wp:docPr id="24" name="Kuva 24" descr="Paloilmoituspainike 100x100 JV alu-kilpi (ISO 7010 / ISO 38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loilmoituspainike 100x100 JV alu-kilpi (ISO 7010 / ISO 38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AA" w:rsidRDefault="00B82FAA" w:rsidP="00B82FAA">
            <w:pPr>
              <w:jc w:val="center"/>
            </w:pPr>
          </w:p>
        </w:tc>
        <w:tc>
          <w:tcPr>
            <w:tcW w:w="4889" w:type="dxa"/>
          </w:tcPr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Pr="00B82FAA" w:rsidRDefault="001A6899" w:rsidP="00B82F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PALOILMOITUSPAINIKE</w:t>
            </w:r>
            <w:r w:rsidR="00B82FAA">
              <w:rPr>
                <w:sz w:val="32"/>
                <w:szCs w:val="32"/>
              </w:rPr>
              <w:t xml:space="preserve"> </w:t>
            </w:r>
          </w:p>
        </w:tc>
      </w:tr>
    </w:tbl>
    <w:p w:rsidR="00B82FAA" w:rsidRDefault="00B82FAA"/>
    <w:p w:rsidR="00B82FAA" w:rsidRDefault="00B82FAA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82FAA" w:rsidTr="00B82FAA">
        <w:tc>
          <w:tcPr>
            <w:tcW w:w="4889" w:type="dxa"/>
          </w:tcPr>
          <w:p w:rsidR="00B82FAA" w:rsidRDefault="00B82FAA" w:rsidP="00B82FAA">
            <w:pPr>
              <w:jc w:val="center"/>
            </w:pPr>
          </w:p>
          <w:p w:rsidR="00B82FAA" w:rsidRDefault="001634B8" w:rsidP="00B82FAA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1209675" cy="1200150"/>
                  <wp:effectExtent l="0" t="0" r="9525" b="0"/>
                  <wp:docPr id="11" name="Kuv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2FAA">
              <w:t xml:space="preserve"> </w:t>
            </w:r>
            <w:r>
              <w:rPr>
                <w:noProof/>
                <w:lang w:eastAsia="fi-FI"/>
              </w:rPr>
              <w:drawing>
                <wp:inline distT="0" distB="0" distL="0" distR="0">
                  <wp:extent cx="1209675" cy="1190625"/>
                  <wp:effectExtent l="0" t="0" r="9525" b="9525"/>
                  <wp:docPr id="12" name="Kuv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FAA" w:rsidRDefault="00B82FAA" w:rsidP="00B82FAA">
            <w:pPr>
              <w:jc w:val="center"/>
            </w:pPr>
          </w:p>
        </w:tc>
        <w:tc>
          <w:tcPr>
            <w:tcW w:w="4889" w:type="dxa"/>
          </w:tcPr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NUOLI OSOITAA SAMMUTTIMEN PAIKAN</w:t>
            </w:r>
          </w:p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  <w:p w:rsidR="00B82FAA" w:rsidRPr="00B82FAA" w:rsidRDefault="00B82FAA" w:rsidP="00B82FAA">
            <w:pPr>
              <w:rPr>
                <w:sz w:val="32"/>
                <w:szCs w:val="32"/>
              </w:rPr>
            </w:pPr>
          </w:p>
        </w:tc>
      </w:tr>
      <w:tr w:rsidR="00B82FAA" w:rsidTr="00B82FAA">
        <w:tc>
          <w:tcPr>
            <w:tcW w:w="4889" w:type="dxa"/>
          </w:tcPr>
          <w:p w:rsidR="00B82FAA" w:rsidRDefault="00B82FAA" w:rsidP="00B82FAA">
            <w:pPr>
              <w:jc w:val="center"/>
            </w:pPr>
          </w:p>
          <w:p w:rsidR="00B82FAA" w:rsidRDefault="001634B8" w:rsidP="00B82FAA">
            <w:pPr>
              <w:jc w:val="center"/>
            </w:pPr>
            <w:r>
              <w:rPr>
                <w:noProof/>
                <w:lang w:eastAsia="fi-FI"/>
              </w:rPr>
              <w:lastRenderedPageBreak/>
              <w:drawing>
                <wp:inline distT="0" distB="0" distL="0" distR="0">
                  <wp:extent cx="1743075" cy="723900"/>
                  <wp:effectExtent l="0" t="0" r="9525" b="0"/>
                  <wp:docPr id="13" name="Kuv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FCD" w:rsidRDefault="00794FCD" w:rsidP="00B82FAA">
            <w:pPr>
              <w:jc w:val="center"/>
            </w:pPr>
          </w:p>
        </w:tc>
        <w:tc>
          <w:tcPr>
            <w:tcW w:w="4889" w:type="dxa"/>
          </w:tcPr>
          <w:p w:rsidR="00B82FAA" w:rsidRDefault="00B82FAA" w:rsidP="00B82FAA">
            <w:pPr>
              <w:jc w:val="center"/>
              <w:rPr>
                <w:sz w:val="32"/>
                <w:szCs w:val="32"/>
              </w:rPr>
            </w:pPr>
          </w:p>
        </w:tc>
      </w:tr>
    </w:tbl>
    <w:p w:rsidR="00B82FAA" w:rsidRDefault="00B82FAA"/>
    <w:p w:rsidR="00ED1470" w:rsidRDefault="00ED1470"/>
    <w:p w:rsidR="00ED1470" w:rsidRDefault="00ED1470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818A1" w:rsidTr="008818A1">
        <w:tc>
          <w:tcPr>
            <w:tcW w:w="4889" w:type="dxa"/>
          </w:tcPr>
          <w:p w:rsidR="008818A1" w:rsidRDefault="008818A1" w:rsidP="008818A1">
            <w:pPr>
              <w:jc w:val="center"/>
            </w:pPr>
          </w:p>
          <w:p w:rsidR="00ED1470" w:rsidRDefault="001634B8" w:rsidP="008818A1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1190625" cy="1181100"/>
                  <wp:effectExtent l="0" t="0" r="9525" b="0"/>
                  <wp:docPr id="29" name="Kuva 29" descr="http://verkkokauppa.spek.fi/images/products/1479picture1Upload_pr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verkkokauppa.spek.fi/images/products/1479picture1Upload_pr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470" w:rsidRDefault="00ED1470" w:rsidP="00ED1470"/>
        </w:tc>
        <w:tc>
          <w:tcPr>
            <w:tcW w:w="4889" w:type="dxa"/>
          </w:tcPr>
          <w:p w:rsidR="008818A1" w:rsidRDefault="008818A1">
            <w:pPr>
              <w:rPr>
                <w:sz w:val="32"/>
                <w:szCs w:val="32"/>
              </w:rPr>
            </w:pPr>
          </w:p>
          <w:p w:rsidR="00ED1470" w:rsidRDefault="00ED1470">
            <w:pPr>
              <w:rPr>
                <w:sz w:val="32"/>
                <w:szCs w:val="32"/>
              </w:rPr>
            </w:pPr>
          </w:p>
          <w:p w:rsidR="00ED1470" w:rsidRDefault="00ED1470">
            <w:pPr>
              <w:rPr>
                <w:sz w:val="32"/>
                <w:szCs w:val="32"/>
              </w:rPr>
            </w:pPr>
          </w:p>
          <w:p w:rsidR="00ED1470" w:rsidRPr="00ED1470" w:rsidRDefault="00ED1470" w:rsidP="00ED14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PALOTIKKAAT</w:t>
            </w:r>
          </w:p>
        </w:tc>
      </w:tr>
      <w:tr w:rsidR="005332A8" w:rsidTr="008818A1">
        <w:tc>
          <w:tcPr>
            <w:tcW w:w="4889" w:type="dxa"/>
          </w:tcPr>
          <w:p w:rsidR="005332A8" w:rsidRDefault="005332A8" w:rsidP="008818A1">
            <w:pPr>
              <w:jc w:val="center"/>
            </w:pPr>
          </w:p>
          <w:p w:rsidR="005332A8" w:rsidRDefault="005332A8" w:rsidP="008818A1">
            <w:pPr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1047750" cy="1057275"/>
                  <wp:effectExtent l="0" t="0" r="0" b="9525"/>
                  <wp:docPr id="21" name="Kuva 21" descr="http://verkkokauppa.spek.fi/images/products/1484picture1Upload_pr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verkkokauppa.spek.fi/images/products/1484picture1Upload_pr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2A8" w:rsidRDefault="005332A8" w:rsidP="008818A1">
            <w:pPr>
              <w:jc w:val="center"/>
            </w:pPr>
          </w:p>
        </w:tc>
        <w:tc>
          <w:tcPr>
            <w:tcW w:w="4889" w:type="dxa"/>
          </w:tcPr>
          <w:p w:rsidR="005332A8" w:rsidRDefault="005332A8" w:rsidP="005332A8">
            <w:pPr>
              <w:jc w:val="center"/>
              <w:rPr>
                <w:sz w:val="32"/>
                <w:szCs w:val="32"/>
              </w:rPr>
            </w:pPr>
          </w:p>
          <w:p w:rsidR="005332A8" w:rsidRDefault="005332A8" w:rsidP="005332A8">
            <w:pPr>
              <w:jc w:val="center"/>
              <w:rPr>
                <w:sz w:val="32"/>
                <w:szCs w:val="32"/>
              </w:rPr>
            </w:pPr>
          </w:p>
          <w:p w:rsidR="005332A8" w:rsidRPr="005332A8" w:rsidRDefault="005332A8" w:rsidP="005332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SAMMUTUSKALUSTON SIJAINTI</w:t>
            </w:r>
          </w:p>
        </w:tc>
      </w:tr>
    </w:tbl>
    <w:p w:rsidR="00B85553" w:rsidRDefault="00B85553"/>
    <w:p w:rsidR="008818A1" w:rsidRDefault="008818A1"/>
    <w:p w:rsidR="008818A1" w:rsidRDefault="008818A1">
      <w:pPr>
        <w:rPr>
          <w:sz w:val="32"/>
          <w:szCs w:val="32"/>
        </w:rPr>
      </w:pPr>
    </w:p>
    <w:p w:rsidR="0049025B" w:rsidRDefault="00EB14C5">
      <w:pPr>
        <w:rPr>
          <w:sz w:val="32"/>
          <w:szCs w:val="32"/>
        </w:rPr>
      </w:pPr>
      <w:r>
        <w:rPr>
          <w:sz w:val="32"/>
          <w:szCs w:val="32"/>
        </w:rPr>
        <w:t>KIELTO- JA MÄÄRÄYS</w:t>
      </w:r>
      <w:r w:rsidR="0049025B">
        <w:rPr>
          <w:sz w:val="32"/>
          <w:szCs w:val="32"/>
        </w:rPr>
        <w:t xml:space="preserve">OPASTEITA: </w:t>
      </w:r>
    </w:p>
    <w:p w:rsidR="0049025B" w:rsidRDefault="0049025B">
      <w:pPr>
        <w:rPr>
          <w:sz w:val="32"/>
          <w:szCs w:val="3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49025B" w:rsidTr="0049025B">
        <w:tc>
          <w:tcPr>
            <w:tcW w:w="4889" w:type="dxa"/>
          </w:tcPr>
          <w:p w:rsidR="0049025B" w:rsidRDefault="0049025B" w:rsidP="0049025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952500" cy="1438275"/>
                  <wp:effectExtent l="0" t="0" r="0" b="9525"/>
                  <wp:docPr id="31" name="Kuva 31" descr="Läpikulku kielletty 300x400 muovikilpi (myyntierä 5 kpl=1 ps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äpikulku kielletty 300x400 muovikilpi (myyntierä 5 kpl=1 ps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49025B" w:rsidRDefault="0049025B">
            <w:pPr>
              <w:rPr>
                <w:sz w:val="32"/>
                <w:szCs w:val="32"/>
              </w:rPr>
            </w:pPr>
          </w:p>
        </w:tc>
      </w:tr>
      <w:tr w:rsidR="00866CA4" w:rsidTr="0049025B">
        <w:tc>
          <w:tcPr>
            <w:tcW w:w="4889" w:type="dxa"/>
          </w:tcPr>
          <w:p w:rsidR="00866CA4" w:rsidRDefault="00866CA4" w:rsidP="0049025B">
            <w:pPr>
              <w:jc w:val="center"/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77FB64B8" wp14:editId="68F2FC2C">
                  <wp:extent cx="923925" cy="1266825"/>
                  <wp:effectExtent l="0" t="0" r="9525" b="9525"/>
                  <wp:docPr id="38" name="Kuva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866CA4" w:rsidRDefault="00866CA4">
            <w:pPr>
              <w:rPr>
                <w:sz w:val="32"/>
                <w:szCs w:val="32"/>
              </w:rPr>
            </w:pPr>
          </w:p>
        </w:tc>
      </w:tr>
      <w:tr w:rsidR="00866CA4" w:rsidTr="0049025B">
        <w:tc>
          <w:tcPr>
            <w:tcW w:w="4889" w:type="dxa"/>
          </w:tcPr>
          <w:p w:rsidR="00866CA4" w:rsidRDefault="00866CA4" w:rsidP="0049025B">
            <w:pPr>
              <w:jc w:val="center"/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6ED903AB" wp14:editId="2CE3E649">
                  <wp:extent cx="914400" cy="1266825"/>
                  <wp:effectExtent l="0" t="0" r="0" b="9525"/>
                  <wp:docPr id="39" name="Kuva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866CA4" w:rsidRDefault="00866CA4">
            <w:pPr>
              <w:rPr>
                <w:sz w:val="32"/>
                <w:szCs w:val="32"/>
              </w:rPr>
            </w:pPr>
          </w:p>
        </w:tc>
      </w:tr>
    </w:tbl>
    <w:p w:rsidR="0049025B" w:rsidRDefault="0049025B">
      <w:pPr>
        <w:rPr>
          <w:sz w:val="32"/>
          <w:szCs w:val="32"/>
        </w:rPr>
      </w:pPr>
    </w:p>
    <w:p w:rsidR="00756C6F" w:rsidRDefault="00756C6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INFORMAATIO, OHJE, OPASTUS, </w:t>
      </w:r>
    </w:p>
    <w:p w:rsidR="00756C6F" w:rsidRDefault="00756C6F">
      <w:pPr>
        <w:rPr>
          <w:sz w:val="32"/>
          <w:szCs w:val="32"/>
        </w:rPr>
      </w:pPr>
      <w:r>
        <w:rPr>
          <w:sz w:val="32"/>
          <w:szCs w:val="32"/>
        </w:rPr>
        <w:t>HENKILÖKOHTAINEN SUOJAUTUMINEN</w:t>
      </w:r>
    </w:p>
    <w:p w:rsidR="004C6E1D" w:rsidRDefault="004C6E1D">
      <w:pPr>
        <w:rPr>
          <w:sz w:val="32"/>
          <w:szCs w:val="3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23A32" w:rsidTr="004C6E1D">
        <w:tc>
          <w:tcPr>
            <w:tcW w:w="4889" w:type="dxa"/>
          </w:tcPr>
          <w:p w:rsidR="00123A32" w:rsidRDefault="00123A32" w:rsidP="004C6E1D">
            <w:pPr>
              <w:jc w:val="center"/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020ECB51" wp14:editId="0C9AA018">
                  <wp:extent cx="1076325" cy="1438275"/>
                  <wp:effectExtent l="0" t="0" r="9525" b="9525"/>
                  <wp:docPr id="37" name="Kuva 37" descr="Sulje ovi 150x200 muovikilpi (myyntierä 5 kpl=1 ps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ulje ovi 150x200 muovikilpi (myyntierä 5 kpl=1 ps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A32" w:rsidRDefault="00123A32" w:rsidP="004C6E1D">
            <w:pPr>
              <w:jc w:val="center"/>
              <w:rPr>
                <w:noProof/>
                <w:lang w:eastAsia="fi-FI"/>
              </w:rPr>
            </w:pPr>
          </w:p>
        </w:tc>
        <w:tc>
          <w:tcPr>
            <w:tcW w:w="4889" w:type="dxa"/>
          </w:tcPr>
          <w:p w:rsidR="00123A32" w:rsidRDefault="00123A32" w:rsidP="00123A32">
            <w:pPr>
              <w:jc w:val="center"/>
              <w:rPr>
                <w:sz w:val="32"/>
                <w:szCs w:val="32"/>
              </w:rPr>
            </w:pPr>
          </w:p>
          <w:p w:rsidR="00123A32" w:rsidRDefault="00123A32" w:rsidP="00123A32">
            <w:pPr>
              <w:jc w:val="center"/>
              <w:rPr>
                <w:sz w:val="32"/>
                <w:szCs w:val="32"/>
              </w:rPr>
            </w:pPr>
          </w:p>
          <w:p w:rsidR="00123A32" w:rsidRDefault="00123A32" w:rsidP="00123A32">
            <w:pPr>
              <w:jc w:val="center"/>
              <w:rPr>
                <w:sz w:val="32"/>
                <w:szCs w:val="32"/>
              </w:rPr>
            </w:pPr>
          </w:p>
          <w:p w:rsidR="00123A32" w:rsidRDefault="00123A32" w:rsidP="00123A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SULJE OVI</w:t>
            </w:r>
          </w:p>
        </w:tc>
      </w:tr>
      <w:tr w:rsidR="004C6E1D" w:rsidTr="004C6E1D">
        <w:tc>
          <w:tcPr>
            <w:tcW w:w="4889" w:type="dxa"/>
          </w:tcPr>
          <w:p w:rsidR="004C6E1D" w:rsidRDefault="004C6E1D" w:rsidP="004C6E1D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22FC7F02" wp14:editId="4BA1225E">
                  <wp:extent cx="952500" cy="1438275"/>
                  <wp:effectExtent l="0" t="0" r="0" b="9525"/>
                  <wp:docPr id="32" name="Kuva 32" descr="Käytettävä turvajalkineita 200x300 muovikilpi (myyntierä 5 kpl=1 ps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äytettävä turvajalkineita 200x300 muovikilpi (myyntierä 5 kpl=1 ps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A32" w:rsidRDefault="00123A32" w:rsidP="004C6E1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89" w:type="dxa"/>
          </w:tcPr>
          <w:p w:rsidR="004C6E1D" w:rsidRDefault="004C6E1D">
            <w:pPr>
              <w:rPr>
                <w:sz w:val="32"/>
                <w:szCs w:val="32"/>
              </w:rPr>
            </w:pPr>
          </w:p>
          <w:p w:rsidR="004C6E1D" w:rsidRDefault="004C6E1D" w:rsidP="004C6E1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KÄYTETTÄVÄ TURVAJALKINEITA</w:t>
            </w:r>
          </w:p>
        </w:tc>
      </w:tr>
      <w:tr w:rsidR="004C6E1D" w:rsidTr="004C6E1D">
        <w:tc>
          <w:tcPr>
            <w:tcW w:w="4889" w:type="dxa"/>
          </w:tcPr>
          <w:p w:rsidR="004C6E1D" w:rsidRDefault="004C6E1D" w:rsidP="004C6E1D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7FB05902" wp14:editId="2B5396B1">
                  <wp:extent cx="952500" cy="1438275"/>
                  <wp:effectExtent l="0" t="0" r="0" b="9525"/>
                  <wp:docPr id="33" name="Kuva 33" descr="Käytettävä putoamissuojaimia 200x300 muovikilpi (myyntierä 5 kpl=1 ps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äytettävä putoamissuojaimia 200x300 muovikilpi (myyntierä 5 kpl=1 ps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4C6E1D" w:rsidRDefault="004C6E1D" w:rsidP="004C6E1D">
            <w:pPr>
              <w:jc w:val="center"/>
              <w:rPr>
                <w:sz w:val="32"/>
                <w:szCs w:val="32"/>
              </w:rPr>
            </w:pPr>
          </w:p>
          <w:p w:rsidR="004C6E1D" w:rsidRDefault="004C6E1D" w:rsidP="004C6E1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KÄYTETTÄVÄ PUTOAMISSUOJAIMIA</w:t>
            </w:r>
          </w:p>
        </w:tc>
      </w:tr>
    </w:tbl>
    <w:p w:rsidR="004C6E1D" w:rsidRDefault="004C6E1D">
      <w:pPr>
        <w:rPr>
          <w:sz w:val="32"/>
          <w:szCs w:val="32"/>
        </w:rPr>
      </w:pPr>
    </w:p>
    <w:p w:rsidR="00EB14C5" w:rsidRDefault="00EB14C5">
      <w:pPr>
        <w:rPr>
          <w:sz w:val="32"/>
          <w:szCs w:val="32"/>
        </w:rPr>
      </w:pPr>
    </w:p>
    <w:p w:rsidR="00EB14C5" w:rsidRPr="00680FB3" w:rsidRDefault="00EB14C5" w:rsidP="00EB14C5">
      <w:pPr>
        <w:rPr>
          <w:sz w:val="32"/>
          <w:szCs w:val="32"/>
        </w:rPr>
      </w:pPr>
      <w:r>
        <w:rPr>
          <w:sz w:val="32"/>
          <w:szCs w:val="32"/>
        </w:rPr>
        <w:t>SISÄLLE SUOJAUTUMINEN</w:t>
      </w:r>
    </w:p>
    <w:p w:rsidR="00EB14C5" w:rsidRDefault="00EB14C5" w:rsidP="00EB14C5"/>
    <w:p w:rsidR="00EB14C5" w:rsidRDefault="00EB14C5" w:rsidP="00EB14C5">
      <w:pPr>
        <w:jc w:val="center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B14C5" w:rsidTr="007D782F">
        <w:tc>
          <w:tcPr>
            <w:tcW w:w="4889" w:type="dxa"/>
          </w:tcPr>
          <w:p w:rsidR="00EB14C5" w:rsidRDefault="00EB14C5" w:rsidP="00EB14C5">
            <w:pPr>
              <w:jc w:val="center"/>
            </w:pPr>
            <w:r>
              <w:rPr>
                <w:rFonts w:cs="Arial"/>
                <w:noProof/>
                <w:color w:val="000000"/>
                <w:lang w:eastAsia="fi-FI"/>
              </w:rPr>
              <w:drawing>
                <wp:inline distT="0" distB="0" distL="0" distR="0" wp14:anchorId="3478B0A3" wp14:editId="151D3436">
                  <wp:extent cx="1905000" cy="1905000"/>
                  <wp:effectExtent l="0" t="0" r="0" b="0"/>
                  <wp:docPr id="14" name="Kuva 14" descr="Väestönsuojamerk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Väestönsuojamerk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EB14C5" w:rsidRDefault="00EB14C5" w:rsidP="007D782F">
            <w:pPr>
              <w:jc w:val="center"/>
            </w:pPr>
          </w:p>
          <w:p w:rsidR="00EB14C5" w:rsidRDefault="00EB14C5" w:rsidP="007D782F">
            <w:pPr>
              <w:jc w:val="center"/>
            </w:pPr>
          </w:p>
          <w:p w:rsidR="00EB14C5" w:rsidRDefault="00EB14C5" w:rsidP="007D782F">
            <w:pPr>
              <w:jc w:val="center"/>
            </w:pPr>
          </w:p>
          <w:p w:rsidR="00EB14C5" w:rsidRDefault="00EB14C5" w:rsidP="007D782F">
            <w:pPr>
              <w:jc w:val="center"/>
            </w:pPr>
          </w:p>
          <w:p w:rsidR="00EB14C5" w:rsidRPr="00896E4A" w:rsidRDefault="00EB14C5" w:rsidP="007D782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VÄESTÖNSUOJA</w:t>
            </w:r>
          </w:p>
        </w:tc>
      </w:tr>
    </w:tbl>
    <w:p w:rsidR="00EB14C5" w:rsidRDefault="00EB14C5" w:rsidP="00EB14C5"/>
    <w:p w:rsidR="00EB14C5" w:rsidRDefault="00EB14C5">
      <w:pPr>
        <w:rPr>
          <w:sz w:val="32"/>
          <w:szCs w:val="32"/>
        </w:rPr>
      </w:pPr>
    </w:p>
    <w:p w:rsidR="004C6E1D" w:rsidRPr="00A67A13" w:rsidRDefault="004C6E1D">
      <w:pPr>
        <w:rPr>
          <w:sz w:val="24"/>
          <w:szCs w:val="24"/>
        </w:rPr>
      </w:pPr>
      <w:r w:rsidRPr="00A67A13">
        <w:rPr>
          <w:sz w:val="24"/>
          <w:szCs w:val="24"/>
        </w:rPr>
        <w:t>Kuvalähteet</w:t>
      </w:r>
    </w:p>
    <w:p w:rsidR="00EB14C5" w:rsidRPr="00A67A13" w:rsidRDefault="00E37E45">
      <w:pPr>
        <w:rPr>
          <w:sz w:val="24"/>
          <w:szCs w:val="24"/>
        </w:rPr>
      </w:pPr>
      <w:hyperlink r:id="rId44" w:history="1">
        <w:r w:rsidR="00EB14C5" w:rsidRPr="00A67A13">
          <w:rPr>
            <w:rStyle w:val="Hyperlinkki"/>
            <w:sz w:val="24"/>
            <w:szCs w:val="24"/>
          </w:rPr>
          <w:t>http://turvakilvet.omaverkkokauppa.fi/</w:t>
        </w:r>
      </w:hyperlink>
      <w:r w:rsidR="00EB14C5" w:rsidRPr="00A67A13">
        <w:rPr>
          <w:sz w:val="24"/>
          <w:szCs w:val="24"/>
        </w:rPr>
        <w:t xml:space="preserve"> (sivu 1)</w:t>
      </w:r>
    </w:p>
    <w:p w:rsidR="004C6E1D" w:rsidRDefault="000865E6">
      <w:pPr>
        <w:rPr>
          <w:sz w:val="24"/>
          <w:szCs w:val="24"/>
        </w:rPr>
      </w:pPr>
      <w:hyperlink r:id="rId45" w:history="1">
        <w:r w:rsidRPr="00C71B20">
          <w:rPr>
            <w:rStyle w:val="Hyperlinkki"/>
            <w:sz w:val="24"/>
            <w:szCs w:val="24"/>
          </w:rPr>
          <w:t>http://www.turvata.fi/tuotteet/turvaopasteet/</w:t>
        </w:r>
      </w:hyperlink>
    </w:p>
    <w:p w:rsidR="000865E6" w:rsidRPr="00A67A13" w:rsidRDefault="00C25776">
      <w:pPr>
        <w:rPr>
          <w:sz w:val="24"/>
          <w:szCs w:val="24"/>
        </w:rPr>
      </w:pPr>
      <w:hyperlink r:id="rId46" w:history="1">
        <w:r w:rsidRPr="00C71B20">
          <w:rPr>
            <w:rStyle w:val="Hyperlinkki"/>
            <w:sz w:val="24"/>
            <w:szCs w:val="24"/>
          </w:rPr>
          <w:t>http://www.e-julkaisu.fi/suomen-turvakilvet-oy/turvakilvet-ja-opasteet-25/</w:t>
        </w:r>
        <w:proofErr w:type="gramStart"/>
      </w:hyperlink>
      <w:r>
        <w:rPr>
          <w:sz w:val="24"/>
          <w:szCs w:val="24"/>
        </w:rPr>
        <w:t xml:space="preserve">  (kuvasto</w:t>
      </w:r>
      <w:proofErr w:type="gramEnd"/>
      <w:r>
        <w:rPr>
          <w:sz w:val="24"/>
          <w:szCs w:val="24"/>
        </w:rPr>
        <w:t>)</w:t>
      </w:r>
      <w:bookmarkStart w:id="0" w:name="_GoBack"/>
      <w:bookmarkEnd w:id="0"/>
    </w:p>
    <w:sectPr w:rsidR="000865E6" w:rsidRPr="00A67A13" w:rsidSect="00322EBE">
      <w:footerReference w:type="default" r:id="rId4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E45" w:rsidRDefault="00E37E45">
      <w:r>
        <w:separator/>
      </w:r>
    </w:p>
  </w:endnote>
  <w:endnote w:type="continuationSeparator" w:id="0">
    <w:p w:rsidR="00E37E45" w:rsidRDefault="00E3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581" w:rsidRDefault="00F91581">
    <w:pPr>
      <w:pStyle w:val="Alatunniste"/>
    </w:pPr>
    <w:r>
      <w:tab/>
    </w:r>
    <w:r w:rsidR="00302BFB">
      <w:tab/>
      <w:t>RC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E45" w:rsidRDefault="00E37E45">
      <w:r>
        <w:separator/>
      </w:r>
    </w:p>
  </w:footnote>
  <w:footnote w:type="continuationSeparator" w:id="0">
    <w:p w:rsidR="00E37E45" w:rsidRDefault="00E37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1"/>
    <w:rsid w:val="000048A0"/>
    <w:rsid w:val="00017502"/>
    <w:rsid w:val="000217BB"/>
    <w:rsid w:val="00022DDA"/>
    <w:rsid w:val="00025B8B"/>
    <w:rsid w:val="00033585"/>
    <w:rsid w:val="00033ADD"/>
    <w:rsid w:val="00034CFC"/>
    <w:rsid w:val="00053B07"/>
    <w:rsid w:val="00057D62"/>
    <w:rsid w:val="00060310"/>
    <w:rsid w:val="00060C71"/>
    <w:rsid w:val="00065732"/>
    <w:rsid w:val="0007015F"/>
    <w:rsid w:val="000720E0"/>
    <w:rsid w:val="00076619"/>
    <w:rsid w:val="00077CB1"/>
    <w:rsid w:val="000865C1"/>
    <w:rsid w:val="000865E6"/>
    <w:rsid w:val="00094934"/>
    <w:rsid w:val="000A0B63"/>
    <w:rsid w:val="000A239A"/>
    <w:rsid w:val="000A51FD"/>
    <w:rsid w:val="000A6A24"/>
    <w:rsid w:val="000A6EA9"/>
    <w:rsid w:val="000C73E2"/>
    <w:rsid w:val="000D547C"/>
    <w:rsid w:val="000E2A82"/>
    <w:rsid w:val="000F34AE"/>
    <w:rsid w:val="000F64AA"/>
    <w:rsid w:val="00102B9C"/>
    <w:rsid w:val="00103D47"/>
    <w:rsid w:val="00105B42"/>
    <w:rsid w:val="0011097F"/>
    <w:rsid w:val="00120F93"/>
    <w:rsid w:val="00123A32"/>
    <w:rsid w:val="00126E9C"/>
    <w:rsid w:val="001305C4"/>
    <w:rsid w:val="0013278F"/>
    <w:rsid w:val="001464A7"/>
    <w:rsid w:val="00152447"/>
    <w:rsid w:val="001634B8"/>
    <w:rsid w:val="00166326"/>
    <w:rsid w:val="00173E66"/>
    <w:rsid w:val="00182774"/>
    <w:rsid w:val="00184D37"/>
    <w:rsid w:val="00187302"/>
    <w:rsid w:val="00195674"/>
    <w:rsid w:val="001A1D20"/>
    <w:rsid w:val="001A6899"/>
    <w:rsid w:val="001B42C0"/>
    <w:rsid w:val="001C22E0"/>
    <w:rsid w:val="001C67B3"/>
    <w:rsid w:val="001D073A"/>
    <w:rsid w:val="001D46CB"/>
    <w:rsid w:val="001E4CFC"/>
    <w:rsid w:val="00205AB8"/>
    <w:rsid w:val="0021170B"/>
    <w:rsid w:val="002317CD"/>
    <w:rsid w:val="002335A6"/>
    <w:rsid w:val="00234770"/>
    <w:rsid w:val="002360C2"/>
    <w:rsid w:val="00241014"/>
    <w:rsid w:val="0024214E"/>
    <w:rsid w:val="00253617"/>
    <w:rsid w:val="0028680A"/>
    <w:rsid w:val="00290396"/>
    <w:rsid w:val="00291508"/>
    <w:rsid w:val="002946FE"/>
    <w:rsid w:val="002B7793"/>
    <w:rsid w:val="002C6D0B"/>
    <w:rsid w:val="002D539B"/>
    <w:rsid w:val="002D6D1F"/>
    <w:rsid w:val="002D7380"/>
    <w:rsid w:val="002F5189"/>
    <w:rsid w:val="002F660D"/>
    <w:rsid w:val="002F6D1D"/>
    <w:rsid w:val="003006C6"/>
    <w:rsid w:val="00302BFB"/>
    <w:rsid w:val="00322EBE"/>
    <w:rsid w:val="0032603B"/>
    <w:rsid w:val="0033063B"/>
    <w:rsid w:val="00340C9F"/>
    <w:rsid w:val="00342BA1"/>
    <w:rsid w:val="0035122D"/>
    <w:rsid w:val="00386427"/>
    <w:rsid w:val="00393F15"/>
    <w:rsid w:val="003A4A4C"/>
    <w:rsid w:val="003A694C"/>
    <w:rsid w:val="003A6D83"/>
    <w:rsid w:val="003B6D36"/>
    <w:rsid w:val="003B7271"/>
    <w:rsid w:val="003C4CA8"/>
    <w:rsid w:val="003C734D"/>
    <w:rsid w:val="0040175D"/>
    <w:rsid w:val="004017F2"/>
    <w:rsid w:val="00403A9B"/>
    <w:rsid w:val="0043325B"/>
    <w:rsid w:val="00436E68"/>
    <w:rsid w:val="004707D5"/>
    <w:rsid w:val="004709C7"/>
    <w:rsid w:val="00471759"/>
    <w:rsid w:val="004863B0"/>
    <w:rsid w:val="0049025B"/>
    <w:rsid w:val="004920C1"/>
    <w:rsid w:val="004A7657"/>
    <w:rsid w:val="004B00B9"/>
    <w:rsid w:val="004C2676"/>
    <w:rsid w:val="004C40DF"/>
    <w:rsid w:val="004C6E1D"/>
    <w:rsid w:val="004C7492"/>
    <w:rsid w:val="004D35F2"/>
    <w:rsid w:val="004D4670"/>
    <w:rsid w:val="00501058"/>
    <w:rsid w:val="0050453A"/>
    <w:rsid w:val="00504901"/>
    <w:rsid w:val="00514951"/>
    <w:rsid w:val="0052394F"/>
    <w:rsid w:val="005332A8"/>
    <w:rsid w:val="00550A2D"/>
    <w:rsid w:val="005540F3"/>
    <w:rsid w:val="00564552"/>
    <w:rsid w:val="00566378"/>
    <w:rsid w:val="00570280"/>
    <w:rsid w:val="005739A9"/>
    <w:rsid w:val="005805AD"/>
    <w:rsid w:val="0059006A"/>
    <w:rsid w:val="00595BFD"/>
    <w:rsid w:val="005B6862"/>
    <w:rsid w:val="005C1B7B"/>
    <w:rsid w:val="005C245C"/>
    <w:rsid w:val="005C7EE0"/>
    <w:rsid w:val="005D0C4A"/>
    <w:rsid w:val="005F4028"/>
    <w:rsid w:val="00611B0C"/>
    <w:rsid w:val="006148F2"/>
    <w:rsid w:val="00616475"/>
    <w:rsid w:val="00623505"/>
    <w:rsid w:val="006411F9"/>
    <w:rsid w:val="00642DF7"/>
    <w:rsid w:val="00656481"/>
    <w:rsid w:val="006607C1"/>
    <w:rsid w:val="00671087"/>
    <w:rsid w:val="00680FB3"/>
    <w:rsid w:val="00690517"/>
    <w:rsid w:val="006A60AE"/>
    <w:rsid w:val="006B5F3D"/>
    <w:rsid w:val="006B6EA8"/>
    <w:rsid w:val="006B740C"/>
    <w:rsid w:val="006C139B"/>
    <w:rsid w:val="006C2658"/>
    <w:rsid w:val="006D46D9"/>
    <w:rsid w:val="006D51CD"/>
    <w:rsid w:val="006F398E"/>
    <w:rsid w:val="006F4DFB"/>
    <w:rsid w:val="007066DC"/>
    <w:rsid w:val="007105E0"/>
    <w:rsid w:val="007144AD"/>
    <w:rsid w:val="00723686"/>
    <w:rsid w:val="00730B02"/>
    <w:rsid w:val="00743F16"/>
    <w:rsid w:val="00745EA8"/>
    <w:rsid w:val="0075095C"/>
    <w:rsid w:val="007509E4"/>
    <w:rsid w:val="00756C6F"/>
    <w:rsid w:val="00761287"/>
    <w:rsid w:val="00765899"/>
    <w:rsid w:val="00781F78"/>
    <w:rsid w:val="007877CF"/>
    <w:rsid w:val="00794FCD"/>
    <w:rsid w:val="007A2338"/>
    <w:rsid w:val="007A356E"/>
    <w:rsid w:val="007A3E13"/>
    <w:rsid w:val="007B0992"/>
    <w:rsid w:val="007C513F"/>
    <w:rsid w:val="007C7C48"/>
    <w:rsid w:val="007D20F2"/>
    <w:rsid w:val="007D5430"/>
    <w:rsid w:val="007E6AEC"/>
    <w:rsid w:val="007F7172"/>
    <w:rsid w:val="007F7FCA"/>
    <w:rsid w:val="00806E8F"/>
    <w:rsid w:val="00816016"/>
    <w:rsid w:val="0082148B"/>
    <w:rsid w:val="00822021"/>
    <w:rsid w:val="008224D4"/>
    <w:rsid w:val="00845799"/>
    <w:rsid w:val="00846B3D"/>
    <w:rsid w:val="00847D98"/>
    <w:rsid w:val="00860AAA"/>
    <w:rsid w:val="00866CA4"/>
    <w:rsid w:val="008818A1"/>
    <w:rsid w:val="00893A4C"/>
    <w:rsid w:val="00896E4A"/>
    <w:rsid w:val="008A710A"/>
    <w:rsid w:val="008B3EF5"/>
    <w:rsid w:val="008B763A"/>
    <w:rsid w:val="008C1D2B"/>
    <w:rsid w:val="008C25B4"/>
    <w:rsid w:val="008D59A2"/>
    <w:rsid w:val="008E0BD4"/>
    <w:rsid w:val="008F32EA"/>
    <w:rsid w:val="00904F62"/>
    <w:rsid w:val="00912B76"/>
    <w:rsid w:val="00920177"/>
    <w:rsid w:val="00924DB7"/>
    <w:rsid w:val="00935B56"/>
    <w:rsid w:val="00954935"/>
    <w:rsid w:val="009560F6"/>
    <w:rsid w:val="0097443E"/>
    <w:rsid w:val="00975768"/>
    <w:rsid w:val="00975C54"/>
    <w:rsid w:val="00983F88"/>
    <w:rsid w:val="0098516F"/>
    <w:rsid w:val="00986187"/>
    <w:rsid w:val="00991304"/>
    <w:rsid w:val="009924B3"/>
    <w:rsid w:val="00996735"/>
    <w:rsid w:val="009B3C13"/>
    <w:rsid w:val="009B4539"/>
    <w:rsid w:val="009C5A19"/>
    <w:rsid w:val="009C5E8A"/>
    <w:rsid w:val="009D1160"/>
    <w:rsid w:val="009F2AE2"/>
    <w:rsid w:val="009F5373"/>
    <w:rsid w:val="00A04457"/>
    <w:rsid w:val="00A04783"/>
    <w:rsid w:val="00A12DFB"/>
    <w:rsid w:val="00A1496C"/>
    <w:rsid w:val="00A208EA"/>
    <w:rsid w:val="00A221BE"/>
    <w:rsid w:val="00A23201"/>
    <w:rsid w:val="00A25C94"/>
    <w:rsid w:val="00A2695D"/>
    <w:rsid w:val="00A3152A"/>
    <w:rsid w:val="00A33371"/>
    <w:rsid w:val="00A53D44"/>
    <w:rsid w:val="00A66863"/>
    <w:rsid w:val="00A67A13"/>
    <w:rsid w:val="00A70278"/>
    <w:rsid w:val="00A7043C"/>
    <w:rsid w:val="00A86B79"/>
    <w:rsid w:val="00A92B00"/>
    <w:rsid w:val="00A93162"/>
    <w:rsid w:val="00A96475"/>
    <w:rsid w:val="00A96DFF"/>
    <w:rsid w:val="00AA1361"/>
    <w:rsid w:val="00AC04B9"/>
    <w:rsid w:val="00AC4690"/>
    <w:rsid w:val="00AD411B"/>
    <w:rsid w:val="00AE087F"/>
    <w:rsid w:val="00B0126E"/>
    <w:rsid w:val="00B07069"/>
    <w:rsid w:val="00B12161"/>
    <w:rsid w:val="00B32019"/>
    <w:rsid w:val="00B5184D"/>
    <w:rsid w:val="00B525BC"/>
    <w:rsid w:val="00B55784"/>
    <w:rsid w:val="00B55885"/>
    <w:rsid w:val="00B67117"/>
    <w:rsid w:val="00B70E60"/>
    <w:rsid w:val="00B82FAA"/>
    <w:rsid w:val="00B85553"/>
    <w:rsid w:val="00BA1BB1"/>
    <w:rsid w:val="00BA291D"/>
    <w:rsid w:val="00BA5A7D"/>
    <w:rsid w:val="00BB1C5A"/>
    <w:rsid w:val="00BB3B41"/>
    <w:rsid w:val="00BC1A7A"/>
    <w:rsid w:val="00BD0D4F"/>
    <w:rsid w:val="00BD6F2E"/>
    <w:rsid w:val="00BE47EF"/>
    <w:rsid w:val="00BE7C92"/>
    <w:rsid w:val="00C00699"/>
    <w:rsid w:val="00C06EAC"/>
    <w:rsid w:val="00C25776"/>
    <w:rsid w:val="00C3075D"/>
    <w:rsid w:val="00C42709"/>
    <w:rsid w:val="00C46F61"/>
    <w:rsid w:val="00C47F9E"/>
    <w:rsid w:val="00C5148B"/>
    <w:rsid w:val="00C538FE"/>
    <w:rsid w:val="00C56C0A"/>
    <w:rsid w:val="00C70C53"/>
    <w:rsid w:val="00C71E6C"/>
    <w:rsid w:val="00C74513"/>
    <w:rsid w:val="00C907F6"/>
    <w:rsid w:val="00C93D00"/>
    <w:rsid w:val="00CA2FC6"/>
    <w:rsid w:val="00CC524A"/>
    <w:rsid w:val="00CC5E02"/>
    <w:rsid w:val="00CC71C4"/>
    <w:rsid w:val="00CD678A"/>
    <w:rsid w:val="00CE261B"/>
    <w:rsid w:val="00CE28A8"/>
    <w:rsid w:val="00CF7478"/>
    <w:rsid w:val="00D020D5"/>
    <w:rsid w:val="00D022E3"/>
    <w:rsid w:val="00D107D9"/>
    <w:rsid w:val="00D155AD"/>
    <w:rsid w:val="00D31398"/>
    <w:rsid w:val="00D32F6F"/>
    <w:rsid w:val="00D330F0"/>
    <w:rsid w:val="00D36298"/>
    <w:rsid w:val="00D36917"/>
    <w:rsid w:val="00D42855"/>
    <w:rsid w:val="00D46FE1"/>
    <w:rsid w:val="00D629DB"/>
    <w:rsid w:val="00DA4630"/>
    <w:rsid w:val="00DA74CE"/>
    <w:rsid w:val="00DB40A6"/>
    <w:rsid w:val="00DB5E69"/>
    <w:rsid w:val="00DC0640"/>
    <w:rsid w:val="00DC5854"/>
    <w:rsid w:val="00DD5CB5"/>
    <w:rsid w:val="00DD5E20"/>
    <w:rsid w:val="00DE115F"/>
    <w:rsid w:val="00E07AF2"/>
    <w:rsid w:val="00E129FE"/>
    <w:rsid w:val="00E31F43"/>
    <w:rsid w:val="00E37B53"/>
    <w:rsid w:val="00E37E45"/>
    <w:rsid w:val="00E46121"/>
    <w:rsid w:val="00E55DD2"/>
    <w:rsid w:val="00E55FD5"/>
    <w:rsid w:val="00E57A74"/>
    <w:rsid w:val="00E64B82"/>
    <w:rsid w:val="00E800E6"/>
    <w:rsid w:val="00E81739"/>
    <w:rsid w:val="00E81AC2"/>
    <w:rsid w:val="00E90A95"/>
    <w:rsid w:val="00EB14C5"/>
    <w:rsid w:val="00EB1825"/>
    <w:rsid w:val="00EB24BE"/>
    <w:rsid w:val="00EB6350"/>
    <w:rsid w:val="00EC701F"/>
    <w:rsid w:val="00ED1470"/>
    <w:rsid w:val="00EE3409"/>
    <w:rsid w:val="00EE7754"/>
    <w:rsid w:val="00EF0D07"/>
    <w:rsid w:val="00F034AB"/>
    <w:rsid w:val="00F14481"/>
    <w:rsid w:val="00F16DB4"/>
    <w:rsid w:val="00F2220E"/>
    <w:rsid w:val="00F30277"/>
    <w:rsid w:val="00F37286"/>
    <w:rsid w:val="00F42F2B"/>
    <w:rsid w:val="00F51036"/>
    <w:rsid w:val="00F55CC4"/>
    <w:rsid w:val="00F60600"/>
    <w:rsid w:val="00F65247"/>
    <w:rsid w:val="00F65F9F"/>
    <w:rsid w:val="00F710D0"/>
    <w:rsid w:val="00F91581"/>
    <w:rsid w:val="00FA34F3"/>
    <w:rsid w:val="00FB0628"/>
    <w:rsid w:val="00FB4AC5"/>
    <w:rsid w:val="00FC2619"/>
    <w:rsid w:val="00FC4AEB"/>
    <w:rsid w:val="00FD4062"/>
    <w:rsid w:val="00FE660C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fi-FI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847D98"/>
    <w:rPr>
      <w:rFonts w:ascii="Arial" w:hAnsi="Arial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50453A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50453A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rsid w:val="00E07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D155AD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D155AD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EB14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fi-FI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847D98"/>
    <w:rPr>
      <w:rFonts w:ascii="Arial" w:hAnsi="Arial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50453A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50453A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rsid w:val="00E07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D155AD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D155AD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EB1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http://verkkokauppa.spek.fi/images/products/1479picture1Upload_prlist.jpg" TargetMode="External"/><Relationship Id="rId42" Type="http://schemas.openxmlformats.org/officeDocument/2006/relationships/image" Target="media/image34.jpeg"/><Relationship Id="rId47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8.emf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hyperlink" Target="http://www.e-julkaisu.fi/suomen-turvakilvet-oy/turvakilvet-ja-opasteet-25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hyperlink" Target="http://www.turvata.fi/tuotteet/turvaopasteet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https://encrypted-tbn2.gstatic.com/images?q=tbn:ANd9GcTcu57j97-E5iCeDhxSEpFh28tRJxyi7S5ilD9FBImG5c7L2MUCFaa8ZQ" TargetMode="External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31" Type="http://schemas.openxmlformats.org/officeDocument/2006/relationships/image" Target="media/image24.emf"/><Relationship Id="rId44" Type="http://schemas.openxmlformats.org/officeDocument/2006/relationships/hyperlink" Target="http://turvakilvet.omaverkkokauppa.f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image" Target="media/image27.jpeg"/><Relationship Id="rId43" Type="http://schemas.openxmlformats.org/officeDocument/2006/relationships/image" Target="http://www.hel.fi/wps/wcm/connect/41bdad80451d0515949af695778d2bd1/1/Apua_turvallisuus_vaestonsu.jpg?MOD=AJPERES&amp;lmod=-509206460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A14C4E33.dotm</Template>
  <TotalTime>60</TotalTime>
  <Pages>6</Pages>
  <Words>138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Espoon kaupunki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cederri</dc:creator>
  <cp:lastModifiedBy>Cederberg Riitta</cp:lastModifiedBy>
  <cp:revision>12</cp:revision>
  <cp:lastPrinted>2011-04-07T15:02:00Z</cp:lastPrinted>
  <dcterms:created xsi:type="dcterms:W3CDTF">2016-09-24T02:41:00Z</dcterms:created>
  <dcterms:modified xsi:type="dcterms:W3CDTF">2016-09-24T03:43:00Z</dcterms:modified>
</cp:coreProperties>
</file>