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7F5" w:rsidRDefault="009957D0">
      <w:r>
        <w:t>WILMAN KÄYTTÖ KOULUN JA KODIN VÄLISESSÄ YHTEYDENPIDOSSA</w:t>
      </w:r>
      <w:r>
        <w:tab/>
        <w:t xml:space="preserve">( 14.11.2013) </w:t>
      </w:r>
    </w:p>
    <w:p w:rsidR="009957D0" w:rsidRDefault="009957D0">
      <w:r>
        <w:t>MUISTA</w:t>
      </w:r>
    </w:p>
    <w:p w:rsidR="009957D0" w:rsidRDefault="009957D0" w:rsidP="009957D0">
      <w:pPr>
        <w:pStyle w:val="Luettelokappale"/>
        <w:numPr>
          <w:ilvl w:val="0"/>
          <w:numId w:val="1"/>
        </w:numPr>
      </w:pPr>
      <w:r>
        <w:t xml:space="preserve">Aina kun viestit huoltajan kanssa, muista että </w:t>
      </w:r>
      <w:proofErr w:type="spellStart"/>
      <w:r>
        <w:t>Wilma</w:t>
      </w:r>
      <w:proofErr w:type="spellEnd"/>
      <w:r>
        <w:t xml:space="preserve"> on ensisijaisesti kouluhallinnon sovellus. </w:t>
      </w:r>
    </w:p>
    <w:p w:rsidR="009957D0" w:rsidRDefault="009957D0" w:rsidP="009957D0">
      <w:pPr>
        <w:pStyle w:val="Luettelokappale"/>
        <w:numPr>
          <w:ilvl w:val="0"/>
          <w:numId w:val="1"/>
        </w:numPr>
      </w:pPr>
      <w:proofErr w:type="spellStart"/>
      <w:proofErr w:type="gramStart"/>
      <w:r>
        <w:t>Wilmaan</w:t>
      </w:r>
      <w:proofErr w:type="spellEnd"/>
      <w:r>
        <w:t xml:space="preserve"> kirjataan / siinä lähetetään VAIN opetuksen järjestämisen kannalta tarpeellista tietoa.</w:t>
      </w:r>
      <w:proofErr w:type="gramEnd"/>
      <w:r>
        <w:t xml:space="preserve"> Ote oppilaiden henkilötietojen käsittelyoppaasta 2012: ”Koulussa voidaan kerätä vain sellaista oppilasta, hänen huoltajiaan ja kotiaan koskevia tietoja, joiden tarpeellisuus pystytään perustelemaan </w:t>
      </w:r>
      <w:r w:rsidRPr="002D0ED4">
        <w:rPr>
          <w:u w:val="single"/>
        </w:rPr>
        <w:t>oppilaan opetuksen järjestämisen kannalta</w:t>
      </w:r>
      <w:r>
        <w:t>.”</w:t>
      </w:r>
    </w:p>
    <w:p w:rsidR="002D0ED4" w:rsidRDefault="009957D0" w:rsidP="002D0ED4">
      <w:pPr>
        <w:pStyle w:val="Luettelokappale"/>
        <w:numPr>
          <w:ilvl w:val="0"/>
          <w:numId w:val="1"/>
        </w:numPr>
      </w:pPr>
      <w:r>
        <w:t xml:space="preserve">Salassapitosäännösten alaista tietoa EI kirjoiteta </w:t>
      </w:r>
      <w:proofErr w:type="spellStart"/>
      <w:r>
        <w:t>Wilmaan</w:t>
      </w:r>
      <w:proofErr w:type="spellEnd"/>
      <w:r w:rsidR="002D0ED4">
        <w:t xml:space="preserve"> (Laki viranomaisen toiminnan julkisuudesta 1999/621 pykälä 24 koulua koskevat erityisesti momentit 22, 25, 29, 30 ja 31).</w:t>
      </w:r>
    </w:p>
    <w:p w:rsidR="002D0ED4" w:rsidRDefault="002D0ED4" w:rsidP="002D0ED4">
      <w:pPr>
        <w:pStyle w:val="Luettelokappale"/>
        <w:numPr>
          <w:ilvl w:val="0"/>
          <w:numId w:val="1"/>
        </w:numPr>
      </w:pPr>
      <w:r>
        <w:t>Kun kirjoitat viestejä, kirjoita vain yksi viesti kerrallaan. Ole erityisen huolellinen kun lähetät viestiä oppilaan huoltajalle, jotta viesti menee vain ja ainoastaan hänelle</w:t>
      </w:r>
      <w:r w:rsidR="00386BA2">
        <w:t xml:space="preserve">.  </w:t>
      </w:r>
    </w:p>
    <w:p w:rsidR="00386BA2" w:rsidRDefault="00386BA2" w:rsidP="002D0ED4">
      <w:pPr>
        <w:pStyle w:val="Luettelokappale"/>
        <w:numPr>
          <w:ilvl w:val="0"/>
          <w:numId w:val="1"/>
        </w:numPr>
      </w:pPr>
      <w:r>
        <w:t xml:space="preserve">Ensisijainen tapa olla yhteydessä huoltajaan on puhelimitse, mutta jos huoltajaa ei saa kiinni voi asian saattaa tietoon myös </w:t>
      </w:r>
      <w:proofErr w:type="spellStart"/>
      <w:r>
        <w:t>Wilman</w:t>
      </w:r>
      <w:proofErr w:type="spellEnd"/>
      <w:r>
        <w:t xml:space="preserve"> kautta. Nämä </w:t>
      </w:r>
      <w:proofErr w:type="spellStart"/>
      <w:r>
        <w:t>Wilman</w:t>
      </w:r>
      <w:proofErr w:type="spellEnd"/>
      <w:r>
        <w:t xml:space="preserve"> ohjeet sopivat sovellettavaksi myös sähköpostissa ja tekstiviesteissä.</w:t>
      </w:r>
    </w:p>
    <w:p w:rsidR="00386BA2" w:rsidRDefault="00386BA2" w:rsidP="002D0ED4">
      <w:pPr>
        <w:pStyle w:val="Luettelokappale"/>
        <w:numPr>
          <w:ilvl w:val="0"/>
          <w:numId w:val="1"/>
        </w:numPr>
      </w:pPr>
      <w:r>
        <w:t xml:space="preserve">Lue ”Oppilaiden henkilötietojen käsittely kodin ja koulun yhteistyössä. </w:t>
      </w:r>
      <w:proofErr w:type="gramStart"/>
      <w:r>
        <w:t>Opas peruskouluille”.</w:t>
      </w:r>
      <w:proofErr w:type="gramEnd"/>
      <w:r>
        <w:t xml:space="preserve"> Löytyy myös sähköisenä </w:t>
      </w:r>
      <w:hyperlink r:id="rId6" w:history="1">
        <w:r w:rsidRPr="000B3D61">
          <w:rPr>
            <w:rStyle w:val="Hyperlinkki"/>
          </w:rPr>
          <w:t>www.tietosuoja.fi</w:t>
        </w:r>
      </w:hyperlink>
    </w:p>
    <w:p w:rsidR="00386BA2" w:rsidRDefault="00386BA2" w:rsidP="00386BA2"/>
    <w:p w:rsidR="00386BA2" w:rsidRDefault="00386BA2" w:rsidP="00386BA2">
      <w:bookmarkStart w:id="0" w:name="_GoBack"/>
      <w:bookmarkEnd w:id="0"/>
    </w:p>
    <w:p w:rsidR="009957D0" w:rsidRDefault="009957D0"/>
    <w:p w:rsidR="009957D0" w:rsidRDefault="009957D0"/>
    <w:sectPr w:rsidR="009957D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76C64"/>
    <w:multiLevelType w:val="hybridMultilevel"/>
    <w:tmpl w:val="A4EC5E6A"/>
    <w:lvl w:ilvl="0" w:tplc="3F16A0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7D0"/>
    <w:rsid w:val="000D7004"/>
    <w:rsid w:val="002D0ED4"/>
    <w:rsid w:val="00386BA2"/>
    <w:rsid w:val="00446C73"/>
    <w:rsid w:val="007167F5"/>
    <w:rsid w:val="0099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9957D0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386B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9957D0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386B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ietosuoja.f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74D8BDA5.dotm</Template>
  <TotalTime>39</TotalTime>
  <Pages>1</Pages>
  <Words>140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Riitta Cederberg</dc:creator>
  <cp:lastModifiedBy>Riitta Cederberg</cp:lastModifiedBy>
  <cp:revision>2</cp:revision>
  <cp:lastPrinted>2014-11-24T09:15:00Z</cp:lastPrinted>
  <dcterms:created xsi:type="dcterms:W3CDTF">2014-11-24T08:27:00Z</dcterms:created>
  <dcterms:modified xsi:type="dcterms:W3CDTF">2014-11-24T09:41:00Z</dcterms:modified>
</cp:coreProperties>
</file>