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F5" w:rsidRDefault="007167F5"/>
    <w:p w:rsidR="00ED7EBA" w:rsidRDefault="00ED7EBA"/>
    <w:p w:rsidR="00775E25" w:rsidRDefault="00E43FEB" w:rsidP="00775E25">
      <w:r>
        <w:t>Karttulan Kissakuusen</w:t>
      </w:r>
      <w:r w:rsidR="001D4C9F">
        <w:t>koulun</w:t>
      </w:r>
      <w:r w:rsidR="00856A8C">
        <w:t xml:space="preserve"> johtoryhmän jä</w:t>
      </w:r>
      <w:r w:rsidR="00C85BCF">
        <w:t>senet on nimetty ajalle 1.8.2017–31.7.2018</w:t>
      </w:r>
      <w:r w:rsidR="00856A8C">
        <w:t>. Paikat</w:t>
      </w:r>
      <w:r w:rsidR="00075317">
        <w:t xml:space="preserve"> (2)</w:t>
      </w:r>
      <w:r w:rsidR="00856A8C">
        <w:t xml:space="preserve"> julistetaan haettaviksi.</w:t>
      </w:r>
      <w:r w:rsidR="00775E25" w:rsidRPr="00775E25">
        <w:t xml:space="preserve"> </w:t>
      </w:r>
      <w:r w:rsidR="00775E25">
        <w:t xml:space="preserve">Koulun johtoryhmän tehtävänä on kehittää ja suunnitella koulun toimintaa sekä valmistella osaltaan yhteisiin kokouksiin tulevia asioita. </w:t>
      </w:r>
    </w:p>
    <w:p w:rsidR="00ED7EBA" w:rsidRDefault="00F86527">
      <w:r>
        <w:t>Ilmoita k</w:t>
      </w:r>
      <w:r w:rsidR="00E61446">
        <w:t>iinnostuksesi</w:t>
      </w:r>
      <w:r w:rsidR="00ED7EBA">
        <w:t xml:space="preserve"> koulun johtoryhmän </w:t>
      </w:r>
      <w:r w:rsidR="00E61446">
        <w:t>jäsenyyteen</w:t>
      </w:r>
      <w:r w:rsidR="00ED7EBA">
        <w:t xml:space="preserve"> </w:t>
      </w:r>
      <w:r w:rsidR="00C85BCF">
        <w:t>lukuvuosina</w:t>
      </w:r>
      <w:r w:rsidR="00856A8C">
        <w:t xml:space="preserve"> </w:t>
      </w:r>
      <w:r w:rsidR="0065123B">
        <w:t>2018–2021</w:t>
      </w:r>
      <w:bookmarkStart w:id="0" w:name="_GoBack"/>
      <w:bookmarkEnd w:id="0"/>
      <w:r w:rsidR="00ED7EBA">
        <w:t xml:space="preserve"> </w:t>
      </w:r>
      <w:r w:rsidR="00E61446">
        <w:t>toimittamalla alla oleva</w:t>
      </w:r>
      <w:r>
        <w:t xml:space="preserve"> lomake rehtorille viimeistään </w:t>
      </w:r>
      <w:r w:rsidR="0065123B">
        <w:t>keskiviikkoon 9</w:t>
      </w:r>
      <w:r w:rsidR="00C85BCF">
        <w:t>.5.2018</w:t>
      </w:r>
      <w:r w:rsidR="00891C1E">
        <w:t xml:space="preserve"> (voi toimittaa myös sähköpostilla).</w:t>
      </w:r>
    </w:p>
    <w:p w:rsidR="00E61446" w:rsidRPr="00775E25" w:rsidRDefault="00C85BCF">
      <w:r w:rsidRPr="00775E25">
        <w:t>J</w:t>
      </w:r>
      <w:r w:rsidR="00E61446" w:rsidRPr="00775E25">
        <w:t>oh</w:t>
      </w:r>
      <w:r w:rsidRPr="00775E25">
        <w:t xml:space="preserve">toryhmän jäsenen </w:t>
      </w:r>
      <w:r w:rsidR="00775E25" w:rsidRPr="00775E25">
        <w:t>tehtäviin kuuluvat mm:</w:t>
      </w:r>
    </w:p>
    <w:p w:rsidR="00775E25" w:rsidRPr="00775E25" w:rsidRDefault="00775E25" w:rsidP="00775E25">
      <w:pPr>
        <w:pStyle w:val="Eivli"/>
      </w:pPr>
      <w:proofErr w:type="gramStart"/>
      <w:r w:rsidRPr="00775E25">
        <w:t>-</w:t>
      </w:r>
      <w:proofErr w:type="gramEnd"/>
      <w:r w:rsidRPr="00775E25">
        <w:t xml:space="preserve"> yhteisten pelinsääntöjen</w:t>
      </w:r>
      <w:r w:rsidR="000D405C">
        <w:t xml:space="preserve"> ja toimintakulttuurin</w:t>
      </w:r>
      <w:r w:rsidRPr="00775E25">
        <w:t xml:space="preserve"> vaaliminen koulun arjessa </w:t>
      </w:r>
    </w:p>
    <w:p w:rsidR="00775E25" w:rsidRPr="00775E25" w:rsidRDefault="00775E25" w:rsidP="00775E25">
      <w:pPr>
        <w:pStyle w:val="Eivli"/>
      </w:pPr>
      <w:proofErr w:type="gramStart"/>
      <w:r w:rsidRPr="00775E25">
        <w:t>-</w:t>
      </w:r>
      <w:proofErr w:type="gramEnd"/>
      <w:r w:rsidRPr="00775E25">
        <w:t xml:space="preserve"> haastavien tilanteiden käsittelyyn ja purkamiseen liittyvien toimintamallien suunnittelu ja kehittäminen </w:t>
      </w:r>
      <w:r>
        <w:t>yhdessä yhteisöllisen oppilashuollon kanssa</w:t>
      </w:r>
    </w:p>
    <w:p w:rsidR="00775E25" w:rsidRPr="00775E25" w:rsidRDefault="00775E25" w:rsidP="00775E25">
      <w:pPr>
        <w:pStyle w:val="Eivli"/>
      </w:pPr>
      <w:proofErr w:type="gramStart"/>
      <w:r w:rsidRPr="00775E25">
        <w:t>-</w:t>
      </w:r>
      <w:proofErr w:type="gramEnd"/>
      <w:r w:rsidRPr="00775E25">
        <w:t xml:space="preserve"> tulevan lukuvuoden aikataulurunko sekä juhliin ja traditioihin liittyvät asiat </w:t>
      </w:r>
    </w:p>
    <w:p w:rsidR="00775E25" w:rsidRPr="00775E25" w:rsidRDefault="00775E25" w:rsidP="00775E25">
      <w:pPr>
        <w:pStyle w:val="Eivli"/>
      </w:pPr>
      <w:proofErr w:type="gramStart"/>
      <w:r w:rsidRPr="00775E25">
        <w:t>-</w:t>
      </w:r>
      <w:proofErr w:type="gramEnd"/>
      <w:r w:rsidRPr="00775E25">
        <w:t xml:space="preserve"> henkilökunnan tukeminen ja ohjaaminen koulun rakenteiden puitteissa </w:t>
      </w:r>
    </w:p>
    <w:p w:rsidR="00775E25" w:rsidRDefault="00775E25" w:rsidP="00775E25">
      <w:pPr>
        <w:pStyle w:val="Eivli"/>
      </w:pPr>
      <w:proofErr w:type="gramStart"/>
      <w:r w:rsidRPr="00775E25">
        <w:t>-</w:t>
      </w:r>
      <w:proofErr w:type="gramEnd"/>
      <w:r w:rsidRPr="00775E25">
        <w:t xml:space="preserve"> osallistuminen toimintasuunnitelman ja – kertomuksen kirjoitukseen ja suunnitteluun</w:t>
      </w:r>
      <w:r>
        <w:t>.</w:t>
      </w:r>
      <w:r w:rsidRPr="00775E25">
        <w:t xml:space="preserve"> </w:t>
      </w:r>
    </w:p>
    <w:p w:rsidR="00775E25" w:rsidRPr="00775E25" w:rsidRDefault="00775E25" w:rsidP="00775E25">
      <w:pPr>
        <w:pStyle w:val="Eivli"/>
      </w:pPr>
      <w:proofErr w:type="gramStart"/>
      <w:r>
        <w:t>-</w:t>
      </w:r>
      <w:proofErr w:type="gramEnd"/>
      <w:r>
        <w:t xml:space="preserve"> johtoryhmässä erikseen delegoidut tehtävät</w:t>
      </w:r>
    </w:p>
    <w:p w:rsidR="00E61446" w:rsidRDefault="00E61446" w:rsidP="00E61446">
      <w:r>
        <w:t>Lukuvuonna</w:t>
      </w:r>
      <w:r w:rsidR="00C85BCF">
        <w:t xml:space="preserve"> 2017–2018</w:t>
      </w:r>
      <w:r>
        <w:t xml:space="preserve"> johtoryh</w:t>
      </w:r>
      <w:r w:rsidR="00C85BCF">
        <w:t xml:space="preserve">män jäsenen </w:t>
      </w:r>
      <w:proofErr w:type="spellStart"/>
      <w:r w:rsidR="00C85BCF">
        <w:t>tva-</w:t>
      </w:r>
      <w:proofErr w:type="spellEnd"/>
      <w:r w:rsidR="00C85BCF">
        <w:t xml:space="preserve"> korvaus</w:t>
      </w:r>
      <w:r>
        <w:t xml:space="preserve"> </w:t>
      </w:r>
      <w:r w:rsidR="0065123B">
        <w:t>on ollut 120€/kk</w:t>
      </w:r>
      <w:r w:rsidR="00075317">
        <w:t xml:space="preserve">, lukuvuoden </w:t>
      </w:r>
      <w:proofErr w:type="gramStart"/>
      <w:r w:rsidR="00075317">
        <w:t>2018-2019</w:t>
      </w:r>
      <w:proofErr w:type="gramEnd"/>
      <w:r w:rsidR="00075317">
        <w:t xml:space="preserve"> korvausta ei ole vielä päätetty.</w:t>
      </w:r>
    </w:p>
    <w:p w:rsidR="00E61446" w:rsidRPr="00775E25" w:rsidRDefault="00E61446">
      <w:pPr>
        <w:rPr>
          <w:sz w:val="32"/>
          <w:szCs w:val="32"/>
        </w:rPr>
      </w:pPr>
      <w:r w:rsidRPr="00775E25">
        <w:rPr>
          <w:sz w:val="32"/>
          <w:szCs w:val="32"/>
        </w:rPr>
        <w:t>HAKEMUS</w:t>
      </w:r>
      <w:r w:rsidR="00075317" w:rsidRPr="00775E25">
        <w:rPr>
          <w:sz w:val="32"/>
          <w:szCs w:val="32"/>
        </w:rPr>
        <w:t xml:space="preserve"> KARTTULAN KISSAKUUSENKOULUN JOHTORYHMÄÄN </w:t>
      </w:r>
    </w:p>
    <w:p w:rsidR="00E61446" w:rsidRDefault="00C85BCF">
      <w:r>
        <w:t xml:space="preserve">Lukuvuoden </w:t>
      </w:r>
      <w:r w:rsidR="00075317">
        <w:t>2018–2019</w:t>
      </w:r>
      <w:r w:rsidR="001D4C9F">
        <w:t xml:space="preserve">  tärkeimmät tehtävät johtoryhmän työskentelyssä? </w:t>
      </w:r>
    </w:p>
    <w:p w:rsidR="00E61446" w:rsidRDefault="00E61446"/>
    <w:p w:rsidR="00E61446" w:rsidRDefault="00E61446"/>
    <w:p w:rsidR="00E61446" w:rsidRDefault="00E61446"/>
    <w:p w:rsidR="005051A5" w:rsidRDefault="001D4C9F">
      <w:r>
        <w:t>Oma kehittämispanokseni</w:t>
      </w:r>
      <w:r w:rsidR="00E61446">
        <w:t xml:space="preserve"> koulun johtoryhmään </w:t>
      </w:r>
    </w:p>
    <w:p w:rsidR="005051A5" w:rsidRDefault="005051A5"/>
    <w:p w:rsidR="00E61446" w:rsidRDefault="00E61446"/>
    <w:p w:rsidR="00E61446" w:rsidRDefault="00E61446"/>
    <w:p w:rsidR="00E61446" w:rsidRDefault="00E61446"/>
    <w:p w:rsidR="00075317" w:rsidRDefault="00075317"/>
    <w:p w:rsidR="00075317" w:rsidRDefault="00075317"/>
    <w:p w:rsidR="00075317" w:rsidRDefault="00075317"/>
    <w:p w:rsidR="00865F87" w:rsidRDefault="00C85BCF">
      <w:r>
        <w:t>Kuopiossa __/__ 2018</w:t>
      </w:r>
      <w:r w:rsidR="00E61446">
        <w:t xml:space="preserve">    </w:t>
      </w:r>
      <w:r w:rsidR="00E61446">
        <w:tab/>
      </w:r>
      <w:r w:rsidR="00E61446">
        <w:tab/>
        <w:t>Hakijan allekirjoitus</w:t>
      </w:r>
      <w:r w:rsidR="00B71F7B">
        <w:t xml:space="preserve"> ja nimenselvennys</w:t>
      </w:r>
    </w:p>
    <w:sectPr w:rsidR="00865F8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EBA"/>
    <w:rsid w:val="00075317"/>
    <w:rsid w:val="000D405C"/>
    <w:rsid w:val="000D7004"/>
    <w:rsid w:val="001D4C9F"/>
    <w:rsid w:val="0035423D"/>
    <w:rsid w:val="004C7086"/>
    <w:rsid w:val="005051A5"/>
    <w:rsid w:val="00543484"/>
    <w:rsid w:val="005B395E"/>
    <w:rsid w:val="0065123B"/>
    <w:rsid w:val="007167F5"/>
    <w:rsid w:val="00775E25"/>
    <w:rsid w:val="0084670C"/>
    <w:rsid w:val="00856A8C"/>
    <w:rsid w:val="00865F87"/>
    <w:rsid w:val="00891C1E"/>
    <w:rsid w:val="00AB0EE1"/>
    <w:rsid w:val="00B71F7B"/>
    <w:rsid w:val="00C85BCF"/>
    <w:rsid w:val="00E43FEB"/>
    <w:rsid w:val="00E61446"/>
    <w:rsid w:val="00ED7EBA"/>
    <w:rsid w:val="00F718CA"/>
    <w:rsid w:val="00F8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86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5E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ivli">
    <w:name w:val="No Spacing"/>
    <w:uiPriority w:val="1"/>
    <w:qFormat/>
    <w:rsid w:val="00775E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86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5E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ivli">
    <w:name w:val="No Spacing"/>
    <w:uiPriority w:val="1"/>
    <w:qFormat/>
    <w:rsid w:val="00775E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5409AE2A.dotm</Template>
  <TotalTime>3</TotalTime>
  <Pages>1</Pages>
  <Words>151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Cederberg Riitta</dc:creator>
  <cp:lastModifiedBy>Cederberg Riitta</cp:lastModifiedBy>
  <cp:revision>3</cp:revision>
  <dcterms:created xsi:type="dcterms:W3CDTF">2018-05-06T23:16:00Z</dcterms:created>
  <dcterms:modified xsi:type="dcterms:W3CDTF">2018-05-06T23:42:00Z</dcterms:modified>
</cp:coreProperties>
</file>