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62" w:rsidRDefault="00992962">
      <w:r>
        <w:t xml:space="preserve">OPETUSETUATERIAN MERKKAAMINEN </w:t>
      </w:r>
      <w:proofErr w:type="spellStart"/>
      <w:r>
        <w:t>ESSiin</w:t>
      </w:r>
      <w:proofErr w:type="spellEnd"/>
    </w:p>
    <w:p w:rsidR="00992962" w:rsidRDefault="00992962" w:rsidP="00992962">
      <w:pPr>
        <w:pStyle w:val="Luettelokappale"/>
        <w:numPr>
          <w:ilvl w:val="0"/>
          <w:numId w:val="1"/>
        </w:numPr>
      </w:pPr>
      <w:r>
        <w:t xml:space="preserve">Kirjaudu </w:t>
      </w:r>
      <w:proofErr w:type="spellStart"/>
      <w:r>
        <w:t>ESS’iin</w:t>
      </w:r>
      <w:proofErr w:type="spellEnd"/>
      <w:r>
        <w:t xml:space="preserve"> ja valitse vasemmasta yläkulmasta </w:t>
      </w:r>
      <w:r w:rsidRPr="00992962">
        <w:rPr>
          <w:u w:val="single"/>
        </w:rPr>
        <w:t>Uusi tapahtuma</w:t>
      </w:r>
    </w:p>
    <w:p w:rsidR="00992962" w:rsidRDefault="00992962">
      <w:r>
        <w:rPr>
          <w:noProof/>
          <w:lang w:eastAsia="fi-FI"/>
        </w:rPr>
        <w:drawing>
          <wp:inline distT="0" distB="0" distL="0" distR="0" wp14:anchorId="1D8B0650" wp14:editId="797DE0A2">
            <wp:extent cx="4457700" cy="838200"/>
            <wp:effectExtent l="0" t="0" r="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962" w:rsidRDefault="00992962"/>
    <w:p w:rsidR="00992962" w:rsidRDefault="00992962" w:rsidP="00992962">
      <w:pPr>
        <w:pStyle w:val="Luettelokappale"/>
        <w:numPr>
          <w:ilvl w:val="0"/>
          <w:numId w:val="1"/>
        </w:numPr>
      </w:pPr>
      <w:r>
        <w:t xml:space="preserve">Valitse pudotusvalikosta Opetusetuateria ja valitse päivämäärät, jolta ajalta ilmoitus on. Tämän jälkeen valitse  </w:t>
      </w:r>
      <w:r>
        <w:rPr>
          <w:noProof/>
          <w:lang w:eastAsia="fi-FI"/>
        </w:rPr>
        <w:drawing>
          <wp:inline distT="0" distB="0" distL="0" distR="0" wp14:anchorId="1B2EBEFE" wp14:editId="24F534DA">
            <wp:extent cx="1000125" cy="285750"/>
            <wp:effectExtent l="0" t="0" r="9525" b="0"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962" w:rsidRDefault="00992962" w:rsidP="00992962">
      <w:pPr>
        <w:pStyle w:val="Luettelokappale"/>
      </w:pPr>
      <w:r>
        <w:rPr>
          <w:noProof/>
          <w:lang w:eastAsia="fi-FI"/>
        </w:rPr>
        <w:drawing>
          <wp:inline distT="0" distB="0" distL="0" distR="0" wp14:anchorId="0F2C0A66" wp14:editId="2797B35D">
            <wp:extent cx="3886200" cy="2505075"/>
            <wp:effectExtent l="0" t="0" r="0" b="9525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962" w:rsidRDefault="00C80BD9" w:rsidP="00992962">
      <w:pPr>
        <w:pStyle w:val="Luettelokappale"/>
        <w:numPr>
          <w:ilvl w:val="0"/>
          <w:numId w:val="1"/>
        </w:numPr>
      </w:pPr>
      <w:r>
        <w:t xml:space="preserve">Aukeavaan valikkoon täytä </w:t>
      </w:r>
      <w:proofErr w:type="gramStart"/>
      <w:r>
        <w:t>ateriointikerrat  ja</w:t>
      </w:r>
      <w:proofErr w:type="gramEnd"/>
      <w:r>
        <w:t xml:space="preserve"> päiväys. Lisätietoihin voit lisätä itsellesi / minulle tarpeellista tietoa. Tallenna ja lähetä tieto edelleen minulle. </w:t>
      </w:r>
      <w:bookmarkStart w:id="0" w:name="_GoBack"/>
      <w:bookmarkEnd w:id="0"/>
    </w:p>
    <w:p w:rsidR="00C80BD9" w:rsidRDefault="00C80BD9" w:rsidP="00C80BD9">
      <w:pPr>
        <w:pStyle w:val="Luettelokappale"/>
      </w:pPr>
      <w:r>
        <w:rPr>
          <w:noProof/>
          <w:lang w:eastAsia="fi-FI"/>
        </w:rPr>
        <w:drawing>
          <wp:inline distT="0" distB="0" distL="0" distR="0" wp14:anchorId="65ECAE15" wp14:editId="406C4675">
            <wp:extent cx="6120130" cy="3938928"/>
            <wp:effectExtent l="0" t="0" r="0" b="4445"/>
            <wp:docPr id="4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38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0BD9" w:rsidSect="00C80B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944B77"/>
    <w:multiLevelType w:val="hybridMultilevel"/>
    <w:tmpl w:val="17DE0CF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E2B"/>
    <w:rsid w:val="000D7004"/>
    <w:rsid w:val="005F0E2B"/>
    <w:rsid w:val="007167F5"/>
    <w:rsid w:val="00992962"/>
    <w:rsid w:val="00C8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992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992962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9929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992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992962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9929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8D443487.dotm</Template>
  <TotalTime>16</TotalTime>
  <Pages>1</Pages>
  <Words>43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Istekki Oy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Cederberg Riitta</dc:creator>
  <cp:lastModifiedBy>Cederberg Riitta</cp:lastModifiedBy>
  <cp:revision>2</cp:revision>
  <dcterms:created xsi:type="dcterms:W3CDTF">2016-09-28T09:06:00Z</dcterms:created>
  <dcterms:modified xsi:type="dcterms:W3CDTF">2016-09-28T09:22:00Z</dcterms:modified>
</cp:coreProperties>
</file>