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64F8" w:rsidRDefault="003573F3" w:rsidP="008364F8">
      <w:pPr>
        <w:pStyle w:val="Eivli"/>
        <w:rPr>
          <w:sz w:val="32"/>
          <w:szCs w:val="32"/>
        </w:rPr>
      </w:pPr>
      <w:r w:rsidRPr="008364F8">
        <w:rPr>
          <w:sz w:val="32"/>
          <w:szCs w:val="32"/>
        </w:rPr>
        <w:t>KARTTULAN KISSAKUUSENK</w:t>
      </w:r>
      <w:r w:rsidR="008F405E">
        <w:rPr>
          <w:sz w:val="32"/>
          <w:szCs w:val="32"/>
        </w:rPr>
        <w:t xml:space="preserve">OULU / Oppilasmäärä luokittain </w:t>
      </w:r>
      <w:r w:rsidR="003D5582">
        <w:rPr>
          <w:sz w:val="32"/>
          <w:szCs w:val="32"/>
          <w:highlight w:val="yellow"/>
        </w:rPr>
        <w:t>10</w:t>
      </w:r>
      <w:r w:rsidRPr="005D67C8">
        <w:rPr>
          <w:sz w:val="32"/>
          <w:szCs w:val="32"/>
          <w:highlight w:val="yellow"/>
        </w:rPr>
        <w:t>.8.2017</w:t>
      </w:r>
    </w:p>
    <w:p w:rsidR="008364F8" w:rsidRPr="008364F8" w:rsidRDefault="008364F8" w:rsidP="008364F8">
      <w:pPr>
        <w:pStyle w:val="Eivli"/>
        <w:rPr>
          <w:sz w:val="28"/>
          <w:szCs w:val="28"/>
        </w:rPr>
      </w:pPr>
      <w:r>
        <w:rPr>
          <w:sz w:val="28"/>
          <w:szCs w:val="28"/>
        </w:rPr>
        <w:t>Karttulanlahden</w:t>
      </w:r>
      <w:r w:rsidR="0014783A">
        <w:rPr>
          <w:sz w:val="28"/>
          <w:szCs w:val="28"/>
        </w:rPr>
        <w:t>, Kemppaanmäen</w:t>
      </w:r>
      <w:r>
        <w:rPr>
          <w:sz w:val="28"/>
          <w:szCs w:val="28"/>
        </w:rPr>
        <w:t xml:space="preserve"> ja Kissakuusen yksiköt</w:t>
      </w:r>
    </w:p>
    <w:p w:rsidR="008364F8" w:rsidRPr="008364F8" w:rsidRDefault="008364F8" w:rsidP="008364F8">
      <w:pPr>
        <w:pStyle w:val="Eivli"/>
        <w:rPr>
          <w:sz w:val="32"/>
          <w:szCs w:val="32"/>
        </w:rPr>
      </w:pPr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1018"/>
        <w:gridCol w:w="3059"/>
        <w:gridCol w:w="1560"/>
        <w:gridCol w:w="1417"/>
        <w:gridCol w:w="1549"/>
        <w:gridCol w:w="1251"/>
      </w:tblGrid>
      <w:tr w:rsidR="003573F3" w:rsidTr="00CC0192">
        <w:tc>
          <w:tcPr>
            <w:tcW w:w="1018" w:type="dxa"/>
          </w:tcPr>
          <w:p w:rsidR="003573F3" w:rsidRPr="003573F3" w:rsidRDefault="003573F3">
            <w:pPr>
              <w:rPr>
                <w:sz w:val="28"/>
                <w:szCs w:val="28"/>
              </w:rPr>
            </w:pPr>
            <w:r w:rsidRPr="003573F3">
              <w:rPr>
                <w:sz w:val="28"/>
                <w:szCs w:val="28"/>
              </w:rPr>
              <w:t>Luokka</w:t>
            </w:r>
          </w:p>
        </w:tc>
        <w:tc>
          <w:tcPr>
            <w:tcW w:w="3059" w:type="dxa"/>
          </w:tcPr>
          <w:p w:rsidR="003573F3" w:rsidRPr="003573F3" w:rsidRDefault="003573F3">
            <w:pPr>
              <w:rPr>
                <w:sz w:val="28"/>
                <w:szCs w:val="28"/>
              </w:rPr>
            </w:pPr>
            <w:r w:rsidRPr="003573F3">
              <w:rPr>
                <w:sz w:val="28"/>
                <w:szCs w:val="28"/>
              </w:rPr>
              <w:t>Luokanopettaja/</w:t>
            </w:r>
            <w:r w:rsidR="00CC0192">
              <w:rPr>
                <w:sz w:val="28"/>
                <w:szCs w:val="28"/>
              </w:rPr>
              <w:t>-</w:t>
            </w:r>
            <w:r w:rsidRPr="003573F3">
              <w:rPr>
                <w:sz w:val="28"/>
                <w:szCs w:val="28"/>
              </w:rPr>
              <w:t>valvoja</w:t>
            </w:r>
          </w:p>
        </w:tc>
        <w:tc>
          <w:tcPr>
            <w:tcW w:w="1560" w:type="dxa"/>
          </w:tcPr>
          <w:p w:rsidR="003573F3" w:rsidRPr="003573F3" w:rsidRDefault="003573F3">
            <w:pPr>
              <w:rPr>
                <w:sz w:val="28"/>
                <w:szCs w:val="28"/>
              </w:rPr>
            </w:pPr>
            <w:r w:rsidRPr="003573F3">
              <w:rPr>
                <w:sz w:val="28"/>
                <w:szCs w:val="28"/>
              </w:rPr>
              <w:t>Tytöt</w:t>
            </w:r>
          </w:p>
        </w:tc>
        <w:tc>
          <w:tcPr>
            <w:tcW w:w="1417" w:type="dxa"/>
          </w:tcPr>
          <w:p w:rsidR="003573F3" w:rsidRPr="003573F3" w:rsidRDefault="003573F3">
            <w:pPr>
              <w:rPr>
                <w:sz w:val="28"/>
                <w:szCs w:val="28"/>
              </w:rPr>
            </w:pPr>
            <w:r w:rsidRPr="003573F3">
              <w:rPr>
                <w:sz w:val="28"/>
                <w:szCs w:val="28"/>
              </w:rPr>
              <w:t>Pojat</w:t>
            </w:r>
          </w:p>
        </w:tc>
        <w:tc>
          <w:tcPr>
            <w:tcW w:w="1549" w:type="dxa"/>
          </w:tcPr>
          <w:p w:rsidR="003573F3" w:rsidRPr="003573F3" w:rsidRDefault="003573F3">
            <w:pPr>
              <w:rPr>
                <w:sz w:val="28"/>
                <w:szCs w:val="28"/>
              </w:rPr>
            </w:pPr>
            <w:r w:rsidRPr="003573F3">
              <w:rPr>
                <w:sz w:val="28"/>
                <w:szCs w:val="28"/>
              </w:rPr>
              <w:t xml:space="preserve">Yhteensä </w:t>
            </w:r>
          </w:p>
        </w:tc>
        <w:tc>
          <w:tcPr>
            <w:tcW w:w="1251" w:type="dxa"/>
          </w:tcPr>
          <w:p w:rsidR="003573F3" w:rsidRPr="003573F3" w:rsidRDefault="003573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Kaikki</w:t>
            </w:r>
          </w:p>
        </w:tc>
      </w:tr>
      <w:tr w:rsidR="0049513F" w:rsidTr="00CC0192">
        <w:tc>
          <w:tcPr>
            <w:tcW w:w="1018" w:type="dxa"/>
          </w:tcPr>
          <w:p w:rsidR="0049513F" w:rsidRDefault="0049513F">
            <w:pPr>
              <w:rPr>
                <w:sz w:val="28"/>
                <w:szCs w:val="28"/>
              </w:rPr>
            </w:pPr>
          </w:p>
        </w:tc>
        <w:tc>
          <w:tcPr>
            <w:tcW w:w="3059" w:type="dxa"/>
          </w:tcPr>
          <w:p w:rsidR="0049513F" w:rsidRDefault="004951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Alaluokat /Karttulanlahti</w:t>
            </w:r>
          </w:p>
        </w:tc>
        <w:tc>
          <w:tcPr>
            <w:tcW w:w="1560" w:type="dxa"/>
          </w:tcPr>
          <w:p w:rsidR="0049513F" w:rsidRDefault="0049513F" w:rsidP="002618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49513F" w:rsidRDefault="0049513F" w:rsidP="002618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49" w:type="dxa"/>
          </w:tcPr>
          <w:p w:rsidR="0049513F" w:rsidRDefault="0049513F" w:rsidP="002618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1" w:type="dxa"/>
          </w:tcPr>
          <w:p w:rsidR="0049513F" w:rsidRDefault="0049513F" w:rsidP="00261866">
            <w:pPr>
              <w:jc w:val="center"/>
              <w:rPr>
                <w:sz w:val="28"/>
                <w:szCs w:val="28"/>
              </w:rPr>
            </w:pPr>
          </w:p>
        </w:tc>
      </w:tr>
      <w:tr w:rsidR="00261866" w:rsidTr="00CC0192">
        <w:tc>
          <w:tcPr>
            <w:tcW w:w="1018" w:type="dxa"/>
          </w:tcPr>
          <w:p w:rsidR="00261866" w:rsidRPr="003573F3" w:rsidRDefault="0026186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3059" w:type="dxa"/>
          </w:tcPr>
          <w:p w:rsidR="00261866" w:rsidRPr="003573F3" w:rsidRDefault="0026186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Riitta Kaverinen</w:t>
            </w:r>
          </w:p>
        </w:tc>
        <w:tc>
          <w:tcPr>
            <w:tcW w:w="1560" w:type="dxa"/>
          </w:tcPr>
          <w:p w:rsidR="00261866" w:rsidRPr="003573F3" w:rsidRDefault="00261866" w:rsidP="0026186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417" w:type="dxa"/>
          </w:tcPr>
          <w:p w:rsidR="00261866" w:rsidRPr="003573F3" w:rsidRDefault="00261866" w:rsidP="0026186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549" w:type="dxa"/>
          </w:tcPr>
          <w:p w:rsidR="00261866" w:rsidRPr="003573F3" w:rsidRDefault="00261866" w:rsidP="0026186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251" w:type="dxa"/>
          </w:tcPr>
          <w:p w:rsidR="00261866" w:rsidRPr="003573F3" w:rsidRDefault="00261866" w:rsidP="0026186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</w:tr>
      <w:tr w:rsidR="003573F3" w:rsidTr="00CC0192">
        <w:tc>
          <w:tcPr>
            <w:tcW w:w="1018" w:type="dxa"/>
          </w:tcPr>
          <w:p w:rsidR="003573F3" w:rsidRPr="003573F3" w:rsidRDefault="003573F3">
            <w:pPr>
              <w:rPr>
                <w:sz w:val="28"/>
                <w:szCs w:val="28"/>
              </w:rPr>
            </w:pPr>
            <w:r w:rsidRPr="003573F3">
              <w:rPr>
                <w:sz w:val="28"/>
                <w:szCs w:val="28"/>
              </w:rPr>
              <w:t>1</w:t>
            </w:r>
          </w:p>
        </w:tc>
        <w:tc>
          <w:tcPr>
            <w:tcW w:w="3059" w:type="dxa"/>
          </w:tcPr>
          <w:p w:rsidR="003573F3" w:rsidRPr="003573F3" w:rsidRDefault="003573F3">
            <w:pPr>
              <w:rPr>
                <w:sz w:val="28"/>
                <w:szCs w:val="28"/>
              </w:rPr>
            </w:pPr>
            <w:r w:rsidRPr="003573F3">
              <w:rPr>
                <w:sz w:val="28"/>
                <w:szCs w:val="28"/>
              </w:rPr>
              <w:t>Katinka Kantanen</w:t>
            </w:r>
          </w:p>
        </w:tc>
        <w:tc>
          <w:tcPr>
            <w:tcW w:w="1560" w:type="dxa"/>
          </w:tcPr>
          <w:p w:rsidR="003573F3" w:rsidRPr="003573F3" w:rsidRDefault="008F405E" w:rsidP="0026186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417" w:type="dxa"/>
          </w:tcPr>
          <w:p w:rsidR="003573F3" w:rsidRPr="003573F3" w:rsidRDefault="00261866" w:rsidP="0026186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549" w:type="dxa"/>
          </w:tcPr>
          <w:p w:rsidR="003573F3" w:rsidRPr="003573F3" w:rsidRDefault="008F405E" w:rsidP="0026186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1251" w:type="dxa"/>
          </w:tcPr>
          <w:p w:rsidR="003573F3" w:rsidRPr="003573F3" w:rsidRDefault="003573F3" w:rsidP="00261866">
            <w:pPr>
              <w:jc w:val="center"/>
              <w:rPr>
                <w:sz w:val="28"/>
                <w:szCs w:val="28"/>
              </w:rPr>
            </w:pPr>
          </w:p>
        </w:tc>
      </w:tr>
      <w:tr w:rsidR="003573F3" w:rsidTr="00CC0192">
        <w:tc>
          <w:tcPr>
            <w:tcW w:w="1018" w:type="dxa"/>
          </w:tcPr>
          <w:p w:rsidR="003573F3" w:rsidRPr="003573F3" w:rsidRDefault="003573F3">
            <w:pPr>
              <w:rPr>
                <w:sz w:val="28"/>
                <w:szCs w:val="28"/>
              </w:rPr>
            </w:pPr>
            <w:r w:rsidRPr="003573F3">
              <w:rPr>
                <w:sz w:val="28"/>
                <w:szCs w:val="28"/>
              </w:rPr>
              <w:t>1B</w:t>
            </w:r>
          </w:p>
        </w:tc>
        <w:tc>
          <w:tcPr>
            <w:tcW w:w="3059" w:type="dxa"/>
          </w:tcPr>
          <w:p w:rsidR="003573F3" w:rsidRPr="003573F3" w:rsidRDefault="003573F3">
            <w:pPr>
              <w:rPr>
                <w:sz w:val="28"/>
                <w:szCs w:val="28"/>
              </w:rPr>
            </w:pPr>
            <w:r w:rsidRPr="003573F3">
              <w:rPr>
                <w:sz w:val="28"/>
                <w:szCs w:val="28"/>
              </w:rPr>
              <w:t>Eija Mervaala</w:t>
            </w:r>
          </w:p>
        </w:tc>
        <w:tc>
          <w:tcPr>
            <w:tcW w:w="1560" w:type="dxa"/>
          </w:tcPr>
          <w:p w:rsidR="003573F3" w:rsidRPr="003573F3" w:rsidRDefault="00261866" w:rsidP="0026186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3573F3" w:rsidRPr="003573F3" w:rsidRDefault="003573F3" w:rsidP="0026186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49" w:type="dxa"/>
          </w:tcPr>
          <w:p w:rsidR="003573F3" w:rsidRPr="003573F3" w:rsidRDefault="003573F3" w:rsidP="0026186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51" w:type="dxa"/>
          </w:tcPr>
          <w:p w:rsidR="003573F3" w:rsidRDefault="003573F3" w:rsidP="00261866">
            <w:pPr>
              <w:jc w:val="center"/>
              <w:rPr>
                <w:sz w:val="28"/>
                <w:szCs w:val="28"/>
              </w:rPr>
            </w:pPr>
          </w:p>
        </w:tc>
      </w:tr>
      <w:tr w:rsidR="003573F3" w:rsidTr="00CC0192">
        <w:tc>
          <w:tcPr>
            <w:tcW w:w="1018" w:type="dxa"/>
          </w:tcPr>
          <w:p w:rsidR="003573F3" w:rsidRPr="003573F3" w:rsidRDefault="003573F3">
            <w:pPr>
              <w:rPr>
                <w:sz w:val="28"/>
                <w:szCs w:val="28"/>
              </w:rPr>
            </w:pPr>
          </w:p>
        </w:tc>
        <w:tc>
          <w:tcPr>
            <w:tcW w:w="3059" w:type="dxa"/>
          </w:tcPr>
          <w:p w:rsidR="003573F3" w:rsidRPr="003573F3" w:rsidRDefault="003573F3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3573F3" w:rsidRPr="003573F3" w:rsidRDefault="003573F3" w:rsidP="002618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3573F3" w:rsidRPr="003573F3" w:rsidRDefault="003573F3" w:rsidP="002618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49" w:type="dxa"/>
          </w:tcPr>
          <w:p w:rsidR="003573F3" w:rsidRPr="003573F3" w:rsidRDefault="003573F3" w:rsidP="002618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1" w:type="dxa"/>
          </w:tcPr>
          <w:p w:rsidR="003573F3" w:rsidRPr="003573F3" w:rsidRDefault="00F653A9" w:rsidP="0026186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</w:tr>
      <w:tr w:rsidR="003573F3" w:rsidTr="00CC0192">
        <w:tc>
          <w:tcPr>
            <w:tcW w:w="1018" w:type="dxa"/>
          </w:tcPr>
          <w:p w:rsidR="003573F3" w:rsidRPr="003573F3" w:rsidRDefault="003573F3">
            <w:pPr>
              <w:rPr>
                <w:sz w:val="28"/>
                <w:szCs w:val="28"/>
              </w:rPr>
            </w:pPr>
            <w:r w:rsidRPr="003573F3">
              <w:rPr>
                <w:sz w:val="28"/>
                <w:szCs w:val="28"/>
              </w:rPr>
              <w:t>2</w:t>
            </w:r>
          </w:p>
        </w:tc>
        <w:tc>
          <w:tcPr>
            <w:tcW w:w="3059" w:type="dxa"/>
          </w:tcPr>
          <w:p w:rsidR="003573F3" w:rsidRPr="003573F3" w:rsidRDefault="003573F3">
            <w:pPr>
              <w:rPr>
                <w:sz w:val="28"/>
                <w:szCs w:val="28"/>
              </w:rPr>
            </w:pPr>
            <w:r w:rsidRPr="003573F3">
              <w:rPr>
                <w:sz w:val="28"/>
                <w:szCs w:val="28"/>
              </w:rPr>
              <w:t>Tuija Koponen</w:t>
            </w:r>
          </w:p>
        </w:tc>
        <w:tc>
          <w:tcPr>
            <w:tcW w:w="1560" w:type="dxa"/>
          </w:tcPr>
          <w:p w:rsidR="003573F3" w:rsidRPr="003573F3" w:rsidRDefault="00261866" w:rsidP="0026186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417" w:type="dxa"/>
          </w:tcPr>
          <w:p w:rsidR="003573F3" w:rsidRPr="003573F3" w:rsidRDefault="00261866" w:rsidP="0026186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549" w:type="dxa"/>
          </w:tcPr>
          <w:p w:rsidR="003573F3" w:rsidRPr="003573F3" w:rsidRDefault="00261866" w:rsidP="0026186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1251" w:type="dxa"/>
          </w:tcPr>
          <w:p w:rsidR="003573F3" w:rsidRPr="003573F3" w:rsidRDefault="003573F3" w:rsidP="00261866">
            <w:pPr>
              <w:jc w:val="center"/>
              <w:rPr>
                <w:sz w:val="28"/>
                <w:szCs w:val="28"/>
              </w:rPr>
            </w:pPr>
          </w:p>
        </w:tc>
      </w:tr>
      <w:tr w:rsidR="003573F3" w:rsidTr="00CC0192">
        <w:tc>
          <w:tcPr>
            <w:tcW w:w="1018" w:type="dxa"/>
          </w:tcPr>
          <w:p w:rsidR="003573F3" w:rsidRPr="003573F3" w:rsidRDefault="003573F3">
            <w:pPr>
              <w:rPr>
                <w:sz w:val="28"/>
                <w:szCs w:val="28"/>
              </w:rPr>
            </w:pPr>
            <w:r w:rsidRPr="003573F3">
              <w:rPr>
                <w:sz w:val="28"/>
                <w:szCs w:val="28"/>
              </w:rPr>
              <w:t>2B</w:t>
            </w:r>
          </w:p>
        </w:tc>
        <w:tc>
          <w:tcPr>
            <w:tcW w:w="3059" w:type="dxa"/>
          </w:tcPr>
          <w:p w:rsidR="003573F3" w:rsidRPr="003573F3" w:rsidRDefault="003573F3">
            <w:pPr>
              <w:rPr>
                <w:sz w:val="28"/>
                <w:szCs w:val="28"/>
              </w:rPr>
            </w:pPr>
            <w:r w:rsidRPr="003573F3">
              <w:rPr>
                <w:sz w:val="28"/>
                <w:szCs w:val="28"/>
              </w:rPr>
              <w:t>Eija Mervaala</w:t>
            </w:r>
          </w:p>
        </w:tc>
        <w:tc>
          <w:tcPr>
            <w:tcW w:w="1560" w:type="dxa"/>
          </w:tcPr>
          <w:p w:rsidR="003573F3" w:rsidRPr="003573F3" w:rsidRDefault="00261866" w:rsidP="0026186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3573F3" w:rsidRPr="003573F3" w:rsidRDefault="00261866" w:rsidP="0026186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549" w:type="dxa"/>
          </w:tcPr>
          <w:p w:rsidR="003573F3" w:rsidRPr="003573F3" w:rsidRDefault="00261866" w:rsidP="0026186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251" w:type="dxa"/>
          </w:tcPr>
          <w:p w:rsidR="003573F3" w:rsidRPr="003573F3" w:rsidRDefault="003573F3" w:rsidP="00261866">
            <w:pPr>
              <w:jc w:val="center"/>
              <w:rPr>
                <w:sz w:val="28"/>
                <w:szCs w:val="28"/>
              </w:rPr>
            </w:pPr>
          </w:p>
        </w:tc>
      </w:tr>
      <w:tr w:rsidR="003573F3" w:rsidTr="00CC0192">
        <w:tc>
          <w:tcPr>
            <w:tcW w:w="1018" w:type="dxa"/>
          </w:tcPr>
          <w:p w:rsidR="003573F3" w:rsidRPr="003573F3" w:rsidRDefault="003573F3">
            <w:pPr>
              <w:rPr>
                <w:sz w:val="28"/>
                <w:szCs w:val="28"/>
              </w:rPr>
            </w:pPr>
          </w:p>
        </w:tc>
        <w:tc>
          <w:tcPr>
            <w:tcW w:w="3059" w:type="dxa"/>
          </w:tcPr>
          <w:p w:rsidR="003573F3" w:rsidRPr="003573F3" w:rsidRDefault="003573F3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3573F3" w:rsidRPr="003573F3" w:rsidRDefault="003573F3" w:rsidP="002618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3573F3" w:rsidRPr="003573F3" w:rsidRDefault="003573F3" w:rsidP="002618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49" w:type="dxa"/>
          </w:tcPr>
          <w:p w:rsidR="003573F3" w:rsidRPr="003573F3" w:rsidRDefault="003573F3" w:rsidP="002618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1" w:type="dxa"/>
          </w:tcPr>
          <w:p w:rsidR="003573F3" w:rsidRPr="003573F3" w:rsidRDefault="00261866" w:rsidP="0026186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</w:tr>
      <w:tr w:rsidR="003573F3" w:rsidTr="00CC0192">
        <w:tc>
          <w:tcPr>
            <w:tcW w:w="1018" w:type="dxa"/>
          </w:tcPr>
          <w:p w:rsidR="003573F3" w:rsidRPr="003573F3" w:rsidRDefault="003573F3">
            <w:pPr>
              <w:rPr>
                <w:sz w:val="28"/>
                <w:szCs w:val="28"/>
              </w:rPr>
            </w:pPr>
            <w:r w:rsidRPr="003573F3">
              <w:rPr>
                <w:sz w:val="28"/>
                <w:szCs w:val="28"/>
              </w:rPr>
              <w:t>3</w:t>
            </w:r>
          </w:p>
        </w:tc>
        <w:tc>
          <w:tcPr>
            <w:tcW w:w="3059" w:type="dxa"/>
          </w:tcPr>
          <w:p w:rsidR="003573F3" w:rsidRPr="003573F3" w:rsidRDefault="003573F3">
            <w:pPr>
              <w:rPr>
                <w:sz w:val="28"/>
                <w:szCs w:val="28"/>
              </w:rPr>
            </w:pPr>
            <w:r w:rsidRPr="003573F3">
              <w:rPr>
                <w:sz w:val="28"/>
                <w:szCs w:val="28"/>
              </w:rPr>
              <w:t>Pia Väisänen</w:t>
            </w:r>
          </w:p>
        </w:tc>
        <w:tc>
          <w:tcPr>
            <w:tcW w:w="1560" w:type="dxa"/>
          </w:tcPr>
          <w:p w:rsidR="003573F3" w:rsidRPr="003573F3" w:rsidRDefault="008F405E" w:rsidP="0026186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417" w:type="dxa"/>
          </w:tcPr>
          <w:p w:rsidR="003573F3" w:rsidRPr="003573F3" w:rsidRDefault="001A0830" w:rsidP="0026186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1549" w:type="dxa"/>
          </w:tcPr>
          <w:p w:rsidR="003573F3" w:rsidRPr="003573F3" w:rsidRDefault="008F405E" w:rsidP="0026186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251" w:type="dxa"/>
          </w:tcPr>
          <w:p w:rsidR="003573F3" w:rsidRPr="003573F3" w:rsidRDefault="003573F3" w:rsidP="00261866">
            <w:pPr>
              <w:jc w:val="center"/>
              <w:rPr>
                <w:sz w:val="28"/>
                <w:szCs w:val="28"/>
              </w:rPr>
            </w:pPr>
          </w:p>
        </w:tc>
      </w:tr>
      <w:tr w:rsidR="003573F3" w:rsidTr="00CC0192">
        <w:tc>
          <w:tcPr>
            <w:tcW w:w="1018" w:type="dxa"/>
          </w:tcPr>
          <w:p w:rsidR="003573F3" w:rsidRPr="003573F3" w:rsidRDefault="003573F3">
            <w:pPr>
              <w:rPr>
                <w:sz w:val="28"/>
                <w:szCs w:val="28"/>
              </w:rPr>
            </w:pPr>
            <w:r w:rsidRPr="003573F3">
              <w:rPr>
                <w:sz w:val="28"/>
                <w:szCs w:val="28"/>
              </w:rPr>
              <w:t>3B</w:t>
            </w:r>
          </w:p>
        </w:tc>
        <w:tc>
          <w:tcPr>
            <w:tcW w:w="3059" w:type="dxa"/>
          </w:tcPr>
          <w:p w:rsidR="003573F3" w:rsidRPr="003573F3" w:rsidRDefault="003573F3">
            <w:pPr>
              <w:rPr>
                <w:sz w:val="28"/>
                <w:szCs w:val="28"/>
              </w:rPr>
            </w:pPr>
            <w:r w:rsidRPr="003573F3">
              <w:rPr>
                <w:sz w:val="28"/>
                <w:szCs w:val="28"/>
              </w:rPr>
              <w:t>Eija Mervaala</w:t>
            </w:r>
          </w:p>
        </w:tc>
        <w:tc>
          <w:tcPr>
            <w:tcW w:w="1560" w:type="dxa"/>
          </w:tcPr>
          <w:p w:rsidR="003573F3" w:rsidRPr="003573F3" w:rsidRDefault="001A0830" w:rsidP="0026186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3573F3" w:rsidRPr="003573F3" w:rsidRDefault="001A0830" w:rsidP="0026186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549" w:type="dxa"/>
          </w:tcPr>
          <w:p w:rsidR="003573F3" w:rsidRPr="003573F3" w:rsidRDefault="001A0830" w:rsidP="0026186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51" w:type="dxa"/>
          </w:tcPr>
          <w:p w:rsidR="003573F3" w:rsidRPr="003573F3" w:rsidRDefault="003573F3" w:rsidP="00261866">
            <w:pPr>
              <w:jc w:val="center"/>
              <w:rPr>
                <w:sz w:val="28"/>
                <w:szCs w:val="28"/>
              </w:rPr>
            </w:pPr>
          </w:p>
        </w:tc>
      </w:tr>
      <w:tr w:rsidR="003573F3" w:rsidTr="00CC0192">
        <w:tc>
          <w:tcPr>
            <w:tcW w:w="1018" w:type="dxa"/>
          </w:tcPr>
          <w:p w:rsidR="003573F3" w:rsidRPr="003573F3" w:rsidRDefault="003573F3">
            <w:pPr>
              <w:rPr>
                <w:sz w:val="28"/>
                <w:szCs w:val="28"/>
              </w:rPr>
            </w:pPr>
          </w:p>
        </w:tc>
        <w:tc>
          <w:tcPr>
            <w:tcW w:w="3059" w:type="dxa"/>
          </w:tcPr>
          <w:p w:rsidR="003573F3" w:rsidRPr="003573F3" w:rsidRDefault="003573F3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3573F3" w:rsidRPr="003573F3" w:rsidRDefault="003573F3" w:rsidP="002618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3573F3" w:rsidRPr="003573F3" w:rsidRDefault="003573F3" w:rsidP="002618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49" w:type="dxa"/>
          </w:tcPr>
          <w:p w:rsidR="003573F3" w:rsidRPr="003573F3" w:rsidRDefault="003573F3" w:rsidP="002618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1" w:type="dxa"/>
          </w:tcPr>
          <w:p w:rsidR="00E82BC7" w:rsidRPr="003573F3" w:rsidRDefault="00F653A9" w:rsidP="00E82B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</w:tr>
      <w:tr w:rsidR="003573F3" w:rsidTr="00CC0192">
        <w:tc>
          <w:tcPr>
            <w:tcW w:w="1018" w:type="dxa"/>
          </w:tcPr>
          <w:p w:rsidR="003573F3" w:rsidRPr="003573F3" w:rsidRDefault="003573F3">
            <w:pPr>
              <w:rPr>
                <w:sz w:val="28"/>
                <w:szCs w:val="28"/>
              </w:rPr>
            </w:pPr>
            <w:r w:rsidRPr="003573F3">
              <w:rPr>
                <w:sz w:val="28"/>
                <w:szCs w:val="28"/>
              </w:rPr>
              <w:t>4</w:t>
            </w:r>
          </w:p>
        </w:tc>
        <w:tc>
          <w:tcPr>
            <w:tcW w:w="3059" w:type="dxa"/>
          </w:tcPr>
          <w:p w:rsidR="003573F3" w:rsidRPr="003573F3" w:rsidRDefault="003573F3">
            <w:pPr>
              <w:rPr>
                <w:sz w:val="28"/>
                <w:szCs w:val="28"/>
              </w:rPr>
            </w:pPr>
            <w:r w:rsidRPr="003573F3">
              <w:rPr>
                <w:sz w:val="28"/>
                <w:szCs w:val="28"/>
              </w:rPr>
              <w:t>Niina Kilpeläinen</w:t>
            </w:r>
          </w:p>
        </w:tc>
        <w:tc>
          <w:tcPr>
            <w:tcW w:w="1560" w:type="dxa"/>
          </w:tcPr>
          <w:p w:rsidR="003573F3" w:rsidRPr="003573F3" w:rsidRDefault="00E662B2" w:rsidP="0026186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417" w:type="dxa"/>
          </w:tcPr>
          <w:p w:rsidR="003573F3" w:rsidRPr="003573F3" w:rsidRDefault="001A0830" w:rsidP="0026186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549" w:type="dxa"/>
          </w:tcPr>
          <w:p w:rsidR="003573F3" w:rsidRPr="003573F3" w:rsidRDefault="00E662B2" w:rsidP="0026186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251" w:type="dxa"/>
          </w:tcPr>
          <w:p w:rsidR="003573F3" w:rsidRPr="003573F3" w:rsidRDefault="003573F3" w:rsidP="00261866">
            <w:pPr>
              <w:jc w:val="center"/>
              <w:rPr>
                <w:sz w:val="28"/>
                <w:szCs w:val="28"/>
              </w:rPr>
            </w:pPr>
          </w:p>
        </w:tc>
      </w:tr>
      <w:tr w:rsidR="003573F3" w:rsidTr="00CC0192">
        <w:tc>
          <w:tcPr>
            <w:tcW w:w="1018" w:type="dxa"/>
          </w:tcPr>
          <w:p w:rsidR="003573F3" w:rsidRPr="003573F3" w:rsidRDefault="003573F3">
            <w:pPr>
              <w:rPr>
                <w:sz w:val="28"/>
                <w:szCs w:val="28"/>
              </w:rPr>
            </w:pPr>
            <w:r w:rsidRPr="003573F3">
              <w:rPr>
                <w:sz w:val="28"/>
                <w:szCs w:val="28"/>
              </w:rPr>
              <w:t>4B</w:t>
            </w:r>
          </w:p>
        </w:tc>
        <w:tc>
          <w:tcPr>
            <w:tcW w:w="3059" w:type="dxa"/>
          </w:tcPr>
          <w:p w:rsidR="003573F3" w:rsidRPr="003573F3" w:rsidRDefault="003573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Eija Niskanen</w:t>
            </w:r>
          </w:p>
        </w:tc>
        <w:tc>
          <w:tcPr>
            <w:tcW w:w="1560" w:type="dxa"/>
          </w:tcPr>
          <w:p w:rsidR="003573F3" w:rsidRPr="003573F3" w:rsidRDefault="001A0830" w:rsidP="0026186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3573F3" w:rsidRPr="003573F3" w:rsidRDefault="001A0830" w:rsidP="0026186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49" w:type="dxa"/>
          </w:tcPr>
          <w:p w:rsidR="003573F3" w:rsidRPr="003573F3" w:rsidRDefault="001A0830" w:rsidP="0026186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251" w:type="dxa"/>
          </w:tcPr>
          <w:p w:rsidR="003573F3" w:rsidRPr="003573F3" w:rsidRDefault="003573F3" w:rsidP="00261866">
            <w:pPr>
              <w:jc w:val="center"/>
              <w:rPr>
                <w:sz w:val="28"/>
                <w:szCs w:val="28"/>
              </w:rPr>
            </w:pPr>
          </w:p>
        </w:tc>
      </w:tr>
      <w:tr w:rsidR="003573F3" w:rsidTr="00CC0192">
        <w:tc>
          <w:tcPr>
            <w:tcW w:w="1018" w:type="dxa"/>
          </w:tcPr>
          <w:p w:rsidR="003573F3" w:rsidRPr="003573F3" w:rsidRDefault="003573F3">
            <w:pPr>
              <w:rPr>
                <w:sz w:val="28"/>
                <w:szCs w:val="28"/>
              </w:rPr>
            </w:pPr>
          </w:p>
        </w:tc>
        <w:tc>
          <w:tcPr>
            <w:tcW w:w="3059" w:type="dxa"/>
          </w:tcPr>
          <w:p w:rsidR="003573F3" w:rsidRDefault="003573F3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3573F3" w:rsidRPr="003573F3" w:rsidRDefault="003573F3" w:rsidP="002618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3573F3" w:rsidRPr="003573F3" w:rsidRDefault="003573F3" w:rsidP="002618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49" w:type="dxa"/>
          </w:tcPr>
          <w:p w:rsidR="003573F3" w:rsidRPr="003573F3" w:rsidRDefault="003573F3" w:rsidP="002618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1" w:type="dxa"/>
          </w:tcPr>
          <w:p w:rsidR="003573F3" w:rsidRPr="003573F3" w:rsidRDefault="001A0830" w:rsidP="0026186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</w:tr>
      <w:tr w:rsidR="003573F3" w:rsidTr="00CC0192">
        <w:tc>
          <w:tcPr>
            <w:tcW w:w="1018" w:type="dxa"/>
          </w:tcPr>
          <w:p w:rsidR="003573F3" w:rsidRPr="003573F3" w:rsidRDefault="003573F3">
            <w:pPr>
              <w:rPr>
                <w:sz w:val="28"/>
                <w:szCs w:val="28"/>
              </w:rPr>
            </w:pPr>
            <w:r w:rsidRPr="003573F3">
              <w:rPr>
                <w:sz w:val="28"/>
                <w:szCs w:val="28"/>
              </w:rPr>
              <w:t>5</w:t>
            </w:r>
          </w:p>
        </w:tc>
        <w:tc>
          <w:tcPr>
            <w:tcW w:w="3059" w:type="dxa"/>
          </w:tcPr>
          <w:p w:rsidR="003573F3" w:rsidRPr="003573F3" w:rsidRDefault="003573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Kimmo </w:t>
            </w:r>
            <w:proofErr w:type="spellStart"/>
            <w:r>
              <w:rPr>
                <w:sz w:val="28"/>
                <w:szCs w:val="28"/>
              </w:rPr>
              <w:t>Hoffrén</w:t>
            </w:r>
            <w:proofErr w:type="spellEnd"/>
          </w:p>
        </w:tc>
        <w:tc>
          <w:tcPr>
            <w:tcW w:w="1560" w:type="dxa"/>
          </w:tcPr>
          <w:p w:rsidR="003573F3" w:rsidRPr="003573F3" w:rsidRDefault="001A0830" w:rsidP="0026186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417" w:type="dxa"/>
          </w:tcPr>
          <w:p w:rsidR="003573F3" w:rsidRPr="003573F3" w:rsidRDefault="001A0830" w:rsidP="0026186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1549" w:type="dxa"/>
          </w:tcPr>
          <w:p w:rsidR="003573F3" w:rsidRPr="003573F3" w:rsidRDefault="001A0830" w:rsidP="0026186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1251" w:type="dxa"/>
          </w:tcPr>
          <w:p w:rsidR="003573F3" w:rsidRPr="003573F3" w:rsidRDefault="003573F3" w:rsidP="00261866">
            <w:pPr>
              <w:jc w:val="center"/>
              <w:rPr>
                <w:sz w:val="28"/>
                <w:szCs w:val="28"/>
              </w:rPr>
            </w:pPr>
          </w:p>
        </w:tc>
      </w:tr>
      <w:tr w:rsidR="003573F3" w:rsidTr="00CC0192">
        <w:tc>
          <w:tcPr>
            <w:tcW w:w="1018" w:type="dxa"/>
          </w:tcPr>
          <w:p w:rsidR="003573F3" w:rsidRPr="003573F3" w:rsidRDefault="003573F3">
            <w:pPr>
              <w:rPr>
                <w:sz w:val="28"/>
                <w:szCs w:val="28"/>
              </w:rPr>
            </w:pPr>
            <w:r w:rsidRPr="003573F3">
              <w:rPr>
                <w:sz w:val="28"/>
                <w:szCs w:val="28"/>
              </w:rPr>
              <w:t>5B</w:t>
            </w:r>
          </w:p>
        </w:tc>
        <w:tc>
          <w:tcPr>
            <w:tcW w:w="3059" w:type="dxa"/>
          </w:tcPr>
          <w:p w:rsidR="003573F3" w:rsidRPr="003573F3" w:rsidRDefault="003573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560" w:type="dxa"/>
          </w:tcPr>
          <w:p w:rsidR="003573F3" w:rsidRPr="003573F3" w:rsidRDefault="001A0830" w:rsidP="0026186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3573F3" w:rsidRPr="003573F3" w:rsidRDefault="001A0830" w:rsidP="0026186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549" w:type="dxa"/>
          </w:tcPr>
          <w:p w:rsidR="003573F3" w:rsidRPr="003573F3" w:rsidRDefault="001A0830" w:rsidP="0026186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51" w:type="dxa"/>
          </w:tcPr>
          <w:p w:rsidR="003573F3" w:rsidRPr="003573F3" w:rsidRDefault="003573F3" w:rsidP="00261866">
            <w:pPr>
              <w:jc w:val="center"/>
              <w:rPr>
                <w:sz w:val="28"/>
                <w:szCs w:val="28"/>
              </w:rPr>
            </w:pPr>
          </w:p>
        </w:tc>
      </w:tr>
      <w:tr w:rsidR="003573F3" w:rsidTr="00CC0192">
        <w:tc>
          <w:tcPr>
            <w:tcW w:w="1018" w:type="dxa"/>
          </w:tcPr>
          <w:p w:rsidR="003573F3" w:rsidRPr="003573F3" w:rsidRDefault="003573F3">
            <w:pPr>
              <w:rPr>
                <w:sz w:val="28"/>
                <w:szCs w:val="28"/>
              </w:rPr>
            </w:pPr>
          </w:p>
        </w:tc>
        <w:tc>
          <w:tcPr>
            <w:tcW w:w="3059" w:type="dxa"/>
          </w:tcPr>
          <w:p w:rsidR="003573F3" w:rsidRDefault="003573F3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3573F3" w:rsidRPr="003573F3" w:rsidRDefault="003573F3" w:rsidP="002618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3573F3" w:rsidRPr="003573F3" w:rsidRDefault="003573F3" w:rsidP="002618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49" w:type="dxa"/>
          </w:tcPr>
          <w:p w:rsidR="003573F3" w:rsidRPr="003573F3" w:rsidRDefault="003573F3" w:rsidP="002618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1" w:type="dxa"/>
          </w:tcPr>
          <w:p w:rsidR="003573F3" w:rsidRPr="003573F3" w:rsidRDefault="001A0830" w:rsidP="0026186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</w:tr>
      <w:tr w:rsidR="003573F3" w:rsidTr="00CC0192">
        <w:tc>
          <w:tcPr>
            <w:tcW w:w="1018" w:type="dxa"/>
          </w:tcPr>
          <w:p w:rsidR="003573F3" w:rsidRPr="003573F3" w:rsidRDefault="003573F3">
            <w:pPr>
              <w:rPr>
                <w:sz w:val="28"/>
                <w:szCs w:val="28"/>
              </w:rPr>
            </w:pPr>
            <w:r w:rsidRPr="003573F3">
              <w:rPr>
                <w:sz w:val="28"/>
                <w:szCs w:val="28"/>
              </w:rPr>
              <w:t>6</w:t>
            </w:r>
          </w:p>
        </w:tc>
        <w:tc>
          <w:tcPr>
            <w:tcW w:w="3059" w:type="dxa"/>
          </w:tcPr>
          <w:p w:rsidR="003573F3" w:rsidRPr="003573F3" w:rsidRDefault="003573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Anu Nevalainen</w:t>
            </w:r>
          </w:p>
        </w:tc>
        <w:tc>
          <w:tcPr>
            <w:tcW w:w="1560" w:type="dxa"/>
          </w:tcPr>
          <w:p w:rsidR="003573F3" w:rsidRPr="003573F3" w:rsidRDefault="00736A11" w:rsidP="0026186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417" w:type="dxa"/>
          </w:tcPr>
          <w:p w:rsidR="003573F3" w:rsidRPr="003573F3" w:rsidRDefault="00E82BC7" w:rsidP="0026186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549" w:type="dxa"/>
          </w:tcPr>
          <w:p w:rsidR="003573F3" w:rsidRPr="003573F3" w:rsidRDefault="00736A11" w:rsidP="0026186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1251" w:type="dxa"/>
          </w:tcPr>
          <w:p w:rsidR="003573F3" w:rsidRPr="003573F3" w:rsidRDefault="003573F3" w:rsidP="00261866">
            <w:pPr>
              <w:jc w:val="center"/>
              <w:rPr>
                <w:sz w:val="28"/>
                <w:szCs w:val="28"/>
              </w:rPr>
            </w:pPr>
          </w:p>
        </w:tc>
      </w:tr>
      <w:tr w:rsidR="003573F3" w:rsidTr="00CC0192">
        <w:tc>
          <w:tcPr>
            <w:tcW w:w="1018" w:type="dxa"/>
          </w:tcPr>
          <w:p w:rsidR="003573F3" w:rsidRPr="003573F3" w:rsidRDefault="003573F3">
            <w:pPr>
              <w:rPr>
                <w:sz w:val="28"/>
                <w:szCs w:val="28"/>
              </w:rPr>
            </w:pPr>
            <w:r w:rsidRPr="003573F3">
              <w:rPr>
                <w:sz w:val="28"/>
                <w:szCs w:val="28"/>
              </w:rPr>
              <w:t>6B</w:t>
            </w:r>
          </w:p>
        </w:tc>
        <w:tc>
          <w:tcPr>
            <w:tcW w:w="3059" w:type="dxa"/>
          </w:tcPr>
          <w:p w:rsidR="003573F3" w:rsidRPr="003573F3" w:rsidRDefault="003573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Eija Niskanen</w:t>
            </w:r>
          </w:p>
        </w:tc>
        <w:tc>
          <w:tcPr>
            <w:tcW w:w="1560" w:type="dxa"/>
          </w:tcPr>
          <w:p w:rsidR="003573F3" w:rsidRPr="003573F3" w:rsidRDefault="00E82BC7" w:rsidP="0026186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3573F3" w:rsidRPr="003573F3" w:rsidRDefault="00E82BC7" w:rsidP="0026186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49" w:type="dxa"/>
          </w:tcPr>
          <w:p w:rsidR="003573F3" w:rsidRPr="003573F3" w:rsidRDefault="00E82BC7" w:rsidP="0026186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51" w:type="dxa"/>
          </w:tcPr>
          <w:p w:rsidR="003573F3" w:rsidRPr="003573F3" w:rsidRDefault="003573F3" w:rsidP="00261866">
            <w:pPr>
              <w:jc w:val="center"/>
              <w:rPr>
                <w:sz w:val="28"/>
                <w:szCs w:val="28"/>
              </w:rPr>
            </w:pPr>
          </w:p>
        </w:tc>
      </w:tr>
      <w:tr w:rsidR="003573F3" w:rsidTr="00CC0192">
        <w:tc>
          <w:tcPr>
            <w:tcW w:w="1018" w:type="dxa"/>
          </w:tcPr>
          <w:p w:rsidR="003573F3" w:rsidRPr="003573F3" w:rsidRDefault="003573F3">
            <w:pPr>
              <w:rPr>
                <w:sz w:val="28"/>
                <w:szCs w:val="28"/>
              </w:rPr>
            </w:pPr>
          </w:p>
        </w:tc>
        <w:tc>
          <w:tcPr>
            <w:tcW w:w="3059" w:type="dxa"/>
          </w:tcPr>
          <w:p w:rsidR="003573F3" w:rsidRPr="003573F3" w:rsidRDefault="003573F3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3573F3" w:rsidRPr="003573F3" w:rsidRDefault="00736A11" w:rsidP="0026186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(58</w:t>
            </w:r>
            <w:r w:rsidR="00DF5152">
              <w:rPr>
                <w:sz w:val="28"/>
                <w:szCs w:val="28"/>
              </w:rPr>
              <w:t>)</w:t>
            </w:r>
          </w:p>
        </w:tc>
        <w:tc>
          <w:tcPr>
            <w:tcW w:w="1417" w:type="dxa"/>
          </w:tcPr>
          <w:p w:rsidR="003573F3" w:rsidRPr="003573F3" w:rsidRDefault="00DF5152" w:rsidP="0026186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(70)</w:t>
            </w:r>
          </w:p>
        </w:tc>
        <w:tc>
          <w:tcPr>
            <w:tcW w:w="1549" w:type="dxa"/>
          </w:tcPr>
          <w:p w:rsidR="003573F3" w:rsidRPr="003573F3" w:rsidRDefault="003573F3" w:rsidP="002618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1" w:type="dxa"/>
          </w:tcPr>
          <w:p w:rsidR="003573F3" w:rsidRPr="003573F3" w:rsidRDefault="00E82BC7" w:rsidP="0026186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</w:tr>
      <w:tr w:rsidR="003573F3" w:rsidTr="00CC0192">
        <w:tc>
          <w:tcPr>
            <w:tcW w:w="1018" w:type="dxa"/>
          </w:tcPr>
          <w:p w:rsidR="003573F3" w:rsidRPr="003573F3" w:rsidRDefault="003573F3">
            <w:pPr>
              <w:rPr>
                <w:sz w:val="28"/>
                <w:szCs w:val="28"/>
              </w:rPr>
            </w:pPr>
          </w:p>
        </w:tc>
        <w:tc>
          <w:tcPr>
            <w:tcW w:w="3059" w:type="dxa"/>
          </w:tcPr>
          <w:p w:rsidR="003573F3" w:rsidRPr="003573F3" w:rsidRDefault="003573F3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3573F3" w:rsidRPr="003573F3" w:rsidRDefault="003573F3" w:rsidP="002618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3573F3" w:rsidRPr="003573F3" w:rsidRDefault="003573F3" w:rsidP="002618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49" w:type="dxa"/>
          </w:tcPr>
          <w:p w:rsidR="003573F3" w:rsidRPr="003573F3" w:rsidRDefault="003573F3" w:rsidP="002618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1" w:type="dxa"/>
          </w:tcPr>
          <w:p w:rsidR="003573F3" w:rsidRPr="003573F3" w:rsidRDefault="00262F77" w:rsidP="0026186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="00736A11">
              <w:rPr>
                <w:sz w:val="28"/>
                <w:szCs w:val="28"/>
              </w:rPr>
              <w:t>128</w:t>
            </w:r>
            <w:r>
              <w:rPr>
                <w:sz w:val="28"/>
                <w:szCs w:val="28"/>
              </w:rPr>
              <w:t>)</w:t>
            </w:r>
          </w:p>
        </w:tc>
      </w:tr>
      <w:tr w:rsidR="00E82BC7" w:rsidTr="00CC0192">
        <w:tc>
          <w:tcPr>
            <w:tcW w:w="1018" w:type="dxa"/>
          </w:tcPr>
          <w:p w:rsidR="00E82BC7" w:rsidRPr="003573F3" w:rsidRDefault="00E82BC7">
            <w:pPr>
              <w:rPr>
                <w:sz w:val="28"/>
                <w:szCs w:val="28"/>
              </w:rPr>
            </w:pPr>
          </w:p>
        </w:tc>
        <w:tc>
          <w:tcPr>
            <w:tcW w:w="3059" w:type="dxa"/>
          </w:tcPr>
          <w:p w:rsidR="00E82BC7" w:rsidRPr="003573F3" w:rsidRDefault="00E82BC7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E82BC7" w:rsidRDefault="00E82BC7" w:rsidP="00E82BC7">
            <w:pPr>
              <w:rPr>
                <w:sz w:val="28"/>
                <w:szCs w:val="28"/>
              </w:rPr>
            </w:pPr>
          </w:p>
          <w:p w:rsidR="00E82BC7" w:rsidRPr="003573F3" w:rsidRDefault="00E82BC7" w:rsidP="002618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E82BC7" w:rsidRPr="003573F3" w:rsidRDefault="00E82BC7" w:rsidP="002618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49" w:type="dxa"/>
          </w:tcPr>
          <w:p w:rsidR="00E82BC7" w:rsidRPr="003573F3" w:rsidRDefault="00E82BC7" w:rsidP="002618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1" w:type="dxa"/>
          </w:tcPr>
          <w:p w:rsidR="00E82BC7" w:rsidRPr="003573F3" w:rsidRDefault="00E82BC7" w:rsidP="00261866">
            <w:pPr>
              <w:jc w:val="center"/>
              <w:rPr>
                <w:sz w:val="28"/>
                <w:szCs w:val="28"/>
              </w:rPr>
            </w:pPr>
          </w:p>
        </w:tc>
      </w:tr>
      <w:tr w:rsidR="00E82BC7" w:rsidTr="00CC0192">
        <w:tc>
          <w:tcPr>
            <w:tcW w:w="1018" w:type="dxa"/>
          </w:tcPr>
          <w:p w:rsidR="00E82BC7" w:rsidRPr="003573F3" w:rsidRDefault="00E82BC7" w:rsidP="000E064A">
            <w:pPr>
              <w:rPr>
                <w:sz w:val="28"/>
                <w:szCs w:val="28"/>
              </w:rPr>
            </w:pPr>
          </w:p>
        </w:tc>
        <w:tc>
          <w:tcPr>
            <w:tcW w:w="3059" w:type="dxa"/>
          </w:tcPr>
          <w:p w:rsidR="00E82BC7" w:rsidRDefault="0049513F" w:rsidP="000E06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Yläluokat /Kissakuusi</w:t>
            </w:r>
          </w:p>
        </w:tc>
        <w:tc>
          <w:tcPr>
            <w:tcW w:w="1560" w:type="dxa"/>
          </w:tcPr>
          <w:p w:rsidR="00E82BC7" w:rsidRDefault="00E82BC7" w:rsidP="002618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E82BC7" w:rsidRDefault="00E82BC7" w:rsidP="002618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49" w:type="dxa"/>
          </w:tcPr>
          <w:p w:rsidR="00E82BC7" w:rsidRDefault="00E82BC7" w:rsidP="002618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1" w:type="dxa"/>
          </w:tcPr>
          <w:p w:rsidR="00E82BC7" w:rsidRPr="003573F3" w:rsidRDefault="00E82BC7" w:rsidP="00261866">
            <w:pPr>
              <w:jc w:val="center"/>
              <w:rPr>
                <w:sz w:val="28"/>
                <w:szCs w:val="28"/>
              </w:rPr>
            </w:pPr>
          </w:p>
        </w:tc>
      </w:tr>
      <w:tr w:rsidR="003573F3" w:rsidTr="00CC0192">
        <w:tc>
          <w:tcPr>
            <w:tcW w:w="1018" w:type="dxa"/>
          </w:tcPr>
          <w:p w:rsidR="003573F3" w:rsidRPr="003573F3" w:rsidRDefault="003573F3" w:rsidP="000E064A">
            <w:pPr>
              <w:rPr>
                <w:sz w:val="28"/>
                <w:szCs w:val="28"/>
              </w:rPr>
            </w:pPr>
            <w:r w:rsidRPr="003573F3">
              <w:rPr>
                <w:sz w:val="28"/>
                <w:szCs w:val="28"/>
              </w:rPr>
              <w:t>7P</w:t>
            </w:r>
          </w:p>
        </w:tc>
        <w:tc>
          <w:tcPr>
            <w:tcW w:w="3059" w:type="dxa"/>
          </w:tcPr>
          <w:p w:rsidR="003573F3" w:rsidRPr="003573F3" w:rsidRDefault="003573F3" w:rsidP="000E06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Petteri Kokkarinen</w:t>
            </w:r>
          </w:p>
        </w:tc>
        <w:tc>
          <w:tcPr>
            <w:tcW w:w="1560" w:type="dxa"/>
          </w:tcPr>
          <w:p w:rsidR="003573F3" w:rsidRPr="003573F3" w:rsidRDefault="00E82BC7" w:rsidP="0026186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417" w:type="dxa"/>
          </w:tcPr>
          <w:p w:rsidR="003573F3" w:rsidRPr="003573F3" w:rsidRDefault="00E82BC7" w:rsidP="0026186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549" w:type="dxa"/>
          </w:tcPr>
          <w:p w:rsidR="003573F3" w:rsidRPr="003573F3" w:rsidRDefault="00E82BC7" w:rsidP="0026186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1251" w:type="dxa"/>
          </w:tcPr>
          <w:p w:rsidR="003573F3" w:rsidRPr="003573F3" w:rsidRDefault="003573F3" w:rsidP="00261866">
            <w:pPr>
              <w:jc w:val="center"/>
              <w:rPr>
                <w:sz w:val="28"/>
                <w:szCs w:val="28"/>
              </w:rPr>
            </w:pPr>
          </w:p>
        </w:tc>
      </w:tr>
      <w:tr w:rsidR="003573F3" w:rsidTr="00CC0192">
        <w:tc>
          <w:tcPr>
            <w:tcW w:w="1018" w:type="dxa"/>
          </w:tcPr>
          <w:p w:rsidR="003573F3" w:rsidRPr="003573F3" w:rsidRDefault="003573F3" w:rsidP="000E064A">
            <w:pPr>
              <w:rPr>
                <w:sz w:val="28"/>
                <w:szCs w:val="28"/>
              </w:rPr>
            </w:pPr>
            <w:r w:rsidRPr="003573F3">
              <w:rPr>
                <w:sz w:val="28"/>
                <w:szCs w:val="28"/>
              </w:rPr>
              <w:t>7V</w:t>
            </w:r>
          </w:p>
        </w:tc>
        <w:tc>
          <w:tcPr>
            <w:tcW w:w="3059" w:type="dxa"/>
          </w:tcPr>
          <w:p w:rsidR="003573F3" w:rsidRPr="003573F3" w:rsidRDefault="003573F3" w:rsidP="000E06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Virpi Vainio</w:t>
            </w:r>
          </w:p>
        </w:tc>
        <w:tc>
          <w:tcPr>
            <w:tcW w:w="1560" w:type="dxa"/>
          </w:tcPr>
          <w:p w:rsidR="003573F3" w:rsidRPr="003573F3" w:rsidRDefault="00E82BC7" w:rsidP="0026186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417" w:type="dxa"/>
          </w:tcPr>
          <w:p w:rsidR="003573F3" w:rsidRPr="003573F3" w:rsidRDefault="00E82BC7" w:rsidP="0026186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549" w:type="dxa"/>
          </w:tcPr>
          <w:p w:rsidR="003573F3" w:rsidRPr="003573F3" w:rsidRDefault="00E82BC7" w:rsidP="0026186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1251" w:type="dxa"/>
          </w:tcPr>
          <w:p w:rsidR="003573F3" w:rsidRPr="003573F3" w:rsidRDefault="003573F3" w:rsidP="00261866">
            <w:pPr>
              <w:jc w:val="center"/>
              <w:rPr>
                <w:sz w:val="28"/>
                <w:szCs w:val="28"/>
              </w:rPr>
            </w:pPr>
          </w:p>
        </w:tc>
      </w:tr>
      <w:tr w:rsidR="00E82BC7" w:rsidTr="00CC0192">
        <w:tc>
          <w:tcPr>
            <w:tcW w:w="1018" w:type="dxa"/>
          </w:tcPr>
          <w:p w:rsidR="00E82BC7" w:rsidRPr="003573F3" w:rsidRDefault="00E82BC7" w:rsidP="000E064A">
            <w:pPr>
              <w:rPr>
                <w:sz w:val="28"/>
                <w:szCs w:val="28"/>
              </w:rPr>
            </w:pPr>
          </w:p>
        </w:tc>
        <w:tc>
          <w:tcPr>
            <w:tcW w:w="3059" w:type="dxa"/>
          </w:tcPr>
          <w:p w:rsidR="00E82BC7" w:rsidRDefault="00E82BC7" w:rsidP="000E064A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E82BC7" w:rsidRDefault="00E82BC7" w:rsidP="002618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E82BC7" w:rsidRDefault="00E82BC7" w:rsidP="002618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49" w:type="dxa"/>
          </w:tcPr>
          <w:p w:rsidR="00E82BC7" w:rsidRDefault="00E82BC7" w:rsidP="002618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1" w:type="dxa"/>
          </w:tcPr>
          <w:p w:rsidR="00E82BC7" w:rsidRPr="003573F3" w:rsidRDefault="00E82BC7" w:rsidP="0026186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</w:tr>
      <w:tr w:rsidR="003573F3" w:rsidTr="00CC0192">
        <w:tc>
          <w:tcPr>
            <w:tcW w:w="1018" w:type="dxa"/>
          </w:tcPr>
          <w:p w:rsidR="003573F3" w:rsidRPr="003573F3" w:rsidRDefault="003573F3" w:rsidP="000E064A">
            <w:pPr>
              <w:rPr>
                <w:sz w:val="28"/>
                <w:szCs w:val="28"/>
              </w:rPr>
            </w:pPr>
            <w:r w:rsidRPr="003573F3">
              <w:rPr>
                <w:sz w:val="28"/>
                <w:szCs w:val="28"/>
              </w:rPr>
              <w:t>8K</w:t>
            </w:r>
          </w:p>
        </w:tc>
        <w:tc>
          <w:tcPr>
            <w:tcW w:w="3059" w:type="dxa"/>
          </w:tcPr>
          <w:p w:rsidR="003573F3" w:rsidRPr="003573F3" w:rsidRDefault="003573F3" w:rsidP="000E06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Kirsi Oinasmaa</w:t>
            </w:r>
          </w:p>
        </w:tc>
        <w:tc>
          <w:tcPr>
            <w:tcW w:w="1560" w:type="dxa"/>
          </w:tcPr>
          <w:p w:rsidR="003573F3" w:rsidRPr="003573F3" w:rsidRDefault="00E82BC7" w:rsidP="0026186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417" w:type="dxa"/>
          </w:tcPr>
          <w:p w:rsidR="003573F3" w:rsidRPr="003573F3" w:rsidRDefault="00E82BC7" w:rsidP="0026186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549" w:type="dxa"/>
          </w:tcPr>
          <w:p w:rsidR="003573F3" w:rsidRPr="003573F3" w:rsidRDefault="00E82BC7" w:rsidP="0026186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1251" w:type="dxa"/>
          </w:tcPr>
          <w:p w:rsidR="003573F3" w:rsidRPr="003573F3" w:rsidRDefault="003573F3" w:rsidP="00261866">
            <w:pPr>
              <w:jc w:val="center"/>
              <w:rPr>
                <w:sz w:val="28"/>
                <w:szCs w:val="28"/>
              </w:rPr>
            </w:pPr>
          </w:p>
        </w:tc>
      </w:tr>
      <w:tr w:rsidR="003573F3" w:rsidTr="00CC0192">
        <w:tc>
          <w:tcPr>
            <w:tcW w:w="1018" w:type="dxa"/>
          </w:tcPr>
          <w:p w:rsidR="003573F3" w:rsidRPr="003573F3" w:rsidRDefault="003573F3" w:rsidP="000E064A">
            <w:pPr>
              <w:rPr>
                <w:sz w:val="28"/>
                <w:szCs w:val="28"/>
              </w:rPr>
            </w:pPr>
            <w:r w:rsidRPr="003573F3">
              <w:rPr>
                <w:sz w:val="28"/>
                <w:szCs w:val="28"/>
              </w:rPr>
              <w:t>8S</w:t>
            </w:r>
          </w:p>
        </w:tc>
        <w:tc>
          <w:tcPr>
            <w:tcW w:w="3059" w:type="dxa"/>
          </w:tcPr>
          <w:p w:rsidR="003573F3" w:rsidRPr="003573F3" w:rsidRDefault="003573F3" w:rsidP="000E06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Ville </w:t>
            </w:r>
            <w:proofErr w:type="spellStart"/>
            <w:r>
              <w:rPr>
                <w:sz w:val="28"/>
                <w:szCs w:val="28"/>
              </w:rPr>
              <w:t>Soikkeli</w:t>
            </w:r>
            <w:proofErr w:type="spellEnd"/>
          </w:p>
        </w:tc>
        <w:tc>
          <w:tcPr>
            <w:tcW w:w="1560" w:type="dxa"/>
          </w:tcPr>
          <w:p w:rsidR="003573F3" w:rsidRPr="003573F3" w:rsidRDefault="00E82BC7" w:rsidP="0026186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417" w:type="dxa"/>
          </w:tcPr>
          <w:p w:rsidR="003573F3" w:rsidRPr="003573F3" w:rsidRDefault="00E82BC7" w:rsidP="0026186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549" w:type="dxa"/>
          </w:tcPr>
          <w:p w:rsidR="003573F3" w:rsidRPr="003573F3" w:rsidRDefault="00E82BC7" w:rsidP="0026186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1251" w:type="dxa"/>
          </w:tcPr>
          <w:p w:rsidR="003573F3" w:rsidRPr="003573F3" w:rsidRDefault="003573F3" w:rsidP="00261866">
            <w:pPr>
              <w:jc w:val="center"/>
              <w:rPr>
                <w:sz w:val="28"/>
                <w:szCs w:val="28"/>
              </w:rPr>
            </w:pPr>
          </w:p>
        </w:tc>
      </w:tr>
      <w:tr w:rsidR="00E82BC7" w:rsidTr="00CC0192">
        <w:tc>
          <w:tcPr>
            <w:tcW w:w="1018" w:type="dxa"/>
          </w:tcPr>
          <w:p w:rsidR="00E82BC7" w:rsidRPr="003573F3" w:rsidRDefault="00E82BC7" w:rsidP="000E064A">
            <w:pPr>
              <w:rPr>
                <w:sz w:val="28"/>
                <w:szCs w:val="28"/>
              </w:rPr>
            </w:pPr>
          </w:p>
        </w:tc>
        <w:tc>
          <w:tcPr>
            <w:tcW w:w="3059" w:type="dxa"/>
          </w:tcPr>
          <w:p w:rsidR="00E82BC7" w:rsidRDefault="00E82BC7" w:rsidP="000E064A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E82BC7" w:rsidRDefault="00E82BC7" w:rsidP="002618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E82BC7" w:rsidRDefault="00E82BC7" w:rsidP="002618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49" w:type="dxa"/>
          </w:tcPr>
          <w:p w:rsidR="00E82BC7" w:rsidRDefault="00E82BC7" w:rsidP="002618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1" w:type="dxa"/>
          </w:tcPr>
          <w:p w:rsidR="00E82BC7" w:rsidRPr="003573F3" w:rsidRDefault="00E82BC7" w:rsidP="0026186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</w:tr>
      <w:tr w:rsidR="003573F3" w:rsidTr="00CC0192">
        <w:tc>
          <w:tcPr>
            <w:tcW w:w="1018" w:type="dxa"/>
          </w:tcPr>
          <w:p w:rsidR="003573F3" w:rsidRPr="003573F3" w:rsidRDefault="003573F3" w:rsidP="000E064A">
            <w:pPr>
              <w:rPr>
                <w:sz w:val="28"/>
                <w:szCs w:val="28"/>
              </w:rPr>
            </w:pPr>
            <w:r w:rsidRPr="003573F3">
              <w:rPr>
                <w:sz w:val="28"/>
                <w:szCs w:val="28"/>
              </w:rPr>
              <w:t>9T</w:t>
            </w:r>
          </w:p>
        </w:tc>
        <w:tc>
          <w:tcPr>
            <w:tcW w:w="3059" w:type="dxa"/>
          </w:tcPr>
          <w:p w:rsidR="003573F3" w:rsidRPr="003573F3" w:rsidRDefault="003573F3" w:rsidP="000E06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Tuomas Oinonen</w:t>
            </w:r>
          </w:p>
        </w:tc>
        <w:tc>
          <w:tcPr>
            <w:tcW w:w="1560" w:type="dxa"/>
          </w:tcPr>
          <w:p w:rsidR="003573F3" w:rsidRPr="00E82BC7" w:rsidRDefault="00E82BC7" w:rsidP="0026186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417" w:type="dxa"/>
          </w:tcPr>
          <w:p w:rsidR="003573F3" w:rsidRPr="00E82BC7" w:rsidRDefault="00E82BC7" w:rsidP="0026186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549" w:type="dxa"/>
          </w:tcPr>
          <w:p w:rsidR="003573F3" w:rsidRPr="00E82BC7" w:rsidRDefault="00E82BC7" w:rsidP="00261866">
            <w:pPr>
              <w:jc w:val="center"/>
              <w:rPr>
                <w:sz w:val="28"/>
                <w:szCs w:val="28"/>
              </w:rPr>
            </w:pPr>
            <w:r w:rsidRPr="00E82BC7">
              <w:rPr>
                <w:sz w:val="28"/>
                <w:szCs w:val="28"/>
              </w:rPr>
              <w:t>15</w:t>
            </w:r>
          </w:p>
        </w:tc>
        <w:tc>
          <w:tcPr>
            <w:tcW w:w="1251" w:type="dxa"/>
          </w:tcPr>
          <w:p w:rsidR="003573F3" w:rsidRPr="00E82BC7" w:rsidRDefault="003573F3" w:rsidP="00261866">
            <w:pPr>
              <w:jc w:val="center"/>
              <w:rPr>
                <w:sz w:val="28"/>
                <w:szCs w:val="28"/>
              </w:rPr>
            </w:pPr>
          </w:p>
        </w:tc>
      </w:tr>
      <w:tr w:rsidR="003573F3" w:rsidTr="00CC0192">
        <w:tc>
          <w:tcPr>
            <w:tcW w:w="1018" w:type="dxa"/>
          </w:tcPr>
          <w:p w:rsidR="003573F3" w:rsidRPr="003573F3" w:rsidRDefault="003573F3" w:rsidP="000E064A">
            <w:pPr>
              <w:rPr>
                <w:sz w:val="28"/>
                <w:szCs w:val="28"/>
              </w:rPr>
            </w:pPr>
            <w:r w:rsidRPr="003573F3">
              <w:rPr>
                <w:sz w:val="28"/>
                <w:szCs w:val="28"/>
              </w:rPr>
              <w:t>9U</w:t>
            </w:r>
          </w:p>
        </w:tc>
        <w:tc>
          <w:tcPr>
            <w:tcW w:w="3059" w:type="dxa"/>
          </w:tcPr>
          <w:p w:rsidR="003573F3" w:rsidRPr="003573F3" w:rsidRDefault="003573F3" w:rsidP="000E06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Ulla Valén </w:t>
            </w:r>
          </w:p>
        </w:tc>
        <w:tc>
          <w:tcPr>
            <w:tcW w:w="1560" w:type="dxa"/>
          </w:tcPr>
          <w:p w:rsidR="003573F3" w:rsidRPr="00E82BC7" w:rsidRDefault="00E82BC7" w:rsidP="0026186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417" w:type="dxa"/>
          </w:tcPr>
          <w:p w:rsidR="003573F3" w:rsidRPr="00E82BC7" w:rsidRDefault="00E82BC7" w:rsidP="0026186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549" w:type="dxa"/>
          </w:tcPr>
          <w:p w:rsidR="003573F3" w:rsidRPr="00E82BC7" w:rsidRDefault="00E82BC7" w:rsidP="0026186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1251" w:type="dxa"/>
          </w:tcPr>
          <w:p w:rsidR="003573F3" w:rsidRPr="00E82BC7" w:rsidRDefault="003573F3" w:rsidP="00261866">
            <w:pPr>
              <w:jc w:val="center"/>
              <w:rPr>
                <w:sz w:val="28"/>
                <w:szCs w:val="28"/>
              </w:rPr>
            </w:pPr>
          </w:p>
        </w:tc>
      </w:tr>
      <w:tr w:rsidR="003573F3" w:rsidTr="00CC0192">
        <w:tc>
          <w:tcPr>
            <w:tcW w:w="1018" w:type="dxa"/>
          </w:tcPr>
          <w:p w:rsidR="003573F3" w:rsidRPr="00E82BC7" w:rsidRDefault="003573F3" w:rsidP="00E82BC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59" w:type="dxa"/>
          </w:tcPr>
          <w:p w:rsidR="003573F3" w:rsidRPr="00E82BC7" w:rsidRDefault="003573F3" w:rsidP="00E82BC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3573F3" w:rsidRPr="00E82BC7" w:rsidRDefault="00DF5152" w:rsidP="00E82B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(48)</w:t>
            </w:r>
          </w:p>
        </w:tc>
        <w:tc>
          <w:tcPr>
            <w:tcW w:w="1417" w:type="dxa"/>
          </w:tcPr>
          <w:p w:rsidR="003573F3" w:rsidRPr="00E82BC7" w:rsidRDefault="00DF5152" w:rsidP="00E82B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(58)</w:t>
            </w:r>
          </w:p>
        </w:tc>
        <w:tc>
          <w:tcPr>
            <w:tcW w:w="1549" w:type="dxa"/>
          </w:tcPr>
          <w:p w:rsidR="003573F3" w:rsidRPr="00E82BC7" w:rsidRDefault="003573F3" w:rsidP="00E82BC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1" w:type="dxa"/>
          </w:tcPr>
          <w:p w:rsidR="003573F3" w:rsidRPr="00E82BC7" w:rsidRDefault="00E82BC7" w:rsidP="00E82BC7">
            <w:pPr>
              <w:jc w:val="center"/>
              <w:rPr>
                <w:sz w:val="28"/>
                <w:szCs w:val="28"/>
              </w:rPr>
            </w:pPr>
            <w:r w:rsidRPr="00E82BC7">
              <w:rPr>
                <w:sz w:val="28"/>
                <w:szCs w:val="28"/>
              </w:rPr>
              <w:t>32</w:t>
            </w:r>
          </w:p>
        </w:tc>
      </w:tr>
      <w:tr w:rsidR="003573F3" w:rsidTr="00CC0192">
        <w:tc>
          <w:tcPr>
            <w:tcW w:w="1018" w:type="dxa"/>
          </w:tcPr>
          <w:p w:rsidR="003573F3" w:rsidRPr="00E82BC7" w:rsidRDefault="003573F3" w:rsidP="00E82BC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59" w:type="dxa"/>
          </w:tcPr>
          <w:p w:rsidR="003573F3" w:rsidRPr="00E82BC7" w:rsidRDefault="003573F3" w:rsidP="00E82BC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3573F3" w:rsidRPr="00E82BC7" w:rsidRDefault="003573F3" w:rsidP="00E82BC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3573F3" w:rsidRPr="00E82BC7" w:rsidRDefault="003573F3" w:rsidP="00E82BC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49" w:type="dxa"/>
          </w:tcPr>
          <w:p w:rsidR="003573F3" w:rsidRPr="00E82BC7" w:rsidRDefault="003573F3" w:rsidP="00E82BC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1" w:type="dxa"/>
          </w:tcPr>
          <w:p w:rsidR="003573F3" w:rsidRPr="00E82BC7" w:rsidRDefault="00262F77" w:rsidP="00E82B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="00E82BC7">
              <w:rPr>
                <w:sz w:val="28"/>
                <w:szCs w:val="28"/>
              </w:rPr>
              <w:t>106</w:t>
            </w:r>
            <w:r>
              <w:rPr>
                <w:sz w:val="28"/>
                <w:szCs w:val="28"/>
              </w:rPr>
              <w:t>)</w:t>
            </w:r>
          </w:p>
        </w:tc>
      </w:tr>
      <w:tr w:rsidR="003573F3" w:rsidTr="00CC0192">
        <w:tc>
          <w:tcPr>
            <w:tcW w:w="1018" w:type="dxa"/>
          </w:tcPr>
          <w:p w:rsidR="003573F3" w:rsidRPr="00E82BC7" w:rsidRDefault="003573F3" w:rsidP="00E82BC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59" w:type="dxa"/>
          </w:tcPr>
          <w:p w:rsidR="003573F3" w:rsidRPr="0049513F" w:rsidRDefault="0049513F" w:rsidP="00DE393E">
            <w:pPr>
              <w:rPr>
                <w:i/>
                <w:sz w:val="28"/>
                <w:szCs w:val="28"/>
              </w:rPr>
            </w:pPr>
            <w:r w:rsidRPr="0049513F">
              <w:rPr>
                <w:i/>
                <w:sz w:val="28"/>
                <w:szCs w:val="28"/>
              </w:rPr>
              <w:t>Taajaman koulut</w:t>
            </w:r>
          </w:p>
        </w:tc>
        <w:tc>
          <w:tcPr>
            <w:tcW w:w="1560" w:type="dxa"/>
          </w:tcPr>
          <w:p w:rsidR="003573F3" w:rsidRPr="0049513F" w:rsidRDefault="00736A11" w:rsidP="00E82BC7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79</w:t>
            </w:r>
          </w:p>
        </w:tc>
        <w:tc>
          <w:tcPr>
            <w:tcW w:w="1417" w:type="dxa"/>
          </w:tcPr>
          <w:p w:rsidR="003573F3" w:rsidRPr="0049513F" w:rsidRDefault="00262F77" w:rsidP="00E82BC7">
            <w:pPr>
              <w:jc w:val="center"/>
              <w:rPr>
                <w:i/>
                <w:sz w:val="28"/>
                <w:szCs w:val="28"/>
              </w:rPr>
            </w:pPr>
            <w:r w:rsidRPr="0049513F">
              <w:rPr>
                <w:i/>
                <w:sz w:val="28"/>
                <w:szCs w:val="28"/>
              </w:rPr>
              <w:t>128</w:t>
            </w:r>
          </w:p>
        </w:tc>
        <w:tc>
          <w:tcPr>
            <w:tcW w:w="1549" w:type="dxa"/>
          </w:tcPr>
          <w:p w:rsidR="003573F3" w:rsidRPr="0049513F" w:rsidRDefault="003573F3" w:rsidP="00E82BC7">
            <w:pPr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1251" w:type="dxa"/>
          </w:tcPr>
          <w:p w:rsidR="003573F3" w:rsidRPr="0049513F" w:rsidRDefault="00736A11" w:rsidP="00E82BC7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234</w:t>
            </w:r>
            <w:bookmarkStart w:id="0" w:name="_GoBack"/>
            <w:bookmarkEnd w:id="0"/>
          </w:p>
        </w:tc>
      </w:tr>
    </w:tbl>
    <w:p w:rsidR="003573F3" w:rsidRDefault="003573F3">
      <w:pPr>
        <w:rPr>
          <w:sz w:val="24"/>
          <w:szCs w:val="24"/>
        </w:rPr>
      </w:pPr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1018"/>
        <w:gridCol w:w="3167"/>
        <w:gridCol w:w="1548"/>
        <w:gridCol w:w="1407"/>
        <w:gridCol w:w="1554"/>
        <w:gridCol w:w="1160"/>
      </w:tblGrid>
      <w:tr w:rsidR="0049513F" w:rsidTr="0049513F">
        <w:tc>
          <w:tcPr>
            <w:tcW w:w="959" w:type="dxa"/>
          </w:tcPr>
          <w:p w:rsidR="0049513F" w:rsidRPr="0014783A" w:rsidRDefault="004951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Luokka</w:t>
            </w:r>
          </w:p>
        </w:tc>
        <w:tc>
          <w:tcPr>
            <w:tcW w:w="3118" w:type="dxa"/>
          </w:tcPr>
          <w:p w:rsidR="0049513F" w:rsidRPr="0014783A" w:rsidRDefault="004951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Luokanopettaja/-valvoja</w:t>
            </w:r>
          </w:p>
        </w:tc>
        <w:tc>
          <w:tcPr>
            <w:tcW w:w="1560" w:type="dxa"/>
          </w:tcPr>
          <w:p w:rsidR="0049513F" w:rsidRPr="0014783A" w:rsidRDefault="0049513F" w:rsidP="001478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Tytöt</w:t>
            </w:r>
          </w:p>
        </w:tc>
        <w:tc>
          <w:tcPr>
            <w:tcW w:w="1417" w:type="dxa"/>
          </w:tcPr>
          <w:p w:rsidR="0049513F" w:rsidRPr="0014783A" w:rsidRDefault="0049513F" w:rsidP="001478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Pojat</w:t>
            </w:r>
          </w:p>
        </w:tc>
        <w:tc>
          <w:tcPr>
            <w:tcW w:w="1559" w:type="dxa"/>
          </w:tcPr>
          <w:p w:rsidR="0049513F" w:rsidRPr="0014783A" w:rsidRDefault="0049513F" w:rsidP="001478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Yhteensä</w:t>
            </w:r>
          </w:p>
        </w:tc>
        <w:tc>
          <w:tcPr>
            <w:tcW w:w="1165" w:type="dxa"/>
          </w:tcPr>
          <w:p w:rsidR="0049513F" w:rsidRPr="0014783A" w:rsidRDefault="0049513F" w:rsidP="001478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Kaikki</w:t>
            </w:r>
          </w:p>
        </w:tc>
      </w:tr>
      <w:tr w:rsidR="0049513F" w:rsidTr="0014783A">
        <w:tc>
          <w:tcPr>
            <w:tcW w:w="959" w:type="dxa"/>
          </w:tcPr>
          <w:p w:rsidR="0049513F" w:rsidRDefault="0049513F">
            <w:pPr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:rsidR="0049513F" w:rsidRDefault="004951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Alaluokat/Kemppaanmäki</w:t>
            </w:r>
          </w:p>
        </w:tc>
        <w:tc>
          <w:tcPr>
            <w:tcW w:w="1560" w:type="dxa"/>
          </w:tcPr>
          <w:p w:rsidR="0049513F" w:rsidRDefault="0049513F" w:rsidP="0014783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49513F" w:rsidRDefault="0049513F" w:rsidP="0014783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49513F" w:rsidRDefault="0049513F" w:rsidP="0014783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65" w:type="dxa"/>
          </w:tcPr>
          <w:p w:rsidR="0049513F" w:rsidRPr="0014783A" w:rsidRDefault="0049513F" w:rsidP="0014783A">
            <w:pPr>
              <w:jc w:val="center"/>
              <w:rPr>
                <w:sz w:val="28"/>
                <w:szCs w:val="28"/>
              </w:rPr>
            </w:pPr>
          </w:p>
        </w:tc>
      </w:tr>
      <w:tr w:rsidR="0014783A" w:rsidTr="0014783A">
        <w:tc>
          <w:tcPr>
            <w:tcW w:w="959" w:type="dxa"/>
          </w:tcPr>
          <w:p w:rsidR="0014783A" w:rsidRPr="0014783A" w:rsidRDefault="001478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3118" w:type="dxa"/>
          </w:tcPr>
          <w:p w:rsidR="0014783A" w:rsidRPr="0014783A" w:rsidRDefault="001478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Anna-Maija Nenonen</w:t>
            </w:r>
          </w:p>
        </w:tc>
        <w:tc>
          <w:tcPr>
            <w:tcW w:w="1560" w:type="dxa"/>
          </w:tcPr>
          <w:p w:rsidR="0014783A" w:rsidRPr="0014783A" w:rsidRDefault="0049513F" w:rsidP="001478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417" w:type="dxa"/>
          </w:tcPr>
          <w:p w:rsidR="0014783A" w:rsidRPr="0014783A" w:rsidRDefault="0049513F" w:rsidP="001478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559" w:type="dxa"/>
          </w:tcPr>
          <w:p w:rsidR="0014783A" w:rsidRPr="0014783A" w:rsidRDefault="0049513F" w:rsidP="001478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165" w:type="dxa"/>
          </w:tcPr>
          <w:p w:rsidR="0014783A" w:rsidRPr="0014783A" w:rsidRDefault="0014783A" w:rsidP="0014783A">
            <w:pPr>
              <w:jc w:val="center"/>
              <w:rPr>
                <w:sz w:val="28"/>
                <w:szCs w:val="28"/>
              </w:rPr>
            </w:pPr>
          </w:p>
        </w:tc>
      </w:tr>
      <w:tr w:rsidR="0014783A" w:rsidTr="0014783A">
        <w:tc>
          <w:tcPr>
            <w:tcW w:w="959" w:type="dxa"/>
          </w:tcPr>
          <w:p w:rsidR="0014783A" w:rsidRPr="0014783A" w:rsidRDefault="001478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118" w:type="dxa"/>
          </w:tcPr>
          <w:p w:rsidR="0014783A" w:rsidRPr="0014783A" w:rsidRDefault="001478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Riikka Huovinen</w:t>
            </w:r>
          </w:p>
        </w:tc>
        <w:tc>
          <w:tcPr>
            <w:tcW w:w="1560" w:type="dxa"/>
          </w:tcPr>
          <w:p w:rsidR="0014783A" w:rsidRPr="0014783A" w:rsidRDefault="0049513F" w:rsidP="001478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14783A" w:rsidRPr="0014783A" w:rsidRDefault="0049513F" w:rsidP="001478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559" w:type="dxa"/>
          </w:tcPr>
          <w:p w:rsidR="0014783A" w:rsidRPr="0014783A" w:rsidRDefault="0049513F" w:rsidP="001478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165" w:type="dxa"/>
          </w:tcPr>
          <w:p w:rsidR="0014783A" w:rsidRPr="0014783A" w:rsidRDefault="0014783A" w:rsidP="0014783A">
            <w:pPr>
              <w:jc w:val="center"/>
              <w:rPr>
                <w:sz w:val="28"/>
                <w:szCs w:val="28"/>
              </w:rPr>
            </w:pPr>
          </w:p>
        </w:tc>
      </w:tr>
      <w:tr w:rsidR="0014783A" w:rsidTr="0014783A">
        <w:tc>
          <w:tcPr>
            <w:tcW w:w="959" w:type="dxa"/>
          </w:tcPr>
          <w:p w:rsidR="0014783A" w:rsidRPr="0014783A" w:rsidRDefault="001478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118" w:type="dxa"/>
          </w:tcPr>
          <w:p w:rsidR="0014783A" w:rsidRPr="0014783A" w:rsidRDefault="001478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Riikka Huovinen</w:t>
            </w:r>
          </w:p>
        </w:tc>
        <w:tc>
          <w:tcPr>
            <w:tcW w:w="1560" w:type="dxa"/>
          </w:tcPr>
          <w:p w:rsidR="0014783A" w:rsidRPr="0014783A" w:rsidRDefault="0049513F" w:rsidP="001478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417" w:type="dxa"/>
          </w:tcPr>
          <w:p w:rsidR="0014783A" w:rsidRPr="0014783A" w:rsidRDefault="0049513F" w:rsidP="001478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14783A" w:rsidRPr="0014783A" w:rsidRDefault="0049513F" w:rsidP="001478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165" w:type="dxa"/>
          </w:tcPr>
          <w:p w:rsidR="0014783A" w:rsidRPr="0014783A" w:rsidRDefault="0014783A" w:rsidP="0014783A">
            <w:pPr>
              <w:jc w:val="center"/>
              <w:rPr>
                <w:sz w:val="28"/>
                <w:szCs w:val="28"/>
              </w:rPr>
            </w:pPr>
          </w:p>
        </w:tc>
      </w:tr>
      <w:tr w:rsidR="0014783A" w:rsidTr="0014783A">
        <w:tc>
          <w:tcPr>
            <w:tcW w:w="959" w:type="dxa"/>
          </w:tcPr>
          <w:p w:rsidR="0014783A" w:rsidRPr="0014783A" w:rsidRDefault="0014783A">
            <w:pPr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:rsidR="0014783A" w:rsidRPr="0014783A" w:rsidRDefault="0014783A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14783A" w:rsidRPr="0014783A" w:rsidRDefault="0049513F" w:rsidP="001478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(13)</w:t>
            </w:r>
          </w:p>
        </w:tc>
        <w:tc>
          <w:tcPr>
            <w:tcW w:w="1417" w:type="dxa"/>
          </w:tcPr>
          <w:p w:rsidR="0014783A" w:rsidRPr="0014783A" w:rsidRDefault="0049513F" w:rsidP="001478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(11)</w:t>
            </w:r>
          </w:p>
        </w:tc>
        <w:tc>
          <w:tcPr>
            <w:tcW w:w="1559" w:type="dxa"/>
          </w:tcPr>
          <w:p w:rsidR="0014783A" w:rsidRPr="0014783A" w:rsidRDefault="0014783A" w:rsidP="0014783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65" w:type="dxa"/>
          </w:tcPr>
          <w:p w:rsidR="0014783A" w:rsidRPr="0014783A" w:rsidRDefault="0049513F" w:rsidP="001478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(24)</w:t>
            </w:r>
          </w:p>
        </w:tc>
      </w:tr>
      <w:tr w:rsidR="0049513F" w:rsidTr="0014783A">
        <w:tc>
          <w:tcPr>
            <w:tcW w:w="959" w:type="dxa"/>
          </w:tcPr>
          <w:p w:rsidR="0049513F" w:rsidRPr="0014783A" w:rsidRDefault="0049513F">
            <w:pPr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:rsidR="0049513F" w:rsidRPr="0014783A" w:rsidRDefault="0049513F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49513F" w:rsidRDefault="0049513F" w:rsidP="0014783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49513F" w:rsidRDefault="0049513F" w:rsidP="0014783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49513F" w:rsidRPr="0014783A" w:rsidRDefault="0049513F" w:rsidP="0014783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65" w:type="dxa"/>
          </w:tcPr>
          <w:p w:rsidR="0049513F" w:rsidRDefault="0049513F" w:rsidP="0014783A">
            <w:pPr>
              <w:jc w:val="center"/>
              <w:rPr>
                <w:sz w:val="28"/>
                <w:szCs w:val="28"/>
              </w:rPr>
            </w:pPr>
          </w:p>
        </w:tc>
      </w:tr>
      <w:tr w:rsidR="0049513F" w:rsidTr="0014783A">
        <w:tc>
          <w:tcPr>
            <w:tcW w:w="959" w:type="dxa"/>
          </w:tcPr>
          <w:p w:rsidR="0049513F" w:rsidRPr="0014783A" w:rsidRDefault="0049513F">
            <w:pPr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:rsidR="0049513F" w:rsidRPr="0049513F" w:rsidRDefault="0049513F">
            <w:pPr>
              <w:rPr>
                <w:i/>
                <w:sz w:val="28"/>
                <w:szCs w:val="28"/>
              </w:rPr>
            </w:pPr>
            <w:r w:rsidRPr="0049513F">
              <w:rPr>
                <w:i/>
                <w:sz w:val="28"/>
                <w:szCs w:val="28"/>
              </w:rPr>
              <w:t>KOKO KOULU</w:t>
            </w:r>
          </w:p>
        </w:tc>
        <w:tc>
          <w:tcPr>
            <w:tcW w:w="1560" w:type="dxa"/>
          </w:tcPr>
          <w:p w:rsidR="0049513F" w:rsidRPr="0049513F" w:rsidRDefault="00F653A9" w:rsidP="0014783A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94</w:t>
            </w:r>
          </w:p>
        </w:tc>
        <w:tc>
          <w:tcPr>
            <w:tcW w:w="1417" w:type="dxa"/>
          </w:tcPr>
          <w:p w:rsidR="0049513F" w:rsidRPr="0049513F" w:rsidRDefault="0049513F" w:rsidP="0014783A">
            <w:pPr>
              <w:jc w:val="center"/>
              <w:rPr>
                <w:i/>
                <w:sz w:val="28"/>
                <w:szCs w:val="28"/>
              </w:rPr>
            </w:pPr>
            <w:r w:rsidRPr="0049513F">
              <w:rPr>
                <w:i/>
                <w:sz w:val="28"/>
                <w:szCs w:val="28"/>
              </w:rPr>
              <w:t>139</w:t>
            </w:r>
          </w:p>
        </w:tc>
        <w:tc>
          <w:tcPr>
            <w:tcW w:w="1559" w:type="dxa"/>
          </w:tcPr>
          <w:p w:rsidR="0049513F" w:rsidRPr="0049513F" w:rsidRDefault="0049513F" w:rsidP="0014783A">
            <w:pPr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1165" w:type="dxa"/>
          </w:tcPr>
          <w:p w:rsidR="0049513F" w:rsidRPr="0049513F" w:rsidRDefault="00F653A9" w:rsidP="0014783A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260</w:t>
            </w:r>
          </w:p>
        </w:tc>
      </w:tr>
    </w:tbl>
    <w:p w:rsidR="0014783A" w:rsidRPr="003573F3" w:rsidRDefault="0014783A">
      <w:pPr>
        <w:rPr>
          <w:sz w:val="24"/>
          <w:szCs w:val="24"/>
        </w:rPr>
      </w:pPr>
    </w:p>
    <w:sectPr w:rsidR="0014783A" w:rsidRPr="003573F3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73F3"/>
    <w:rsid w:val="000D7004"/>
    <w:rsid w:val="00142417"/>
    <w:rsid w:val="0014783A"/>
    <w:rsid w:val="001A0830"/>
    <w:rsid w:val="00261866"/>
    <w:rsid w:val="00262F77"/>
    <w:rsid w:val="003573F3"/>
    <w:rsid w:val="003D5582"/>
    <w:rsid w:val="0049513F"/>
    <w:rsid w:val="005D67C8"/>
    <w:rsid w:val="007167F5"/>
    <w:rsid w:val="00736A11"/>
    <w:rsid w:val="008364F8"/>
    <w:rsid w:val="008F405E"/>
    <w:rsid w:val="00AE1F72"/>
    <w:rsid w:val="00B00189"/>
    <w:rsid w:val="00CC0192"/>
    <w:rsid w:val="00D159D0"/>
    <w:rsid w:val="00DE393E"/>
    <w:rsid w:val="00DF5152"/>
    <w:rsid w:val="00E662B2"/>
    <w:rsid w:val="00E82BC7"/>
    <w:rsid w:val="00EB682F"/>
    <w:rsid w:val="00F65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table" w:styleId="TaulukkoRuudukko">
    <w:name w:val="Table Grid"/>
    <w:basedOn w:val="Normaalitaulukko"/>
    <w:uiPriority w:val="59"/>
    <w:rsid w:val="003573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ivli">
    <w:name w:val="No Spacing"/>
    <w:uiPriority w:val="1"/>
    <w:qFormat/>
    <w:rsid w:val="008364F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table" w:styleId="TaulukkoRuudukko">
    <w:name w:val="Table Grid"/>
    <w:basedOn w:val="Normaalitaulukko"/>
    <w:uiPriority w:val="59"/>
    <w:rsid w:val="003573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ivli">
    <w:name w:val="No Spacing"/>
    <w:uiPriority w:val="1"/>
    <w:qFormat/>
    <w:rsid w:val="008364F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DCD23DEF.dotm</Template>
  <TotalTime>3</TotalTime>
  <Pages>2</Pages>
  <Words>122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Istekki Oy</Company>
  <LinksUpToDate>false</LinksUpToDate>
  <CharactersWithSpaces>1114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Cederberg Riitta</dc:creator>
  <cp:lastModifiedBy>Cederberg Riitta</cp:lastModifiedBy>
  <cp:revision>4</cp:revision>
  <dcterms:created xsi:type="dcterms:W3CDTF">2017-08-09T13:52:00Z</dcterms:created>
  <dcterms:modified xsi:type="dcterms:W3CDTF">2017-08-09T13:55:00Z</dcterms:modified>
</cp:coreProperties>
</file>