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3C" w:rsidRDefault="00B71D3C" w:rsidP="00181EAE">
      <w:pPr>
        <w:rPr>
          <w:b/>
        </w:rPr>
      </w:pPr>
      <w:bookmarkStart w:id="0" w:name="_GoBack"/>
      <w:bookmarkEnd w:id="0"/>
    </w:p>
    <w:p w:rsidR="00181EAE" w:rsidRDefault="00181EAE" w:rsidP="00181EAE">
      <w:pPr>
        <w:rPr>
          <w:b/>
        </w:rPr>
      </w:pPr>
      <w:r w:rsidRPr="00A22789">
        <w:rPr>
          <w:b/>
        </w:rPr>
        <w:t>KOULUN KER</w:t>
      </w:r>
      <w:r w:rsidR="00075C26">
        <w:rPr>
          <w:b/>
        </w:rPr>
        <w:t>HOTOIMINNAN KEHITTÄMINEN</w:t>
      </w:r>
      <w:r w:rsidRPr="00A22789">
        <w:rPr>
          <w:b/>
        </w:rPr>
        <w:t xml:space="preserve"> </w:t>
      </w:r>
      <w:r>
        <w:rPr>
          <w:b/>
        </w:rPr>
        <w:t>201</w:t>
      </w:r>
      <w:r w:rsidR="00AB1690">
        <w:rPr>
          <w:b/>
        </w:rPr>
        <w:t>7</w:t>
      </w:r>
      <w:r>
        <w:rPr>
          <w:b/>
        </w:rPr>
        <w:t>–201</w:t>
      </w:r>
      <w:r w:rsidR="00AB1690">
        <w:rPr>
          <w:b/>
        </w:rPr>
        <w:t>8</w:t>
      </w:r>
    </w:p>
    <w:p w:rsidR="00181EAE" w:rsidRDefault="00181EAE" w:rsidP="00181EAE">
      <w:pPr>
        <w:rPr>
          <w:b/>
        </w:rPr>
      </w:pPr>
      <w:r>
        <w:rPr>
          <w:b/>
        </w:rPr>
        <w:t>AVUSTUSTEN HAKEMINEN KOULUN KERHOTOIMINTAAN</w:t>
      </w:r>
    </w:p>
    <w:p w:rsidR="00181EAE" w:rsidRDefault="00181EAE" w:rsidP="00181EAE">
      <w:pPr>
        <w:rPr>
          <w:b/>
        </w:rPr>
      </w:pPr>
    </w:p>
    <w:p w:rsidR="00181EAE" w:rsidRDefault="00181EAE" w:rsidP="00181EAE">
      <w:pPr>
        <w:ind w:left="1304"/>
      </w:pPr>
      <w:r>
        <w:t>Koulun kerhotoiminnalla tarkoitetaan perusopetuslain 47 §:ssä mainittua ja opetussuunnitelman perusteissa määriteltyä koulun toiminta- tai työsuunnitelmaan kirjoitettua kerhotoimintaa, josta koulu vastaa. Toimintaan osallistuminen on lapselle ja nuorelle maksutonta.</w:t>
      </w:r>
    </w:p>
    <w:p w:rsidR="00181EAE" w:rsidRDefault="00181EAE" w:rsidP="00181EAE">
      <w:pPr>
        <w:ind w:left="1304"/>
      </w:pPr>
    </w:p>
    <w:p w:rsidR="00B71D3C" w:rsidRDefault="00B71D3C" w:rsidP="00181EAE">
      <w:pPr>
        <w:rPr>
          <w:b/>
        </w:rPr>
      </w:pPr>
    </w:p>
    <w:p w:rsidR="00181EAE" w:rsidRPr="00F620AD" w:rsidRDefault="00181EAE" w:rsidP="00181EAE">
      <w:pPr>
        <w:rPr>
          <w:b/>
        </w:rPr>
      </w:pPr>
      <w:r w:rsidRPr="00F620AD">
        <w:rPr>
          <w:b/>
        </w:rPr>
        <w:t>O</w:t>
      </w:r>
      <w:r w:rsidR="00AB1690">
        <w:rPr>
          <w:b/>
        </w:rPr>
        <w:t>petushallituksen valtion</w:t>
      </w:r>
      <w:r w:rsidRPr="00F620AD">
        <w:rPr>
          <w:b/>
        </w:rPr>
        <w:t>avustuksen käyttö kerhotoiminnan kehittämiseen ja toiminnan järjestämiseen</w:t>
      </w:r>
    </w:p>
    <w:p w:rsidR="00181EAE" w:rsidRDefault="00181EAE" w:rsidP="00181EAE"/>
    <w:p w:rsidR="00181EAE" w:rsidRDefault="00181EAE" w:rsidP="00075C26">
      <w:pPr>
        <w:ind w:left="1304"/>
      </w:pPr>
      <w:r>
        <w:t xml:space="preserve"> </w:t>
      </w:r>
    </w:p>
    <w:p w:rsidR="00181EAE" w:rsidRDefault="00075C26" w:rsidP="00181EAE">
      <w:pPr>
        <w:ind w:left="1304"/>
        <w:rPr>
          <w:b/>
        </w:rPr>
      </w:pPr>
      <w:r>
        <w:rPr>
          <w:b/>
        </w:rPr>
        <w:t>Koulut voivat hakea hankkeen</w:t>
      </w:r>
      <w:r w:rsidR="00181EAE" w:rsidRPr="00514412">
        <w:rPr>
          <w:b/>
        </w:rPr>
        <w:t xml:space="preserve"> avustusta kerh</w:t>
      </w:r>
      <w:r>
        <w:rPr>
          <w:b/>
        </w:rPr>
        <w:t xml:space="preserve">otoiminnan järjestämiseen ajalle </w:t>
      </w:r>
      <w:r w:rsidR="00050988">
        <w:rPr>
          <w:b/>
        </w:rPr>
        <w:t>1.9.201</w:t>
      </w:r>
      <w:r w:rsidR="00AB1690">
        <w:rPr>
          <w:b/>
        </w:rPr>
        <w:t>7</w:t>
      </w:r>
      <w:r>
        <w:rPr>
          <w:b/>
        </w:rPr>
        <w:t xml:space="preserve"> – 31.5</w:t>
      </w:r>
      <w:r w:rsidR="00050988">
        <w:rPr>
          <w:b/>
        </w:rPr>
        <w:t>.201</w:t>
      </w:r>
      <w:r w:rsidR="00AB1690">
        <w:rPr>
          <w:b/>
        </w:rPr>
        <w:t>8</w:t>
      </w:r>
      <w:r w:rsidR="00181EAE">
        <w:rPr>
          <w:b/>
        </w:rPr>
        <w:t xml:space="preserve">. </w:t>
      </w:r>
    </w:p>
    <w:p w:rsidR="00181EAE" w:rsidRDefault="00181EAE" w:rsidP="00181EAE">
      <w:pPr>
        <w:rPr>
          <w:b/>
        </w:rPr>
      </w:pPr>
    </w:p>
    <w:p w:rsidR="00181EAE" w:rsidRDefault="00075C26" w:rsidP="00181EAE">
      <w:pPr>
        <w:ind w:left="1304"/>
      </w:pPr>
      <w:r>
        <w:t>Avustuksen painopistealueet:</w:t>
      </w:r>
    </w:p>
    <w:p w:rsidR="00181EAE" w:rsidRDefault="00181EAE" w:rsidP="00181EAE">
      <w:pPr>
        <w:ind w:left="1304"/>
      </w:pPr>
    </w:p>
    <w:p w:rsidR="001F2B67" w:rsidRDefault="001F2B67" w:rsidP="001F2B67">
      <w:pPr>
        <w:numPr>
          <w:ilvl w:val="0"/>
          <w:numId w:val="1"/>
        </w:numPr>
      </w:pPr>
      <w:r>
        <w:t>Alueet, joissa on tarjolla vähän harrastustoimintaa lapsille ja nuorille.</w:t>
      </w:r>
    </w:p>
    <w:p w:rsidR="00181EAE" w:rsidRDefault="00ED62C5" w:rsidP="00181EAE">
      <w:pPr>
        <w:numPr>
          <w:ilvl w:val="0"/>
          <w:numId w:val="1"/>
        </w:numPr>
      </w:pPr>
      <w:proofErr w:type="gramStart"/>
      <w:r>
        <w:t>Liikuntaharrastusten tarjoaminen matalan kynnyksen toimintana.</w:t>
      </w:r>
      <w:proofErr w:type="gramEnd"/>
      <w:r>
        <w:t xml:space="preserve"> </w:t>
      </w:r>
    </w:p>
    <w:p w:rsidR="00181EAE" w:rsidRDefault="00AB1690" w:rsidP="00181EAE">
      <w:pPr>
        <w:numPr>
          <w:ilvl w:val="0"/>
          <w:numId w:val="1"/>
        </w:numPr>
      </w:pPr>
      <w:proofErr w:type="gramStart"/>
      <w:r>
        <w:t>Yläkouluikäisten passivoitumisen</w:t>
      </w:r>
      <w:r w:rsidR="00ED62C5">
        <w:t xml:space="preserve"> </w:t>
      </w:r>
      <w:r>
        <w:t>ehkäisy</w:t>
      </w:r>
      <w:r w:rsidR="00ED62C5">
        <w:t>.</w:t>
      </w:r>
      <w:proofErr w:type="gramEnd"/>
      <w:r w:rsidR="00ED62C5">
        <w:t xml:space="preserve"> </w:t>
      </w:r>
    </w:p>
    <w:p w:rsidR="00181EAE" w:rsidRDefault="001F2B67" w:rsidP="00181EAE">
      <w:pPr>
        <w:numPr>
          <w:ilvl w:val="0"/>
          <w:numId w:val="1"/>
        </w:numPr>
      </w:pPr>
      <w:r>
        <w:t xml:space="preserve">Koulujen ja seurojen / järjestöjen yhteistyön tiivistäminen. </w:t>
      </w:r>
    </w:p>
    <w:p w:rsidR="00181EAE" w:rsidRDefault="00181EAE" w:rsidP="00181EAE"/>
    <w:p w:rsidR="00181EAE" w:rsidRPr="00081F2F" w:rsidRDefault="001F2B67" w:rsidP="00181EAE">
      <w:pPr>
        <w:ind w:left="1304"/>
      </w:pPr>
      <w:r>
        <w:t>Em. painopistealueet</w:t>
      </w:r>
      <w:r w:rsidR="00181EAE" w:rsidRPr="00081F2F">
        <w:t xml:space="preserve"> on huomioitava kerhon toimintasuunnitelmassa 201</w:t>
      </w:r>
      <w:r w:rsidR="00AB1690">
        <w:t>7</w:t>
      </w:r>
      <w:r w:rsidR="00181EAE" w:rsidRPr="00081F2F">
        <w:t>–201</w:t>
      </w:r>
      <w:r w:rsidR="00AB1690">
        <w:t>8</w:t>
      </w:r>
      <w:r w:rsidR="00081F2F" w:rsidRPr="00081F2F">
        <w:t>.</w:t>
      </w:r>
      <w:r w:rsidR="00181EAE" w:rsidRPr="00081F2F">
        <w:t xml:space="preserve"> Jokaisesta kerhosta, jolle haetaan avustusta, tehdään erillinen hakemus.</w:t>
      </w:r>
    </w:p>
    <w:p w:rsidR="00181EAE" w:rsidRDefault="00181EAE" w:rsidP="00181EAE">
      <w:pPr>
        <w:ind w:left="1304"/>
      </w:pPr>
      <w:r>
        <w:t xml:space="preserve">Mukaan on liitettävä myös </w:t>
      </w:r>
      <w:r w:rsidRPr="00081F2F">
        <w:t xml:space="preserve">koko koulun </w:t>
      </w:r>
      <w:r>
        <w:t>koulukohtainen kerhotoiminnan suunnitelma lukuvuodelle 201</w:t>
      </w:r>
      <w:r w:rsidR="00AB1690">
        <w:t>7</w:t>
      </w:r>
      <w:r w:rsidR="00F5066B">
        <w:t xml:space="preserve"> – 201</w:t>
      </w:r>
      <w:r w:rsidR="00AB1690">
        <w:t>8</w:t>
      </w:r>
      <w:r>
        <w:t>.</w:t>
      </w:r>
    </w:p>
    <w:p w:rsidR="00181EAE" w:rsidRDefault="00181EAE" w:rsidP="00181EAE">
      <w:pPr>
        <w:ind w:left="1304"/>
      </w:pPr>
    </w:p>
    <w:p w:rsidR="00181EAE" w:rsidRDefault="00181EAE" w:rsidP="0059792A">
      <w:pPr>
        <w:ind w:left="1304"/>
      </w:pPr>
      <w:r>
        <w:t>Mikäli koululle myönnetään avustusta kerhotoiminnan kehittämiseen, koulun on toimitettava toimintakertomus avustusta saaneid</w:t>
      </w:r>
      <w:r w:rsidR="00AB1690">
        <w:t>en kerhojen toiminnasta 2</w:t>
      </w:r>
      <w:r w:rsidR="00B71D3C">
        <w:t>.6</w:t>
      </w:r>
      <w:r>
        <w:t>.201</w:t>
      </w:r>
      <w:r w:rsidR="00AB1690">
        <w:t>8</w:t>
      </w:r>
      <w:r w:rsidR="00081F2F">
        <w:t xml:space="preserve"> </w:t>
      </w:r>
      <w:r w:rsidR="0059792A">
        <w:t>me</w:t>
      </w:r>
      <w:r w:rsidR="00B71D3C">
        <w:t>nnessä kerhotoiminnan yhteyshenkilölle.</w:t>
      </w:r>
    </w:p>
    <w:p w:rsidR="0059792A" w:rsidRDefault="0059792A" w:rsidP="0059792A">
      <w:pPr>
        <w:ind w:left="1304"/>
      </w:pPr>
    </w:p>
    <w:p w:rsidR="00B71D3C" w:rsidRDefault="00181EAE" w:rsidP="0059792A">
      <w:pPr>
        <w:ind w:left="1304" w:firstLine="4"/>
      </w:pPr>
      <w:r w:rsidRPr="00081F2F">
        <w:t>Kerhotoiminnan yhteyshenkilö</w:t>
      </w:r>
      <w:r w:rsidR="00081F2F" w:rsidRPr="00081F2F">
        <w:t xml:space="preserve"> </w:t>
      </w:r>
      <w:r w:rsidRPr="00081F2F">
        <w:t>kouluvirastossa on koululiikunnanohjaa</w:t>
      </w:r>
      <w:r w:rsidR="00081F2F" w:rsidRPr="00081F2F">
        <w:t xml:space="preserve">ja </w:t>
      </w:r>
    </w:p>
    <w:p w:rsidR="00181EAE" w:rsidRPr="00081F2F" w:rsidRDefault="00081F2F" w:rsidP="0059792A">
      <w:pPr>
        <w:ind w:left="1304" w:firstLine="4"/>
        <w:rPr>
          <w:rStyle w:val="Hyperlinkki"/>
          <w:color w:val="auto"/>
        </w:rPr>
      </w:pPr>
      <w:r w:rsidRPr="00081F2F">
        <w:t>Lari Kilpeläinen 0447181439</w:t>
      </w:r>
      <w:r w:rsidR="00181EAE" w:rsidRPr="00081F2F">
        <w:t xml:space="preserve">, </w:t>
      </w:r>
      <w:hyperlink r:id="rId6" w:history="1">
        <w:r w:rsidRPr="00081F2F">
          <w:rPr>
            <w:rStyle w:val="Hyperlinkki"/>
            <w:color w:val="auto"/>
          </w:rPr>
          <w:t>lari.kilpelainen@kuopio.fi</w:t>
        </w:r>
      </w:hyperlink>
      <w:r w:rsidR="0059792A" w:rsidRPr="00081F2F">
        <w:rPr>
          <w:rStyle w:val="Hyperlinkki"/>
          <w:color w:val="auto"/>
        </w:rPr>
        <w:t xml:space="preserve">.  </w:t>
      </w:r>
    </w:p>
    <w:p w:rsidR="0059792A" w:rsidRPr="000E30C6" w:rsidRDefault="0059792A" w:rsidP="00081F2F">
      <w:pPr>
        <w:rPr>
          <w:color w:val="FF0000"/>
        </w:rPr>
      </w:pPr>
      <w:r>
        <w:rPr>
          <w:color w:val="FF0000"/>
        </w:rPr>
        <w:tab/>
      </w:r>
    </w:p>
    <w:p w:rsidR="00181EAE" w:rsidRDefault="00181EAE" w:rsidP="00181EAE"/>
    <w:p w:rsidR="00181EAE" w:rsidRDefault="00181EAE" w:rsidP="00B71D3C">
      <w:pPr>
        <w:ind w:left="1304"/>
        <w:rPr>
          <w:b/>
        </w:rPr>
      </w:pPr>
      <w:r>
        <w:rPr>
          <w:b/>
        </w:rPr>
        <w:t>Avustushakemukset toimite</w:t>
      </w:r>
      <w:r w:rsidR="00081F2F">
        <w:rPr>
          <w:b/>
        </w:rPr>
        <w:t>taan kouluvirastoon Lari Kilpeläiselle</w:t>
      </w:r>
      <w:r w:rsidR="00EC1A30">
        <w:rPr>
          <w:b/>
        </w:rPr>
        <w:t xml:space="preserve"> 21</w:t>
      </w:r>
      <w:r w:rsidR="00B71D3C">
        <w:rPr>
          <w:b/>
        </w:rPr>
        <w:t>.8</w:t>
      </w:r>
      <w:r>
        <w:rPr>
          <w:b/>
        </w:rPr>
        <w:t>.201</w:t>
      </w:r>
      <w:r w:rsidR="00EC1A30">
        <w:rPr>
          <w:b/>
        </w:rPr>
        <w:t>7</w:t>
      </w:r>
      <w:r>
        <w:rPr>
          <w:b/>
        </w:rPr>
        <w:t xml:space="preserve"> mennessä. </w:t>
      </w:r>
    </w:p>
    <w:p w:rsidR="00181EAE" w:rsidRDefault="00181EAE" w:rsidP="00181EAE">
      <w:pPr>
        <w:ind w:left="1304"/>
        <w:rPr>
          <w:b/>
        </w:rPr>
      </w:pPr>
    </w:p>
    <w:p w:rsidR="00181EAE" w:rsidRDefault="00B71D3C" w:rsidP="00181EAE">
      <w:pPr>
        <w:ind w:left="1304"/>
      </w:pPr>
      <w:r>
        <w:t>Avustuspäätökset tehdään 31</w:t>
      </w:r>
      <w:r w:rsidR="00181EAE" w:rsidRPr="00681291">
        <w:t>.8.20</w:t>
      </w:r>
      <w:r w:rsidR="00181EAE">
        <w:t>1</w:t>
      </w:r>
      <w:r w:rsidR="00EC1A30">
        <w:t>7</w:t>
      </w:r>
      <w:r w:rsidR="00181EAE" w:rsidRPr="00681291">
        <w:t xml:space="preserve"> mennessä.</w:t>
      </w:r>
    </w:p>
    <w:p w:rsidR="00E65CBC" w:rsidRPr="000E30C6" w:rsidRDefault="00E65CBC" w:rsidP="00181EAE">
      <w:pPr>
        <w:ind w:left="1304"/>
        <w:rPr>
          <w:color w:val="FF0000"/>
        </w:rPr>
      </w:pPr>
    </w:p>
    <w:p w:rsidR="00181EAE" w:rsidRDefault="00181EAE" w:rsidP="00181EAE">
      <w:pPr>
        <w:ind w:left="1304"/>
      </w:pPr>
    </w:p>
    <w:p w:rsidR="00B71D3C" w:rsidRDefault="00B71D3C" w:rsidP="00181EAE">
      <w:pPr>
        <w:ind w:left="1304"/>
      </w:pPr>
    </w:p>
    <w:p w:rsidR="00181EAE" w:rsidRPr="00A22789" w:rsidRDefault="00181EAE" w:rsidP="00181EAE">
      <w:pPr>
        <w:ind w:left="1304"/>
      </w:pPr>
      <w:r>
        <w:t xml:space="preserve">Liite. </w:t>
      </w:r>
      <w:r w:rsidRPr="00081F2F">
        <w:t>Kerhokohtainen</w:t>
      </w:r>
      <w:r w:rsidRPr="000E30C6">
        <w:rPr>
          <w:color w:val="FF0000"/>
        </w:rPr>
        <w:t xml:space="preserve"> </w:t>
      </w:r>
      <w:r>
        <w:t>avustushakemuslomake</w:t>
      </w:r>
      <w:r w:rsidR="00081F2F">
        <w:t xml:space="preserve"> kerhotoiminnan kehittämiseen v</w:t>
      </w:r>
      <w:r>
        <w:t>. 201</w:t>
      </w:r>
      <w:r w:rsidR="00EC1A30">
        <w:t>7</w:t>
      </w:r>
      <w:r>
        <w:t>- 201</w:t>
      </w:r>
      <w:r w:rsidR="00EC1A30">
        <w:t>8</w:t>
      </w:r>
      <w:r w:rsidR="00B71D3C">
        <w:t>.</w:t>
      </w:r>
    </w:p>
    <w:p w:rsidR="007167F5" w:rsidRDefault="007167F5"/>
    <w:sectPr w:rsidR="007167F5" w:rsidSect="000E30C6">
      <w:pgSz w:w="11906" w:h="16838"/>
      <w:pgMar w:top="539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BE8"/>
    <w:multiLevelType w:val="hybridMultilevel"/>
    <w:tmpl w:val="6F36D802"/>
    <w:lvl w:ilvl="0" w:tplc="040B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EAE"/>
    <w:rsid w:val="00050988"/>
    <w:rsid w:val="00075C26"/>
    <w:rsid w:val="00081F2F"/>
    <w:rsid w:val="000D7004"/>
    <w:rsid w:val="00181EAE"/>
    <w:rsid w:val="001F2B67"/>
    <w:rsid w:val="003E2E16"/>
    <w:rsid w:val="004222C4"/>
    <w:rsid w:val="004C796B"/>
    <w:rsid w:val="004E1AD3"/>
    <w:rsid w:val="0059792A"/>
    <w:rsid w:val="007167F5"/>
    <w:rsid w:val="008403C5"/>
    <w:rsid w:val="009608E9"/>
    <w:rsid w:val="00A7393B"/>
    <w:rsid w:val="00AB1690"/>
    <w:rsid w:val="00B71D3C"/>
    <w:rsid w:val="00BE57F1"/>
    <w:rsid w:val="00E65CBC"/>
    <w:rsid w:val="00EC1A30"/>
    <w:rsid w:val="00ED62C5"/>
    <w:rsid w:val="00F5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81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rsid w:val="00181E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81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rsid w:val="00181E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6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i.kilpelainen@kuopio.f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3913D8FD.dotm</Template>
  <TotalTime>0</TotalTime>
  <Pages>1</Pages>
  <Words>186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 Turunen</dc:creator>
  <cp:lastModifiedBy>Cederberg Riitta</cp:lastModifiedBy>
  <cp:revision>2</cp:revision>
  <dcterms:created xsi:type="dcterms:W3CDTF">2017-08-03T13:17:00Z</dcterms:created>
  <dcterms:modified xsi:type="dcterms:W3CDTF">2017-08-03T13:17:00Z</dcterms:modified>
</cp:coreProperties>
</file>