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E9CE" w14:textId="21BAF667" w:rsidR="0040568A" w:rsidRDefault="0040568A" w:rsidP="0040568A">
      <w:pPr>
        <w:spacing w:line="240" w:lineRule="auto"/>
        <w:rPr>
          <w:rFonts w:ascii="Arial" w:hAnsi="Arial"/>
          <w:b/>
          <w:bCs/>
          <w:color w:val="300F5E"/>
          <w:sz w:val="28"/>
          <w:szCs w:val="28"/>
        </w:rPr>
      </w:pPr>
      <w:proofErr w:type="spellStart"/>
      <w:r>
        <w:rPr>
          <w:rFonts w:ascii="Arial" w:hAnsi="Arial"/>
          <w:b/>
          <w:bCs/>
          <w:color w:val="300F5E"/>
          <w:sz w:val="24"/>
          <w:szCs w:val="24"/>
        </w:rPr>
        <w:t>NY</w:t>
      </w:r>
      <w:r w:rsidRPr="222EA85A">
        <w:rPr>
          <w:rFonts w:ascii="Arial" w:hAnsi="Arial"/>
          <w:b/>
          <w:bCs/>
          <w:color w:val="300F5E"/>
          <w:sz w:val="24"/>
          <w:szCs w:val="24"/>
        </w:rPr>
        <w:t>Tin</w:t>
      </w:r>
      <w:proofErr w:type="spellEnd"/>
      <w:r w:rsidRPr="222EA85A">
        <w:rPr>
          <w:rFonts w:ascii="Arial" w:hAnsi="Arial"/>
          <w:b/>
          <w:bCs/>
          <w:color w:val="300F5E"/>
          <w:sz w:val="24"/>
          <w:szCs w:val="24"/>
        </w:rPr>
        <w:t xml:space="preserve"> Sijoittajakoulu</w:t>
      </w:r>
    </w:p>
    <w:p w14:paraId="6B447EA4" w14:textId="77777777" w:rsidR="0040568A" w:rsidRPr="0022198A" w:rsidRDefault="0040568A" w:rsidP="0040568A">
      <w:pPr>
        <w:spacing w:line="240" w:lineRule="auto"/>
        <w:rPr>
          <w:rFonts w:ascii="Arial" w:hAnsi="Arial" w:cs="Arial"/>
          <w:b/>
          <w:color w:val="31738D" w:themeColor="text1" w:themeTint="E6"/>
          <w:sz w:val="28"/>
          <w:szCs w:val="28"/>
        </w:rPr>
      </w:pPr>
      <w:r w:rsidRPr="00BF4CA4">
        <w:rPr>
          <w:rFonts w:ascii="Arial" w:hAnsi="Arial" w:cs="Arial"/>
          <w:b/>
          <w:color w:val="31738D" w:themeColor="text1" w:themeTint="E6"/>
          <w:sz w:val="28"/>
          <w:szCs w:val="28"/>
        </w:rPr>
        <w:t>Kysymyksiä Jasmin Hamidin videosta</w:t>
      </w:r>
      <w:r>
        <w:rPr>
          <w:rFonts w:ascii="Arial" w:hAnsi="Arial" w:cs="Arial"/>
          <w:b/>
          <w:color w:val="31738D" w:themeColor="text1" w:themeTint="E6"/>
          <w:sz w:val="28"/>
          <w:szCs w:val="28"/>
        </w:rPr>
        <w:t xml:space="preserve"> </w:t>
      </w:r>
      <w:hyperlink r:id="rId10" w:history="1">
        <w:r w:rsidRPr="005E4F64">
          <w:rPr>
            <w:rStyle w:val="Hyperlinkki"/>
          </w:rPr>
          <w:t>https://www.youtube.com/watch?v=WJRnKkxaKYM</w:t>
        </w:r>
      </w:hyperlink>
    </w:p>
    <w:p w14:paraId="3DBB4EB1" w14:textId="77777777" w:rsidR="0040568A" w:rsidRPr="00BF4CA4" w:rsidRDefault="0040568A" w:rsidP="0040568A">
      <w:pPr>
        <w:rPr>
          <w:rFonts w:ascii="Arial" w:hAnsi="Arial" w:cs="Arial"/>
          <w:b/>
          <w:color w:val="31738D" w:themeColor="text1" w:themeTint="E6"/>
          <w:sz w:val="28"/>
          <w:szCs w:val="28"/>
        </w:rPr>
      </w:pPr>
    </w:p>
    <w:p w14:paraId="55C6B28B" w14:textId="77777777" w:rsidR="0040568A" w:rsidRPr="00BF4CA4" w:rsidRDefault="0040568A" w:rsidP="0040568A">
      <w:pPr>
        <w:spacing w:after="0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>1.    Millä tavoin Jasmin Hamid motivoi itseään säästämään</w:t>
      </w:r>
      <w:r>
        <w:rPr>
          <w:rFonts w:ascii="Arial" w:hAnsi="Arial" w:cs="Arial"/>
          <w:color w:val="31738D" w:themeColor="text1" w:themeTint="E6"/>
        </w:rPr>
        <w:t xml:space="preserve">? </w:t>
      </w:r>
      <w:r w:rsidRPr="00BF4CA4">
        <w:rPr>
          <w:rFonts w:ascii="Arial" w:hAnsi="Arial" w:cs="Arial"/>
          <w:color w:val="31738D" w:themeColor="text1" w:themeTint="E6"/>
        </w:rPr>
        <w:t xml:space="preserve">  </w:t>
      </w:r>
    </w:p>
    <w:p w14:paraId="42BC5AF5" w14:textId="77777777" w:rsidR="0040568A" w:rsidRPr="00BF4CA4" w:rsidRDefault="0040568A" w:rsidP="0040568A">
      <w:pPr>
        <w:spacing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FA4863" w14:textId="77777777" w:rsidR="0040568A" w:rsidRPr="00BF4CA4" w:rsidRDefault="0040568A" w:rsidP="0040568A">
      <w:pPr>
        <w:spacing w:after="0"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>2.    Miksi Jasmin ei aloittanut sijoittam</w:t>
      </w:r>
      <w:r>
        <w:rPr>
          <w:rFonts w:ascii="Arial" w:hAnsi="Arial" w:cs="Arial"/>
          <w:color w:val="31738D" w:themeColor="text1" w:themeTint="E6"/>
        </w:rPr>
        <w:t>ista</w:t>
      </w:r>
      <w:r w:rsidRPr="00BF4CA4">
        <w:rPr>
          <w:rFonts w:ascii="Arial" w:hAnsi="Arial" w:cs="Arial"/>
          <w:color w:val="31738D" w:themeColor="text1" w:themeTint="E6"/>
        </w:rPr>
        <w:t xml:space="preserve"> aiemmin? </w:t>
      </w:r>
    </w:p>
    <w:p w14:paraId="72B7E091" w14:textId="77777777" w:rsidR="0040568A" w:rsidRPr="00BF4CA4" w:rsidRDefault="0040568A" w:rsidP="0040568A">
      <w:pPr>
        <w:spacing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2F1C61" w14:textId="77777777" w:rsidR="0040568A" w:rsidRPr="00BF4CA4" w:rsidRDefault="0040568A" w:rsidP="0040568A">
      <w:pPr>
        <w:spacing w:after="0"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 xml:space="preserve">3.    Jasminin mielestä media antaa väärän kuvan osakesijoittamisesta. Miksi? </w:t>
      </w:r>
    </w:p>
    <w:p w14:paraId="116078E7" w14:textId="77777777" w:rsidR="0040568A" w:rsidRPr="00BF4CA4" w:rsidRDefault="0040568A" w:rsidP="0040568A">
      <w:pPr>
        <w:spacing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0AEA38" w14:textId="77777777" w:rsidR="0040568A" w:rsidRPr="00BF4CA4" w:rsidRDefault="0040568A" w:rsidP="0040568A">
      <w:pPr>
        <w:spacing w:after="0"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 xml:space="preserve">4.    Mitä vinkkejä Jasmin antaa aloittelevalle sijoittajalle? </w:t>
      </w:r>
    </w:p>
    <w:p w14:paraId="66C837F0" w14:textId="77777777" w:rsidR="0040568A" w:rsidRPr="00BF4CA4" w:rsidRDefault="0040568A" w:rsidP="0040568A">
      <w:pPr>
        <w:spacing w:line="360" w:lineRule="auto"/>
        <w:rPr>
          <w:rFonts w:ascii="Arial" w:hAnsi="Arial" w:cs="Arial"/>
          <w:color w:val="31738D" w:themeColor="text1" w:themeTint="E6"/>
        </w:rPr>
      </w:pPr>
      <w:r w:rsidRPr="00BF4CA4">
        <w:rPr>
          <w:rFonts w:ascii="Arial" w:hAnsi="Arial" w:cs="Arial"/>
          <w:color w:val="31738D" w:themeColor="text1" w:themeTint="E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599DB0" w14:textId="60360E9C" w:rsidR="00D32F99" w:rsidRPr="00D32F99" w:rsidRDefault="0040568A" w:rsidP="0040568A">
      <w:pPr>
        <w:spacing w:line="360" w:lineRule="auto"/>
      </w:pPr>
      <w:r w:rsidRPr="00BF4CA4">
        <w:rPr>
          <w:rFonts w:ascii="Arial" w:hAnsi="Arial" w:cs="Arial"/>
          <w:color w:val="31738D" w:themeColor="text1" w:themeTint="E6"/>
        </w:rPr>
        <w:t xml:space="preserve">5.     Pohdi vierustoverisi kanssa, millä tavoin sinä voisit motivoida itseäsi säästämään. </w:t>
      </w:r>
      <w:r w:rsidR="00D32F99">
        <w:tab/>
      </w:r>
    </w:p>
    <w:sectPr w:rsidR="00D32F99" w:rsidRPr="00D32F99">
      <w:headerReference w:type="default" r:id="rId11"/>
      <w:footerReference w:type="defaul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89199" w14:textId="77777777" w:rsidR="007F0891" w:rsidRDefault="007F0891" w:rsidP="0059698F">
      <w:pPr>
        <w:spacing w:after="0" w:line="240" w:lineRule="auto"/>
      </w:pPr>
      <w:r>
        <w:separator/>
      </w:r>
    </w:p>
  </w:endnote>
  <w:endnote w:type="continuationSeparator" w:id="0">
    <w:p w14:paraId="0281D0F0" w14:textId="77777777" w:rsidR="007F0891" w:rsidRDefault="007F0891" w:rsidP="00596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295" w14:textId="77777777" w:rsidR="0059698F" w:rsidRPr="00EC2D13" w:rsidRDefault="0059698F" w:rsidP="00EC5420">
    <w:pPr>
      <w:pStyle w:val="Alatunniste"/>
      <w:jc w:val="center"/>
      <w:rPr>
        <w:rFonts w:ascii="Montserrat Medium" w:hAnsi="Montserrat Medium"/>
        <w:color w:val="2C244C"/>
        <w:sz w:val="20"/>
        <w:szCs w:val="20"/>
      </w:rPr>
    </w:pPr>
    <w:r w:rsidRPr="00EC2D13">
      <w:rPr>
        <w:rFonts w:ascii="Montserrat Medium" w:hAnsi="Montserrat Medium"/>
        <w:color w:val="2C244C"/>
        <w:sz w:val="20"/>
        <w:szCs w:val="20"/>
      </w:rPr>
      <w:t>Nuorten yrittäjyys ja talous NYT</w:t>
    </w:r>
    <w:r w:rsidR="00EC5420">
      <w:rPr>
        <w:rFonts w:ascii="Montserrat Medium" w:hAnsi="Montserrat Medium"/>
        <w:color w:val="2C244C"/>
        <w:sz w:val="20"/>
        <w:szCs w:val="20"/>
      </w:rPr>
      <w:tab/>
      <w:t xml:space="preserve">       </w:t>
    </w:r>
    <w:r w:rsidR="00EC5420">
      <w:rPr>
        <w:rFonts w:ascii="Montserrat Medium" w:hAnsi="Montserrat Medium"/>
        <w:noProof/>
        <w:color w:val="2C244C"/>
        <w:sz w:val="20"/>
        <w:szCs w:val="20"/>
      </w:rPr>
      <w:t xml:space="preserve">Ung företagsamhet och ekonomi NYT        </w:t>
    </w:r>
    <w:r w:rsidR="00EC2D13" w:rsidRPr="00EC2D13">
      <w:rPr>
        <w:rFonts w:ascii="Montserrat Medium" w:hAnsi="Montserrat Medium"/>
        <w:color w:val="2C244C"/>
        <w:sz w:val="20"/>
        <w:szCs w:val="20"/>
      </w:rPr>
      <w:t>nuortennyt.fi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FEAD7" w14:textId="77777777" w:rsidR="007F0891" w:rsidRDefault="007F0891" w:rsidP="0059698F">
      <w:pPr>
        <w:spacing w:after="0" w:line="240" w:lineRule="auto"/>
      </w:pPr>
      <w:r>
        <w:separator/>
      </w:r>
    </w:p>
  </w:footnote>
  <w:footnote w:type="continuationSeparator" w:id="0">
    <w:p w14:paraId="6CA32835" w14:textId="77777777" w:rsidR="007F0891" w:rsidRDefault="007F0891" w:rsidP="00596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CC67" w14:textId="77777777" w:rsidR="00EC2D13" w:rsidRDefault="00EC2D13">
    <w:pPr>
      <w:pStyle w:val="Yltunnis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9CCFE1" wp14:editId="01DFB752">
          <wp:simplePos x="0" y="0"/>
          <wp:positionH relativeFrom="column">
            <wp:posOffset>-683239</wp:posOffset>
          </wp:positionH>
          <wp:positionV relativeFrom="paragraph">
            <wp:posOffset>-448191</wp:posOffset>
          </wp:positionV>
          <wp:extent cx="1917065" cy="1079500"/>
          <wp:effectExtent l="0" t="0" r="0" b="0"/>
          <wp:wrapThrough wrapText="bothSides">
            <wp:wrapPolygon edited="0">
              <wp:start x="14381" y="6480"/>
              <wp:lineTo x="3005" y="7624"/>
              <wp:lineTo x="2790" y="12579"/>
              <wp:lineTo x="10088" y="13341"/>
              <wp:lineTo x="9873" y="14866"/>
              <wp:lineTo x="12449" y="14866"/>
              <wp:lineTo x="12878" y="13341"/>
              <wp:lineTo x="16957" y="12579"/>
              <wp:lineTo x="17601" y="8386"/>
              <wp:lineTo x="16527" y="6480"/>
              <wp:lineTo x="14381" y="6480"/>
            </wp:wrapPolygon>
          </wp:wrapThrough>
          <wp:docPr id="779429758" name="Kuva 2" descr="Kuva, joka sisältää kohteen Fontti, Grafiikka, logo, graafinen suunnittelu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429758" name="Kuva 2" descr="Kuva, joka sisältää kohteen Fontti, Grafiikka, logo, graafinen suunnittelu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06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2C"/>
    <w:rsid w:val="00025CF6"/>
    <w:rsid w:val="00154E70"/>
    <w:rsid w:val="00245D66"/>
    <w:rsid w:val="00350891"/>
    <w:rsid w:val="003E259D"/>
    <w:rsid w:val="0040568A"/>
    <w:rsid w:val="004C76FA"/>
    <w:rsid w:val="0059698F"/>
    <w:rsid w:val="005D3887"/>
    <w:rsid w:val="00712934"/>
    <w:rsid w:val="00792512"/>
    <w:rsid w:val="007C3A7F"/>
    <w:rsid w:val="007F0891"/>
    <w:rsid w:val="008C63F4"/>
    <w:rsid w:val="00922EA3"/>
    <w:rsid w:val="009F70FE"/>
    <w:rsid w:val="00D212BF"/>
    <w:rsid w:val="00D32F99"/>
    <w:rsid w:val="00D376F0"/>
    <w:rsid w:val="00DA1C2C"/>
    <w:rsid w:val="00E878F3"/>
    <w:rsid w:val="00EC2D13"/>
    <w:rsid w:val="00EC5420"/>
    <w:rsid w:val="00F5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F26E"/>
  <w15:chartTrackingRefBased/>
  <w15:docId w15:val="{00A9CF0C-0B4C-4530-AC59-F50063EF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0568A"/>
    <w:pPr>
      <w:spacing w:after="200" w:line="276" w:lineRule="auto"/>
    </w:pPr>
    <w:rPr>
      <w:rFonts w:eastAsiaTheme="minorHAns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C76F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57E9B" w:themeColor="text1" w:themeTint="D9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57E9B" w:themeColor="text1" w:themeTint="D9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C6981" w:themeColor="text1" w:themeTint="F2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3"/>
    </w:pPr>
    <w:rPr>
      <w:rFonts w:eastAsiaTheme="minorEastAsia"/>
      <w:i/>
      <w:iCs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4"/>
    </w:pPr>
    <w:rPr>
      <w:rFonts w:eastAsiaTheme="minorEastAsia"/>
      <w:color w:val="3E94B5" w:themeColor="text1" w:themeTint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5"/>
    </w:pPr>
    <w:rPr>
      <w:rFonts w:eastAsiaTheme="minorEastAsia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7"/>
    </w:pPr>
    <w:rPr>
      <w:rFonts w:eastAsiaTheme="minorEastAsia"/>
      <w:color w:val="357E9B" w:themeColor="text1" w:themeTint="D9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C76FA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357E9B" w:themeColor="text1" w:themeTint="D9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59698F"/>
    <w:pPr>
      <w:tabs>
        <w:tab w:val="center" w:pos="4819"/>
        <w:tab w:val="right" w:pos="9638"/>
      </w:tabs>
      <w:spacing w:after="0" w:line="240" w:lineRule="auto"/>
    </w:pPr>
    <w:rPr>
      <w:rFonts w:eastAsiaTheme="minorEastAsia"/>
    </w:rPr>
  </w:style>
  <w:style w:type="character" w:customStyle="1" w:styleId="YltunnisteChar">
    <w:name w:val="Ylätunniste Char"/>
    <w:basedOn w:val="Kappaleenoletusfontti"/>
    <w:link w:val="Yltunniste"/>
    <w:uiPriority w:val="99"/>
    <w:rsid w:val="0059698F"/>
  </w:style>
  <w:style w:type="paragraph" w:styleId="Alatunniste">
    <w:name w:val="footer"/>
    <w:basedOn w:val="Normaali"/>
    <w:link w:val="AlatunnisteChar"/>
    <w:uiPriority w:val="99"/>
    <w:unhideWhenUsed/>
    <w:rsid w:val="0059698F"/>
    <w:pPr>
      <w:tabs>
        <w:tab w:val="center" w:pos="4819"/>
        <w:tab w:val="right" w:pos="9638"/>
      </w:tabs>
      <w:spacing w:after="0" w:line="240" w:lineRule="auto"/>
    </w:pPr>
    <w:rPr>
      <w:rFonts w:eastAsiaTheme="minorEastAsia"/>
    </w:rPr>
  </w:style>
  <w:style w:type="character" w:customStyle="1" w:styleId="AlatunnisteChar">
    <w:name w:val="Alatunniste Char"/>
    <w:basedOn w:val="Kappaleenoletusfontti"/>
    <w:link w:val="Alatunniste"/>
    <w:uiPriority w:val="99"/>
    <w:rsid w:val="0059698F"/>
  </w:style>
  <w:style w:type="paragraph" w:customStyle="1" w:styleId="NYTtyyli">
    <w:name w:val="NYT_tyyli"/>
    <w:basedOn w:val="Normaali"/>
    <w:link w:val="NYTtyyliChar"/>
    <w:rsid w:val="00E878F3"/>
    <w:pPr>
      <w:spacing w:after="160" w:line="259" w:lineRule="auto"/>
    </w:pPr>
    <w:rPr>
      <w:rFonts w:eastAsiaTheme="minorEastAsia"/>
    </w:rPr>
  </w:style>
  <w:style w:type="character" w:customStyle="1" w:styleId="Otsikko1Char">
    <w:name w:val="Otsikko 1 Char"/>
    <w:basedOn w:val="Kappaleenoletusfontti"/>
    <w:link w:val="Otsikko1"/>
    <w:uiPriority w:val="9"/>
    <w:rsid w:val="004C76FA"/>
    <w:rPr>
      <w:rFonts w:asciiTheme="majorHAnsi" w:eastAsiaTheme="majorEastAsia" w:hAnsiTheme="majorHAnsi" w:cstheme="majorBidi"/>
      <w:color w:val="357E9B" w:themeColor="text1" w:themeTint="D9"/>
      <w:sz w:val="32"/>
      <w:szCs w:val="32"/>
    </w:rPr>
  </w:style>
  <w:style w:type="character" w:customStyle="1" w:styleId="NYTtyyliChar">
    <w:name w:val="NYT_tyyli Char"/>
    <w:basedOn w:val="Kappaleenoletusfontti"/>
    <w:link w:val="NYTtyyli"/>
    <w:rsid w:val="00E878F3"/>
  </w:style>
  <w:style w:type="character" w:customStyle="1" w:styleId="Otsikko2Char">
    <w:name w:val="Otsikko 2 Char"/>
    <w:basedOn w:val="Kappaleenoletusfontti"/>
    <w:link w:val="Otsikko2"/>
    <w:uiPriority w:val="9"/>
    <w:semiHidden/>
    <w:rsid w:val="004C76FA"/>
    <w:rPr>
      <w:rFonts w:asciiTheme="majorHAnsi" w:eastAsiaTheme="majorEastAsia" w:hAnsiTheme="majorHAnsi" w:cstheme="majorBidi"/>
      <w:color w:val="357E9B" w:themeColor="text1" w:themeTint="D9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C76FA"/>
    <w:rPr>
      <w:rFonts w:asciiTheme="majorHAnsi" w:eastAsiaTheme="majorEastAsia" w:hAnsiTheme="majorHAnsi" w:cstheme="majorBidi"/>
      <w:color w:val="2C6981" w:themeColor="text1" w:themeTint="F2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C76FA"/>
    <w:rPr>
      <w:i/>
      <w:iCs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C76FA"/>
    <w:rPr>
      <w:color w:val="3E94B5" w:themeColor="text1" w:themeTint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C76FA"/>
  </w:style>
  <w:style w:type="character" w:customStyle="1" w:styleId="Otsikko7Char">
    <w:name w:val="Otsikko 7 Char"/>
    <w:basedOn w:val="Kappaleenoletusfontti"/>
    <w:link w:val="Otsikko7"/>
    <w:uiPriority w:val="9"/>
    <w:semiHidden/>
    <w:rsid w:val="004C76FA"/>
    <w:rPr>
      <w:rFonts w:asciiTheme="majorHAnsi" w:eastAsiaTheme="majorEastAsia" w:hAnsiTheme="majorHAnsi" w:cstheme="majorBidi"/>
      <w:i/>
      <w:iCs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C76FA"/>
    <w:rPr>
      <w:color w:val="357E9B" w:themeColor="text1" w:themeTint="D9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C76FA"/>
    <w:rPr>
      <w:rFonts w:asciiTheme="majorHAnsi" w:eastAsiaTheme="majorEastAsia" w:hAnsiTheme="majorHAnsi" w:cstheme="majorBidi"/>
      <w:i/>
      <w:iCs/>
      <w:color w:val="357E9B" w:themeColor="text1" w:themeTint="D9"/>
      <w:sz w:val="21"/>
      <w:szCs w:val="21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C76FA"/>
    <w:pPr>
      <w:spacing w:line="240" w:lineRule="auto"/>
    </w:pPr>
    <w:rPr>
      <w:rFonts w:eastAsiaTheme="minorEastAsia"/>
      <w:i/>
      <w:iCs/>
      <w:color w:val="44546A" w:themeColor="text2"/>
      <w:sz w:val="18"/>
      <w:szCs w:val="18"/>
    </w:rPr>
  </w:style>
  <w:style w:type="paragraph" w:styleId="Otsikko">
    <w:name w:val="Title"/>
    <w:basedOn w:val="Normaali"/>
    <w:next w:val="Normaali"/>
    <w:link w:val="OtsikkoChar"/>
    <w:uiPriority w:val="10"/>
    <w:qFormat/>
    <w:rsid w:val="004C76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C76F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C76FA"/>
    <w:pPr>
      <w:numPr>
        <w:ilvl w:val="1"/>
      </w:numPr>
      <w:spacing w:after="160" w:line="259" w:lineRule="auto"/>
    </w:pPr>
    <w:rPr>
      <w:rFonts w:eastAsiaTheme="minorEastAsia"/>
      <w:color w:val="54A5C4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4C76FA"/>
    <w:rPr>
      <w:color w:val="54A5C4" w:themeColor="text1" w:themeTint="A5"/>
      <w:spacing w:val="15"/>
    </w:rPr>
  </w:style>
  <w:style w:type="character" w:styleId="Voimakas">
    <w:name w:val="Strong"/>
    <w:basedOn w:val="Kappaleenoletusfontti"/>
    <w:uiPriority w:val="22"/>
    <w:qFormat/>
    <w:rsid w:val="004C76FA"/>
    <w:rPr>
      <w:b/>
      <w:bCs/>
      <w:color w:val="auto"/>
    </w:rPr>
  </w:style>
  <w:style w:type="character" w:styleId="Korostus">
    <w:name w:val="Emphasis"/>
    <w:basedOn w:val="Kappaleenoletusfontti"/>
    <w:uiPriority w:val="20"/>
    <w:qFormat/>
    <w:rsid w:val="004C76FA"/>
    <w:rPr>
      <w:i/>
      <w:iCs/>
      <w:color w:val="auto"/>
    </w:rPr>
  </w:style>
  <w:style w:type="paragraph" w:styleId="Eivli">
    <w:name w:val="No Spacing"/>
    <w:uiPriority w:val="1"/>
    <w:qFormat/>
    <w:rsid w:val="004C76FA"/>
    <w:pPr>
      <w:spacing w:after="0" w:line="240" w:lineRule="auto"/>
    </w:pPr>
  </w:style>
  <w:style w:type="paragraph" w:styleId="Lainaus">
    <w:name w:val="Quote"/>
    <w:basedOn w:val="Normaali"/>
    <w:next w:val="Normaali"/>
    <w:link w:val="LainausChar"/>
    <w:uiPriority w:val="29"/>
    <w:qFormat/>
    <w:rsid w:val="004C76FA"/>
    <w:pPr>
      <w:spacing w:before="200" w:after="160" w:line="259" w:lineRule="auto"/>
      <w:ind w:left="864" w:right="864"/>
    </w:pPr>
    <w:rPr>
      <w:rFonts w:eastAsiaTheme="minorEastAsia"/>
      <w:i/>
      <w:iCs/>
      <w:color w:val="3E94B5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C76FA"/>
    <w:rPr>
      <w:i/>
      <w:iCs/>
      <w:color w:val="3E94B5" w:themeColor="text1" w:themeTint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C76FA"/>
    <w:pPr>
      <w:pBdr>
        <w:top w:val="single" w:sz="4" w:space="10" w:color="3E94B5" w:themeColor="text1" w:themeTint="BF"/>
        <w:bottom w:val="single" w:sz="4" w:space="10" w:color="3E94B5" w:themeColor="text1" w:themeTint="BF"/>
      </w:pBdr>
      <w:spacing w:before="360" w:after="360" w:line="259" w:lineRule="auto"/>
      <w:ind w:left="864" w:right="864"/>
      <w:jc w:val="center"/>
    </w:pPr>
    <w:rPr>
      <w:rFonts w:eastAsiaTheme="minorEastAsia"/>
      <w:i/>
      <w:iCs/>
      <w:color w:val="3E94B5" w:themeColor="text1" w:themeTint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C76FA"/>
    <w:rPr>
      <w:i/>
      <w:iCs/>
      <w:color w:val="3E94B5" w:themeColor="text1" w:themeTint="BF"/>
    </w:rPr>
  </w:style>
  <w:style w:type="character" w:styleId="Hienovarainenkorostus">
    <w:name w:val="Subtle Emphasis"/>
    <w:basedOn w:val="Kappaleenoletusfontti"/>
    <w:uiPriority w:val="19"/>
    <w:qFormat/>
    <w:rsid w:val="004C76FA"/>
    <w:rPr>
      <w:i/>
      <w:iCs/>
      <w:color w:val="3E94B5" w:themeColor="text1" w:themeTint="BF"/>
    </w:rPr>
  </w:style>
  <w:style w:type="character" w:styleId="Voimakaskorostus">
    <w:name w:val="Intense Emphasis"/>
    <w:basedOn w:val="Kappaleenoletusfontti"/>
    <w:uiPriority w:val="21"/>
    <w:qFormat/>
    <w:rsid w:val="004C76FA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4C76FA"/>
    <w:rPr>
      <w:smallCaps/>
      <w:color w:val="3E94B5" w:themeColor="text1" w:themeTint="BF"/>
    </w:rPr>
  </w:style>
  <w:style w:type="character" w:styleId="Erottuvaviittaus">
    <w:name w:val="Intense Reference"/>
    <w:basedOn w:val="Kappaleenoletusfontti"/>
    <w:uiPriority w:val="32"/>
    <w:qFormat/>
    <w:rsid w:val="004C76FA"/>
    <w:rPr>
      <w:b/>
      <w:bCs/>
      <w:smallCaps/>
      <w:color w:val="3E94B5" w:themeColor="text1" w:themeTint="BF"/>
      <w:spacing w:val="5"/>
    </w:rPr>
  </w:style>
  <w:style w:type="character" w:styleId="Kirjannimike">
    <w:name w:val="Book Title"/>
    <w:basedOn w:val="Kappaleenoletusfontti"/>
    <w:uiPriority w:val="33"/>
    <w:qFormat/>
    <w:rsid w:val="004C76FA"/>
    <w:rPr>
      <w:b/>
      <w:bCs/>
      <w:i/>
      <w:iC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4C76FA"/>
    <w:pPr>
      <w:outlineLvl w:val="9"/>
    </w:pPr>
  </w:style>
  <w:style w:type="character" w:styleId="Hyperlinkki">
    <w:name w:val="Hyperlink"/>
    <w:basedOn w:val="Kappaleenoletusfontti"/>
    <w:uiPriority w:val="99"/>
    <w:unhideWhenUsed/>
    <w:rsid w:val="00405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WJRnKkxaKY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ineke\Downloads\NYT_word%20(2).dotx" TargetMode="External"/></Relationships>
</file>

<file path=word/theme/theme1.xml><?xml version="1.0" encoding="utf-8"?>
<a:theme xmlns:a="http://schemas.openxmlformats.org/drawingml/2006/main" name="Office-teema">
  <a:themeElements>
    <a:clrScheme name="NYT_Word">
      <a:dk1>
        <a:srgbClr val="285F74"/>
      </a:dk1>
      <a:lt1>
        <a:srgbClr val="00C0CA"/>
      </a:lt1>
      <a:dk2>
        <a:srgbClr val="44546A"/>
      </a:dk2>
      <a:lt2>
        <a:srgbClr val="2C244C"/>
      </a:lt2>
      <a:accent1>
        <a:srgbClr val="C3BEE4"/>
      </a:accent1>
      <a:accent2>
        <a:srgbClr val="22404D"/>
      </a:accent2>
      <a:accent3>
        <a:srgbClr val="E3E24F"/>
      </a:accent3>
      <a:accent4>
        <a:srgbClr val="FFEA7B"/>
      </a:accent4>
      <a:accent5>
        <a:srgbClr val="FF8644"/>
      </a:accent5>
      <a:accent6>
        <a:srgbClr val="282828"/>
      </a:accent6>
      <a:hlink>
        <a:srgbClr val="2C244C"/>
      </a:hlink>
      <a:folHlink>
        <a:srgbClr val="00C0CA"/>
      </a:folHlink>
    </a:clrScheme>
    <a:fontScheme name="Mukautettu 2">
      <a:majorFont>
        <a:latin typeface="Montserrat SemiBold"/>
        <a:ea typeface=""/>
        <a:cs typeface=""/>
      </a:majorFont>
      <a:minorFont>
        <a:latin typeface="Montserrat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0B6B78A6941408A90372B3F68DBDA" ma:contentTypeVersion="17" ma:contentTypeDescription="Create a new document." ma:contentTypeScope="" ma:versionID="6823bf3bf8a220accc0acd258c799222">
  <xsd:schema xmlns:xsd="http://www.w3.org/2001/XMLSchema" xmlns:xs="http://www.w3.org/2001/XMLSchema" xmlns:p="http://schemas.microsoft.com/office/2006/metadata/properties" xmlns:ns2="0e3cafc4-93ba-489e-88e0-5310d8e166b9" xmlns:ns3="2b104ebc-4fe4-4568-ac24-b34eb1a23887" targetNamespace="http://schemas.microsoft.com/office/2006/metadata/properties" ma:root="true" ma:fieldsID="a8138e936f8a8af53c21de38020840ba" ns2:_="" ns3:_="">
    <xsd:import namespace="0e3cafc4-93ba-489e-88e0-5310d8e166b9"/>
    <xsd:import namespace="2b104ebc-4fe4-4568-ac24-b34eb1a23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cafc4-93ba-489e-88e0-5310d8e1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b0897a-976a-40fc-9eb3-43b30155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04ebc-4fe4-4568-ac24-b34eb1a2388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c1e218-6636-438d-a491-0946a4a52d6f}" ma:internalName="TaxCatchAll" ma:showField="CatchAllData" ma:web="2b104ebc-4fe4-4568-ac24-b34eb1a23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04ebc-4fe4-4568-ac24-b34eb1a23887" xsi:nil="true"/>
    <lcf76f155ced4ddcb4097134ff3c332f xmlns="0e3cafc4-93ba-489e-88e0-5310d8e166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D57A84-EF0B-495A-B660-EC4DF68FD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cafc4-93ba-489e-88e0-5310d8e166b9"/>
    <ds:schemaRef ds:uri="2b104ebc-4fe4-4568-ac24-b34eb1a23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3C1FA-B999-454B-AC48-53C9BEEFEF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EBC33C-4E30-4C65-A219-F7246E5748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D929EA-CBD0-4189-AFC3-325E97118721}">
  <ds:schemaRefs>
    <ds:schemaRef ds:uri="http://schemas.microsoft.com/office/2006/metadata/properties"/>
    <ds:schemaRef ds:uri="http://schemas.microsoft.com/office/infopath/2007/PartnerControls"/>
    <ds:schemaRef ds:uri="2b104ebc-4fe4-4568-ac24-b34eb1a23887"/>
    <ds:schemaRef ds:uri="0e3cafc4-93ba-489e-88e0-5310d8e166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NYT_word (2)</Template>
  <TotalTime>1</TotalTime>
  <Pages>1</Pages>
  <Words>262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Keijo</dc:creator>
  <cp:keywords/>
  <dc:description/>
  <cp:lastModifiedBy>Eija Seppänen</cp:lastModifiedBy>
  <cp:revision>2</cp:revision>
  <dcterms:created xsi:type="dcterms:W3CDTF">2025-02-18T12:43:00Z</dcterms:created>
  <dcterms:modified xsi:type="dcterms:W3CDTF">2025-02-18T12:43:00Z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0x0101001C90B6B78A6941408A90372B3F68DBDA</vt:lpwstr>
  </property>
  <property fmtid="{D5CDD505-2E9C-101B-9397-08002B2CF9AE}" pid="3" name="MediaServiceImageTags">
    <vt:lpwstr/>
  </property>
</Properties>
</file>