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994F" w14:textId="76EBD4BE" w:rsidR="00784A05" w:rsidRDefault="00784A05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00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4"/>
        <w:gridCol w:w="4253"/>
        <w:gridCol w:w="173"/>
        <w:gridCol w:w="3512"/>
        <w:gridCol w:w="914"/>
      </w:tblGrid>
      <w:tr w:rsidR="00EE7DC1" w14:paraId="65215798" w14:textId="77777777" w:rsidTr="00EE7DC1">
        <w:trPr>
          <w:cantSplit/>
        </w:trPr>
        <w:tc>
          <w:tcPr>
            <w:tcW w:w="1204" w:type="dxa"/>
            <w:tcBorders>
              <w:top w:val="single" w:sz="12" w:space="0" w:color="000000"/>
            </w:tcBorders>
          </w:tcPr>
          <w:p w14:paraId="192ED199" w14:textId="77777777" w:rsidR="00EE7DC1" w:rsidRDefault="00EE7DC1">
            <w:pPr>
              <w:rPr>
                <w:sz w:val="20"/>
              </w:rPr>
            </w:pPr>
            <w:r>
              <w:rPr>
                <w:sz w:val="20"/>
              </w:rPr>
              <w:t>TET-jakson ajankohta</w:t>
            </w:r>
          </w:p>
          <w:p w14:paraId="3DB4B9EF" w14:textId="6B077C0C" w:rsidR="00AE273E" w:rsidRPr="00AE273E" w:rsidRDefault="00AE273E">
            <w:pPr>
              <w:rPr>
                <w:sz w:val="8"/>
                <w:szCs w:val="8"/>
              </w:rPr>
            </w:pPr>
          </w:p>
        </w:tc>
        <w:tc>
          <w:tcPr>
            <w:tcW w:w="8852" w:type="dxa"/>
            <w:gridSpan w:val="4"/>
            <w:tcBorders>
              <w:top w:val="single" w:sz="12" w:space="0" w:color="000000"/>
              <w:bottom w:val="single" w:sz="6" w:space="0" w:color="000000"/>
            </w:tcBorders>
          </w:tcPr>
          <w:p w14:paraId="7CB21E3B" w14:textId="77777777" w:rsidR="00F27A88" w:rsidRDefault="00F27A88" w:rsidP="001B7042">
            <w:pPr>
              <w:rPr>
                <w:rFonts w:cs="Arial"/>
                <w:sz w:val="20"/>
              </w:rPr>
            </w:pPr>
          </w:p>
          <w:p w14:paraId="1A485CEB" w14:textId="306EB2CE" w:rsidR="00EE7DC1" w:rsidRDefault="00F27A88" w:rsidP="001B7042">
            <w:pPr>
              <w:rPr>
                <w:sz w:val="20"/>
              </w:rPr>
            </w:pPr>
            <w:r w:rsidRPr="00D7410E">
              <w:rPr>
                <w:rFonts w:cs="Arial"/>
                <w:sz w:val="20"/>
              </w:rPr>
              <w:t>____</w:t>
            </w:r>
            <w:r w:rsidR="00F11794">
              <w:rPr>
                <w:rFonts w:cs="Arial"/>
                <w:sz w:val="20"/>
              </w:rPr>
              <w:t xml:space="preserve">_ </w:t>
            </w:r>
            <w:r w:rsidRPr="00D7410E">
              <w:rPr>
                <w:rFonts w:cs="Arial"/>
                <w:sz w:val="20"/>
              </w:rPr>
              <w:t>/___</w:t>
            </w:r>
            <w:r>
              <w:rPr>
                <w:rFonts w:cs="Arial"/>
                <w:sz w:val="20"/>
              </w:rPr>
              <w:t>_</w:t>
            </w:r>
            <w:r w:rsidR="00F11794">
              <w:rPr>
                <w:rFonts w:cs="Arial"/>
                <w:sz w:val="20"/>
              </w:rPr>
              <w:t>_</w:t>
            </w:r>
            <w:r w:rsidRPr="00D7410E">
              <w:rPr>
                <w:rFonts w:cs="Arial"/>
                <w:sz w:val="20"/>
              </w:rPr>
              <w:t xml:space="preserve"> 20____   </w:t>
            </w:r>
            <w:r w:rsidR="00F11794">
              <w:rPr>
                <w:rFonts w:cs="Arial"/>
                <w:sz w:val="20"/>
              </w:rPr>
              <w:t xml:space="preserve">- </w:t>
            </w:r>
            <w:r w:rsidR="00F11794" w:rsidRPr="00D7410E">
              <w:rPr>
                <w:rFonts w:cs="Arial"/>
                <w:sz w:val="20"/>
              </w:rPr>
              <w:t>____</w:t>
            </w:r>
            <w:r w:rsidR="00F11794">
              <w:rPr>
                <w:rFonts w:cs="Arial"/>
                <w:sz w:val="20"/>
              </w:rPr>
              <w:t xml:space="preserve">_ </w:t>
            </w:r>
            <w:r w:rsidR="00F11794" w:rsidRPr="00D7410E">
              <w:rPr>
                <w:rFonts w:cs="Arial"/>
                <w:sz w:val="20"/>
              </w:rPr>
              <w:t>/___</w:t>
            </w:r>
            <w:r w:rsidR="00F11794">
              <w:rPr>
                <w:rFonts w:cs="Arial"/>
                <w:sz w:val="20"/>
              </w:rPr>
              <w:t>_</w:t>
            </w:r>
            <w:r w:rsidR="00F11794">
              <w:rPr>
                <w:rFonts w:cs="Arial"/>
                <w:sz w:val="20"/>
              </w:rPr>
              <w:t>_</w:t>
            </w:r>
            <w:r w:rsidR="00F11794" w:rsidRPr="00D7410E">
              <w:rPr>
                <w:rFonts w:cs="Arial"/>
                <w:sz w:val="20"/>
              </w:rPr>
              <w:t xml:space="preserve"> 20____       </w:t>
            </w:r>
            <w:r w:rsidRPr="00D7410E">
              <w:rPr>
                <w:rFonts w:cs="Arial"/>
                <w:sz w:val="20"/>
              </w:rPr>
              <w:t xml:space="preserve">    </w:t>
            </w:r>
          </w:p>
        </w:tc>
      </w:tr>
      <w:tr w:rsidR="00F96003" w14:paraId="5C3EA3BF" w14:textId="77777777" w:rsidTr="00EE7DC1">
        <w:trPr>
          <w:cantSplit/>
        </w:trPr>
        <w:tc>
          <w:tcPr>
            <w:tcW w:w="1204" w:type="dxa"/>
            <w:vMerge w:val="restart"/>
            <w:tcBorders>
              <w:top w:val="single" w:sz="12" w:space="0" w:color="000000"/>
            </w:tcBorders>
          </w:tcPr>
          <w:p w14:paraId="6A47720B" w14:textId="72130C19" w:rsidR="00F96003" w:rsidRDefault="00F96003">
            <w:pPr>
              <w:rPr>
                <w:sz w:val="20"/>
              </w:rPr>
            </w:pPr>
            <w:r>
              <w:rPr>
                <w:sz w:val="20"/>
              </w:rPr>
              <w:t>Oppila</w:t>
            </w:r>
            <w:r w:rsidR="00AC02DC">
              <w:rPr>
                <w:sz w:val="20"/>
              </w:rPr>
              <w:t xml:space="preserve">an tiedot </w:t>
            </w:r>
            <w:r w:rsidR="00955DC5">
              <w:rPr>
                <w:sz w:val="20"/>
              </w:rPr>
              <w:t>(oppilas täyttää)</w:t>
            </w:r>
          </w:p>
        </w:tc>
        <w:tc>
          <w:tcPr>
            <w:tcW w:w="4253" w:type="dxa"/>
            <w:tcBorders>
              <w:top w:val="single" w:sz="12" w:space="0" w:color="000000"/>
              <w:bottom w:val="single" w:sz="6" w:space="0" w:color="000000"/>
            </w:tcBorders>
          </w:tcPr>
          <w:p w14:paraId="717BF847" w14:textId="77777777" w:rsidR="00D7410E" w:rsidRDefault="00493573" w:rsidP="00493573">
            <w:pPr>
              <w:rPr>
                <w:sz w:val="20"/>
              </w:rPr>
            </w:pPr>
            <w:r>
              <w:rPr>
                <w:sz w:val="20"/>
              </w:rPr>
              <w:t>Etunimi</w:t>
            </w:r>
          </w:p>
          <w:p w14:paraId="597B9B26" w14:textId="2624EBEF" w:rsidR="00521820" w:rsidRPr="0055129B" w:rsidRDefault="00521820" w:rsidP="00493573">
            <w:pPr>
              <w:rPr>
                <w:sz w:val="28"/>
                <w:szCs w:val="28"/>
              </w:rPr>
            </w:pPr>
          </w:p>
        </w:tc>
        <w:tc>
          <w:tcPr>
            <w:tcW w:w="4599" w:type="dxa"/>
            <w:gridSpan w:val="3"/>
            <w:tcBorders>
              <w:top w:val="single" w:sz="12" w:space="0" w:color="000000"/>
              <w:bottom w:val="single" w:sz="6" w:space="0" w:color="000000"/>
            </w:tcBorders>
          </w:tcPr>
          <w:p w14:paraId="74977B6E" w14:textId="4E64C033" w:rsidR="00493573" w:rsidRDefault="00493573" w:rsidP="00493573">
            <w:pPr>
              <w:rPr>
                <w:sz w:val="20"/>
              </w:rPr>
            </w:pPr>
            <w:r>
              <w:rPr>
                <w:sz w:val="20"/>
              </w:rPr>
              <w:t>Sukunimi</w:t>
            </w:r>
          </w:p>
          <w:p w14:paraId="75FBE9A0" w14:textId="726724B7" w:rsidR="00F96003" w:rsidRDefault="00F96003" w:rsidP="001B7042"/>
        </w:tc>
      </w:tr>
      <w:tr w:rsidR="00F96003" w14:paraId="1C451FF0" w14:textId="77777777" w:rsidTr="00EE7DC1">
        <w:trPr>
          <w:cantSplit/>
        </w:trPr>
        <w:tc>
          <w:tcPr>
            <w:tcW w:w="1204" w:type="dxa"/>
            <w:vMerge/>
          </w:tcPr>
          <w:p w14:paraId="6A1CC3B4" w14:textId="77777777" w:rsidR="00F96003" w:rsidRDefault="00F96003">
            <w:pPr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bottom w:val="single" w:sz="4" w:space="0" w:color="auto"/>
            </w:tcBorders>
          </w:tcPr>
          <w:p w14:paraId="28C94669" w14:textId="77777777" w:rsidR="00F96003" w:rsidRDefault="00F96003">
            <w:pPr>
              <w:rPr>
                <w:sz w:val="20"/>
              </w:rPr>
            </w:pPr>
            <w:r>
              <w:rPr>
                <w:sz w:val="20"/>
              </w:rPr>
              <w:t>Lähiosoite</w:t>
            </w:r>
          </w:p>
          <w:p w14:paraId="6C8CD11D" w14:textId="0641E3B5" w:rsidR="0055129B" w:rsidRPr="0055129B" w:rsidRDefault="0055129B">
            <w:pPr>
              <w:rPr>
                <w:sz w:val="28"/>
                <w:szCs w:val="28"/>
              </w:rPr>
            </w:pPr>
          </w:p>
        </w:tc>
        <w:tc>
          <w:tcPr>
            <w:tcW w:w="4599" w:type="dxa"/>
            <w:gridSpan w:val="3"/>
            <w:tcBorders>
              <w:top w:val="single" w:sz="6" w:space="0" w:color="000000"/>
              <w:bottom w:val="single" w:sz="4" w:space="0" w:color="auto"/>
            </w:tcBorders>
          </w:tcPr>
          <w:p w14:paraId="713F47FC" w14:textId="77777777" w:rsidR="00F96003" w:rsidRDefault="00F96003">
            <w:pPr>
              <w:rPr>
                <w:sz w:val="20"/>
              </w:rPr>
            </w:pPr>
            <w:r>
              <w:rPr>
                <w:sz w:val="20"/>
              </w:rPr>
              <w:t>Postinumero ja -toimipaikka</w:t>
            </w:r>
          </w:p>
          <w:p w14:paraId="23B97187" w14:textId="77777777" w:rsidR="00F96003" w:rsidRDefault="00F96003">
            <w:pPr>
              <w:rPr>
                <w:sz w:val="20"/>
              </w:rPr>
            </w:pPr>
          </w:p>
        </w:tc>
      </w:tr>
      <w:tr w:rsidR="00D7410E" w14:paraId="4C69734D" w14:textId="77777777" w:rsidTr="00EE7DC1">
        <w:trPr>
          <w:cantSplit/>
          <w:trHeight w:val="408"/>
        </w:trPr>
        <w:tc>
          <w:tcPr>
            <w:tcW w:w="1204" w:type="dxa"/>
            <w:vMerge/>
          </w:tcPr>
          <w:p w14:paraId="22E6F023" w14:textId="77777777" w:rsidR="00D7410E" w:rsidRDefault="00D7410E">
            <w:pPr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097402A" w14:textId="58FFAA35" w:rsidR="00D7410E" w:rsidRDefault="00356F6E">
            <w:pPr>
              <w:rPr>
                <w:sz w:val="20"/>
              </w:rPr>
            </w:pPr>
            <w:r>
              <w:rPr>
                <w:sz w:val="20"/>
              </w:rPr>
              <w:t>Oppilaan p</w:t>
            </w:r>
            <w:r w:rsidR="00493573">
              <w:rPr>
                <w:sz w:val="20"/>
              </w:rPr>
              <w:t>uhelinnumero</w:t>
            </w:r>
          </w:p>
          <w:p w14:paraId="15854FBF" w14:textId="77777777" w:rsidR="00D7410E" w:rsidRPr="0055129B" w:rsidRDefault="00D7410E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51069D" w14:textId="5C28E59F" w:rsidR="00D7410E" w:rsidRDefault="00493573" w:rsidP="00154D18">
            <w:pPr>
              <w:rPr>
                <w:sz w:val="20"/>
              </w:rPr>
            </w:pPr>
            <w:r>
              <w:rPr>
                <w:sz w:val="20"/>
              </w:rPr>
              <w:t>Koulun nimi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5D777FAA" w14:textId="679AFE81" w:rsidR="00D7410E" w:rsidRDefault="00493573" w:rsidP="00154D18">
            <w:pPr>
              <w:rPr>
                <w:sz w:val="20"/>
              </w:rPr>
            </w:pPr>
            <w:r>
              <w:rPr>
                <w:sz w:val="20"/>
              </w:rPr>
              <w:t>Luokka</w:t>
            </w:r>
          </w:p>
        </w:tc>
      </w:tr>
      <w:tr w:rsidR="00536F52" w14:paraId="51EF743C" w14:textId="77777777" w:rsidTr="00EE7DC1">
        <w:trPr>
          <w:cantSplit/>
          <w:trHeight w:val="408"/>
        </w:trPr>
        <w:tc>
          <w:tcPr>
            <w:tcW w:w="1204" w:type="dxa"/>
            <w:tcBorders>
              <w:bottom w:val="single" w:sz="8" w:space="0" w:color="000000"/>
            </w:tcBorders>
          </w:tcPr>
          <w:p w14:paraId="3A9F1F5D" w14:textId="77777777" w:rsidR="00536F52" w:rsidRDefault="00536F52">
            <w:pPr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8" w:space="0" w:color="000000"/>
            </w:tcBorders>
          </w:tcPr>
          <w:p w14:paraId="2DE6179B" w14:textId="42F8AA0F" w:rsidR="00536F52" w:rsidRDefault="00536F52">
            <w:pPr>
              <w:rPr>
                <w:sz w:val="20"/>
              </w:rPr>
            </w:pPr>
            <w:r>
              <w:rPr>
                <w:sz w:val="20"/>
              </w:rPr>
              <w:t xml:space="preserve">Koulun yhteyshenkilön </w:t>
            </w:r>
            <w:r w:rsidR="00955DC5">
              <w:rPr>
                <w:sz w:val="20"/>
              </w:rPr>
              <w:t xml:space="preserve">(opon) </w:t>
            </w:r>
            <w:r>
              <w:rPr>
                <w:sz w:val="20"/>
              </w:rPr>
              <w:t>nimi</w:t>
            </w:r>
          </w:p>
          <w:p w14:paraId="05830A3B" w14:textId="5D1C9DFF" w:rsidR="00955372" w:rsidRPr="0055129B" w:rsidRDefault="00955372">
            <w:pPr>
              <w:rPr>
                <w:sz w:val="28"/>
                <w:szCs w:val="28"/>
              </w:rPr>
            </w:pPr>
          </w:p>
        </w:tc>
        <w:tc>
          <w:tcPr>
            <w:tcW w:w="4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9E5A00" w14:textId="680050D5" w:rsidR="00536F52" w:rsidRDefault="00377449" w:rsidP="00154D18">
            <w:pPr>
              <w:rPr>
                <w:sz w:val="20"/>
              </w:rPr>
            </w:pPr>
            <w:r>
              <w:rPr>
                <w:sz w:val="20"/>
              </w:rPr>
              <w:t>Koulun yhteyshenkilön p</w:t>
            </w:r>
            <w:r w:rsidR="00536F52">
              <w:rPr>
                <w:sz w:val="20"/>
              </w:rPr>
              <w:t>uhelinnumero</w:t>
            </w:r>
          </w:p>
        </w:tc>
      </w:tr>
      <w:tr w:rsidR="00493573" w14:paraId="3D69C881" w14:textId="77777777" w:rsidTr="00EE7DC1">
        <w:trPr>
          <w:cantSplit/>
        </w:trPr>
        <w:tc>
          <w:tcPr>
            <w:tcW w:w="1204" w:type="dxa"/>
            <w:tcBorders>
              <w:top w:val="single" w:sz="8" w:space="0" w:color="000000"/>
              <w:bottom w:val="single" w:sz="4" w:space="0" w:color="auto"/>
            </w:tcBorders>
          </w:tcPr>
          <w:p w14:paraId="3467E664" w14:textId="2C9A42BE" w:rsidR="00493573" w:rsidRDefault="00493573">
            <w:pPr>
              <w:rPr>
                <w:sz w:val="20"/>
              </w:rPr>
            </w:pPr>
            <w:r>
              <w:rPr>
                <w:sz w:val="20"/>
              </w:rPr>
              <w:t xml:space="preserve">Matka </w:t>
            </w:r>
            <w:r w:rsidR="008C7383">
              <w:rPr>
                <w:sz w:val="20"/>
              </w:rPr>
              <w:t>TET-</w:t>
            </w:r>
            <w:r>
              <w:rPr>
                <w:sz w:val="20"/>
              </w:rPr>
              <w:t>paik</w:t>
            </w:r>
            <w:r w:rsidR="008C7383">
              <w:rPr>
                <w:sz w:val="20"/>
              </w:rPr>
              <w:t>kaan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852" w:type="dxa"/>
            <w:gridSpan w:val="4"/>
            <w:tcBorders>
              <w:top w:val="single" w:sz="8" w:space="0" w:color="000000"/>
              <w:bottom w:val="nil"/>
            </w:tcBorders>
          </w:tcPr>
          <w:p w14:paraId="136F1118" w14:textId="530C5CD3" w:rsidR="00493573" w:rsidRDefault="00493573">
            <w:pPr>
              <w:rPr>
                <w:sz w:val="20"/>
              </w:rPr>
            </w:pPr>
            <w:r>
              <w:sym w:font="Symbol" w:char="F07F"/>
            </w:r>
            <w:r>
              <w:t xml:space="preserve"> </w:t>
            </w:r>
            <w:r w:rsidRPr="00C46836">
              <w:rPr>
                <w:sz w:val="20"/>
              </w:rPr>
              <w:t>Oppilas ei tarvitse bussilippuja. Oppilaalla on näyttökortti bussiin</w:t>
            </w:r>
            <w:r w:rsidR="00A26DAA">
              <w:rPr>
                <w:sz w:val="20"/>
              </w:rPr>
              <w:t xml:space="preserve"> tai oma kyyti TET-paikkaan.</w:t>
            </w:r>
          </w:p>
          <w:p w14:paraId="5C7CDE52" w14:textId="4C0B17E4" w:rsidR="00834865" w:rsidRPr="00A81FB4" w:rsidRDefault="00E62821" w:rsidP="00A81FB4">
            <w:pPr>
              <w:rPr>
                <w:sz w:val="20"/>
              </w:rPr>
            </w:pPr>
            <w:r>
              <w:sym w:font="Symbol" w:char="F07F"/>
            </w:r>
            <w:r>
              <w:t xml:space="preserve"> </w:t>
            </w:r>
            <w:r w:rsidRPr="00C46836">
              <w:rPr>
                <w:sz w:val="20"/>
              </w:rPr>
              <w:t xml:space="preserve">Oppilas </w:t>
            </w:r>
            <w:r>
              <w:rPr>
                <w:sz w:val="20"/>
              </w:rPr>
              <w:t>tarvitsee koululta bussilippuja/bussikortin</w:t>
            </w:r>
            <w:r w:rsidRPr="00C46836">
              <w:rPr>
                <w:sz w:val="20"/>
              </w:rPr>
              <w:t>.</w:t>
            </w:r>
            <w:r w:rsidR="00A81FB4">
              <w:rPr>
                <w:sz w:val="20"/>
              </w:rPr>
              <w:t xml:space="preserve"> Matka kotoa TET-paikkaan on yli 5 km.</w:t>
            </w:r>
          </w:p>
        </w:tc>
      </w:tr>
      <w:tr w:rsidR="00536F52" w14:paraId="417B43D8" w14:textId="77777777" w:rsidTr="00EE7DC1">
        <w:trPr>
          <w:cantSplit/>
        </w:trPr>
        <w:tc>
          <w:tcPr>
            <w:tcW w:w="1204" w:type="dxa"/>
            <w:vMerge w:val="restart"/>
            <w:tcBorders>
              <w:top w:val="single" w:sz="12" w:space="0" w:color="000000"/>
            </w:tcBorders>
          </w:tcPr>
          <w:p w14:paraId="3DFE4098" w14:textId="5F655194" w:rsidR="00536F52" w:rsidRDefault="00536F52" w:rsidP="002931C6">
            <w:pPr>
              <w:rPr>
                <w:sz w:val="20"/>
              </w:rPr>
            </w:pPr>
            <w:r w:rsidRPr="001D415A">
              <w:rPr>
                <w:bCs/>
                <w:sz w:val="20"/>
                <w:szCs w:val="16"/>
              </w:rPr>
              <w:t>T</w:t>
            </w:r>
            <w:r>
              <w:rPr>
                <w:bCs/>
                <w:sz w:val="20"/>
                <w:szCs w:val="16"/>
              </w:rPr>
              <w:t>ET-paikan</w:t>
            </w:r>
            <w:r w:rsidRPr="001D415A">
              <w:rPr>
                <w:bCs/>
                <w:sz w:val="20"/>
                <w:szCs w:val="16"/>
              </w:rPr>
              <w:t xml:space="preserve"> tiedot (</w:t>
            </w:r>
            <w:r>
              <w:rPr>
                <w:bCs/>
                <w:sz w:val="20"/>
                <w:szCs w:val="16"/>
              </w:rPr>
              <w:t>työnantaja täyttää)</w:t>
            </w:r>
          </w:p>
        </w:tc>
        <w:tc>
          <w:tcPr>
            <w:tcW w:w="4253" w:type="dxa"/>
            <w:tcBorders>
              <w:top w:val="single" w:sz="12" w:space="0" w:color="000000"/>
              <w:bottom w:val="single" w:sz="6" w:space="0" w:color="000000"/>
            </w:tcBorders>
          </w:tcPr>
          <w:p w14:paraId="1876493F" w14:textId="4515159B" w:rsidR="00536F52" w:rsidRDefault="006A4F62" w:rsidP="002931C6">
            <w:pPr>
              <w:rPr>
                <w:sz w:val="20"/>
              </w:rPr>
            </w:pPr>
            <w:r>
              <w:rPr>
                <w:sz w:val="20"/>
              </w:rPr>
              <w:t>Työan</w:t>
            </w:r>
            <w:r w:rsidR="00AE76BA">
              <w:rPr>
                <w:sz w:val="20"/>
              </w:rPr>
              <w:t>tajan</w:t>
            </w:r>
            <w:r>
              <w:rPr>
                <w:sz w:val="20"/>
              </w:rPr>
              <w:t xml:space="preserve"> nimi</w:t>
            </w:r>
          </w:p>
          <w:p w14:paraId="5E00E51A" w14:textId="7ADD5798" w:rsidR="00706E69" w:rsidRPr="00706E69" w:rsidRDefault="00706E69" w:rsidP="002931C6">
            <w:pPr>
              <w:rPr>
                <w:sz w:val="28"/>
                <w:szCs w:val="28"/>
              </w:rPr>
            </w:pPr>
          </w:p>
        </w:tc>
        <w:tc>
          <w:tcPr>
            <w:tcW w:w="4599" w:type="dxa"/>
            <w:gridSpan w:val="3"/>
            <w:tcBorders>
              <w:top w:val="single" w:sz="12" w:space="0" w:color="000000"/>
              <w:bottom w:val="single" w:sz="6" w:space="0" w:color="000000"/>
            </w:tcBorders>
          </w:tcPr>
          <w:p w14:paraId="63620723" w14:textId="42D7D8CD" w:rsidR="00536F52" w:rsidRDefault="00AE76BA" w:rsidP="002931C6">
            <w:pPr>
              <w:rPr>
                <w:sz w:val="20"/>
              </w:rPr>
            </w:pPr>
            <w:r>
              <w:rPr>
                <w:sz w:val="20"/>
              </w:rPr>
              <w:t>Yksikkö/toimipiste</w:t>
            </w:r>
            <w:r w:rsidR="007A5939">
              <w:rPr>
                <w:sz w:val="20"/>
              </w:rPr>
              <w:t>*</w:t>
            </w:r>
          </w:p>
          <w:p w14:paraId="42B8AABF" w14:textId="77777777" w:rsidR="00536F52" w:rsidRDefault="00536F52" w:rsidP="002931C6"/>
        </w:tc>
      </w:tr>
      <w:tr w:rsidR="00536F52" w14:paraId="7D4C6FF0" w14:textId="77777777" w:rsidTr="00EE7DC1">
        <w:trPr>
          <w:cantSplit/>
        </w:trPr>
        <w:tc>
          <w:tcPr>
            <w:tcW w:w="1204" w:type="dxa"/>
            <w:vMerge/>
          </w:tcPr>
          <w:p w14:paraId="30E682DF" w14:textId="77777777" w:rsidR="00536F52" w:rsidRDefault="00536F52" w:rsidP="002931C6">
            <w:pPr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bottom w:val="single" w:sz="4" w:space="0" w:color="auto"/>
            </w:tcBorders>
          </w:tcPr>
          <w:p w14:paraId="3F9D7447" w14:textId="77777777" w:rsidR="00536F52" w:rsidRDefault="00536F52" w:rsidP="002931C6">
            <w:pPr>
              <w:rPr>
                <w:sz w:val="20"/>
              </w:rPr>
            </w:pPr>
            <w:r>
              <w:rPr>
                <w:sz w:val="20"/>
              </w:rPr>
              <w:t>Lähiosoite</w:t>
            </w:r>
          </w:p>
          <w:p w14:paraId="163770D8" w14:textId="0CE4C670" w:rsidR="00706E69" w:rsidRPr="00706E69" w:rsidRDefault="00706E69" w:rsidP="002931C6">
            <w:pPr>
              <w:rPr>
                <w:sz w:val="28"/>
                <w:szCs w:val="28"/>
              </w:rPr>
            </w:pPr>
          </w:p>
        </w:tc>
        <w:tc>
          <w:tcPr>
            <w:tcW w:w="4599" w:type="dxa"/>
            <w:gridSpan w:val="3"/>
            <w:tcBorders>
              <w:top w:val="single" w:sz="6" w:space="0" w:color="000000"/>
              <w:bottom w:val="single" w:sz="4" w:space="0" w:color="auto"/>
            </w:tcBorders>
          </w:tcPr>
          <w:p w14:paraId="67F0BB0D" w14:textId="77777777" w:rsidR="00536F52" w:rsidRDefault="00536F52" w:rsidP="002931C6">
            <w:pPr>
              <w:rPr>
                <w:sz w:val="20"/>
              </w:rPr>
            </w:pPr>
            <w:r>
              <w:rPr>
                <w:sz w:val="20"/>
              </w:rPr>
              <w:t>Postinumero ja -toimipaikka</w:t>
            </w:r>
          </w:p>
          <w:p w14:paraId="1944BE7D" w14:textId="77777777" w:rsidR="00536F52" w:rsidRDefault="00536F52" w:rsidP="002931C6">
            <w:pPr>
              <w:rPr>
                <w:sz w:val="20"/>
              </w:rPr>
            </w:pPr>
          </w:p>
        </w:tc>
      </w:tr>
      <w:tr w:rsidR="004232BC" w14:paraId="6D24A86B" w14:textId="77777777" w:rsidTr="00EE7DC1">
        <w:trPr>
          <w:cantSplit/>
          <w:trHeight w:val="408"/>
        </w:trPr>
        <w:tc>
          <w:tcPr>
            <w:tcW w:w="1204" w:type="dxa"/>
            <w:vMerge/>
          </w:tcPr>
          <w:p w14:paraId="786F42AB" w14:textId="77777777" w:rsidR="004232BC" w:rsidRDefault="004232BC" w:rsidP="002931C6">
            <w:pPr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F5D9D52" w14:textId="6B45BE08" w:rsidR="004232BC" w:rsidRDefault="004232BC" w:rsidP="002931C6">
            <w:pPr>
              <w:rPr>
                <w:sz w:val="20"/>
              </w:rPr>
            </w:pPr>
            <w:r>
              <w:rPr>
                <w:sz w:val="20"/>
              </w:rPr>
              <w:t>TET-</w:t>
            </w:r>
            <w:r w:rsidR="00682CE9">
              <w:rPr>
                <w:sz w:val="20"/>
              </w:rPr>
              <w:t>jakso</w:t>
            </w:r>
            <w:r>
              <w:rPr>
                <w:sz w:val="20"/>
              </w:rPr>
              <w:t>n yhteyshenkilön nimi</w:t>
            </w:r>
          </w:p>
          <w:p w14:paraId="25692EBA" w14:textId="77777777" w:rsidR="004232BC" w:rsidRPr="00706E69" w:rsidRDefault="004232BC" w:rsidP="002931C6">
            <w:pPr>
              <w:rPr>
                <w:sz w:val="28"/>
                <w:szCs w:val="28"/>
              </w:rPr>
            </w:pPr>
          </w:p>
        </w:tc>
        <w:tc>
          <w:tcPr>
            <w:tcW w:w="4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7A67B7" w14:textId="3F004EA2" w:rsidR="004232BC" w:rsidRDefault="00682CE9" w:rsidP="002931C6">
            <w:pPr>
              <w:rPr>
                <w:sz w:val="20"/>
              </w:rPr>
            </w:pPr>
            <w:r>
              <w:rPr>
                <w:sz w:val="20"/>
              </w:rPr>
              <w:t>Puhelinnumero</w:t>
            </w:r>
            <w:r w:rsidR="00194911">
              <w:rPr>
                <w:sz w:val="20"/>
              </w:rPr>
              <w:t xml:space="preserve"> ja sähköpostiosoite</w:t>
            </w:r>
          </w:p>
          <w:p w14:paraId="5C2E0939" w14:textId="73DE1DE5" w:rsidR="004232BC" w:rsidRDefault="004232BC" w:rsidP="002931C6">
            <w:pPr>
              <w:rPr>
                <w:sz w:val="20"/>
              </w:rPr>
            </w:pPr>
          </w:p>
        </w:tc>
      </w:tr>
      <w:tr w:rsidR="00440D5D" w14:paraId="63462038" w14:textId="77777777" w:rsidTr="00EE7DC1">
        <w:trPr>
          <w:cantSplit/>
          <w:trHeight w:val="408"/>
        </w:trPr>
        <w:tc>
          <w:tcPr>
            <w:tcW w:w="1204" w:type="dxa"/>
            <w:vMerge w:val="restart"/>
          </w:tcPr>
          <w:p w14:paraId="325E1379" w14:textId="060EA68E" w:rsidR="00440D5D" w:rsidRDefault="00440D5D" w:rsidP="00CA1790">
            <w:pPr>
              <w:rPr>
                <w:sz w:val="20"/>
              </w:rPr>
            </w:pPr>
          </w:p>
        </w:tc>
        <w:tc>
          <w:tcPr>
            <w:tcW w:w="8852" w:type="dxa"/>
            <w:gridSpan w:val="4"/>
            <w:tcBorders>
              <w:top w:val="single" w:sz="4" w:space="0" w:color="auto"/>
            </w:tcBorders>
          </w:tcPr>
          <w:p w14:paraId="40526015" w14:textId="28C50E83" w:rsidR="00440D5D" w:rsidRDefault="00305532" w:rsidP="00016832">
            <w:pPr>
              <w:rPr>
                <w:sz w:val="20"/>
              </w:rPr>
            </w:pPr>
            <w:r>
              <w:rPr>
                <w:sz w:val="20"/>
              </w:rPr>
              <w:t>Oppilaan kanssa s</w:t>
            </w:r>
            <w:r w:rsidR="00440D5D">
              <w:rPr>
                <w:sz w:val="20"/>
              </w:rPr>
              <w:t>ovittu työaika (keskimäärin 30 h/viikko, 6 h/päivä</w:t>
            </w:r>
            <w:r w:rsidR="007F2432">
              <w:rPr>
                <w:sz w:val="20"/>
              </w:rPr>
              <w:t xml:space="preserve"> </w:t>
            </w:r>
            <w:r w:rsidR="00440D5D">
              <w:rPr>
                <w:sz w:val="20"/>
              </w:rPr>
              <w:t>klo 8–20 välisenä aikana</w:t>
            </w:r>
            <w:r w:rsidR="007F2432">
              <w:rPr>
                <w:sz w:val="20"/>
              </w:rPr>
              <w:t>)</w:t>
            </w:r>
          </w:p>
          <w:p w14:paraId="1DD3D95A" w14:textId="0D3EE135" w:rsidR="00016832" w:rsidRPr="00016832" w:rsidRDefault="00016832" w:rsidP="00016832">
            <w:pPr>
              <w:rPr>
                <w:sz w:val="28"/>
                <w:szCs w:val="28"/>
              </w:rPr>
            </w:pPr>
          </w:p>
        </w:tc>
      </w:tr>
      <w:tr w:rsidR="007A75A0" w14:paraId="21C99109" w14:textId="77777777" w:rsidTr="00EE7DC1">
        <w:trPr>
          <w:cantSplit/>
        </w:trPr>
        <w:tc>
          <w:tcPr>
            <w:tcW w:w="1204" w:type="dxa"/>
            <w:vMerge/>
            <w:tcBorders>
              <w:bottom w:val="nil"/>
            </w:tcBorders>
          </w:tcPr>
          <w:p w14:paraId="1D6B6CAA" w14:textId="77777777" w:rsidR="007A75A0" w:rsidRDefault="007A75A0">
            <w:pPr>
              <w:rPr>
                <w:sz w:val="20"/>
              </w:rPr>
            </w:pPr>
          </w:p>
        </w:tc>
        <w:tc>
          <w:tcPr>
            <w:tcW w:w="8852" w:type="dxa"/>
            <w:gridSpan w:val="4"/>
            <w:tcBorders>
              <w:top w:val="single" w:sz="4" w:space="0" w:color="auto"/>
              <w:bottom w:val="nil"/>
            </w:tcBorders>
          </w:tcPr>
          <w:p w14:paraId="1F179FF1" w14:textId="5E67B4B3" w:rsidR="007A75A0" w:rsidRDefault="007A75A0">
            <w:pPr>
              <w:rPr>
                <w:sz w:val="20"/>
              </w:rPr>
            </w:pPr>
            <w:r>
              <w:rPr>
                <w:sz w:val="20"/>
              </w:rPr>
              <w:t>Alustavat työtehtävät, joihin oppilas tutustuu</w:t>
            </w:r>
            <w:r w:rsidR="00C94F6C">
              <w:rPr>
                <w:sz w:val="20"/>
              </w:rPr>
              <w:t xml:space="preserve"> ja osallistuu jakson aikana</w:t>
            </w:r>
          </w:p>
          <w:p w14:paraId="38176730" w14:textId="34FF4260" w:rsidR="007A75A0" w:rsidRDefault="007A75A0">
            <w:pPr>
              <w:rPr>
                <w:sz w:val="20"/>
              </w:rPr>
            </w:pPr>
          </w:p>
          <w:p w14:paraId="3FA21E10" w14:textId="7B619E70" w:rsidR="00A26DAA" w:rsidRDefault="00A26DAA">
            <w:pPr>
              <w:rPr>
                <w:sz w:val="20"/>
              </w:rPr>
            </w:pPr>
          </w:p>
          <w:p w14:paraId="5900A127" w14:textId="77777777" w:rsidR="00521820" w:rsidRDefault="00521820">
            <w:pPr>
              <w:rPr>
                <w:sz w:val="20"/>
              </w:rPr>
            </w:pPr>
          </w:p>
          <w:p w14:paraId="3D347DC4" w14:textId="685FA3AF" w:rsidR="007A75A0" w:rsidRDefault="007A75A0">
            <w:pPr>
              <w:rPr>
                <w:sz w:val="20"/>
              </w:rPr>
            </w:pPr>
          </w:p>
        </w:tc>
      </w:tr>
      <w:tr w:rsidR="0025072E" w14:paraId="5C16AC38" w14:textId="77777777" w:rsidTr="00EE7DC1">
        <w:trPr>
          <w:cantSplit/>
        </w:trPr>
        <w:tc>
          <w:tcPr>
            <w:tcW w:w="1204" w:type="dxa"/>
            <w:vMerge/>
            <w:tcBorders>
              <w:bottom w:val="nil"/>
            </w:tcBorders>
          </w:tcPr>
          <w:p w14:paraId="1C4A4508" w14:textId="0AD9E2B2" w:rsidR="0025072E" w:rsidRDefault="0025072E">
            <w:pPr>
              <w:rPr>
                <w:sz w:val="20"/>
              </w:rPr>
            </w:pPr>
          </w:p>
        </w:tc>
        <w:tc>
          <w:tcPr>
            <w:tcW w:w="8852" w:type="dxa"/>
            <w:gridSpan w:val="4"/>
            <w:tcBorders>
              <w:top w:val="single" w:sz="4" w:space="0" w:color="auto"/>
              <w:bottom w:val="nil"/>
            </w:tcBorders>
          </w:tcPr>
          <w:p w14:paraId="3B69F8E3" w14:textId="0DA342EC" w:rsidR="0025072E" w:rsidRDefault="0025072E">
            <w:pPr>
              <w:rPr>
                <w:sz w:val="20"/>
              </w:rPr>
            </w:pPr>
            <w:r>
              <w:rPr>
                <w:sz w:val="20"/>
              </w:rPr>
              <w:t>Tapaamis</w:t>
            </w:r>
            <w:r w:rsidR="002425B4">
              <w:rPr>
                <w:sz w:val="20"/>
              </w:rPr>
              <w:t>aika</w:t>
            </w:r>
            <w:r>
              <w:rPr>
                <w:sz w:val="20"/>
              </w:rPr>
              <w:t xml:space="preserve"> </w:t>
            </w:r>
            <w:r w:rsidR="00640DA9">
              <w:rPr>
                <w:sz w:val="20"/>
              </w:rPr>
              <w:t>ja -</w:t>
            </w:r>
            <w:r w:rsidR="002425B4">
              <w:rPr>
                <w:sz w:val="20"/>
              </w:rPr>
              <w:t>paik</w:t>
            </w:r>
            <w:r w:rsidR="00640DA9">
              <w:rPr>
                <w:sz w:val="20"/>
              </w:rPr>
              <w:t xml:space="preserve">ka TET-jakson </w:t>
            </w:r>
            <w:r>
              <w:rPr>
                <w:sz w:val="20"/>
              </w:rPr>
              <w:t>ensimmäisenä päivänä</w:t>
            </w:r>
          </w:p>
          <w:p w14:paraId="4B4B0F08" w14:textId="77777777" w:rsidR="00955372" w:rsidRDefault="00955372">
            <w:pPr>
              <w:rPr>
                <w:sz w:val="20"/>
              </w:rPr>
            </w:pPr>
          </w:p>
          <w:p w14:paraId="6B7E01C4" w14:textId="77777777" w:rsidR="0025072E" w:rsidRDefault="0025072E">
            <w:pPr>
              <w:rPr>
                <w:sz w:val="20"/>
              </w:rPr>
            </w:pPr>
          </w:p>
        </w:tc>
      </w:tr>
      <w:tr w:rsidR="00367726" w14:paraId="0E1D28D2" w14:textId="77777777" w:rsidTr="00EE7DC1">
        <w:trPr>
          <w:cantSplit/>
        </w:trPr>
        <w:tc>
          <w:tcPr>
            <w:tcW w:w="1204" w:type="dxa"/>
            <w:tcBorders>
              <w:bottom w:val="nil"/>
            </w:tcBorders>
          </w:tcPr>
          <w:p w14:paraId="6D29C26C" w14:textId="77777777" w:rsidR="00367726" w:rsidRDefault="00367726">
            <w:pPr>
              <w:rPr>
                <w:sz w:val="20"/>
              </w:rPr>
            </w:pPr>
          </w:p>
        </w:tc>
        <w:tc>
          <w:tcPr>
            <w:tcW w:w="8852" w:type="dxa"/>
            <w:gridSpan w:val="4"/>
            <w:tcBorders>
              <w:top w:val="single" w:sz="4" w:space="0" w:color="auto"/>
              <w:bottom w:val="nil"/>
            </w:tcBorders>
          </w:tcPr>
          <w:p w14:paraId="7F249746" w14:textId="77777777" w:rsidR="00367726" w:rsidRDefault="00367726" w:rsidP="00367726">
            <w:pPr>
              <w:rPr>
                <w:sz w:val="20"/>
              </w:rPr>
            </w:pPr>
            <w:r>
              <w:rPr>
                <w:sz w:val="20"/>
              </w:rPr>
              <w:t>Muita työnantajan toiveita työelämään tutustujalle (esim. pukeutuminen)</w:t>
            </w:r>
          </w:p>
          <w:p w14:paraId="6D4151D6" w14:textId="77777777" w:rsidR="00367726" w:rsidRDefault="00367726">
            <w:pPr>
              <w:rPr>
                <w:sz w:val="20"/>
              </w:rPr>
            </w:pPr>
          </w:p>
          <w:p w14:paraId="76149175" w14:textId="77777777" w:rsidR="00367726" w:rsidRDefault="00367726">
            <w:pPr>
              <w:rPr>
                <w:sz w:val="20"/>
              </w:rPr>
            </w:pPr>
          </w:p>
        </w:tc>
      </w:tr>
      <w:tr w:rsidR="00640DA9" w14:paraId="629341C2" w14:textId="77777777" w:rsidTr="00EE7DC1">
        <w:trPr>
          <w:cantSplit/>
        </w:trPr>
        <w:tc>
          <w:tcPr>
            <w:tcW w:w="1204" w:type="dxa"/>
            <w:tcBorders>
              <w:bottom w:val="single" w:sz="12" w:space="0" w:color="auto"/>
            </w:tcBorders>
          </w:tcPr>
          <w:p w14:paraId="3E57702C" w14:textId="77777777" w:rsidR="00640DA9" w:rsidRDefault="00640DA9">
            <w:pPr>
              <w:rPr>
                <w:sz w:val="20"/>
              </w:rPr>
            </w:pPr>
          </w:p>
        </w:tc>
        <w:tc>
          <w:tcPr>
            <w:tcW w:w="8852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201C82E4" w14:textId="77777777" w:rsidR="00BA6979" w:rsidRPr="008D7FC2" w:rsidRDefault="00973257" w:rsidP="00BA6979">
            <w:pPr>
              <w:jc w:val="both"/>
              <w:rPr>
                <w:sz w:val="20"/>
              </w:rPr>
            </w:pPr>
            <w:r w:rsidRPr="00D3142C">
              <w:rPr>
                <w:szCs w:val="24"/>
              </w:rPr>
              <w:sym w:font="Symbol" w:char="F07F"/>
            </w:r>
            <w:r w:rsidRPr="00D3142C">
              <w:rPr>
                <w:szCs w:val="24"/>
              </w:rPr>
              <w:t xml:space="preserve"> </w:t>
            </w:r>
            <w:r w:rsidR="00640382" w:rsidRPr="008D7FC2">
              <w:rPr>
                <w:sz w:val="20"/>
              </w:rPr>
              <w:t>Työtehtävät vaativat työpisteeltä tois</w:t>
            </w:r>
            <w:r w:rsidR="007D5900" w:rsidRPr="008D7FC2">
              <w:rPr>
                <w:sz w:val="20"/>
              </w:rPr>
              <w:t xml:space="preserve">elle </w:t>
            </w:r>
            <w:r w:rsidR="00640382" w:rsidRPr="008D7FC2">
              <w:rPr>
                <w:sz w:val="20"/>
              </w:rPr>
              <w:t>siirtymistä työnantajan</w:t>
            </w:r>
            <w:r w:rsidR="009533EF" w:rsidRPr="008D7FC2">
              <w:rPr>
                <w:sz w:val="20"/>
              </w:rPr>
              <w:t xml:space="preserve"> edustajan kyydissä</w:t>
            </w:r>
            <w:r w:rsidR="00A424EE" w:rsidRPr="008D7FC2">
              <w:rPr>
                <w:sz w:val="20"/>
              </w:rPr>
              <w:t>.</w:t>
            </w:r>
          </w:p>
          <w:p w14:paraId="575399BD" w14:textId="77777777" w:rsidR="003A4DBF" w:rsidRDefault="008D7FC2" w:rsidP="008D7FC2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513682">
              <w:rPr>
                <w:sz w:val="16"/>
                <w:szCs w:val="16"/>
              </w:rPr>
              <w:t>TET-jakson aikana oppilaan kuljettaminen työnantajan tai tämän edustajan kyydissä ei ole sallittua ilman huoltajan kirjallista hyväksyntää. Allekirjoittamalla tämän sopimuksen huoltaja hyväksyy oppilaan kuljettamisen työnantajan tai tämän edustajan kyydissä TET-jakson aikana.</w:t>
            </w:r>
          </w:p>
          <w:p w14:paraId="2B0163B0" w14:textId="77777777" w:rsidR="004E097D" w:rsidRDefault="004E097D" w:rsidP="008D7FC2">
            <w:pPr>
              <w:spacing w:line="259" w:lineRule="auto"/>
              <w:jc w:val="both"/>
              <w:rPr>
                <w:sz w:val="16"/>
                <w:szCs w:val="16"/>
              </w:rPr>
            </w:pPr>
          </w:p>
          <w:p w14:paraId="35EF5BC3" w14:textId="77777777" w:rsidR="004E097D" w:rsidRDefault="004E097D" w:rsidP="008D7FC2">
            <w:pPr>
              <w:spacing w:line="259" w:lineRule="auto"/>
              <w:jc w:val="both"/>
              <w:rPr>
                <w:sz w:val="20"/>
              </w:rPr>
            </w:pPr>
            <w:r>
              <w:sym w:font="Symbol" w:char="F07F"/>
            </w:r>
            <w:r>
              <w:t xml:space="preserve"> </w:t>
            </w:r>
            <w:r w:rsidRPr="00640382">
              <w:rPr>
                <w:sz w:val="20"/>
              </w:rPr>
              <w:t>Työ</w:t>
            </w:r>
            <w:r>
              <w:rPr>
                <w:sz w:val="20"/>
              </w:rPr>
              <w:t>paikka tarjoaa lounaan maksutta</w:t>
            </w:r>
          </w:p>
          <w:p w14:paraId="3B7715FC" w14:textId="0F2400C2" w:rsidR="0012260F" w:rsidRPr="008D7FC2" w:rsidRDefault="0012260F" w:rsidP="008D7FC2">
            <w:pPr>
              <w:spacing w:line="259" w:lineRule="auto"/>
              <w:jc w:val="both"/>
              <w:rPr>
                <w:sz w:val="16"/>
                <w:szCs w:val="16"/>
              </w:rPr>
            </w:pPr>
          </w:p>
        </w:tc>
      </w:tr>
      <w:tr w:rsidR="00D23918" w14:paraId="145CD885" w14:textId="77777777" w:rsidTr="00EE7DC1">
        <w:trPr>
          <w:cantSplit/>
        </w:trPr>
        <w:tc>
          <w:tcPr>
            <w:tcW w:w="1204" w:type="dxa"/>
            <w:tcBorders>
              <w:top w:val="single" w:sz="12" w:space="0" w:color="auto"/>
              <w:bottom w:val="single" w:sz="12" w:space="0" w:color="000000"/>
            </w:tcBorders>
          </w:tcPr>
          <w:p w14:paraId="4E18338D" w14:textId="4CF7D7A0" w:rsidR="00D23918" w:rsidRPr="00275C16" w:rsidRDefault="00D23918" w:rsidP="00D23918">
            <w:pPr>
              <w:rPr>
                <w:sz w:val="8"/>
                <w:szCs w:val="8"/>
              </w:rPr>
            </w:pPr>
            <w:r>
              <w:rPr>
                <w:sz w:val="20"/>
              </w:rPr>
              <w:t>Ruokailu TET-jakson aikana</w:t>
            </w:r>
          </w:p>
        </w:tc>
        <w:tc>
          <w:tcPr>
            <w:tcW w:w="8852" w:type="dxa"/>
            <w:gridSpan w:val="4"/>
            <w:tcBorders>
              <w:top w:val="single" w:sz="12" w:space="0" w:color="auto"/>
              <w:bottom w:val="single" w:sz="12" w:space="0" w:color="000000"/>
              <w:right w:val="single" w:sz="8" w:space="0" w:color="000000"/>
            </w:tcBorders>
          </w:tcPr>
          <w:p w14:paraId="795A1886" w14:textId="7182529A" w:rsidR="00263660" w:rsidRPr="000B3401" w:rsidRDefault="00A42E40" w:rsidP="00D23918">
            <w:pPr>
              <w:rPr>
                <w:sz w:val="20"/>
                <w:szCs w:val="16"/>
              </w:rPr>
            </w:pPr>
            <w:r>
              <w:sym w:font="Symbol" w:char="F07F"/>
            </w:r>
            <w:r>
              <w:t xml:space="preserve"> </w:t>
            </w:r>
            <w:r>
              <w:rPr>
                <w:sz w:val="20"/>
                <w:szCs w:val="16"/>
              </w:rPr>
              <w:t>Lähin koulu</w:t>
            </w:r>
            <w:r w:rsidR="00182943">
              <w:rPr>
                <w:sz w:val="20"/>
                <w:szCs w:val="16"/>
              </w:rPr>
              <w:t xml:space="preserve"> (1 km etäisyydellä)</w:t>
            </w:r>
            <w:r w:rsidR="0061516F">
              <w:rPr>
                <w:sz w:val="20"/>
                <w:szCs w:val="16"/>
              </w:rPr>
              <w:t>, mikä ______________________________________________</w:t>
            </w:r>
          </w:p>
          <w:p w14:paraId="3D07BBC3" w14:textId="45F70935" w:rsidR="00E83D13" w:rsidRDefault="00A72F85" w:rsidP="00D23918">
            <w:pPr>
              <w:rPr>
                <w:sz w:val="20"/>
              </w:rPr>
            </w:pPr>
            <w:r>
              <w:sym w:font="Symbol" w:char="F07F"/>
            </w:r>
            <w:r>
              <w:t xml:space="preserve"> </w:t>
            </w:r>
            <w:r>
              <w:rPr>
                <w:sz w:val="20"/>
              </w:rPr>
              <w:t xml:space="preserve">Itsenäisesti </w:t>
            </w:r>
            <w:r w:rsidR="00415EE3">
              <w:rPr>
                <w:sz w:val="20"/>
              </w:rPr>
              <w:t>muulla tavoin</w:t>
            </w:r>
            <w:r>
              <w:rPr>
                <w:sz w:val="20"/>
              </w:rPr>
              <w:t xml:space="preserve"> (</w:t>
            </w:r>
            <w:r w:rsidR="00721A85">
              <w:rPr>
                <w:sz w:val="20"/>
              </w:rPr>
              <w:t xml:space="preserve">oppilas kustantaa itse, </w:t>
            </w:r>
            <w:r>
              <w:rPr>
                <w:sz w:val="20"/>
              </w:rPr>
              <w:t>esim. omat eväät)</w:t>
            </w:r>
          </w:p>
          <w:p w14:paraId="35B3EEB2" w14:textId="77777777" w:rsidR="004732CA" w:rsidRDefault="004732CA" w:rsidP="004732CA">
            <w:pPr>
              <w:rPr>
                <w:sz w:val="20"/>
              </w:rPr>
            </w:pPr>
            <w:r>
              <w:sym w:font="Symbol" w:char="F07F"/>
            </w:r>
            <w:r>
              <w:t xml:space="preserve"> </w:t>
            </w:r>
            <w:r w:rsidRPr="002A2A06">
              <w:rPr>
                <w:sz w:val="20"/>
              </w:rPr>
              <w:t>L</w:t>
            </w:r>
            <w:r>
              <w:rPr>
                <w:sz w:val="20"/>
              </w:rPr>
              <w:t xml:space="preserve">ounasliput (vain sovituissa ruokapaikoissa) </w:t>
            </w:r>
          </w:p>
          <w:p w14:paraId="614E4FEB" w14:textId="42BEDFCE" w:rsidR="00A72F85" w:rsidRPr="00275C16" w:rsidRDefault="00A72F85" w:rsidP="00D23918">
            <w:pPr>
              <w:rPr>
                <w:sz w:val="8"/>
                <w:szCs w:val="8"/>
              </w:rPr>
            </w:pPr>
          </w:p>
        </w:tc>
      </w:tr>
      <w:tr w:rsidR="003A4DBF" w14:paraId="6D4DDF90" w14:textId="77777777" w:rsidTr="0074446F">
        <w:trPr>
          <w:cantSplit/>
        </w:trPr>
        <w:tc>
          <w:tcPr>
            <w:tcW w:w="10056" w:type="dxa"/>
            <w:gridSpan w:val="5"/>
            <w:tcBorders>
              <w:top w:val="single" w:sz="12" w:space="0" w:color="auto"/>
              <w:bottom w:val="single" w:sz="12" w:space="0" w:color="000000"/>
              <w:right w:val="single" w:sz="8" w:space="0" w:color="000000"/>
            </w:tcBorders>
          </w:tcPr>
          <w:p w14:paraId="7E06FE11" w14:textId="30B8F70D" w:rsidR="003A4DBF" w:rsidRPr="00AB7BEC" w:rsidRDefault="003A4DBF" w:rsidP="00D23918">
            <w:pPr>
              <w:rPr>
                <w:b/>
                <w:bCs/>
                <w:sz w:val="20"/>
              </w:rPr>
            </w:pPr>
            <w:r w:rsidRPr="00AB7BEC">
              <w:rPr>
                <w:b/>
                <w:bCs/>
                <w:sz w:val="20"/>
              </w:rPr>
              <w:t>Allekirjoittamalla sopimuspohjan vahvistan, että olen tutustunut kääntöpuolen tet-sääntöihin.</w:t>
            </w:r>
          </w:p>
        </w:tc>
      </w:tr>
      <w:tr w:rsidR="00E629CC" w14:paraId="506816E2" w14:textId="77777777" w:rsidTr="00FB23C2">
        <w:trPr>
          <w:cantSplit/>
          <w:trHeight w:val="2516"/>
        </w:trPr>
        <w:tc>
          <w:tcPr>
            <w:tcW w:w="1204" w:type="dxa"/>
            <w:tcBorders>
              <w:top w:val="single" w:sz="12" w:space="0" w:color="000000"/>
              <w:bottom w:val="single" w:sz="12" w:space="0" w:color="000000"/>
            </w:tcBorders>
          </w:tcPr>
          <w:p w14:paraId="326201AA" w14:textId="3D09D4D4" w:rsidR="00E629CC" w:rsidRDefault="00E629CC" w:rsidP="00D23918">
            <w:pPr>
              <w:rPr>
                <w:sz w:val="20"/>
              </w:rPr>
            </w:pPr>
            <w:r>
              <w:rPr>
                <w:sz w:val="20"/>
              </w:rPr>
              <w:t>Sopija-osapuolet</w:t>
            </w:r>
          </w:p>
        </w:tc>
        <w:tc>
          <w:tcPr>
            <w:tcW w:w="442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1DB14A6" w14:textId="214BC100" w:rsidR="00E629CC" w:rsidRPr="00561CAA" w:rsidRDefault="00E629CC" w:rsidP="009B4A99">
            <w:pPr>
              <w:rPr>
                <w:rFonts w:cs="Arial"/>
                <w:sz w:val="2"/>
                <w:szCs w:val="2"/>
              </w:rPr>
            </w:pPr>
          </w:p>
          <w:p w14:paraId="12430992" w14:textId="77777777" w:rsidR="00561CAA" w:rsidRDefault="00561CAA" w:rsidP="009B4A99">
            <w:pPr>
              <w:rPr>
                <w:rFonts w:cs="Arial"/>
                <w:sz w:val="20"/>
              </w:rPr>
            </w:pPr>
          </w:p>
          <w:p w14:paraId="7B3EA045" w14:textId="39DBC555" w:rsidR="00E629CC" w:rsidRDefault="00E629CC" w:rsidP="009B4A99">
            <w:pPr>
              <w:rPr>
                <w:rFonts w:cs="Arial"/>
                <w:sz w:val="20"/>
              </w:rPr>
            </w:pPr>
            <w:r w:rsidRPr="00D7410E">
              <w:rPr>
                <w:rFonts w:cs="Arial"/>
                <w:sz w:val="20"/>
              </w:rPr>
              <w:t>Jyväskylässä   ____/___</w:t>
            </w:r>
            <w:r>
              <w:rPr>
                <w:rFonts w:cs="Arial"/>
                <w:sz w:val="20"/>
              </w:rPr>
              <w:t>_</w:t>
            </w:r>
            <w:r w:rsidRPr="00D7410E">
              <w:rPr>
                <w:rFonts w:cs="Arial"/>
                <w:sz w:val="20"/>
              </w:rPr>
              <w:t xml:space="preserve"> 20____       </w:t>
            </w:r>
          </w:p>
          <w:p w14:paraId="7145232B" w14:textId="560B8399" w:rsidR="00E75197" w:rsidRDefault="00E75197" w:rsidP="009B4A99">
            <w:pPr>
              <w:rPr>
                <w:rFonts w:cs="Arial"/>
                <w:sz w:val="20"/>
              </w:rPr>
            </w:pPr>
          </w:p>
          <w:p w14:paraId="459A8EAD" w14:textId="33B78B2E" w:rsidR="00C25673" w:rsidRDefault="00C25673" w:rsidP="00C2567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Työnantajan edustaja</w:t>
            </w:r>
            <w:r w:rsidRPr="00D7410E">
              <w:rPr>
                <w:rFonts w:cs="Arial"/>
                <w:sz w:val="20"/>
              </w:rPr>
              <w:t>n allekirjoitus</w:t>
            </w:r>
            <w:r>
              <w:rPr>
                <w:rFonts w:cs="Arial"/>
                <w:sz w:val="20"/>
              </w:rPr>
              <w:t xml:space="preserve"> </w:t>
            </w:r>
          </w:p>
          <w:p w14:paraId="115AD93A" w14:textId="6FCA048A" w:rsidR="00BB3F26" w:rsidRPr="00B33086" w:rsidRDefault="00BB3F26" w:rsidP="009B4A99">
            <w:pPr>
              <w:rPr>
                <w:rFonts w:cs="Arial"/>
                <w:sz w:val="36"/>
                <w:szCs w:val="36"/>
              </w:rPr>
            </w:pPr>
          </w:p>
          <w:p w14:paraId="55E22C87" w14:textId="5F46FF46" w:rsidR="00344F0E" w:rsidRDefault="00A41A6A" w:rsidP="00E75197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BBFD6A" wp14:editId="38D41F1F">
                      <wp:simplePos x="0" y="0"/>
                      <wp:positionH relativeFrom="column">
                        <wp:posOffset>16062</wp:posOffset>
                      </wp:positionH>
                      <wp:positionV relativeFrom="paragraph">
                        <wp:posOffset>39069</wp:posOffset>
                      </wp:positionV>
                      <wp:extent cx="2637302" cy="0"/>
                      <wp:effectExtent l="0" t="0" r="0" b="0"/>
                      <wp:wrapNone/>
                      <wp:docPr id="8" name="Suora yhdysviiv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7302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13F860" id="Suora yhdysviiva 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3.1pt" to="208.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" strokecolor="gray [1629]" strokeweight=".25pt">
                      <v:stroke joinstyle="miter"/>
                    </v:line>
                  </w:pict>
                </mc:Fallback>
              </mc:AlternateContent>
            </w:r>
          </w:p>
          <w:p w14:paraId="513E4BE9" w14:textId="77777777" w:rsidR="00B33086" w:rsidRPr="008F78D2" w:rsidRDefault="00B33086" w:rsidP="00751E3A">
            <w:pPr>
              <w:rPr>
                <w:rFonts w:cs="Arial"/>
                <w:sz w:val="6"/>
                <w:szCs w:val="6"/>
              </w:rPr>
            </w:pPr>
          </w:p>
          <w:p w14:paraId="46E7490A" w14:textId="3B088760" w:rsidR="00751E3A" w:rsidRDefault="00751E3A" w:rsidP="00751E3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Oppilaan</w:t>
            </w:r>
            <w:r w:rsidRPr="00D7410E">
              <w:rPr>
                <w:rFonts w:cs="Arial"/>
                <w:sz w:val="20"/>
              </w:rPr>
              <w:t xml:space="preserve"> allekirjoitus</w:t>
            </w:r>
          </w:p>
          <w:p w14:paraId="6D1F86EF" w14:textId="55E5EF76" w:rsidR="00954B33" w:rsidRPr="00954B33" w:rsidRDefault="00954B33" w:rsidP="00820771">
            <w:pPr>
              <w:rPr>
                <w:rFonts w:cs="Arial"/>
                <w:sz w:val="28"/>
                <w:szCs w:val="28"/>
              </w:rPr>
            </w:pPr>
          </w:p>
          <w:p w14:paraId="03985178" w14:textId="4B8CFEF4" w:rsidR="007F31C3" w:rsidRPr="007F31C3" w:rsidRDefault="00605F97" w:rsidP="00E24E09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139C55" wp14:editId="6B77384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99060</wp:posOffset>
                      </wp:positionV>
                      <wp:extent cx="2656205" cy="0"/>
                      <wp:effectExtent l="0" t="0" r="0" b="0"/>
                      <wp:wrapNone/>
                      <wp:docPr id="7" name="Suora yhdysviiv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5620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334EDC" id="Suora yhdysviiva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7.8pt" to="20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" strokecolor="gray [1629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42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239372C4" w14:textId="1DB90DA8" w:rsidR="00561CAA" w:rsidRDefault="00561CAA" w:rsidP="007F31C3">
            <w:pPr>
              <w:rPr>
                <w:rFonts w:cs="Arial"/>
                <w:sz w:val="20"/>
              </w:rPr>
            </w:pPr>
          </w:p>
          <w:p w14:paraId="2F477297" w14:textId="1C8DC225" w:rsidR="007F31C3" w:rsidRDefault="007F31C3" w:rsidP="007F31C3">
            <w:pPr>
              <w:rPr>
                <w:rFonts w:cs="Arial"/>
                <w:sz w:val="20"/>
              </w:rPr>
            </w:pPr>
            <w:r w:rsidRPr="00D7410E">
              <w:rPr>
                <w:rFonts w:cs="Arial"/>
                <w:sz w:val="20"/>
              </w:rPr>
              <w:t>Jyväskylässä   ____/___</w:t>
            </w:r>
            <w:r>
              <w:rPr>
                <w:rFonts w:cs="Arial"/>
                <w:sz w:val="20"/>
              </w:rPr>
              <w:t>_</w:t>
            </w:r>
            <w:r w:rsidRPr="00D7410E">
              <w:rPr>
                <w:rFonts w:cs="Arial"/>
                <w:sz w:val="20"/>
              </w:rPr>
              <w:t xml:space="preserve"> 20____       </w:t>
            </w:r>
          </w:p>
          <w:p w14:paraId="4DA5F1E6" w14:textId="278514F1" w:rsidR="007F31C3" w:rsidRDefault="007F31C3" w:rsidP="009B4A99">
            <w:pPr>
              <w:rPr>
                <w:rFonts w:cs="Arial"/>
                <w:sz w:val="20"/>
              </w:rPr>
            </w:pPr>
          </w:p>
          <w:p w14:paraId="4973AB2A" w14:textId="04E01FCE" w:rsidR="00751E3A" w:rsidRDefault="00751E3A" w:rsidP="00751E3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Huoltajan allekirjoitus </w:t>
            </w:r>
          </w:p>
          <w:p w14:paraId="2917C6AC" w14:textId="4F0BDCD9" w:rsidR="007F31C3" w:rsidRPr="00D854C5" w:rsidRDefault="007F31C3" w:rsidP="009B4A99">
            <w:pPr>
              <w:rPr>
                <w:rFonts w:cs="Arial"/>
                <w:sz w:val="36"/>
                <w:szCs w:val="36"/>
              </w:rPr>
            </w:pPr>
          </w:p>
          <w:p w14:paraId="516E8E80" w14:textId="1AC81A83" w:rsidR="00DF4672" w:rsidRDefault="00CD045D" w:rsidP="00AF6C3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3B7EA7" wp14:editId="5D5D80D9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38735</wp:posOffset>
                      </wp:positionV>
                      <wp:extent cx="2622550" cy="6350"/>
                      <wp:effectExtent l="0" t="0" r="25400" b="31750"/>
                      <wp:wrapNone/>
                      <wp:docPr id="9" name="Suora yhdysviiv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22550" cy="63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963FA0" id="Suora yhdysviiva 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3.05pt" to="206.9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" strokecolor="gray [1629]" strokeweight=".25pt">
                      <v:stroke joinstyle="miter"/>
                    </v:line>
                  </w:pict>
                </mc:Fallback>
              </mc:AlternateContent>
            </w:r>
          </w:p>
          <w:p w14:paraId="74E6AC2C" w14:textId="7BB21E50" w:rsidR="00B30EAE" w:rsidRPr="00AF6C38" w:rsidRDefault="00D854C5" w:rsidP="00AF6C38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6E1FE3" wp14:editId="67A266A0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479425</wp:posOffset>
                      </wp:positionV>
                      <wp:extent cx="2590800" cy="6350"/>
                      <wp:effectExtent l="0" t="0" r="19050" b="31750"/>
                      <wp:wrapNone/>
                      <wp:docPr id="3" name="Suora yhdysviiv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9080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21A17E" id="Suora yhdysviiva 3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37.75pt" to="206.1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" strokecolor="gray [1629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cs="Arial"/>
                <w:sz w:val="20"/>
              </w:rPr>
              <w:t>Huoltajan puhelinnumero</w:t>
            </w:r>
          </w:p>
        </w:tc>
      </w:tr>
      <w:tr w:rsidR="000E3E61" w14:paraId="76B8DFB0" w14:textId="77777777" w:rsidTr="00AD7A7D">
        <w:trPr>
          <w:cantSplit/>
          <w:trHeight w:val="250"/>
        </w:trPr>
        <w:tc>
          <w:tcPr>
            <w:tcW w:w="1005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413FCB7" w14:textId="58A0CF26" w:rsidR="000E3E61" w:rsidRPr="00947D35" w:rsidRDefault="007A5939" w:rsidP="00AD7A7D">
            <w:pPr>
              <w:rPr>
                <w:rFonts w:cs="Arial"/>
                <w:sz w:val="16"/>
                <w:szCs w:val="16"/>
              </w:rPr>
            </w:pPr>
            <w:r w:rsidRPr="00947D35">
              <w:rPr>
                <w:sz w:val="16"/>
                <w:szCs w:val="16"/>
              </w:rPr>
              <w:t>*</w:t>
            </w:r>
            <w:r w:rsidR="006F6E14" w:rsidRPr="00947D35">
              <w:rPr>
                <w:sz w:val="16"/>
                <w:szCs w:val="16"/>
              </w:rPr>
              <w:t>Kokoamme</w:t>
            </w:r>
            <w:r w:rsidR="00A658F7">
              <w:rPr>
                <w:sz w:val="16"/>
                <w:szCs w:val="16"/>
              </w:rPr>
              <w:t xml:space="preserve"> tietoa</w:t>
            </w:r>
            <w:r w:rsidR="006F6E14" w:rsidRPr="00947D35">
              <w:rPr>
                <w:sz w:val="16"/>
                <w:szCs w:val="16"/>
              </w:rPr>
              <w:t xml:space="preserve"> </w:t>
            </w:r>
            <w:r w:rsidR="00B85B84" w:rsidRPr="00947D35">
              <w:rPr>
                <w:sz w:val="16"/>
                <w:szCs w:val="16"/>
              </w:rPr>
              <w:t xml:space="preserve">Keski-Suomen alueen </w:t>
            </w:r>
            <w:r w:rsidR="000E3E61" w:rsidRPr="00947D35">
              <w:rPr>
                <w:rFonts w:cs="Arial"/>
                <w:sz w:val="16"/>
                <w:szCs w:val="16"/>
              </w:rPr>
              <w:t>TET-paik</w:t>
            </w:r>
            <w:r w:rsidR="00A658F7">
              <w:rPr>
                <w:rFonts w:cs="Arial"/>
                <w:sz w:val="16"/>
                <w:szCs w:val="16"/>
              </w:rPr>
              <w:t>oista</w:t>
            </w:r>
            <w:r w:rsidR="001B498B" w:rsidRPr="00947D35">
              <w:rPr>
                <w:rFonts w:cs="Arial"/>
                <w:sz w:val="16"/>
                <w:szCs w:val="16"/>
              </w:rPr>
              <w:t xml:space="preserve"> </w:t>
            </w:r>
            <w:r w:rsidR="00947D35" w:rsidRPr="00947D35">
              <w:rPr>
                <w:rFonts w:cs="Arial"/>
                <w:sz w:val="16"/>
                <w:szCs w:val="16"/>
              </w:rPr>
              <w:t xml:space="preserve">Google Maps -pohjaiseen </w:t>
            </w:r>
            <w:r w:rsidR="000E3E61" w:rsidRPr="00947D35">
              <w:rPr>
                <w:rFonts w:cs="Arial"/>
                <w:sz w:val="16"/>
                <w:szCs w:val="16"/>
              </w:rPr>
              <w:t>karttasovellukse</w:t>
            </w:r>
            <w:r w:rsidR="005A5A0D" w:rsidRPr="00947D35">
              <w:rPr>
                <w:rFonts w:cs="Arial"/>
                <w:sz w:val="16"/>
                <w:szCs w:val="16"/>
              </w:rPr>
              <w:t>en</w:t>
            </w:r>
            <w:r w:rsidR="000E3E61" w:rsidRPr="00947D35">
              <w:rPr>
                <w:rFonts w:cs="Arial"/>
                <w:sz w:val="16"/>
                <w:szCs w:val="16"/>
              </w:rPr>
              <w:t>.</w:t>
            </w:r>
            <w:r w:rsidR="00B06612">
              <w:rPr>
                <w:rFonts w:cs="Arial"/>
                <w:sz w:val="16"/>
                <w:szCs w:val="16"/>
              </w:rPr>
              <w:t xml:space="preserve"> </w:t>
            </w:r>
          </w:p>
          <w:p w14:paraId="49239FDE" w14:textId="6924CE87" w:rsidR="00D95365" w:rsidRPr="00697015" w:rsidRDefault="00D95365" w:rsidP="00AD7A7D">
            <w:pPr>
              <w:rPr>
                <w:rFonts w:cs="Arial"/>
                <w:sz w:val="10"/>
                <w:szCs w:val="10"/>
              </w:rPr>
            </w:pPr>
          </w:p>
        </w:tc>
      </w:tr>
    </w:tbl>
    <w:p w14:paraId="1C414B86" w14:textId="77777777" w:rsidR="00784A05" w:rsidRPr="00D7410E" w:rsidRDefault="00784A05" w:rsidP="00066DCF">
      <w:pPr>
        <w:rPr>
          <w:rFonts w:cs="Arial"/>
          <w:sz w:val="20"/>
        </w:rPr>
      </w:pPr>
    </w:p>
    <w:sectPr w:rsidR="00784A05" w:rsidRPr="00D7410E" w:rsidSect="00780283">
      <w:headerReference w:type="default" r:id="rId11"/>
      <w:pgSz w:w="11906" w:h="16838" w:code="9"/>
      <w:pgMar w:top="567" w:right="851" w:bottom="567" w:left="1134" w:header="737" w:footer="8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1739F" w14:textId="77777777" w:rsidR="007C57C0" w:rsidRDefault="007C57C0">
      <w:r>
        <w:separator/>
      </w:r>
    </w:p>
  </w:endnote>
  <w:endnote w:type="continuationSeparator" w:id="0">
    <w:p w14:paraId="27C7D07D" w14:textId="77777777" w:rsidR="007C57C0" w:rsidRDefault="007C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E31C" w14:textId="77777777" w:rsidR="007C57C0" w:rsidRDefault="007C57C0">
      <w:r>
        <w:separator/>
      </w:r>
    </w:p>
  </w:footnote>
  <w:footnote w:type="continuationSeparator" w:id="0">
    <w:p w14:paraId="5442F9C4" w14:textId="77777777" w:rsidR="007C57C0" w:rsidRDefault="007C5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89A4" w14:textId="4363856D" w:rsidR="00340F7E" w:rsidRDefault="00D9552B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  <w:r>
      <w:rPr>
        <w:noProof/>
        <w:sz w:val="16"/>
      </w:rPr>
      <w:drawing>
        <wp:anchor distT="0" distB="0" distL="114300" distR="114300" simplePos="0" relativeHeight="251657728" behindDoc="1" locked="0" layoutInCell="0" allowOverlap="1" wp14:anchorId="63A735D4" wp14:editId="64DE68B3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476250" cy="723900"/>
          <wp:effectExtent l="0" t="0" r="0" b="0"/>
          <wp:wrapTight wrapText="bothSides">
            <wp:wrapPolygon edited="0">
              <wp:start x="0" y="0"/>
              <wp:lineTo x="0" y="21032"/>
              <wp:lineTo x="20736" y="21032"/>
              <wp:lineTo x="20736" y="0"/>
              <wp:lineTo x="0" y="0"/>
            </wp:wrapPolygon>
          </wp:wrapTight>
          <wp:docPr id="2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0F7E">
      <w:rPr>
        <w:sz w:val="16"/>
      </w:rPr>
      <w:tab/>
    </w:r>
  </w:p>
  <w:p w14:paraId="26E4F4CB" w14:textId="6C22B983" w:rsidR="00780283" w:rsidRPr="00780283" w:rsidRDefault="00D9552B">
    <w:pPr>
      <w:pStyle w:val="Yltunniste"/>
      <w:tabs>
        <w:tab w:val="clear" w:pos="4819"/>
        <w:tab w:val="clear" w:pos="9638"/>
        <w:tab w:val="left" w:pos="1021"/>
      </w:tabs>
      <w:rPr>
        <w:b/>
        <w:bCs/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1BA6CC0" wp14:editId="058F7907">
              <wp:simplePos x="0" y="0"/>
              <wp:positionH relativeFrom="column">
                <wp:posOffset>5096510</wp:posOffset>
              </wp:positionH>
              <wp:positionV relativeFrom="paragraph">
                <wp:posOffset>18415</wp:posOffset>
              </wp:positionV>
              <wp:extent cx="1200150" cy="2413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00150" cy="241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13F26" id="Rectangle 2" o:spid="_x0000_s1026" style="position:absolute;margin-left:401.3pt;margin-top:1.45pt;width:94.5pt;height:1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"/>
          </w:pict>
        </mc:Fallback>
      </mc:AlternateContent>
    </w:r>
    <w:r w:rsidR="00340F7E">
      <w:rPr>
        <w:sz w:val="18"/>
      </w:rPr>
      <w:tab/>
      <w:t>JYVÄSKYLÄN KAUPUNKI</w:t>
    </w:r>
    <w:r w:rsidR="00340F7E">
      <w:rPr>
        <w:sz w:val="18"/>
      </w:rPr>
      <w:tab/>
    </w:r>
    <w:r w:rsidR="00340F7E">
      <w:rPr>
        <w:sz w:val="18"/>
      </w:rPr>
      <w:tab/>
    </w:r>
    <w:r w:rsidR="00F543C0" w:rsidRPr="00C94C87">
      <w:rPr>
        <w:b/>
        <w:bCs/>
        <w:sz w:val="22"/>
        <w:szCs w:val="24"/>
      </w:rPr>
      <w:t>TET-sopimus</w:t>
    </w:r>
  </w:p>
  <w:p w14:paraId="20BCF92A" w14:textId="4DAD6E0B" w:rsidR="00340F7E" w:rsidRDefault="005838A5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ab/>
      <w:t>Sivistyspalvelut</w:t>
    </w:r>
    <w:r w:rsidR="00780283">
      <w:rPr>
        <w:sz w:val="18"/>
      </w:rPr>
      <w:tab/>
    </w:r>
    <w:r w:rsidR="00780283">
      <w:rPr>
        <w:sz w:val="18"/>
      </w:rPr>
      <w:tab/>
    </w:r>
    <w:r w:rsidR="00780283">
      <w:rPr>
        <w:sz w:val="18"/>
      </w:rPr>
      <w:tab/>
      <w:t xml:space="preserve">Palautettava opolle viimeistään </w:t>
    </w:r>
  </w:p>
  <w:p w14:paraId="0CAF8844" w14:textId="77777777" w:rsidR="00340F7E" w:rsidRPr="000255CD" w:rsidRDefault="00340F7E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sz w:val="18"/>
      </w:rPr>
      <w:tab/>
    </w:r>
    <w:r w:rsidR="000255CD" w:rsidRPr="000255CD">
      <w:rPr>
        <w:b/>
        <w:sz w:val="18"/>
      </w:rPr>
      <w:t>Peruso</w:t>
    </w:r>
    <w:r w:rsidRPr="000255CD">
      <w:rPr>
        <w:b/>
        <w:sz w:val="18"/>
      </w:rPr>
      <w:t>petus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6621F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536764E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8118489">
    <w:abstractNumId w:val="1"/>
  </w:num>
  <w:num w:numId="2" w16cid:durableId="204493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F4"/>
    <w:rsid w:val="00016832"/>
    <w:rsid w:val="000255CD"/>
    <w:rsid w:val="00031D49"/>
    <w:rsid w:val="000538C3"/>
    <w:rsid w:val="00066DCF"/>
    <w:rsid w:val="00070976"/>
    <w:rsid w:val="00090E6B"/>
    <w:rsid w:val="000A3DE8"/>
    <w:rsid w:val="000A5334"/>
    <w:rsid w:val="000B0C34"/>
    <w:rsid w:val="000B3401"/>
    <w:rsid w:val="000E3E61"/>
    <w:rsid w:val="000F1689"/>
    <w:rsid w:val="000F48BE"/>
    <w:rsid w:val="000F68AF"/>
    <w:rsid w:val="001036CE"/>
    <w:rsid w:val="0012260F"/>
    <w:rsid w:val="001275D5"/>
    <w:rsid w:val="001344EA"/>
    <w:rsid w:val="00141B17"/>
    <w:rsid w:val="00143A3A"/>
    <w:rsid w:val="00145548"/>
    <w:rsid w:val="00145C53"/>
    <w:rsid w:val="0014713B"/>
    <w:rsid w:val="00154D18"/>
    <w:rsid w:val="00182943"/>
    <w:rsid w:val="00194911"/>
    <w:rsid w:val="001A0A24"/>
    <w:rsid w:val="001B0788"/>
    <w:rsid w:val="001B2752"/>
    <w:rsid w:val="001B28AC"/>
    <w:rsid w:val="001B498B"/>
    <w:rsid w:val="001B5EDA"/>
    <w:rsid w:val="001B7042"/>
    <w:rsid w:val="001C3785"/>
    <w:rsid w:val="001D0BEF"/>
    <w:rsid w:val="001D415A"/>
    <w:rsid w:val="001E14F0"/>
    <w:rsid w:val="001E24CE"/>
    <w:rsid w:val="001E4ED7"/>
    <w:rsid w:val="001E522F"/>
    <w:rsid w:val="001F149B"/>
    <w:rsid w:val="002425B4"/>
    <w:rsid w:val="00247061"/>
    <w:rsid w:val="0025072E"/>
    <w:rsid w:val="0025312C"/>
    <w:rsid w:val="0025544E"/>
    <w:rsid w:val="0026251D"/>
    <w:rsid w:val="00263660"/>
    <w:rsid w:val="00275C16"/>
    <w:rsid w:val="002974AC"/>
    <w:rsid w:val="002A2A06"/>
    <w:rsid w:val="002C6B18"/>
    <w:rsid w:val="002F7AA0"/>
    <w:rsid w:val="00300942"/>
    <w:rsid w:val="00300E9A"/>
    <w:rsid w:val="003054D7"/>
    <w:rsid w:val="00305532"/>
    <w:rsid w:val="003059A4"/>
    <w:rsid w:val="00312C04"/>
    <w:rsid w:val="00322161"/>
    <w:rsid w:val="00322739"/>
    <w:rsid w:val="00324A9C"/>
    <w:rsid w:val="0032549F"/>
    <w:rsid w:val="00327840"/>
    <w:rsid w:val="00331470"/>
    <w:rsid w:val="00340F7E"/>
    <w:rsid w:val="00341838"/>
    <w:rsid w:val="00344F0E"/>
    <w:rsid w:val="00356F6E"/>
    <w:rsid w:val="00367726"/>
    <w:rsid w:val="00371440"/>
    <w:rsid w:val="0037637B"/>
    <w:rsid w:val="00377449"/>
    <w:rsid w:val="00377EDA"/>
    <w:rsid w:val="00383552"/>
    <w:rsid w:val="00385CA9"/>
    <w:rsid w:val="00394BA7"/>
    <w:rsid w:val="00395AF6"/>
    <w:rsid w:val="003A4DBF"/>
    <w:rsid w:val="003C729B"/>
    <w:rsid w:val="003D7A36"/>
    <w:rsid w:val="003E349B"/>
    <w:rsid w:val="003F0721"/>
    <w:rsid w:val="00413B7D"/>
    <w:rsid w:val="00415EE3"/>
    <w:rsid w:val="00420D5E"/>
    <w:rsid w:val="004232BC"/>
    <w:rsid w:val="004235D2"/>
    <w:rsid w:val="004273B5"/>
    <w:rsid w:val="00440D5D"/>
    <w:rsid w:val="00441704"/>
    <w:rsid w:val="00454D4E"/>
    <w:rsid w:val="00463FCD"/>
    <w:rsid w:val="00464F6E"/>
    <w:rsid w:val="00471CFA"/>
    <w:rsid w:val="004732CA"/>
    <w:rsid w:val="00473FD5"/>
    <w:rsid w:val="00481F0D"/>
    <w:rsid w:val="00493573"/>
    <w:rsid w:val="004948A8"/>
    <w:rsid w:val="004B4398"/>
    <w:rsid w:val="004B6CA6"/>
    <w:rsid w:val="004D25F4"/>
    <w:rsid w:val="004E097D"/>
    <w:rsid w:val="004E3454"/>
    <w:rsid w:val="004F14DE"/>
    <w:rsid w:val="004F3EF8"/>
    <w:rsid w:val="00500519"/>
    <w:rsid w:val="005109AD"/>
    <w:rsid w:val="00511D3F"/>
    <w:rsid w:val="00521820"/>
    <w:rsid w:val="00525939"/>
    <w:rsid w:val="00536F52"/>
    <w:rsid w:val="00542FDF"/>
    <w:rsid w:val="005456C5"/>
    <w:rsid w:val="0055129B"/>
    <w:rsid w:val="00551369"/>
    <w:rsid w:val="00555B05"/>
    <w:rsid w:val="00561CAA"/>
    <w:rsid w:val="00570492"/>
    <w:rsid w:val="00580C3A"/>
    <w:rsid w:val="00582D48"/>
    <w:rsid w:val="005838A5"/>
    <w:rsid w:val="00586A66"/>
    <w:rsid w:val="005958C0"/>
    <w:rsid w:val="005A2A64"/>
    <w:rsid w:val="005A5A0D"/>
    <w:rsid w:val="005B368C"/>
    <w:rsid w:val="005B6AA9"/>
    <w:rsid w:val="005C49FE"/>
    <w:rsid w:val="005E4A8D"/>
    <w:rsid w:val="00605F97"/>
    <w:rsid w:val="0061516F"/>
    <w:rsid w:val="006159E1"/>
    <w:rsid w:val="00617A58"/>
    <w:rsid w:val="0063218B"/>
    <w:rsid w:val="00640382"/>
    <w:rsid w:val="00640DA9"/>
    <w:rsid w:val="00642501"/>
    <w:rsid w:val="006503D4"/>
    <w:rsid w:val="0065198C"/>
    <w:rsid w:val="00670D55"/>
    <w:rsid w:val="00673195"/>
    <w:rsid w:val="006809F4"/>
    <w:rsid w:val="0068121F"/>
    <w:rsid w:val="00682CE9"/>
    <w:rsid w:val="00690958"/>
    <w:rsid w:val="006954A9"/>
    <w:rsid w:val="00696709"/>
    <w:rsid w:val="00697015"/>
    <w:rsid w:val="00697479"/>
    <w:rsid w:val="006A016E"/>
    <w:rsid w:val="006A2D05"/>
    <w:rsid w:val="006A4F62"/>
    <w:rsid w:val="006D2BC6"/>
    <w:rsid w:val="006F0526"/>
    <w:rsid w:val="006F6E14"/>
    <w:rsid w:val="00704B0B"/>
    <w:rsid w:val="00706E69"/>
    <w:rsid w:val="00713CD4"/>
    <w:rsid w:val="00721A85"/>
    <w:rsid w:val="00726227"/>
    <w:rsid w:val="00730BE5"/>
    <w:rsid w:val="00733F94"/>
    <w:rsid w:val="0073688E"/>
    <w:rsid w:val="00737278"/>
    <w:rsid w:val="0074685B"/>
    <w:rsid w:val="00751E3A"/>
    <w:rsid w:val="00756097"/>
    <w:rsid w:val="007716D0"/>
    <w:rsid w:val="00780283"/>
    <w:rsid w:val="00783C37"/>
    <w:rsid w:val="00784A05"/>
    <w:rsid w:val="00785A13"/>
    <w:rsid w:val="00794AAC"/>
    <w:rsid w:val="00795FF8"/>
    <w:rsid w:val="007960D7"/>
    <w:rsid w:val="007A5939"/>
    <w:rsid w:val="007A75A0"/>
    <w:rsid w:val="007B0AAE"/>
    <w:rsid w:val="007C0E9D"/>
    <w:rsid w:val="007C1B7B"/>
    <w:rsid w:val="007C57C0"/>
    <w:rsid w:val="007D5900"/>
    <w:rsid w:val="007F0FB8"/>
    <w:rsid w:val="007F2432"/>
    <w:rsid w:val="007F31C3"/>
    <w:rsid w:val="0080575D"/>
    <w:rsid w:val="00816462"/>
    <w:rsid w:val="00820771"/>
    <w:rsid w:val="00820ED9"/>
    <w:rsid w:val="00834865"/>
    <w:rsid w:val="008359DF"/>
    <w:rsid w:val="008547BD"/>
    <w:rsid w:val="00874156"/>
    <w:rsid w:val="00874D01"/>
    <w:rsid w:val="00887609"/>
    <w:rsid w:val="008911E0"/>
    <w:rsid w:val="00892510"/>
    <w:rsid w:val="008C1D06"/>
    <w:rsid w:val="008C7383"/>
    <w:rsid w:val="008C7EF1"/>
    <w:rsid w:val="008D2211"/>
    <w:rsid w:val="008D7FC2"/>
    <w:rsid w:val="008E737A"/>
    <w:rsid w:val="008F06F5"/>
    <w:rsid w:val="008F08E9"/>
    <w:rsid w:val="008F78D2"/>
    <w:rsid w:val="00901AA4"/>
    <w:rsid w:val="009209E1"/>
    <w:rsid w:val="00921DB4"/>
    <w:rsid w:val="00925FD8"/>
    <w:rsid w:val="00942B2B"/>
    <w:rsid w:val="00943B4D"/>
    <w:rsid w:val="00947D35"/>
    <w:rsid w:val="009533EF"/>
    <w:rsid w:val="00954B33"/>
    <w:rsid w:val="00955372"/>
    <w:rsid w:val="00955DC5"/>
    <w:rsid w:val="009712D5"/>
    <w:rsid w:val="00973257"/>
    <w:rsid w:val="00973EC0"/>
    <w:rsid w:val="00996066"/>
    <w:rsid w:val="009A0465"/>
    <w:rsid w:val="009A4A13"/>
    <w:rsid w:val="009B1718"/>
    <w:rsid w:val="009B21CE"/>
    <w:rsid w:val="009B253E"/>
    <w:rsid w:val="009B39DB"/>
    <w:rsid w:val="009B4A99"/>
    <w:rsid w:val="009C67BD"/>
    <w:rsid w:val="009D7F4B"/>
    <w:rsid w:val="009E3230"/>
    <w:rsid w:val="009E407B"/>
    <w:rsid w:val="009E4E67"/>
    <w:rsid w:val="009F3DA7"/>
    <w:rsid w:val="00A02F6E"/>
    <w:rsid w:val="00A1669E"/>
    <w:rsid w:val="00A26DAA"/>
    <w:rsid w:val="00A274BC"/>
    <w:rsid w:val="00A30EE9"/>
    <w:rsid w:val="00A41A6A"/>
    <w:rsid w:val="00A41BD7"/>
    <w:rsid w:val="00A424EE"/>
    <w:rsid w:val="00A42E40"/>
    <w:rsid w:val="00A475EA"/>
    <w:rsid w:val="00A52066"/>
    <w:rsid w:val="00A658F7"/>
    <w:rsid w:val="00A65C5B"/>
    <w:rsid w:val="00A72F85"/>
    <w:rsid w:val="00A767CB"/>
    <w:rsid w:val="00A81FB4"/>
    <w:rsid w:val="00A873FA"/>
    <w:rsid w:val="00A87EE7"/>
    <w:rsid w:val="00AA6AB2"/>
    <w:rsid w:val="00AA7B9C"/>
    <w:rsid w:val="00AB7BEC"/>
    <w:rsid w:val="00AC02DC"/>
    <w:rsid w:val="00AC4286"/>
    <w:rsid w:val="00AC7C9D"/>
    <w:rsid w:val="00AD59DD"/>
    <w:rsid w:val="00AD7A7D"/>
    <w:rsid w:val="00AE273E"/>
    <w:rsid w:val="00AE2EF2"/>
    <w:rsid w:val="00AE76BA"/>
    <w:rsid w:val="00AF4328"/>
    <w:rsid w:val="00AF6C38"/>
    <w:rsid w:val="00B06612"/>
    <w:rsid w:val="00B17793"/>
    <w:rsid w:val="00B25B1E"/>
    <w:rsid w:val="00B26D97"/>
    <w:rsid w:val="00B27892"/>
    <w:rsid w:val="00B30EAE"/>
    <w:rsid w:val="00B33086"/>
    <w:rsid w:val="00B62060"/>
    <w:rsid w:val="00B7770A"/>
    <w:rsid w:val="00B85B84"/>
    <w:rsid w:val="00B962A0"/>
    <w:rsid w:val="00BA6979"/>
    <w:rsid w:val="00BB3F26"/>
    <w:rsid w:val="00BC1BB5"/>
    <w:rsid w:val="00BC5BF7"/>
    <w:rsid w:val="00BC6C30"/>
    <w:rsid w:val="00BD67CA"/>
    <w:rsid w:val="00C05B99"/>
    <w:rsid w:val="00C12D68"/>
    <w:rsid w:val="00C22BBA"/>
    <w:rsid w:val="00C24896"/>
    <w:rsid w:val="00C25673"/>
    <w:rsid w:val="00C2724C"/>
    <w:rsid w:val="00C3201D"/>
    <w:rsid w:val="00C4410A"/>
    <w:rsid w:val="00C618B3"/>
    <w:rsid w:val="00C62FD6"/>
    <w:rsid w:val="00C82C5C"/>
    <w:rsid w:val="00C87886"/>
    <w:rsid w:val="00C94B7F"/>
    <w:rsid w:val="00C94C87"/>
    <w:rsid w:val="00C94F6C"/>
    <w:rsid w:val="00CA0E95"/>
    <w:rsid w:val="00CA734A"/>
    <w:rsid w:val="00CD045D"/>
    <w:rsid w:val="00CD4C42"/>
    <w:rsid w:val="00CF3CE0"/>
    <w:rsid w:val="00CF49C8"/>
    <w:rsid w:val="00D00559"/>
    <w:rsid w:val="00D02E33"/>
    <w:rsid w:val="00D110C0"/>
    <w:rsid w:val="00D217FE"/>
    <w:rsid w:val="00D23918"/>
    <w:rsid w:val="00D3142C"/>
    <w:rsid w:val="00D50C62"/>
    <w:rsid w:val="00D55E53"/>
    <w:rsid w:val="00D61D8D"/>
    <w:rsid w:val="00D6486D"/>
    <w:rsid w:val="00D7410E"/>
    <w:rsid w:val="00D77E39"/>
    <w:rsid w:val="00D806FF"/>
    <w:rsid w:val="00D8394D"/>
    <w:rsid w:val="00D854C5"/>
    <w:rsid w:val="00D95365"/>
    <w:rsid w:val="00D9552B"/>
    <w:rsid w:val="00DA6961"/>
    <w:rsid w:val="00DB1060"/>
    <w:rsid w:val="00DB7723"/>
    <w:rsid w:val="00DC0FB2"/>
    <w:rsid w:val="00DF14B6"/>
    <w:rsid w:val="00DF4672"/>
    <w:rsid w:val="00E03C55"/>
    <w:rsid w:val="00E134F7"/>
    <w:rsid w:val="00E1694C"/>
    <w:rsid w:val="00E24E09"/>
    <w:rsid w:val="00E36C2C"/>
    <w:rsid w:val="00E378EE"/>
    <w:rsid w:val="00E414B9"/>
    <w:rsid w:val="00E51C74"/>
    <w:rsid w:val="00E5741E"/>
    <w:rsid w:val="00E62821"/>
    <w:rsid w:val="00E629CC"/>
    <w:rsid w:val="00E66AE1"/>
    <w:rsid w:val="00E74779"/>
    <w:rsid w:val="00E75197"/>
    <w:rsid w:val="00E8074D"/>
    <w:rsid w:val="00E83D13"/>
    <w:rsid w:val="00E905A2"/>
    <w:rsid w:val="00EA5FC2"/>
    <w:rsid w:val="00EB62B2"/>
    <w:rsid w:val="00EC00C5"/>
    <w:rsid w:val="00ED1B41"/>
    <w:rsid w:val="00ED4DFA"/>
    <w:rsid w:val="00EE1A1A"/>
    <w:rsid w:val="00EE6E98"/>
    <w:rsid w:val="00EE70DA"/>
    <w:rsid w:val="00EE7BF4"/>
    <w:rsid w:val="00EE7DC1"/>
    <w:rsid w:val="00F07085"/>
    <w:rsid w:val="00F10BCC"/>
    <w:rsid w:val="00F11794"/>
    <w:rsid w:val="00F11C08"/>
    <w:rsid w:val="00F17693"/>
    <w:rsid w:val="00F22BD7"/>
    <w:rsid w:val="00F27A88"/>
    <w:rsid w:val="00F34AF1"/>
    <w:rsid w:val="00F543C0"/>
    <w:rsid w:val="00F642D6"/>
    <w:rsid w:val="00F67332"/>
    <w:rsid w:val="00F77FCA"/>
    <w:rsid w:val="00F90EF8"/>
    <w:rsid w:val="00F96003"/>
    <w:rsid w:val="00FA3C0A"/>
    <w:rsid w:val="00FA6A34"/>
    <w:rsid w:val="00FA786C"/>
    <w:rsid w:val="00FA7CE7"/>
    <w:rsid w:val="00FB23C2"/>
    <w:rsid w:val="00FD7DA4"/>
    <w:rsid w:val="00FE036B"/>
    <w:rsid w:val="00FE1B6B"/>
    <w:rsid w:val="00FE55B4"/>
    <w:rsid w:val="00FF4958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3C66A"/>
  <w15:chartTrackingRefBased/>
  <w15:docId w15:val="{F0F4ABBA-BD0E-404A-9C1B-6D41562A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4"/>
    </w:rPr>
  </w:style>
  <w:style w:type="paragraph" w:styleId="Otsikko5">
    <w:name w:val="heading 5"/>
    <w:basedOn w:val="Normaali"/>
    <w:link w:val="Otsikko5Char"/>
    <w:uiPriority w:val="9"/>
    <w:qFormat/>
    <w:rsid w:val="00420D5E"/>
    <w:pPr>
      <w:spacing w:before="100" w:beforeAutospacing="1" w:after="100" w:afterAutospacing="1"/>
      <w:outlineLvl w:val="4"/>
    </w:pPr>
    <w:rPr>
      <w:rFonts w:ascii="Times New Roman" w:hAnsi="Times New Roman"/>
      <w:b/>
      <w:bCs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Leipteksti">
    <w:name w:val="Body Text"/>
    <w:basedOn w:val="Normaali"/>
    <w:rPr>
      <w:sz w:val="20"/>
    </w:rPr>
  </w:style>
  <w:style w:type="paragraph" w:styleId="Seliteteksti">
    <w:name w:val="Balloon Text"/>
    <w:basedOn w:val="Normaali"/>
    <w:semiHidden/>
    <w:rsid w:val="008C1D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4C4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Otsikko5Char">
    <w:name w:val="Otsikko 5 Char"/>
    <w:link w:val="Otsikko5"/>
    <w:uiPriority w:val="9"/>
    <w:rsid w:val="00420D5E"/>
    <w:rPr>
      <w:b/>
      <w:bCs/>
    </w:rPr>
  </w:style>
  <w:style w:type="paragraph" w:customStyle="1" w:styleId="py">
    <w:name w:val="py"/>
    <w:basedOn w:val="Normaali"/>
    <w:rsid w:val="00420D5E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ormaul.JK\Ty&#246;p&#246;yt&#228;\ilmoittautuminen_ensimm&#228;iselle_luokalle_hakemus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>
  <LongProp xmlns="" name="WorkflowChangePath"><![CDATA[89516c0c-2e99-4a09-8481-d98cbfe1011f,4;89516c0c-2e99-4a09-8481-d98cbfe1011f,7;89516c0c-2e99-4a09-8481-d98cbfe1011f,9;89516c0c-2e99-4a09-8481-d98cbfe1011f,12;89516c0c-2e99-4a09-8481-d98cbfe1011f,14;89516c0c-2e99-4a09-8481-d98cbfe1011f,3;89516c0c-2e99-4a09-8481-d98cbfe1011f,6;89516c0c-2e99-4a09-8481-d98cbfe1011f,11;]]></LongProp>
</Long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FDD7EB2C4589C42A95532ED05693586" ma:contentTypeVersion="13" ma:contentTypeDescription="Luo uusi asiakirja." ma:contentTypeScope="" ma:versionID="8404a23169bc08a6c474ff02d3bc0bd2">
  <xsd:schema xmlns:xsd="http://www.w3.org/2001/XMLSchema" xmlns:xs="http://www.w3.org/2001/XMLSchema" xmlns:p="http://schemas.microsoft.com/office/2006/metadata/properties" xmlns:ns3="953de10d-d5c5-401a-b3ef-40f237e831ed" xmlns:ns4="6ff55a92-a157-40c0-a4f0-7bcc79630d8c" targetNamespace="http://schemas.microsoft.com/office/2006/metadata/properties" ma:root="true" ma:fieldsID="b7b4b449c8a8a89a8b5dd1d90657ceb1" ns3:_="" ns4:_="">
    <xsd:import namespace="953de10d-d5c5-401a-b3ef-40f237e831ed"/>
    <xsd:import namespace="6ff55a92-a157-40c0-a4f0-7bcc79630d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de10d-d5c5-401a-b3ef-40f237e83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55a92-a157-40c0-a4f0-7bcc7963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C16F56-25AD-4D08-8333-84152AEC26A0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BD22AA6B-7BFE-4B0E-AB32-BD65673FF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3de10d-d5c5-401a-b3ef-40f237e831ed"/>
    <ds:schemaRef ds:uri="6ff55a92-a157-40c0-a4f0-7bcc79630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76726E-910F-4455-AB90-5E453C9668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FCF764-B836-4BFF-BD74-AA546C03A4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ilmoittautuminen_ensimmäiselle_luokalle_hakemus</Template>
  <TotalTime>478</TotalTime>
  <Pages>1</Pages>
  <Words>228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Ilmoittautumislomake koulun aloitus sääd. myöhemmin</vt:lpstr>
    </vt:vector>
  </TitlesOfParts>
  <Company>Jyväskylän kaupunki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Ilmoittautumislomake koulun aloitus sääd. myöhemmin</dc:title>
  <dc:subject/>
  <dc:creator>Jyväskylän maalaiskunta</dc:creator>
  <cp:keywords/>
  <cp:lastModifiedBy>Siukonen Kirsi</cp:lastModifiedBy>
  <cp:revision>59</cp:revision>
  <cp:lastPrinted>2025-11-27T08:03:00Z</cp:lastPrinted>
  <dcterms:created xsi:type="dcterms:W3CDTF">2025-11-26T18:37:00Z</dcterms:created>
  <dcterms:modified xsi:type="dcterms:W3CDTF">2026-08-13T09:14:00Z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iakirjalaji">
    <vt:lpwstr>lomake</vt:lpwstr>
  </property>
  <property fmtid="{D5CDD505-2E9C-101B-9397-08002B2CF9AE}" pid="3" name="Säilytysaika">
    <vt:lpwstr/>
  </property>
  <property fmtid="{D5CDD505-2E9C-101B-9397-08002B2CF9AE}" pid="4" name="Omistava organisaatio">
    <vt:lpwstr>~~ Opetuspalvelukeskus</vt:lpwstr>
  </property>
  <property fmtid="{D5CDD505-2E9C-101B-9397-08002B2CF9AE}" pid="5" name="Asiakirjan tila">
    <vt:lpwstr/>
  </property>
  <property fmtid="{D5CDD505-2E9C-101B-9397-08002B2CF9AE}" pid="6" name="Asiakirjan kirjoittaja">
    <vt:lpwstr>Eeva-Marja Lintupuu ja Anu Rautjoki</vt:lpwstr>
  </property>
  <property fmtid="{D5CDD505-2E9C-101B-9397-08002B2CF9AE}" pid="7" name="Julkisuus">
    <vt:lpwstr>Julkinen</vt:lpwstr>
  </property>
  <property fmtid="{D5CDD505-2E9C-101B-9397-08002B2CF9AE}" pid="8" name="Dokumentin kuvaus">
    <vt:lpwstr/>
  </property>
  <property fmtid="{D5CDD505-2E9C-101B-9397-08002B2CF9AE}" pid="9" name="Diaarinumero">
    <vt:lpwstr/>
  </property>
  <property fmtid="{D5CDD505-2E9C-101B-9397-08002B2CF9AE}" pid="10" name="ContentType">
    <vt:lpwstr>Yleinen</vt:lpwstr>
  </property>
  <property fmtid="{D5CDD505-2E9C-101B-9397-08002B2CF9AE}" pid="11" name="Asiakirjan nimi">
    <vt:lpwstr>PAPERILOMAKE 1. luokalle ilmoittautuminen</vt:lpwstr>
  </property>
  <property fmtid="{D5CDD505-2E9C-101B-9397-08002B2CF9AE}" pid="12" name="Asiatunnus">
    <vt:lpwstr/>
  </property>
  <property fmtid="{D5CDD505-2E9C-101B-9397-08002B2CF9AE}" pid="13" name="Liiteasiakirja">
    <vt:lpwstr/>
  </property>
  <property fmtid="{D5CDD505-2E9C-101B-9397-08002B2CF9AE}" pid="14" name="_dlc_DocId">
    <vt:lpwstr>ASKI-3282-38</vt:lpwstr>
  </property>
  <property fmtid="{D5CDD505-2E9C-101B-9397-08002B2CF9AE}" pid="15" name="_dlc_DocIdItemGuid">
    <vt:lpwstr>c2bb6d69-8b12-48e4-860d-cc4c6b36fe70</vt:lpwstr>
  </property>
  <property fmtid="{D5CDD505-2E9C-101B-9397-08002B2CF9AE}" pid="16" name="_dlc_DocIdUrl">
    <vt:lpwstr>http://aski/opetusvarhaiskasvatusjanuorisopalvelut/perusopetus/oppilaaksiotto/_layouts/15/DocIdRedir.aspx?ID=ASKI-3282-38, ASKI-3282-38</vt:lpwstr>
  </property>
  <property fmtid="{D5CDD505-2E9C-101B-9397-08002B2CF9AE}" pid="17" name="pfb1dae054d847a0818617cf09b8d235">
    <vt:lpwstr>Perusopetuspalvelut|ce220c9a-cbf2-47a6-8c53-5cd7dd201abe</vt:lpwstr>
  </property>
  <property fmtid="{D5CDD505-2E9C-101B-9397-08002B2CF9AE}" pid="18" name="Vanhenemisk1">
    <vt:lpwstr>2025-04-01T00:00:00Z</vt:lpwstr>
  </property>
  <property fmtid="{D5CDD505-2E9C-101B-9397-08002B2CF9AE}" pid="19" name="AskiKuvaus">
    <vt:lpwstr/>
  </property>
  <property fmtid="{D5CDD505-2E9C-101B-9397-08002B2CF9AE}" pid="20" name="Julkaiseva organisaatio">
    <vt:lpwstr>3;#Perusopetuspalvelut|ce220c9a-cbf2-47a6-8c53-5cd7dd201abe</vt:lpwstr>
  </property>
  <property fmtid="{D5CDD505-2E9C-101B-9397-08002B2CF9AE}" pid="21" name="Tila (Keskeneräinen)">
    <vt:lpwstr>Ei</vt:lpwstr>
  </property>
  <property fmtid="{D5CDD505-2E9C-101B-9397-08002B2CF9AE}" pid="22" name="jf8d3893d7ed491c93031f2115279c91">
    <vt:lpwstr/>
  </property>
  <property fmtid="{D5CDD505-2E9C-101B-9397-08002B2CF9AE}" pid="23" name="ContentTypeId">
    <vt:lpwstr>0x0101005FDD7EB2C4589C42A95532ED05693586</vt:lpwstr>
  </property>
  <property fmtid="{D5CDD505-2E9C-101B-9397-08002B2CF9AE}" pid="24" name="Asiasanat">
    <vt:lpwstr/>
  </property>
  <property fmtid="{D5CDD505-2E9C-101B-9397-08002B2CF9AE}" pid="25" name="Vastuuhenkilo">
    <vt:lpwstr>Aski.kasvu_ja_oppiminen.perusopetus@jkl.fi</vt:lpwstr>
  </property>
  <property fmtid="{D5CDD505-2E9C-101B-9397-08002B2CF9AE}" pid="26" name="TaxCatchAll">
    <vt:lpwstr>3;#Perusopetuspalvelut|ce220c9a-cbf2-47a6-8c53-5cd7dd201abe</vt:lpwstr>
  </property>
  <property fmtid="{D5CDD505-2E9C-101B-9397-08002B2CF9AE}" pid="27" name="ItemRetentionFormula">
    <vt:lpwstr>&lt;formula id="Microsoft.Office.RecordsManagement.PolicyFeatures.Expiration.Formula.BuiltIn"&gt;&lt;number&gt;0&lt;/number&gt;&lt;property&gt;Vanhenemisk2&lt;/property&gt;&lt;propertyId&gt;47662f27-d350-4576-9486-5591277bfb71&lt;/propertyId&gt;&lt;period&gt;days&lt;/period&gt;&lt;/formula&gt;</vt:lpwstr>
  </property>
  <property fmtid="{D5CDD505-2E9C-101B-9397-08002B2CF9AE}" pid="28" name="_dlc_policyId">
    <vt:lpwstr>0x0101004EE5C71646C29842993EA066F6F39CED|1480298367</vt:lpwstr>
  </property>
  <property fmtid="{D5CDD505-2E9C-101B-9397-08002B2CF9AE}" pid="29" name="WorkflowChangePath">
    <vt:lpwstr>89516c0c-2e99-4a09-8481-d98cbfe1011f,4;89516c0c-2e99-4a09-8481-d98cbfe1011f,7;89516c0c-2e99-4a09-8481-d98cbfe1011f,9;89516c0c-2e99-4a09-8481-d98cbfe1011f,12;89516c0c-2e99-4a09-8481-d98cbfe1011f,14;89516c0c-2e99-4a09-8481-d98cbfe1011f,3;89516c0c-2e99-4a09-</vt:lpwstr>
  </property>
  <property fmtid="{D5CDD505-2E9C-101B-9397-08002B2CF9AE}" pid="30" name="Vanhenemisk2">
    <vt:lpwstr>2025-04-01T00:00:00Z</vt:lpwstr>
  </property>
  <property fmtid="{D5CDD505-2E9C-101B-9397-08002B2CF9AE}" pid="31" name="_dlc_ExpireDate">
    <vt:lpwstr>2025-04-01T00:00:00Z</vt:lpwstr>
  </property>
  <property fmtid="{D5CDD505-2E9C-101B-9397-08002B2CF9AE}" pid="32" name="display_urn:schemas-microsoft-com:office:office#Editor">
    <vt:lpwstr>Lintupuu Eeva-Marja</vt:lpwstr>
  </property>
</Properties>
</file>