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C8" w:rsidRDefault="007842C8" w:rsidP="00A3096B">
      <w:pPr>
        <w:spacing w:line="240" w:lineRule="auto"/>
        <w:rPr>
          <w:rFonts w:ascii="Arial" w:hAnsi="Arial" w:cs="Arial"/>
          <w:b/>
          <w:bCs/>
          <w:noProof/>
          <w:sz w:val="28"/>
          <w:szCs w:val="28"/>
          <w:lang w:eastAsia="fi-FI"/>
        </w:rPr>
      </w:pPr>
      <w:r w:rsidRPr="00654CD4">
        <w:rPr>
          <w:rFonts w:ascii="Arial" w:hAnsi="Arial" w:cs="Arial"/>
          <w:b/>
          <w:bCs/>
          <w:noProof/>
          <w:sz w:val="28"/>
          <w:szCs w:val="28"/>
          <w:lang w:eastAsia="fi-F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uva 2" o:spid="_x0000_i1025" type="#_x0000_t75" style="width:248.25pt;height:186pt;visibility:visible">
            <v:imagedata r:id="rId5" o:title=""/>
          </v:shape>
        </w:pict>
      </w:r>
    </w:p>
    <w:p w:rsidR="007842C8" w:rsidRDefault="007842C8" w:rsidP="00A3096B">
      <w:pPr>
        <w:spacing w:line="240" w:lineRule="auto"/>
        <w:rPr>
          <w:rFonts w:ascii="Arial" w:hAnsi="Arial" w:cs="Arial"/>
          <w:b/>
          <w:bCs/>
          <w:sz w:val="28"/>
          <w:szCs w:val="28"/>
          <w:lang w:val="en-US" w:eastAsia="fi-FI"/>
        </w:rPr>
      </w:pPr>
    </w:p>
    <w:p w:rsidR="007842C8" w:rsidRDefault="007842C8" w:rsidP="005D4F79">
      <w:pPr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  <w:lang w:val="en-US" w:eastAsia="fi-FI"/>
        </w:rPr>
      </w:pPr>
      <w:r w:rsidRPr="00A3096B">
        <w:rPr>
          <w:rFonts w:ascii="Arial" w:hAnsi="Arial" w:cs="Arial"/>
          <w:b/>
          <w:bCs/>
          <w:sz w:val="28"/>
          <w:szCs w:val="28"/>
          <w:lang w:val="en-US" w:eastAsia="fi-FI"/>
        </w:rPr>
        <w:t>MASHED  </w:t>
      </w:r>
      <w:r>
        <w:rPr>
          <w:rFonts w:ascii="Arial" w:hAnsi="Arial" w:cs="Arial"/>
          <w:b/>
          <w:bCs/>
          <w:sz w:val="28"/>
          <w:szCs w:val="28"/>
          <w:lang w:val="en-US" w:eastAsia="fi-FI"/>
        </w:rPr>
        <w:t>POTATOES  WITH  MINCED  MEAT CASSEROLE</w:t>
      </w:r>
    </w:p>
    <w:p w:rsidR="007842C8" w:rsidRPr="00C95BBD" w:rsidRDefault="007842C8" w:rsidP="005D4F79">
      <w:pPr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  <w:lang w:val="en-US" w:eastAsia="fi-FI"/>
        </w:rPr>
      </w:pPr>
      <w:r>
        <w:rPr>
          <w:rFonts w:ascii="Arial" w:hAnsi="Arial" w:cs="Arial"/>
          <w:b/>
          <w:bCs/>
          <w:sz w:val="28"/>
          <w:szCs w:val="28"/>
          <w:lang w:val="en-US" w:eastAsia="fi-FI"/>
        </w:rPr>
        <w:t>(Lihaperunasoselaatikko)</w:t>
      </w:r>
    </w:p>
    <w:p w:rsidR="007842C8" w:rsidRPr="00A3096B" w:rsidRDefault="007842C8" w:rsidP="00C95B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A3096B">
        <w:rPr>
          <w:rFonts w:ascii="Arial" w:hAnsi="Arial" w:cs="Arial"/>
          <w:sz w:val="24"/>
          <w:szCs w:val="24"/>
          <w:lang w:val="en-US" w:eastAsia="fi-FI"/>
        </w:rPr>
        <w:t> </w:t>
      </w:r>
    </w:p>
    <w:p w:rsidR="007842C8" w:rsidRPr="00A3096B" w:rsidRDefault="007842C8" w:rsidP="00295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>
        <w:rPr>
          <w:rFonts w:ascii="Arial" w:hAnsi="Arial" w:cs="Arial"/>
          <w:b/>
          <w:bCs/>
          <w:sz w:val="24"/>
          <w:szCs w:val="24"/>
          <w:lang w:val="en-US" w:eastAsia="fi-FI"/>
        </w:rPr>
        <w:t>1 liter</w:t>
      </w:r>
      <w:r w:rsidRPr="00A3096B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  </w:t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  <w:t>l</w:t>
      </w:r>
      <w:r w:rsidRPr="00A3096B">
        <w:rPr>
          <w:rFonts w:ascii="Arial" w:hAnsi="Arial" w:cs="Arial"/>
          <w:b/>
          <w:bCs/>
          <w:sz w:val="24"/>
          <w:szCs w:val="24"/>
          <w:lang w:val="en-US" w:eastAsia="fi-FI"/>
        </w:rPr>
        <w:t>eftover mashed potatoes</w:t>
      </w:r>
    </w:p>
    <w:p w:rsidR="007842C8" w:rsidRDefault="007842C8" w:rsidP="00C95BB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 w:eastAsia="fi-FI"/>
        </w:rPr>
      </w:pPr>
      <w:r w:rsidRPr="00A3096B">
        <w:rPr>
          <w:rFonts w:ascii="Arial" w:hAnsi="Arial" w:cs="Arial"/>
          <w:b/>
          <w:bCs/>
          <w:sz w:val="24"/>
          <w:szCs w:val="24"/>
          <w:lang w:val="en-US" w:eastAsia="fi-FI"/>
        </w:rPr>
        <w:t>400</w:t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 </w:t>
      </w:r>
      <w:r w:rsidRPr="00A3096B">
        <w:rPr>
          <w:rFonts w:ascii="Arial" w:hAnsi="Arial" w:cs="Arial"/>
          <w:b/>
          <w:bCs/>
          <w:sz w:val="24"/>
          <w:szCs w:val="24"/>
          <w:lang w:val="en-US" w:eastAsia="fi-FI"/>
        </w:rPr>
        <w:t>g</w:t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ram </w:t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  <w:t xml:space="preserve">minced </w:t>
      </w:r>
      <w:r w:rsidRPr="00A3096B">
        <w:rPr>
          <w:rFonts w:ascii="Arial" w:hAnsi="Arial" w:cs="Arial"/>
          <w:b/>
          <w:bCs/>
          <w:sz w:val="24"/>
          <w:szCs w:val="24"/>
          <w:lang w:val="en-US" w:eastAsia="fi-FI"/>
        </w:rPr>
        <w:t>beef</w:t>
      </w:r>
    </w:p>
    <w:p w:rsidR="007842C8" w:rsidRPr="00C95BBD" w:rsidRDefault="007842C8" w:rsidP="00C95BB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 w:eastAsia="fi-FI"/>
        </w:rPr>
      </w:pPr>
    </w:p>
    <w:p w:rsidR="007842C8" w:rsidRPr="00C95BBD" w:rsidRDefault="007842C8" w:rsidP="00AE602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lang w:val="en-US" w:eastAsia="fi-FI"/>
        </w:rPr>
      </w:pPr>
      <w:r w:rsidRPr="00C95BBD">
        <w:rPr>
          <w:rFonts w:ascii="Arial" w:hAnsi="Arial" w:cs="Arial"/>
          <w:lang w:val="en-US" w:eastAsia="fi-FI"/>
        </w:rPr>
        <w:t>Mix leftover mashed pota</w:t>
      </w:r>
      <w:r>
        <w:rPr>
          <w:rFonts w:ascii="Arial" w:hAnsi="Arial" w:cs="Arial"/>
          <w:lang w:val="en-US" w:eastAsia="fi-FI"/>
        </w:rPr>
        <w:t>toes and fried minced</w:t>
      </w:r>
      <w:r w:rsidRPr="00C95BBD">
        <w:rPr>
          <w:rFonts w:ascii="Arial" w:hAnsi="Arial" w:cs="Arial"/>
          <w:lang w:val="en-US" w:eastAsia="fi-FI"/>
        </w:rPr>
        <w:t xml:space="preserve"> beef.</w:t>
      </w:r>
    </w:p>
    <w:p w:rsidR="007842C8" w:rsidRPr="00C95BBD" w:rsidRDefault="007842C8" w:rsidP="00AE602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lang w:val="en-US" w:eastAsia="fi-FI"/>
        </w:rPr>
      </w:pPr>
      <w:r w:rsidRPr="00C95BBD">
        <w:rPr>
          <w:rFonts w:ascii="Arial" w:hAnsi="Arial" w:cs="Arial"/>
          <w:lang w:val="en-US" w:eastAsia="fi-FI"/>
        </w:rPr>
        <w:t>Grease a baking dish with butter and pour the mixture into a baking dish.</w:t>
      </w:r>
    </w:p>
    <w:p w:rsidR="007842C8" w:rsidRDefault="007842C8" w:rsidP="00A3096B">
      <w:pPr>
        <w:pStyle w:val="ListParagraph"/>
        <w:numPr>
          <w:ilvl w:val="0"/>
          <w:numId w:val="1"/>
        </w:numPr>
        <w:rPr>
          <w:rFonts w:ascii="Arial" w:hAnsi="Arial" w:cs="Arial"/>
          <w:lang w:val="en-US" w:eastAsia="fi-FI"/>
        </w:rPr>
      </w:pPr>
      <w:r w:rsidRPr="00C95BBD">
        <w:rPr>
          <w:rFonts w:ascii="Arial" w:hAnsi="Arial" w:cs="Arial"/>
          <w:lang w:val="en-US" w:eastAsia="fi-FI"/>
        </w:rPr>
        <w:t>Bake in the oven at 200 degrees at the lowest level about 30 minutes.</w:t>
      </w: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rPr>
          <w:rFonts w:ascii="Arial" w:hAnsi="Arial" w:cs="Arial"/>
          <w:lang w:val="en-US" w:eastAsia="fi-FI"/>
        </w:rPr>
      </w:pPr>
    </w:p>
    <w:p w:rsidR="007842C8" w:rsidRPr="00C95BBD" w:rsidRDefault="007842C8" w:rsidP="00C95BBD">
      <w:pPr>
        <w:rPr>
          <w:rFonts w:ascii="Arial" w:hAnsi="Arial" w:cs="Arial"/>
          <w:lang w:val="en-US" w:eastAsia="fi-FI"/>
        </w:rPr>
      </w:pPr>
    </w:p>
    <w:p w:rsidR="007842C8" w:rsidRPr="00C95BBD" w:rsidRDefault="007842C8" w:rsidP="00C95BBD">
      <w:pPr>
        <w:pStyle w:val="ListParagraph"/>
        <w:rPr>
          <w:rFonts w:ascii="Arial" w:hAnsi="Arial" w:cs="Arial"/>
          <w:lang w:val="en-US" w:eastAsia="fi-FI"/>
        </w:rPr>
      </w:pPr>
    </w:p>
    <w:p w:rsidR="007842C8" w:rsidRDefault="007842C8" w:rsidP="00A3096B">
      <w:pPr>
        <w:rPr>
          <w:rFonts w:ascii="Arial" w:hAnsi="Arial" w:cs="Arial"/>
          <w:sz w:val="24"/>
          <w:szCs w:val="24"/>
          <w:lang w:val="en-US" w:eastAsia="fi-FI"/>
        </w:rPr>
      </w:pPr>
      <w:r w:rsidRPr="00654CD4">
        <w:rPr>
          <w:rFonts w:ascii="Arial" w:hAnsi="Arial" w:cs="Arial"/>
          <w:noProof/>
          <w:sz w:val="24"/>
          <w:szCs w:val="24"/>
          <w:lang w:eastAsia="fi-FI"/>
        </w:rPr>
        <w:pict>
          <v:shape id="Kuva 1" o:spid="_x0000_i1026" type="#_x0000_t75" style="width:472.5pt;height:279pt;visibility:visible">
            <v:imagedata r:id="rId6" o:title="" cropbottom="13906f"/>
          </v:shape>
        </w:pict>
      </w:r>
    </w:p>
    <w:p w:rsidR="007842C8" w:rsidRDefault="007842C8" w:rsidP="005D4F79">
      <w:pPr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  <w:lang w:val="en-US" w:eastAsia="fi-FI"/>
        </w:rPr>
      </w:pPr>
      <w:r>
        <w:rPr>
          <w:rFonts w:ascii="Arial" w:hAnsi="Arial" w:cs="Arial"/>
          <w:b/>
          <w:bCs/>
          <w:sz w:val="28"/>
          <w:szCs w:val="28"/>
          <w:lang w:val="en-US" w:eastAsia="fi-FI"/>
        </w:rPr>
        <w:t xml:space="preserve">BLUE CHEESE </w:t>
      </w:r>
      <w:r w:rsidRPr="00295460">
        <w:rPr>
          <w:rFonts w:ascii="Arial" w:hAnsi="Arial" w:cs="Arial"/>
          <w:b/>
          <w:bCs/>
          <w:sz w:val="28"/>
          <w:szCs w:val="28"/>
          <w:lang w:val="en-US" w:eastAsia="fi-FI"/>
        </w:rPr>
        <w:t>POTATO</w:t>
      </w:r>
      <w:r>
        <w:rPr>
          <w:rFonts w:ascii="Arial" w:hAnsi="Arial" w:cs="Arial"/>
          <w:b/>
          <w:bCs/>
          <w:sz w:val="28"/>
          <w:szCs w:val="28"/>
          <w:lang w:val="en-US" w:eastAsia="fi-FI"/>
        </w:rPr>
        <w:t xml:space="preserve"> CASSEROLE</w:t>
      </w:r>
    </w:p>
    <w:p w:rsidR="007842C8" w:rsidRPr="00295460" w:rsidRDefault="007842C8" w:rsidP="005D4F79">
      <w:pPr>
        <w:spacing w:after="0" w:line="240" w:lineRule="auto"/>
        <w:outlineLvl w:val="0"/>
        <w:rPr>
          <w:sz w:val="28"/>
          <w:szCs w:val="28"/>
          <w:lang w:val="en-US" w:eastAsia="fi-FI"/>
        </w:rPr>
      </w:pPr>
      <w:r>
        <w:rPr>
          <w:rFonts w:ascii="Arial" w:hAnsi="Arial" w:cs="Arial"/>
          <w:b/>
          <w:bCs/>
          <w:sz w:val="28"/>
          <w:szCs w:val="28"/>
          <w:lang w:val="en-US" w:eastAsia="fi-FI"/>
        </w:rPr>
        <w:t>(Homejuustoperunavuoka)</w:t>
      </w:r>
    </w:p>
    <w:p w:rsidR="007842C8" w:rsidRPr="00295460" w:rsidRDefault="007842C8" w:rsidP="00751D79">
      <w:pPr>
        <w:spacing w:after="0" w:line="240" w:lineRule="auto"/>
        <w:rPr>
          <w:sz w:val="24"/>
          <w:szCs w:val="24"/>
          <w:lang w:val="en-US" w:eastAsia="fi-FI"/>
        </w:rPr>
      </w:pPr>
      <w:r w:rsidRPr="00295460">
        <w:rPr>
          <w:rFonts w:ascii="Arial" w:hAnsi="Arial" w:cs="Arial"/>
          <w:b/>
          <w:bCs/>
          <w:sz w:val="28"/>
          <w:szCs w:val="28"/>
          <w:lang w:val="en-US" w:eastAsia="fi-FI"/>
        </w:rPr>
        <w:t> </w:t>
      </w:r>
    </w:p>
    <w:p w:rsidR="007842C8" w:rsidRPr="00295460" w:rsidRDefault="007842C8" w:rsidP="00751D79">
      <w:pPr>
        <w:spacing w:after="0" w:line="240" w:lineRule="auto"/>
        <w:rPr>
          <w:sz w:val="24"/>
          <w:szCs w:val="24"/>
          <w:lang w:val="en-US" w:eastAsia="fi-FI"/>
        </w:rPr>
      </w:pP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10 </w:t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>big potatoes</w:t>
      </w:r>
    </w:p>
    <w:p w:rsidR="007842C8" w:rsidRPr="00295460" w:rsidRDefault="007842C8" w:rsidP="005D4F79">
      <w:pPr>
        <w:spacing w:after="0" w:line="240" w:lineRule="auto"/>
        <w:outlineLvl w:val="0"/>
        <w:rPr>
          <w:sz w:val="24"/>
          <w:szCs w:val="24"/>
          <w:lang w:val="en-US" w:eastAsia="fi-FI"/>
        </w:rPr>
      </w:pP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1 </w:t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>onion</w:t>
      </w:r>
    </w:p>
    <w:p w:rsidR="007842C8" w:rsidRPr="00295460" w:rsidRDefault="007842C8" w:rsidP="00751D79">
      <w:pPr>
        <w:spacing w:after="0" w:line="240" w:lineRule="auto"/>
        <w:rPr>
          <w:sz w:val="24"/>
          <w:szCs w:val="24"/>
          <w:lang w:val="en-US" w:eastAsia="fi-FI"/>
        </w:rPr>
      </w:pP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5 </w:t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>cloves of garlic</w:t>
      </w:r>
    </w:p>
    <w:p w:rsidR="007842C8" w:rsidRPr="00295460" w:rsidRDefault="007842C8" w:rsidP="00751D79">
      <w:pPr>
        <w:spacing w:after="0" w:line="240" w:lineRule="auto"/>
        <w:rPr>
          <w:sz w:val="24"/>
          <w:szCs w:val="24"/>
          <w:lang w:val="en-US" w:eastAsia="fi-FI"/>
        </w:rPr>
      </w:pPr>
      <w:r>
        <w:rPr>
          <w:rFonts w:ascii="Arial" w:hAnsi="Arial" w:cs="Arial"/>
          <w:b/>
          <w:bCs/>
          <w:sz w:val="24"/>
          <w:szCs w:val="24"/>
          <w:lang w:val="en-US" w:eastAsia="fi-FI"/>
        </w:rPr>
        <w:t>2-4 deciliter</w:t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>cream</w:t>
      </w:r>
    </w:p>
    <w:p w:rsidR="007842C8" w:rsidRPr="00295460" w:rsidRDefault="007842C8" w:rsidP="00751D79">
      <w:pPr>
        <w:spacing w:after="0" w:line="240" w:lineRule="auto"/>
        <w:rPr>
          <w:sz w:val="24"/>
          <w:szCs w:val="24"/>
          <w:lang w:val="en-US" w:eastAsia="fi-FI"/>
        </w:rPr>
      </w:pP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a pinch of </w:t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>salt</w:t>
      </w:r>
    </w:p>
    <w:p w:rsidR="007842C8" w:rsidRDefault="007842C8" w:rsidP="00295460">
      <w:pPr>
        <w:spacing w:after="0" w:line="240" w:lineRule="auto"/>
        <w:rPr>
          <w:sz w:val="24"/>
          <w:szCs w:val="24"/>
          <w:lang w:val="en-US" w:eastAsia="fi-FI"/>
        </w:rPr>
      </w:pP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 xml:space="preserve">50 gram </w:t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>
        <w:rPr>
          <w:rFonts w:ascii="Arial" w:hAnsi="Arial" w:cs="Arial"/>
          <w:b/>
          <w:bCs/>
          <w:sz w:val="24"/>
          <w:szCs w:val="24"/>
          <w:lang w:val="en-US" w:eastAsia="fi-FI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 w:eastAsia="fi-FI"/>
        </w:rPr>
        <w:t>blue cheese</w:t>
      </w:r>
    </w:p>
    <w:p w:rsidR="007842C8" w:rsidRPr="00295460" w:rsidRDefault="007842C8" w:rsidP="00295460">
      <w:pPr>
        <w:spacing w:after="0" w:line="240" w:lineRule="auto"/>
        <w:rPr>
          <w:sz w:val="24"/>
          <w:szCs w:val="24"/>
          <w:lang w:val="en-US" w:eastAsia="fi-FI"/>
        </w:rPr>
      </w:pPr>
    </w:p>
    <w:p w:rsidR="007842C8" w:rsidRPr="00295460" w:rsidRDefault="007842C8" w:rsidP="00751D7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lang w:val="en-US" w:eastAsia="fi-FI"/>
        </w:rPr>
      </w:pPr>
      <w:r>
        <w:rPr>
          <w:rFonts w:ascii="Arial" w:hAnsi="Arial" w:cs="Arial"/>
          <w:lang w:val="en-US" w:eastAsia="fi-FI"/>
        </w:rPr>
        <w:t xml:space="preserve">Slice </w:t>
      </w:r>
      <w:r w:rsidRPr="00295460">
        <w:rPr>
          <w:rFonts w:ascii="Arial" w:hAnsi="Arial" w:cs="Arial"/>
          <w:lang w:val="en-US" w:eastAsia="fi-FI"/>
        </w:rPr>
        <w:t xml:space="preserve">potatoes and spread them in layers to a pan with chopped onion. Put blue cheese, salt and garlic between layers and pour cream on it. </w:t>
      </w:r>
    </w:p>
    <w:p w:rsidR="007842C8" w:rsidRDefault="007842C8" w:rsidP="00751D7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lang w:val="en-US" w:eastAsia="fi-FI"/>
        </w:rPr>
      </w:pPr>
      <w:r>
        <w:rPr>
          <w:rFonts w:ascii="Arial" w:hAnsi="Arial" w:cs="Arial"/>
          <w:lang w:val="en-US" w:eastAsia="fi-FI"/>
        </w:rPr>
        <w:t>Bake casserole</w:t>
      </w:r>
      <w:r w:rsidRPr="00295460">
        <w:rPr>
          <w:rFonts w:ascii="Arial" w:hAnsi="Arial" w:cs="Arial"/>
          <w:lang w:val="en-US" w:eastAsia="fi-FI"/>
        </w:rPr>
        <w:t xml:space="preserve"> in the oven at 200 degrees about 30 minutes.</w:t>
      </w:r>
    </w:p>
    <w:p w:rsidR="007842C8" w:rsidRDefault="007842C8" w:rsidP="00C95BBD">
      <w:pPr>
        <w:spacing w:line="240" w:lineRule="auto"/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spacing w:line="240" w:lineRule="auto"/>
        <w:rPr>
          <w:rFonts w:ascii="Arial" w:hAnsi="Arial" w:cs="Arial"/>
          <w:lang w:val="en-US" w:eastAsia="fi-FI"/>
        </w:rPr>
      </w:pPr>
    </w:p>
    <w:p w:rsidR="007842C8" w:rsidRDefault="007842C8" w:rsidP="00C95BBD">
      <w:pPr>
        <w:spacing w:line="240" w:lineRule="auto"/>
        <w:rPr>
          <w:rFonts w:ascii="Arial" w:hAnsi="Arial" w:cs="Arial"/>
          <w:lang w:val="en-US" w:eastAsia="fi-FI"/>
        </w:rPr>
      </w:pPr>
    </w:p>
    <w:p w:rsidR="007842C8" w:rsidRPr="00C95BBD" w:rsidRDefault="007842C8" w:rsidP="00C95BBD">
      <w:pPr>
        <w:spacing w:line="240" w:lineRule="auto"/>
        <w:rPr>
          <w:rFonts w:ascii="Arial" w:hAnsi="Arial" w:cs="Arial"/>
          <w:lang w:val="en-US" w:eastAsia="fi-FI"/>
        </w:rPr>
      </w:pPr>
    </w:p>
    <w:p w:rsidR="007842C8" w:rsidRDefault="007842C8" w:rsidP="00751D79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54CD4">
        <w:rPr>
          <w:rFonts w:ascii="Arial" w:hAnsi="Arial" w:cs="Arial"/>
          <w:b/>
          <w:bCs/>
          <w:noProof/>
          <w:sz w:val="28"/>
          <w:szCs w:val="28"/>
          <w:lang w:eastAsia="fi-FI"/>
        </w:rPr>
        <w:pict>
          <v:shape id="Kuva 3" o:spid="_x0000_i1027" type="#_x0000_t75" style="width:229.5pt;height:174pt;visibility:visible">
            <v:imagedata r:id="rId7" o:title=""/>
          </v:shape>
        </w:pict>
      </w:r>
      <w:r w:rsidRPr="00887DBC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654CD4">
        <w:rPr>
          <w:rFonts w:ascii="Arial" w:hAnsi="Arial" w:cs="Arial"/>
          <w:b/>
          <w:bCs/>
          <w:noProof/>
          <w:sz w:val="28"/>
          <w:szCs w:val="28"/>
          <w:lang w:eastAsia="fi-FI"/>
        </w:rPr>
        <w:pict>
          <v:shape id="Kuva 4" o:spid="_x0000_i1028" type="#_x0000_t75" style="width:233.25pt;height:174.75pt;visibility:visible">
            <v:imagedata r:id="rId8" o:title=""/>
          </v:shape>
        </w:pict>
      </w:r>
    </w:p>
    <w:p w:rsidR="007842C8" w:rsidRPr="00D76052" w:rsidRDefault="007842C8" w:rsidP="005D4F79">
      <w:pPr>
        <w:spacing w:after="0"/>
        <w:outlineLvl w:val="0"/>
        <w:rPr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PANCAKES</w:t>
      </w:r>
    </w:p>
    <w:p w:rsidR="007842C8" w:rsidRPr="00D76052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(Letut)</w:t>
      </w:r>
    </w:p>
    <w:p w:rsidR="007842C8" w:rsidRPr="00D76052" w:rsidRDefault="007842C8" w:rsidP="00C95BBD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7842C8" w:rsidRPr="00751D79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4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eggs</w:t>
      </w:r>
    </w:p>
    <w:p w:rsidR="007842C8" w:rsidRPr="00751D79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  <w:r w:rsidRPr="00751D79">
        <w:rPr>
          <w:rFonts w:ascii="Arial" w:hAnsi="Arial" w:cs="Arial"/>
          <w:b/>
          <w:bCs/>
          <w:sz w:val="24"/>
          <w:szCs w:val="24"/>
          <w:lang w:val="en-US"/>
        </w:rPr>
        <w:t>1 l</w:t>
      </w:r>
      <w:r>
        <w:rPr>
          <w:rFonts w:ascii="Arial" w:hAnsi="Arial" w:cs="Arial"/>
          <w:b/>
          <w:bCs/>
          <w:sz w:val="24"/>
          <w:szCs w:val="24"/>
          <w:lang w:val="en-US"/>
        </w:rPr>
        <w:t>iter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milk</w:t>
      </w:r>
    </w:p>
    <w:p w:rsidR="007842C8" w:rsidRPr="00751D79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5 desiliter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flour</w:t>
      </w:r>
    </w:p>
    <w:p w:rsidR="007842C8" w:rsidRPr="00751D79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1 teaspoon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salt</w:t>
      </w:r>
    </w:p>
    <w:p w:rsidR="007842C8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1 teaspoon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sugar</w:t>
      </w:r>
    </w:p>
    <w:p w:rsidR="007842C8" w:rsidRPr="00751D79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little glob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  <w:t>cooking oil</w:t>
      </w:r>
    </w:p>
    <w:p w:rsidR="007842C8" w:rsidRDefault="007842C8" w:rsidP="00751D7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7842C8" w:rsidRDefault="007842C8" w:rsidP="005D4F79">
      <w:pPr>
        <w:pStyle w:val="NoSpacing"/>
        <w:outlineLv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For baking:</w:t>
      </w:r>
    </w:p>
    <w:p w:rsidR="007842C8" w:rsidRDefault="007842C8" w:rsidP="005D4F79">
      <w:pPr>
        <w:pStyle w:val="NoSpacing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751D79">
        <w:rPr>
          <w:rFonts w:ascii="Arial" w:hAnsi="Arial" w:cs="Arial"/>
          <w:b/>
          <w:bCs/>
          <w:sz w:val="24"/>
          <w:szCs w:val="24"/>
          <w:lang w:val="en-US"/>
        </w:rPr>
        <w:t>Butter or Margarine</w:t>
      </w:r>
    </w:p>
    <w:p w:rsidR="007842C8" w:rsidRDefault="007842C8" w:rsidP="00751D79">
      <w:pPr>
        <w:pStyle w:val="NoSpacing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842C8" w:rsidRDefault="007842C8" w:rsidP="005D4F79">
      <w:pPr>
        <w:pStyle w:val="NoSpacing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For serving:</w:t>
      </w:r>
    </w:p>
    <w:p w:rsidR="007842C8" w:rsidRPr="00751D79" w:rsidRDefault="007842C8" w:rsidP="004D65B7">
      <w:pPr>
        <w:pStyle w:val="NoSpacing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Whipped cream and jam or caviar and chopped onion</w:t>
      </w:r>
    </w:p>
    <w:p w:rsidR="007842C8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sz w:val="24"/>
          <w:szCs w:val="24"/>
          <w:lang w:val="en-US"/>
        </w:rPr>
      </w:pPr>
    </w:p>
    <w:p w:rsidR="007842C8" w:rsidRPr="00F95667" w:rsidRDefault="007842C8" w:rsidP="00F95667">
      <w:pPr>
        <w:pStyle w:val="ListParagraph"/>
        <w:numPr>
          <w:ilvl w:val="0"/>
          <w:numId w:val="3"/>
        </w:numPr>
        <w:shd w:val="clear" w:color="auto" w:fill="F5F5F5"/>
        <w:spacing w:after="109" w:line="240" w:lineRule="auto"/>
        <w:textAlignment w:val="top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222222"/>
          <w:lang w:val="en-US" w:eastAsia="fi-FI"/>
        </w:rPr>
        <w:t>Broke the eggs in the bowl. Whip</w:t>
      </w:r>
      <w:r w:rsidRPr="00AE6025">
        <w:rPr>
          <w:rFonts w:ascii="Arial" w:hAnsi="Arial" w:cs="Arial"/>
          <w:color w:val="222222"/>
          <w:lang w:val="en-US" w:eastAsia="fi-FI"/>
        </w:rPr>
        <w:t xml:space="preserve"> </w:t>
      </w:r>
      <w:r>
        <w:rPr>
          <w:rFonts w:ascii="Arial" w:hAnsi="Arial" w:cs="Arial"/>
          <w:color w:val="222222"/>
          <w:lang w:val="en-US" w:eastAsia="fi-FI"/>
        </w:rPr>
        <w:t xml:space="preserve">the eggs so that their </w:t>
      </w:r>
      <w:r w:rsidRPr="00AE6025">
        <w:rPr>
          <w:rFonts w:ascii="Arial" w:hAnsi="Arial" w:cs="Arial"/>
          <w:color w:val="222222"/>
          <w:lang w:val="en-US" w:eastAsia="fi-FI"/>
        </w:rPr>
        <w:t xml:space="preserve">structure </w:t>
      </w:r>
      <w:r>
        <w:rPr>
          <w:rFonts w:ascii="Arial" w:hAnsi="Arial" w:cs="Arial"/>
          <w:color w:val="222222"/>
          <w:lang w:val="en-US" w:eastAsia="fi-FI"/>
        </w:rPr>
        <w:t xml:space="preserve">will be </w:t>
      </w:r>
      <w:r w:rsidRPr="00AE6025">
        <w:rPr>
          <w:rFonts w:ascii="Arial" w:hAnsi="Arial" w:cs="Arial"/>
          <w:color w:val="222222"/>
          <w:lang w:val="en-US" w:eastAsia="fi-FI"/>
        </w:rPr>
        <w:t>broken.</w:t>
      </w:r>
      <w:r>
        <w:rPr>
          <w:rFonts w:ascii="Arial" w:hAnsi="Arial" w:cs="Arial"/>
          <w:color w:val="222222"/>
          <w:lang w:val="en-US" w:eastAsia="fi-FI"/>
        </w:rPr>
        <w:t xml:space="preserve"> </w:t>
      </w:r>
      <w:r w:rsidRPr="00F95667">
        <w:rPr>
          <w:rFonts w:ascii="Arial" w:hAnsi="Arial" w:cs="Arial"/>
          <w:color w:val="222222"/>
          <w:lang w:val="en-US" w:eastAsia="fi-FI"/>
        </w:rPr>
        <w:t>Add the milk.</w:t>
      </w:r>
    </w:p>
    <w:p w:rsidR="007842C8" w:rsidRPr="00F95667" w:rsidRDefault="007842C8" w:rsidP="00F95667">
      <w:pPr>
        <w:pStyle w:val="ListParagraph"/>
        <w:numPr>
          <w:ilvl w:val="0"/>
          <w:numId w:val="3"/>
        </w:numPr>
        <w:shd w:val="clear" w:color="auto" w:fill="F5F5F5"/>
        <w:spacing w:after="109" w:line="240" w:lineRule="auto"/>
        <w:textAlignment w:val="top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222222"/>
          <w:lang w:val="en-US" w:eastAsia="fi-FI"/>
        </w:rPr>
        <w:t>Add to</w:t>
      </w:r>
      <w:r w:rsidRPr="00F95667">
        <w:rPr>
          <w:rFonts w:ascii="Arial" w:hAnsi="Arial" w:cs="Arial"/>
          <w:color w:val="222222"/>
          <w:lang w:val="en-US" w:eastAsia="fi-FI"/>
        </w:rPr>
        <w:t xml:space="preserve"> dry ingredients</w:t>
      </w:r>
      <w:r>
        <w:rPr>
          <w:rFonts w:ascii="Arial" w:hAnsi="Arial" w:cs="Arial"/>
          <w:color w:val="222222"/>
          <w:lang w:val="en-US" w:eastAsia="fi-FI"/>
        </w:rPr>
        <w:t xml:space="preserve"> and the little glob of cooking oil</w:t>
      </w:r>
      <w:r w:rsidRPr="00F95667">
        <w:rPr>
          <w:rFonts w:ascii="Arial" w:hAnsi="Arial" w:cs="Arial"/>
          <w:color w:val="222222"/>
          <w:lang w:val="en-US" w:eastAsia="fi-FI"/>
        </w:rPr>
        <w:t xml:space="preserve">. </w:t>
      </w:r>
    </w:p>
    <w:p w:rsidR="007842C8" w:rsidRPr="00F95667" w:rsidRDefault="007842C8" w:rsidP="00F95667">
      <w:pPr>
        <w:pStyle w:val="ListParagraph"/>
        <w:numPr>
          <w:ilvl w:val="0"/>
          <w:numId w:val="3"/>
        </w:numPr>
        <w:shd w:val="clear" w:color="auto" w:fill="F5F5F5"/>
        <w:spacing w:after="109" w:line="240" w:lineRule="auto"/>
        <w:textAlignment w:val="top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222222"/>
          <w:lang w:val="en-US" w:eastAsia="fi-FI"/>
        </w:rPr>
        <w:t>Let the p</w:t>
      </w:r>
      <w:r w:rsidRPr="00F95667">
        <w:rPr>
          <w:rFonts w:ascii="Arial" w:hAnsi="Arial" w:cs="Arial"/>
          <w:color w:val="222222"/>
          <w:lang w:val="en-US" w:eastAsia="fi-FI"/>
        </w:rPr>
        <w:t xml:space="preserve">ancake batter </w:t>
      </w:r>
      <w:r>
        <w:rPr>
          <w:rFonts w:ascii="Arial" w:hAnsi="Arial" w:cs="Arial"/>
          <w:color w:val="222222"/>
          <w:lang w:val="en-US" w:eastAsia="fi-FI"/>
        </w:rPr>
        <w:t>to swell about 30 minutes.</w:t>
      </w:r>
    </w:p>
    <w:p w:rsidR="007842C8" w:rsidRPr="00C95BBD" w:rsidRDefault="007842C8" w:rsidP="00F95667">
      <w:pPr>
        <w:pStyle w:val="ListParagraph"/>
        <w:numPr>
          <w:ilvl w:val="0"/>
          <w:numId w:val="3"/>
        </w:numPr>
        <w:shd w:val="clear" w:color="auto" w:fill="F5F5F5"/>
        <w:spacing w:after="109" w:line="240" w:lineRule="auto"/>
        <w:textAlignment w:val="top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222222"/>
          <w:lang w:val="en-US" w:eastAsia="fi-FI"/>
        </w:rPr>
        <w:t>Fry</w:t>
      </w:r>
      <w:r w:rsidRPr="00F95667">
        <w:rPr>
          <w:rFonts w:ascii="Arial" w:hAnsi="Arial" w:cs="Arial"/>
          <w:color w:val="222222"/>
          <w:lang w:val="en-US" w:eastAsia="fi-FI"/>
        </w:rPr>
        <w:t xml:space="preserve"> large or small </w:t>
      </w:r>
      <w:r>
        <w:rPr>
          <w:rFonts w:ascii="Arial" w:hAnsi="Arial" w:cs="Arial"/>
          <w:color w:val="222222"/>
          <w:lang w:val="en-US" w:eastAsia="fi-FI"/>
        </w:rPr>
        <w:t>pancakes</w:t>
      </w:r>
      <w:r w:rsidRPr="00F95667">
        <w:rPr>
          <w:rFonts w:ascii="Arial" w:hAnsi="Arial" w:cs="Arial"/>
          <w:color w:val="222222"/>
          <w:lang w:val="en-US" w:eastAsia="fi-FI"/>
        </w:rPr>
        <w:t xml:space="preserve"> in a frying pan or griddle pan</w:t>
      </w:r>
      <w:r>
        <w:rPr>
          <w:rFonts w:ascii="Arial" w:hAnsi="Arial" w:cs="Arial"/>
          <w:color w:val="222222"/>
          <w:lang w:val="en-US" w:eastAsia="fi-FI"/>
        </w:rPr>
        <w:t xml:space="preserve"> on the both sides</w:t>
      </w:r>
      <w:r w:rsidRPr="00F95667">
        <w:rPr>
          <w:rFonts w:ascii="Arial" w:hAnsi="Arial" w:cs="Arial"/>
          <w:color w:val="222222"/>
          <w:lang w:val="en-US" w:eastAsia="fi-FI"/>
        </w:rPr>
        <w:t>.</w:t>
      </w:r>
      <w:r>
        <w:rPr>
          <w:rFonts w:ascii="Arial" w:hAnsi="Arial" w:cs="Arial"/>
          <w:color w:val="222222"/>
          <w:lang w:val="en-US" w:eastAsia="fi-FI"/>
        </w:rPr>
        <w:t xml:space="preserve"> Add little bit of  butter or margarine each time you start to fry new pancakes so they don’t stick to the pan.</w:t>
      </w:r>
    </w:p>
    <w:p w:rsidR="007842C8" w:rsidRPr="00F95667" w:rsidRDefault="007842C8" w:rsidP="00F95667">
      <w:pPr>
        <w:pStyle w:val="ListParagraph"/>
        <w:numPr>
          <w:ilvl w:val="0"/>
          <w:numId w:val="3"/>
        </w:numPr>
        <w:shd w:val="clear" w:color="auto" w:fill="F5F5F5"/>
        <w:spacing w:after="109" w:line="240" w:lineRule="auto"/>
        <w:textAlignment w:val="top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222222"/>
          <w:lang w:val="en-US" w:eastAsia="fi-FI"/>
        </w:rPr>
        <w:t>Serve with whipped cream and jam or with caviar and chopped onion.</w:t>
      </w:r>
    </w:p>
    <w:p w:rsidR="007842C8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color w:val="222222"/>
          <w:lang w:val="en-US" w:eastAsia="fi-FI"/>
        </w:rPr>
      </w:pPr>
    </w:p>
    <w:p w:rsidR="007842C8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color w:val="222222"/>
          <w:lang w:val="en-US" w:eastAsia="fi-FI"/>
        </w:rPr>
      </w:pPr>
    </w:p>
    <w:p w:rsidR="007842C8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color w:val="222222"/>
          <w:lang w:val="en-US" w:eastAsia="fi-FI"/>
        </w:rPr>
      </w:pPr>
    </w:p>
    <w:p w:rsidR="007842C8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color w:val="222222"/>
          <w:lang w:val="en-US" w:eastAsia="fi-FI"/>
        </w:rPr>
      </w:pPr>
    </w:p>
    <w:p w:rsidR="007842C8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color w:val="222222"/>
          <w:lang w:val="en-US" w:eastAsia="fi-FI"/>
        </w:rPr>
      </w:pPr>
    </w:p>
    <w:p w:rsidR="007842C8" w:rsidRPr="00751D79" w:rsidRDefault="007842C8" w:rsidP="00751D79">
      <w:pPr>
        <w:shd w:val="clear" w:color="auto" w:fill="F5F5F5"/>
        <w:spacing w:after="109" w:line="240" w:lineRule="auto"/>
        <w:textAlignment w:val="top"/>
        <w:rPr>
          <w:rFonts w:ascii="Arial" w:hAnsi="Arial" w:cs="Arial"/>
          <w:b/>
          <w:bCs/>
          <w:color w:val="777777"/>
          <w:sz w:val="18"/>
          <w:szCs w:val="18"/>
          <w:lang w:val="en-US" w:eastAsia="fi-FI"/>
        </w:rPr>
      </w:pPr>
    </w:p>
    <w:p w:rsidR="007842C8" w:rsidRDefault="007842C8" w:rsidP="00751D79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:rsidR="007842C8" w:rsidRDefault="007842C8" w:rsidP="00751D79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:rsidR="007842C8" w:rsidRDefault="007842C8" w:rsidP="00751D79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54CD4">
        <w:rPr>
          <w:rFonts w:ascii="Arial" w:hAnsi="Arial" w:cs="Arial"/>
          <w:b/>
          <w:bCs/>
          <w:noProof/>
          <w:sz w:val="28"/>
          <w:szCs w:val="28"/>
          <w:lang w:eastAsia="fi-FI"/>
        </w:rPr>
        <w:pict>
          <v:shape id="Kuva 5" o:spid="_x0000_i1029" type="#_x0000_t75" style="width:416.25pt;height:312pt;visibility:visible">
            <v:imagedata r:id="rId9" o:title=""/>
          </v:shape>
        </w:pic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POTATO FLAT</w:t>
      </w:r>
      <w:r w:rsidRPr="00751D79">
        <w:rPr>
          <w:rFonts w:ascii="Arial" w:hAnsi="Arial" w:cs="Arial"/>
          <w:b/>
          <w:bCs/>
          <w:sz w:val="28"/>
          <w:szCs w:val="28"/>
          <w:lang w:val="en-US"/>
        </w:rPr>
        <w:t>BREAD</w: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(Perunarieska)</w:t>
      </w:r>
    </w:p>
    <w:p w:rsidR="007842C8" w:rsidRPr="00F95667" w:rsidRDefault="007842C8" w:rsidP="00C95BBD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7842C8" w:rsidRPr="00751D79" w:rsidRDefault="007842C8" w:rsidP="00C95BBD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3 deciliter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potato flakes </w:t>
      </w:r>
      <w:r w:rsidRPr="00F95667">
        <w:rPr>
          <w:rFonts w:ascii="Arial" w:hAnsi="Arial" w:cs="Arial"/>
          <w:b/>
          <w:bCs/>
          <w:sz w:val="24"/>
          <w:szCs w:val="24"/>
          <w:u w:val="single"/>
          <w:lang w:val="en-US"/>
        </w:rPr>
        <w:t>or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1½ dl mashed potato flour mix</w:t>
      </w:r>
    </w:p>
    <w:p w:rsidR="007842C8" w:rsidRPr="00751D79" w:rsidRDefault="007842C8" w:rsidP="00F95667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4 deciliter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water</w:t>
      </w:r>
    </w:p>
    <w:p w:rsidR="007842C8" w:rsidRPr="00751D79" w:rsidRDefault="007842C8" w:rsidP="00F95667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751D79">
        <w:rPr>
          <w:rFonts w:ascii="Arial" w:hAnsi="Arial" w:cs="Arial"/>
          <w:b/>
          <w:bCs/>
          <w:sz w:val="24"/>
          <w:szCs w:val="24"/>
          <w:lang w:val="en-US"/>
        </w:rPr>
        <w:t>50 g</w:t>
      </w:r>
      <w:r>
        <w:rPr>
          <w:rFonts w:ascii="Arial" w:hAnsi="Arial" w:cs="Arial"/>
          <w:b/>
          <w:bCs/>
          <w:sz w:val="24"/>
          <w:szCs w:val="24"/>
          <w:lang w:val="en-US"/>
        </w:rPr>
        <w:t>ram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  <w:t>margarine or butter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(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melted</w:t>
      </w:r>
      <w:r>
        <w:rPr>
          <w:rFonts w:ascii="Arial" w:hAnsi="Arial" w:cs="Arial"/>
          <w:b/>
          <w:bCs/>
          <w:sz w:val="24"/>
          <w:szCs w:val="24"/>
          <w:lang w:val="en-US"/>
        </w:rPr>
        <w:t>)</w:t>
      </w:r>
    </w:p>
    <w:p w:rsidR="007842C8" w:rsidRPr="00751D79" w:rsidRDefault="007842C8" w:rsidP="00F95667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½-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1 t</w:t>
      </w:r>
      <w:r>
        <w:rPr>
          <w:rFonts w:ascii="Arial" w:hAnsi="Arial" w:cs="Arial"/>
          <w:b/>
          <w:bCs/>
          <w:sz w:val="24"/>
          <w:szCs w:val="24"/>
          <w:lang w:val="en-US"/>
        </w:rPr>
        <w:t>ea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sp</w:t>
      </w:r>
      <w:r>
        <w:rPr>
          <w:rFonts w:ascii="Arial" w:hAnsi="Arial" w:cs="Arial"/>
          <w:b/>
          <w:bCs/>
          <w:sz w:val="24"/>
          <w:szCs w:val="24"/>
          <w:lang w:val="en-US"/>
        </w:rPr>
        <w:t>oon</w:t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salt</w:t>
      </w:r>
    </w:p>
    <w:p w:rsidR="007842C8" w:rsidRPr="00751D79" w:rsidRDefault="007842C8" w:rsidP="00F95667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751D79">
        <w:rPr>
          <w:rFonts w:ascii="Arial" w:hAnsi="Arial" w:cs="Arial"/>
          <w:b/>
          <w:bCs/>
          <w:sz w:val="24"/>
          <w:szCs w:val="24"/>
          <w:lang w:val="en-US"/>
        </w:rPr>
        <w:t>1 d</w:t>
      </w:r>
      <w:r>
        <w:rPr>
          <w:rFonts w:ascii="Arial" w:hAnsi="Arial" w:cs="Arial"/>
          <w:b/>
          <w:bCs/>
          <w:sz w:val="24"/>
          <w:szCs w:val="24"/>
          <w:lang w:val="en-US"/>
        </w:rPr>
        <w:t>eciliter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barley flour</w:t>
      </w:r>
    </w:p>
    <w:p w:rsidR="007842C8" w:rsidRDefault="007842C8" w:rsidP="00F95667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2 deciliter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51D79">
        <w:rPr>
          <w:rFonts w:ascii="Arial" w:hAnsi="Arial" w:cs="Arial"/>
          <w:b/>
          <w:bCs/>
          <w:sz w:val="24"/>
          <w:szCs w:val="24"/>
          <w:lang w:val="en-US"/>
        </w:rPr>
        <w:t>wheat flour</w:t>
      </w:r>
    </w:p>
    <w:p w:rsidR="007842C8" w:rsidRPr="00295460" w:rsidRDefault="007842C8" w:rsidP="00F95667">
      <w:pPr>
        <w:spacing w:after="0"/>
        <w:rPr>
          <w:rFonts w:ascii="Arial" w:hAnsi="Arial" w:cs="Arial"/>
          <w:b/>
          <w:bCs/>
          <w:lang w:val="en-US"/>
        </w:rPr>
      </w:pPr>
    </w:p>
    <w:p w:rsidR="007842C8" w:rsidRPr="00295460" w:rsidRDefault="007842C8" w:rsidP="00F956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Heat the oven to 225 </w:t>
      </w:r>
      <w:r w:rsidRPr="00295460">
        <w:rPr>
          <w:rFonts w:ascii="Arial" w:hAnsi="Arial" w:cs="Arial"/>
          <w:lang w:val="en-US"/>
        </w:rPr>
        <w:t xml:space="preserve">C. </w:t>
      </w:r>
    </w:p>
    <w:p w:rsidR="007842C8" w:rsidRPr="00295460" w:rsidRDefault="007842C8" w:rsidP="00F956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Mix the potato flakes with </w:t>
      </w:r>
      <w:r w:rsidRPr="00295460">
        <w:rPr>
          <w:rFonts w:ascii="Arial" w:hAnsi="Arial" w:cs="Arial"/>
          <w:lang w:val="en-US"/>
        </w:rPr>
        <w:t xml:space="preserve">warm water. Add the melted butter, salt and flours. </w:t>
      </w:r>
    </w:p>
    <w:p w:rsidR="007842C8" w:rsidRPr="00295460" w:rsidRDefault="007842C8" w:rsidP="00F956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 xml:space="preserve">Knead the dough into a bar shape and slice into 7-8 pieces. Tap the pieces into ½ cm thick flat breads and put them to the baking tray. </w:t>
      </w:r>
    </w:p>
    <w:p w:rsidR="007842C8" w:rsidRPr="00295460" w:rsidRDefault="007842C8" w:rsidP="00F956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 xml:space="preserve">Tick the bread few times with a fork before baking. </w:t>
      </w:r>
    </w:p>
    <w:p w:rsidR="007842C8" w:rsidRPr="00295460" w:rsidRDefault="007842C8" w:rsidP="00F956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Bake in the oven for about 15 minutes. The flatbreads tastes the best when they are still warm.</w:t>
      </w:r>
    </w:p>
    <w:p w:rsidR="007842C8" w:rsidRPr="005B0577" w:rsidRDefault="007842C8" w:rsidP="00751D79">
      <w:pPr>
        <w:rPr>
          <w:rFonts w:ascii="Arial" w:hAnsi="Arial" w:cs="Arial"/>
          <w:sz w:val="24"/>
          <w:szCs w:val="24"/>
          <w:lang w:val="en-US"/>
        </w:rPr>
      </w:pPr>
    </w:p>
    <w:p w:rsidR="007842C8" w:rsidRDefault="007842C8" w:rsidP="00A3096B">
      <w:pPr>
        <w:rPr>
          <w:lang w:val="en-US"/>
        </w:rPr>
      </w:pPr>
      <w:r w:rsidRPr="00B63E1B">
        <w:rPr>
          <w:noProof/>
          <w:lang w:eastAsia="fi-FI"/>
        </w:rPr>
        <w:pict>
          <v:shape id="Kuva 6" o:spid="_x0000_i1030" type="#_x0000_t75" style="width:367.5pt;height:275.25pt;visibility:visible">
            <v:imagedata r:id="rId10" o:title=""/>
          </v:shape>
        </w:pic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2D46D5">
        <w:rPr>
          <w:rFonts w:ascii="Arial" w:hAnsi="Arial" w:cs="Arial"/>
          <w:b/>
          <w:bCs/>
          <w:sz w:val="28"/>
          <w:szCs w:val="28"/>
          <w:lang w:val="en-US"/>
        </w:rPr>
        <w:t>HAM AND POTATO CASSEROLE</w: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(Kinkkuperunasoselaatikko)</w:t>
      </w:r>
    </w:p>
    <w:p w:rsidR="007842C8" w:rsidRPr="002D46D5" w:rsidRDefault="007842C8" w:rsidP="00C95BBD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7842C8" w:rsidRPr="002D46D5" w:rsidRDefault="007842C8" w:rsidP="00C95BBD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8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potatoes</w:t>
      </w:r>
    </w:p>
    <w:p w:rsidR="007842C8" w:rsidRPr="002D46D5" w:rsidRDefault="007842C8" w:rsidP="004D679B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>150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g</w:t>
      </w:r>
      <w:r>
        <w:rPr>
          <w:rFonts w:ascii="Arial" w:hAnsi="Arial" w:cs="Arial"/>
          <w:b/>
          <w:bCs/>
          <w:sz w:val="24"/>
          <w:szCs w:val="24"/>
          <w:lang w:val="en-US"/>
        </w:rPr>
        <w:t>ram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ham slices</w:t>
      </w:r>
    </w:p>
    <w:p w:rsidR="007842C8" w:rsidRPr="002D46D5" w:rsidRDefault="007842C8" w:rsidP="005D4F79">
      <w:pPr>
        <w:spacing w:after="0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1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onion</w:t>
      </w:r>
    </w:p>
    <w:p w:rsidR="007842C8" w:rsidRPr="002D46D5" w:rsidRDefault="007842C8" w:rsidP="004D679B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>25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g</w:t>
      </w:r>
      <w:r>
        <w:rPr>
          <w:rFonts w:ascii="Arial" w:hAnsi="Arial" w:cs="Arial"/>
          <w:b/>
          <w:bCs/>
          <w:sz w:val="24"/>
          <w:szCs w:val="24"/>
          <w:lang w:val="en-US"/>
        </w:rPr>
        <w:t>ram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cooking oil</w:t>
      </w:r>
    </w:p>
    <w:p w:rsidR="007842C8" w:rsidRPr="002D46D5" w:rsidRDefault="007842C8" w:rsidP="004D679B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>½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t</w:t>
      </w:r>
      <w:r>
        <w:rPr>
          <w:rFonts w:ascii="Arial" w:hAnsi="Arial" w:cs="Arial"/>
          <w:b/>
          <w:bCs/>
          <w:sz w:val="24"/>
          <w:szCs w:val="24"/>
          <w:lang w:val="en-US"/>
        </w:rPr>
        <w:t>ea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sp</w:t>
      </w:r>
      <w:r>
        <w:rPr>
          <w:rFonts w:ascii="Arial" w:hAnsi="Arial" w:cs="Arial"/>
          <w:b/>
          <w:bCs/>
          <w:sz w:val="24"/>
          <w:szCs w:val="24"/>
          <w:lang w:val="en-US"/>
        </w:rPr>
        <w:t>oon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salt</w:t>
      </w:r>
    </w:p>
    <w:p w:rsidR="007842C8" w:rsidRPr="002D46D5" w:rsidRDefault="007842C8" w:rsidP="004D679B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>0,25 t</w:t>
      </w:r>
      <w:r>
        <w:rPr>
          <w:rFonts w:ascii="Arial" w:hAnsi="Arial" w:cs="Arial"/>
          <w:b/>
          <w:bCs/>
          <w:sz w:val="24"/>
          <w:szCs w:val="24"/>
          <w:lang w:val="en-US"/>
        </w:rPr>
        <w:t>ea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sp</w:t>
      </w:r>
      <w:r>
        <w:rPr>
          <w:rFonts w:ascii="Arial" w:hAnsi="Arial" w:cs="Arial"/>
          <w:b/>
          <w:bCs/>
          <w:sz w:val="24"/>
          <w:szCs w:val="24"/>
          <w:lang w:val="en-US"/>
        </w:rPr>
        <w:t>oon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black pepper</w:t>
      </w:r>
    </w:p>
    <w:p w:rsidR="007842C8" w:rsidRPr="002D46D5" w:rsidRDefault="007842C8" w:rsidP="004D679B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D46D5">
        <w:rPr>
          <w:rFonts w:ascii="Arial" w:hAnsi="Arial" w:cs="Arial"/>
          <w:b/>
          <w:bCs/>
          <w:sz w:val="24"/>
          <w:szCs w:val="24"/>
          <w:lang w:val="en-US"/>
        </w:rPr>
        <w:t>½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t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easpoon  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  <w:t xml:space="preserve">mixed </w:t>
      </w:r>
      <w:r w:rsidRPr="002D46D5">
        <w:rPr>
          <w:rFonts w:ascii="Arial" w:hAnsi="Arial" w:cs="Arial"/>
          <w:b/>
          <w:bCs/>
          <w:sz w:val="24"/>
          <w:szCs w:val="24"/>
          <w:lang w:val="en-US"/>
        </w:rPr>
        <w:t>pepper spice</w:t>
      </w:r>
    </w:p>
    <w:p w:rsidR="007842C8" w:rsidRPr="00887DBC" w:rsidRDefault="007842C8" w:rsidP="004D679B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1½ - 2 deciliter</w:t>
      </w:r>
      <w:r w:rsidRPr="00887DBC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ab/>
      </w:r>
      <w:r w:rsidRPr="00887DBC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milk</w: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887DBC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1 </w:t>
      </w: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ab/>
      </w:r>
      <w:r w:rsidRPr="00887DBC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egg</w:t>
      </w:r>
    </w:p>
    <w:p w:rsidR="007842C8" w:rsidRPr="00295460" w:rsidRDefault="007842C8" w:rsidP="004D679B">
      <w:pPr>
        <w:spacing w:after="0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7842C8" w:rsidRPr="00295460" w:rsidRDefault="007842C8" w:rsidP="00887DBC">
      <w:pPr>
        <w:pStyle w:val="ListParagraph"/>
        <w:numPr>
          <w:ilvl w:val="0"/>
          <w:numId w:val="5"/>
        </w:numPr>
        <w:rPr>
          <w:rStyle w:val="hps"/>
          <w:rFonts w:ascii="Arial" w:hAnsi="Arial" w:cs="Arial"/>
          <w:color w:val="000000"/>
          <w:lang w:val="en-US"/>
        </w:rPr>
      </w:pPr>
      <w:r w:rsidRPr="00295460">
        <w:rPr>
          <w:rFonts w:ascii="Arial" w:hAnsi="Arial" w:cs="Arial"/>
          <w:color w:val="000000"/>
          <w:lang w:val="en-US"/>
        </w:rPr>
        <w:t xml:space="preserve">Wash, peel and chop the potatoes. </w:t>
      </w:r>
      <w:r w:rsidRPr="00295460">
        <w:rPr>
          <w:rStyle w:val="hps"/>
          <w:rFonts w:ascii="Arial" w:hAnsi="Arial" w:cs="Arial"/>
          <w:color w:val="222222"/>
          <w:lang w:val="en-US"/>
        </w:rPr>
        <w:t>Boil the potatoes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in lightly salted water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until they are soft.</w:t>
      </w:r>
    </w:p>
    <w:p w:rsidR="007842C8" w:rsidRPr="00295460" w:rsidRDefault="007842C8" w:rsidP="00887DBC">
      <w:pPr>
        <w:pStyle w:val="ListParagraph"/>
        <w:numPr>
          <w:ilvl w:val="0"/>
          <w:numId w:val="5"/>
        </w:numPr>
        <w:rPr>
          <w:rStyle w:val="shorttext"/>
          <w:rFonts w:ascii="Arial" w:hAnsi="Arial" w:cs="Arial"/>
          <w:color w:val="000000"/>
          <w:lang w:val="en-US"/>
        </w:rPr>
      </w:pPr>
      <w:r w:rsidRPr="00295460">
        <w:rPr>
          <w:rStyle w:val="hps"/>
          <w:rFonts w:ascii="Arial" w:hAnsi="Arial" w:cs="Arial"/>
          <w:color w:val="222222"/>
          <w:lang w:val="en-US"/>
        </w:rPr>
        <w:t>Peel and chop the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onion. Fry the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onion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in cooking oil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in a frying pan</w:t>
      </w:r>
      <w:r w:rsidRPr="00295460">
        <w:rPr>
          <w:rStyle w:val="shorttext"/>
          <w:rFonts w:ascii="Arial" w:hAnsi="Arial" w:cs="Arial"/>
          <w:color w:val="222222"/>
          <w:lang w:val="en-US"/>
        </w:rPr>
        <w:t>.</w:t>
      </w:r>
    </w:p>
    <w:p w:rsidR="007842C8" w:rsidRPr="00295460" w:rsidRDefault="007842C8" w:rsidP="00887DBC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lang w:val="en-US"/>
        </w:rPr>
      </w:pPr>
      <w:r w:rsidRPr="00295460">
        <w:rPr>
          <w:rStyle w:val="hps"/>
          <w:rFonts w:ascii="Arial" w:hAnsi="Arial" w:cs="Arial"/>
          <w:color w:val="222222"/>
          <w:lang w:val="en-US"/>
        </w:rPr>
        <w:t>Mash the cooked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potatoes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and add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the milk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to the extent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that the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mashed potatoes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will be loose enough</w:t>
      </w:r>
      <w:r w:rsidRPr="00295460">
        <w:rPr>
          <w:rFonts w:ascii="Arial" w:hAnsi="Arial" w:cs="Arial"/>
          <w:color w:val="222222"/>
          <w:lang w:val="en-US"/>
        </w:rPr>
        <w:t>.</w:t>
      </w:r>
    </w:p>
    <w:p w:rsidR="007842C8" w:rsidRPr="00295460" w:rsidRDefault="007842C8" w:rsidP="004D679B">
      <w:pPr>
        <w:pStyle w:val="ListParagraph"/>
        <w:numPr>
          <w:ilvl w:val="0"/>
          <w:numId w:val="5"/>
        </w:numPr>
        <w:rPr>
          <w:rStyle w:val="hps"/>
          <w:rFonts w:ascii="Arial" w:hAnsi="Arial" w:cs="Arial"/>
          <w:color w:val="000000"/>
          <w:lang w:val="en-US"/>
        </w:rPr>
      </w:pPr>
      <w:r>
        <w:rPr>
          <w:rStyle w:val="hps"/>
          <w:rFonts w:ascii="Arial" w:hAnsi="Arial" w:cs="Arial"/>
          <w:color w:val="222222"/>
          <w:lang w:val="en-US"/>
        </w:rPr>
        <w:t>Add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salt</w:t>
      </w:r>
      <w:r w:rsidRPr="00295460">
        <w:rPr>
          <w:rFonts w:ascii="Arial" w:hAnsi="Arial" w:cs="Arial"/>
          <w:color w:val="222222"/>
          <w:lang w:val="en-US"/>
        </w:rPr>
        <w:t xml:space="preserve">, onion, ham slices </w:t>
      </w:r>
      <w:r w:rsidRPr="00295460">
        <w:rPr>
          <w:rStyle w:val="hps"/>
          <w:rFonts w:ascii="Arial" w:hAnsi="Arial" w:cs="Arial"/>
          <w:color w:val="222222"/>
          <w:lang w:val="en-US"/>
        </w:rPr>
        <w:t>and spices.</w:t>
      </w:r>
      <w:r w:rsidRPr="00295460">
        <w:rPr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Add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>
        <w:rPr>
          <w:rStyle w:val="hps"/>
          <w:rFonts w:ascii="Arial" w:hAnsi="Arial" w:cs="Arial"/>
          <w:color w:val="222222"/>
          <w:lang w:val="en-US"/>
        </w:rPr>
        <w:t>whipped</w:t>
      </w:r>
      <w:r w:rsidRPr="00295460">
        <w:rPr>
          <w:rStyle w:val="hps"/>
          <w:rFonts w:ascii="Arial" w:hAnsi="Arial" w:cs="Arial"/>
          <w:color w:val="222222"/>
          <w:lang w:val="en-US"/>
        </w:rPr>
        <w:t xml:space="preserve"> egg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mixture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 xml:space="preserve">and </w:t>
      </w:r>
      <w:r>
        <w:rPr>
          <w:rStyle w:val="hps"/>
          <w:rFonts w:ascii="Arial" w:hAnsi="Arial" w:cs="Arial"/>
          <w:color w:val="222222"/>
          <w:lang w:val="en-US"/>
        </w:rPr>
        <w:t>mix carefully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 xml:space="preserve">until smooth. </w:t>
      </w:r>
    </w:p>
    <w:p w:rsidR="007842C8" w:rsidRPr="00295460" w:rsidRDefault="007842C8" w:rsidP="00887DBC">
      <w:pPr>
        <w:pStyle w:val="ListParagraph"/>
        <w:numPr>
          <w:ilvl w:val="0"/>
          <w:numId w:val="5"/>
        </w:numPr>
        <w:rPr>
          <w:rStyle w:val="shorttext"/>
          <w:rFonts w:ascii="Arial" w:hAnsi="Arial" w:cs="Arial"/>
          <w:color w:val="000000"/>
          <w:lang w:val="en-US"/>
        </w:rPr>
      </w:pPr>
      <w:r w:rsidRPr="00295460">
        <w:rPr>
          <w:rStyle w:val="hps"/>
          <w:rFonts w:ascii="Arial" w:hAnsi="Arial" w:cs="Arial"/>
          <w:color w:val="222222"/>
          <w:lang w:val="en-US"/>
        </w:rPr>
        <w:t>Pour into a buttered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casserole dish</w:t>
      </w:r>
      <w:r w:rsidRPr="00295460">
        <w:rPr>
          <w:rStyle w:val="shorttext"/>
          <w:rFonts w:ascii="Arial" w:hAnsi="Arial" w:cs="Arial"/>
          <w:color w:val="222222"/>
          <w:lang w:val="en-US"/>
        </w:rPr>
        <w:t>.</w:t>
      </w:r>
    </w:p>
    <w:p w:rsidR="007842C8" w:rsidRPr="00295460" w:rsidRDefault="007842C8" w:rsidP="00887DBC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lang w:val="en-US"/>
        </w:rPr>
      </w:pPr>
      <w:r w:rsidRPr="00295460">
        <w:rPr>
          <w:rStyle w:val="hps"/>
          <w:rFonts w:ascii="Arial" w:hAnsi="Arial" w:cs="Arial"/>
          <w:color w:val="222222"/>
          <w:lang w:val="en-US"/>
        </w:rPr>
        <w:t>Fry at 200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degrees for about</w:t>
      </w:r>
      <w:r w:rsidRPr="00295460">
        <w:rPr>
          <w:rStyle w:val="shorttext"/>
          <w:rFonts w:ascii="Arial" w:hAnsi="Arial" w:cs="Arial"/>
          <w:color w:val="222222"/>
          <w:lang w:val="en-US"/>
        </w:rPr>
        <w:t xml:space="preserve"> </w:t>
      </w:r>
      <w:r w:rsidRPr="00295460">
        <w:rPr>
          <w:rStyle w:val="hps"/>
          <w:rFonts w:ascii="Arial" w:hAnsi="Arial" w:cs="Arial"/>
          <w:color w:val="222222"/>
          <w:lang w:val="en-US"/>
        </w:rPr>
        <w:t>30 minutes.</w:t>
      </w:r>
    </w:p>
    <w:p w:rsidR="007842C8" w:rsidRDefault="007842C8" w:rsidP="00A3096B">
      <w:pPr>
        <w:rPr>
          <w:lang w:val="en-US"/>
        </w:rPr>
      </w:pPr>
    </w:p>
    <w:p w:rsidR="007842C8" w:rsidRDefault="007842C8" w:rsidP="00A3096B">
      <w:pPr>
        <w:rPr>
          <w:lang w:val="en-US"/>
        </w:rPr>
      </w:pPr>
      <w:r w:rsidRPr="00B63E1B">
        <w:rPr>
          <w:noProof/>
          <w:lang w:eastAsia="fi-FI"/>
        </w:rPr>
        <w:pict>
          <v:shape id="Kuva 7" o:spid="_x0000_i1031" type="#_x0000_t75" style="width:377.25pt;height:282.75pt;visibility:visible">
            <v:imagedata r:id="rId11" o:title=""/>
          </v:shape>
        </w:pict>
      </w:r>
    </w:p>
    <w:p w:rsidR="007842C8" w:rsidRPr="00295460" w:rsidRDefault="007842C8" w:rsidP="005D4F79">
      <w:pPr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295460">
        <w:rPr>
          <w:rFonts w:ascii="Arial" w:hAnsi="Arial" w:cs="Arial"/>
          <w:b/>
          <w:bCs/>
          <w:sz w:val="28"/>
          <w:szCs w:val="28"/>
          <w:lang w:val="en-US"/>
        </w:rPr>
        <w:t>PIZZA</w:t>
      </w:r>
    </w:p>
    <w:p w:rsidR="007842C8" w:rsidRPr="00295460" w:rsidRDefault="007842C8" w:rsidP="005D4F79">
      <w:pPr>
        <w:spacing w:after="0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Pizza base: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 xml:space="preserve">1½ </w:t>
      </w:r>
      <w:r>
        <w:rPr>
          <w:rFonts w:ascii="Arial" w:hAnsi="Arial" w:cs="Arial"/>
          <w:b/>
          <w:bCs/>
          <w:sz w:val="24"/>
          <w:szCs w:val="24"/>
          <w:lang w:val="en-US"/>
        </w:rPr>
        <w:t>deciliter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water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15-20 gram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fresh yeast</w:t>
      </w:r>
    </w:p>
    <w:p w:rsidR="007842C8" w:rsidRPr="00295460" w:rsidRDefault="007842C8" w:rsidP="00111F28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about 3 deciliter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wheat flour</w:t>
      </w:r>
    </w:p>
    <w:p w:rsidR="007842C8" w:rsidRPr="00295460" w:rsidRDefault="007842C8" w:rsidP="00111F28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 xml:space="preserve">2 tablespoon 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cooking oil</w:t>
      </w:r>
    </w:p>
    <w:p w:rsidR="007842C8" w:rsidRPr="00295460" w:rsidRDefault="007842C8" w:rsidP="00111F28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Warm the water to hand warm (+37 degrees). Crumble the yeast into the water and stir until it’s smooth.</w:t>
      </w:r>
    </w:p>
    <w:p w:rsidR="007842C8" w:rsidRPr="00295460" w:rsidRDefault="007842C8" w:rsidP="00111F28">
      <w:pPr>
        <w:pStyle w:val="ListParagraph"/>
        <w:numPr>
          <w:ilvl w:val="0"/>
          <w:numId w:val="8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Add other ingredients and knead the dough by hand.</w:t>
      </w:r>
    </w:p>
    <w:p w:rsidR="007842C8" w:rsidRPr="00295460" w:rsidRDefault="007842C8" w:rsidP="00111F28">
      <w:pPr>
        <w:pStyle w:val="ListParagraph"/>
        <w:numPr>
          <w:ilvl w:val="0"/>
          <w:numId w:val="8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Roll out the dough on a baking tray and leave it to rise under a cloth for about 10-15 minutes.</w:t>
      </w:r>
    </w:p>
    <w:p w:rsidR="007842C8" w:rsidRPr="00295460" w:rsidRDefault="007842C8" w:rsidP="00111F28">
      <w:pPr>
        <w:pStyle w:val="ListParagraph"/>
        <w:numPr>
          <w:ilvl w:val="0"/>
          <w:numId w:val="8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Place the oven heat up to 250 degrees and cook the tomato sauce and stuffing.</w:t>
      </w:r>
    </w:p>
    <w:p w:rsidR="007842C8" w:rsidRPr="00295460" w:rsidRDefault="007842C8" w:rsidP="005D4F79">
      <w:pPr>
        <w:spacing w:after="0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Tomato sauce: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1 little can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tomato paste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1 teaspoon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bazil or pizza spice</w:t>
      </w:r>
    </w:p>
    <w:p w:rsidR="007842C8" w:rsidRDefault="007842C8" w:rsidP="00295460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Stir and add onto the pizza base.</w:t>
      </w:r>
    </w:p>
    <w:p w:rsidR="007842C8" w:rsidRPr="00295460" w:rsidRDefault="007842C8" w:rsidP="00295460">
      <w:pPr>
        <w:pStyle w:val="ListParagraph"/>
        <w:spacing w:after="0"/>
        <w:rPr>
          <w:rFonts w:ascii="Arial" w:hAnsi="Arial" w:cs="Arial"/>
          <w:lang w:val="en-US"/>
        </w:rPr>
      </w:pPr>
    </w:p>
    <w:p w:rsidR="007842C8" w:rsidRPr="00295460" w:rsidRDefault="007842C8" w:rsidP="005D4F79">
      <w:pPr>
        <w:spacing w:after="0"/>
        <w:outlineLvl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Stuffing: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300 gram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leftover ham</w:t>
      </w:r>
    </w:p>
    <w:p w:rsidR="007842C8" w:rsidRPr="00295460" w:rsidRDefault="007842C8" w:rsidP="00111F28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200 gram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pineapple pieces</w:t>
      </w:r>
    </w:p>
    <w:p w:rsidR="007842C8" w:rsidRPr="00295460" w:rsidRDefault="007842C8" w:rsidP="00295460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2 decilitre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grated cheese</w:t>
      </w:r>
    </w:p>
    <w:p w:rsidR="007842C8" w:rsidRPr="00295460" w:rsidRDefault="007842C8" w:rsidP="00295460">
      <w:pPr>
        <w:pStyle w:val="ListParagraph"/>
        <w:numPr>
          <w:ilvl w:val="0"/>
          <w:numId w:val="11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Add fillings on top of the pizza base.</w:t>
      </w:r>
    </w:p>
    <w:p w:rsidR="007842C8" w:rsidRPr="00295460" w:rsidRDefault="007842C8" w:rsidP="00A3096B">
      <w:pPr>
        <w:pStyle w:val="ListParagraph"/>
        <w:numPr>
          <w:ilvl w:val="0"/>
          <w:numId w:val="11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Bake the pizza in the median plane of the oven for 15 minutes.</w:t>
      </w:r>
    </w:p>
    <w:p w:rsidR="007842C8" w:rsidRDefault="007842C8" w:rsidP="00A3096B">
      <w:pPr>
        <w:rPr>
          <w:lang w:val="en-US"/>
        </w:rPr>
      </w:pPr>
      <w:r w:rsidRPr="00B63E1B">
        <w:rPr>
          <w:noProof/>
          <w:lang w:eastAsia="fi-FI"/>
        </w:rPr>
        <w:pict>
          <v:shape id="Kuva 8" o:spid="_x0000_i1032" type="#_x0000_t75" style="width:372pt;height:279pt;visibility:visible">
            <v:imagedata r:id="rId12" o:title=""/>
          </v:shape>
        </w:pic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295460">
        <w:rPr>
          <w:rFonts w:ascii="Arial" w:hAnsi="Arial" w:cs="Arial"/>
          <w:b/>
          <w:bCs/>
          <w:sz w:val="28"/>
          <w:szCs w:val="28"/>
          <w:lang w:val="en-US"/>
        </w:rPr>
        <w:t>VEGETABLE SOUP</w:t>
      </w:r>
    </w:p>
    <w:p w:rsidR="007842C8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(Kasvissosekeitto)</w:t>
      </w:r>
    </w:p>
    <w:p w:rsidR="007842C8" w:rsidRPr="00295460" w:rsidRDefault="007842C8" w:rsidP="00C95BBD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7842C8" w:rsidRPr="00295460" w:rsidRDefault="007842C8" w:rsidP="005D4F79">
      <w:pPr>
        <w:spacing w:after="0"/>
        <w:outlineLvl w:val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 xml:space="preserve">2 </w:t>
      </w:r>
      <w:r w:rsidRPr="00295460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  <w:t>c</w:t>
      </w:r>
      <w:r w:rsidRPr="00295460">
        <w:rPr>
          <w:rFonts w:ascii="Arial" w:hAnsi="Arial" w:cs="Arial"/>
          <w:b/>
          <w:bCs/>
          <w:lang w:val="en-US"/>
        </w:rPr>
        <w:t>arrots (about 160</w:t>
      </w:r>
      <w:r>
        <w:rPr>
          <w:rFonts w:ascii="Arial" w:hAnsi="Arial" w:cs="Arial"/>
          <w:b/>
          <w:bCs/>
          <w:lang w:val="en-US"/>
        </w:rPr>
        <w:t xml:space="preserve"> </w:t>
      </w:r>
      <w:r w:rsidRPr="00295460">
        <w:rPr>
          <w:rFonts w:ascii="Arial" w:hAnsi="Arial" w:cs="Arial"/>
          <w:b/>
          <w:bCs/>
          <w:lang w:val="en-US"/>
        </w:rPr>
        <w:t>gram)</w:t>
      </w:r>
      <w:r w:rsidRPr="00295460">
        <w:rPr>
          <w:rFonts w:ascii="Arial" w:hAnsi="Arial" w:cs="Arial"/>
          <w:b/>
          <w:bCs/>
          <w:lang w:val="en-US"/>
        </w:rPr>
        <w:tab/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500 gram</w:t>
      </w:r>
      <w:r w:rsidRPr="00295460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Pr="00295460">
        <w:rPr>
          <w:rFonts w:ascii="Arial" w:hAnsi="Arial" w:cs="Arial"/>
          <w:b/>
          <w:bCs/>
          <w:lang w:val="en-US"/>
        </w:rPr>
        <w:t>leftover mashed potatoes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about 8 deciliter</w:t>
      </w:r>
      <w:r w:rsidRPr="00295460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ab/>
      </w:r>
      <w:r w:rsidRPr="00295460">
        <w:rPr>
          <w:rFonts w:ascii="Arial" w:hAnsi="Arial" w:cs="Arial"/>
          <w:b/>
          <w:bCs/>
          <w:lang w:val="en-US"/>
        </w:rPr>
        <w:t>water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1-2</w:t>
      </w:r>
      <w:r w:rsidRPr="00295460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Pr="00295460">
        <w:rPr>
          <w:rFonts w:ascii="Arial" w:hAnsi="Arial" w:cs="Arial"/>
          <w:b/>
          <w:bCs/>
          <w:lang w:val="en-US"/>
        </w:rPr>
        <w:t>vegetable stock cubes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2½ deciliter</w:t>
      </w:r>
      <w:r w:rsidRPr="00295460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Pr="00295460">
        <w:rPr>
          <w:rFonts w:ascii="Arial" w:hAnsi="Arial" w:cs="Arial"/>
          <w:b/>
          <w:bCs/>
          <w:lang w:val="en-US"/>
        </w:rPr>
        <w:t>sour cream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touch</w:t>
      </w:r>
      <w:r w:rsidRPr="00295460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Pr="00295460">
        <w:rPr>
          <w:rFonts w:ascii="Arial" w:hAnsi="Arial" w:cs="Arial"/>
          <w:b/>
          <w:bCs/>
          <w:lang w:val="en-US"/>
        </w:rPr>
        <w:t>black pepper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1 teaspoon</w:t>
      </w:r>
      <w:r w:rsidRPr="00295460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Pr="00295460">
        <w:rPr>
          <w:rFonts w:ascii="Arial" w:hAnsi="Arial" w:cs="Arial"/>
          <w:b/>
          <w:bCs/>
          <w:lang w:val="en-US"/>
        </w:rPr>
        <w:t>seeds of coriander of touch of nutmeg</w:t>
      </w:r>
    </w:p>
    <w:p w:rsidR="007842C8" w:rsidRPr="00295460" w:rsidRDefault="007842C8" w:rsidP="005D4F79">
      <w:pPr>
        <w:spacing w:after="0"/>
        <w:outlineLvl w:val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For serving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1-2 tablespoon chopped parsley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the cottage cheese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lang w:val="en-US"/>
        </w:rPr>
      </w:pPr>
      <w:r w:rsidRPr="00295460">
        <w:rPr>
          <w:rFonts w:ascii="Arial" w:hAnsi="Arial" w:cs="Arial"/>
          <w:b/>
          <w:bCs/>
          <w:lang w:val="en-US"/>
        </w:rPr>
        <w:t>ryebread</w:t>
      </w:r>
      <w:r w:rsidRPr="00295460">
        <w:rPr>
          <w:rFonts w:ascii="Arial" w:hAnsi="Arial" w:cs="Arial"/>
          <w:b/>
          <w:bCs/>
          <w:lang w:val="en-US"/>
        </w:rPr>
        <w:tab/>
      </w:r>
    </w:p>
    <w:tbl>
      <w:tblPr>
        <w:tblW w:w="215" w:type="dxa"/>
        <w:tblCellSpacing w:w="15" w:type="dxa"/>
        <w:tblCellMar>
          <w:left w:w="0" w:type="dxa"/>
          <w:right w:w="0" w:type="dxa"/>
        </w:tblCellMar>
        <w:tblLook w:val="00A0"/>
      </w:tblPr>
      <w:tblGrid>
        <w:gridCol w:w="65"/>
        <w:gridCol w:w="150"/>
      </w:tblGrid>
      <w:tr w:rsidR="007842C8" w:rsidRPr="00654CD4">
        <w:trPr>
          <w:trHeight w:val="106"/>
          <w:tblCellSpacing w:w="15" w:type="dxa"/>
        </w:trPr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60" w:type="dxa"/>
              <w:right w:w="0" w:type="dxa"/>
            </w:tcMar>
          </w:tcPr>
          <w:p w:rsidR="007842C8" w:rsidRPr="00654CD4" w:rsidRDefault="007842C8" w:rsidP="002901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60" w:type="dxa"/>
              <w:right w:w="0" w:type="dxa"/>
            </w:tcMar>
          </w:tcPr>
          <w:p w:rsidR="007842C8" w:rsidRPr="00654CD4" w:rsidRDefault="007842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7842C8" w:rsidRPr="00295460" w:rsidRDefault="007842C8" w:rsidP="0058402C">
      <w:pPr>
        <w:pStyle w:val="z-TopofForm"/>
      </w:pPr>
      <w:r w:rsidRPr="00295460">
        <w:rPr>
          <w:lang w:val="en-US"/>
        </w:rPr>
        <w:t>Lo</w:t>
      </w:r>
      <w:r w:rsidRPr="00295460">
        <w:t>makkeen yläreuna</w:t>
      </w:r>
    </w:p>
    <w:p w:rsidR="007842C8" w:rsidRPr="00295460" w:rsidRDefault="007842C8" w:rsidP="0058402C">
      <w:pPr>
        <w:pStyle w:val="z-BottomofForm"/>
      </w:pPr>
      <w:r w:rsidRPr="00295460">
        <w:t>Lomakkeen alareuna</w:t>
      </w:r>
    </w:p>
    <w:p w:rsidR="007842C8" w:rsidRPr="00295460" w:rsidRDefault="007842C8" w:rsidP="00290172">
      <w:pPr>
        <w:pStyle w:val="ListParagraph"/>
        <w:numPr>
          <w:ilvl w:val="0"/>
          <w:numId w:val="6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Wash and grate the carrots.</w:t>
      </w:r>
    </w:p>
    <w:p w:rsidR="007842C8" w:rsidRPr="00295460" w:rsidRDefault="007842C8" w:rsidP="00290172">
      <w:pPr>
        <w:pStyle w:val="ListParagraph"/>
        <w:numPr>
          <w:ilvl w:val="0"/>
          <w:numId w:val="6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Boil the grated potato and onion mix in vegetable broth until it’s done, about 10 minutes.</w:t>
      </w:r>
    </w:p>
    <w:p w:rsidR="007842C8" w:rsidRPr="00295460" w:rsidRDefault="007842C8" w:rsidP="00290172">
      <w:pPr>
        <w:pStyle w:val="ListParagraph"/>
        <w:numPr>
          <w:ilvl w:val="0"/>
          <w:numId w:val="6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Add the cream, black pepper and the chopped coriander seeds. Bring to a boil.</w:t>
      </w:r>
    </w:p>
    <w:p w:rsidR="007842C8" w:rsidRPr="00295460" w:rsidRDefault="007842C8" w:rsidP="00290172">
      <w:pPr>
        <w:pStyle w:val="ListParagraph"/>
        <w:numPr>
          <w:ilvl w:val="0"/>
          <w:numId w:val="6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Puree with a hand blender and check the salt.</w:t>
      </w:r>
    </w:p>
    <w:p w:rsidR="007842C8" w:rsidRPr="00295460" w:rsidRDefault="007842C8" w:rsidP="00146564">
      <w:pPr>
        <w:pStyle w:val="ListParagraph"/>
        <w:numPr>
          <w:ilvl w:val="0"/>
          <w:numId w:val="6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Chop the parsley and mix it to the cottage cheese. Add on the soup portions.</w:t>
      </w:r>
    </w:p>
    <w:p w:rsidR="007842C8" w:rsidRPr="00295460" w:rsidRDefault="007842C8" w:rsidP="00146564">
      <w:pPr>
        <w:pStyle w:val="ListParagraph"/>
        <w:numPr>
          <w:ilvl w:val="0"/>
          <w:numId w:val="6"/>
        </w:numPr>
        <w:rPr>
          <w:rFonts w:ascii="Arial" w:hAnsi="Arial" w:cs="Arial"/>
          <w:lang w:val="en-US"/>
        </w:rPr>
      </w:pPr>
      <w:r w:rsidRPr="00295460">
        <w:rPr>
          <w:rFonts w:ascii="Arial" w:hAnsi="Arial" w:cs="Arial"/>
          <w:lang w:val="en-US"/>
        </w:rPr>
        <w:t>Serve with rye bread.</w:t>
      </w:r>
    </w:p>
    <w:p w:rsidR="007842C8" w:rsidRDefault="007842C8" w:rsidP="00A3096B">
      <w:pPr>
        <w:rPr>
          <w:lang w:val="en-US"/>
        </w:rPr>
      </w:pPr>
      <w:r w:rsidRPr="00B63E1B">
        <w:rPr>
          <w:noProof/>
          <w:lang w:eastAsia="fi-FI"/>
        </w:rPr>
        <w:pict>
          <v:shape id="Kuva 9" o:spid="_x0000_i1033" type="#_x0000_t75" style="width:170.25pt;height:226.5pt;visibility:visible">
            <v:imagedata r:id="rId13" o:title=""/>
          </v:shape>
        </w:pict>
      </w:r>
    </w:p>
    <w:p w:rsidR="007842C8" w:rsidRPr="00C95BBD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GOOSEBERRY FRUIT SOUP</w:t>
      </w:r>
      <w:r w:rsidRPr="00C95BBD">
        <w:rPr>
          <w:rFonts w:ascii="Arial" w:hAnsi="Arial" w:cs="Arial"/>
          <w:b/>
          <w:bCs/>
          <w:sz w:val="28"/>
          <w:szCs w:val="28"/>
          <w:lang w:val="en-US"/>
        </w:rPr>
        <w:t xml:space="preserve"> (6 portions)</w:t>
      </w:r>
    </w:p>
    <w:p w:rsidR="007842C8" w:rsidRPr="00C95BBD" w:rsidRDefault="007842C8" w:rsidP="005D4F79">
      <w:pPr>
        <w:spacing w:after="0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(</w:t>
      </w:r>
      <w:r w:rsidRPr="00C95BBD">
        <w:rPr>
          <w:rFonts w:ascii="Arial" w:hAnsi="Arial" w:cs="Arial"/>
          <w:b/>
          <w:bCs/>
          <w:sz w:val="28"/>
          <w:szCs w:val="28"/>
          <w:lang w:val="en-US"/>
        </w:rPr>
        <w:t>Tal</w:t>
      </w:r>
      <w:r>
        <w:rPr>
          <w:rFonts w:ascii="Arial" w:hAnsi="Arial" w:cs="Arial"/>
          <w:b/>
          <w:bCs/>
          <w:sz w:val="28"/>
          <w:szCs w:val="28"/>
          <w:lang w:val="en-US"/>
        </w:rPr>
        <w:t>limestarin kiisseli)</w:t>
      </w:r>
    </w:p>
    <w:p w:rsidR="007842C8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10 desiliter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water</w:t>
      </w:r>
    </w:p>
    <w:p w:rsidR="007842C8" w:rsidRPr="00295460" w:rsidRDefault="007842C8" w:rsidP="00295460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5 desiliter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gooseberry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2 deciliter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sugar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4 tablespoon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potato flour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½ deciliter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water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1 teaspoon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vanilla sugar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On top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3 slices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dry/old ryebread in grated form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3 tablespoon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butter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½ deciliter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sugar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>2 tablespoon</w:t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  <w:t>cocoa powder</w:t>
      </w:r>
    </w:p>
    <w:p w:rsidR="007842C8" w:rsidRPr="00295460" w:rsidRDefault="007842C8" w:rsidP="00146564">
      <w:pPr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 w:rsidRPr="00295460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295460">
        <w:rPr>
          <w:rFonts w:ascii="Arial" w:hAnsi="Arial" w:cs="Arial"/>
          <w:b/>
          <w:bCs/>
          <w:sz w:val="24"/>
          <w:szCs w:val="24"/>
          <w:lang w:val="en-US"/>
        </w:rPr>
        <w:t>whipped cream</w:t>
      </w:r>
    </w:p>
    <w:p w:rsidR="007842C8" w:rsidRPr="00295460" w:rsidRDefault="007842C8" w:rsidP="00146564">
      <w:pPr>
        <w:spacing w:after="0"/>
        <w:rPr>
          <w:rFonts w:ascii="Arial" w:hAnsi="Arial" w:cs="Arial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0"/>
      </w:tblGrid>
      <w:tr w:rsidR="007842C8" w:rsidRPr="00654CD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42C8" w:rsidRPr="00654CD4" w:rsidRDefault="007842C8">
            <w:pPr>
              <w:pStyle w:val="Heading2"/>
              <w:spacing w:before="120" w:line="216" w:lineRule="atLeast"/>
              <w:textAlignment w:val="baseline"/>
              <w:rPr>
                <w:rFonts w:ascii="Arial" w:hAnsi="Arial" w:cs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7842C8" w:rsidRPr="00654CD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42C8" w:rsidRPr="00654CD4" w:rsidRDefault="007842C8">
            <w:pPr>
              <w:spacing w:line="240" w:lineRule="atLeas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</w:tbl>
    <w:p w:rsidR="007842C8" w:rsidRPr="00295460" w:rsidRDefault="007842C8" w:rsidP="00295460">
      <w:pPr>
        <w:pStyle w:val="ListParagraph"/>
        <w:numPr>
          <w:ilvl w:val="0"/>
          <w:numId w:val="7"/>
        </w:numPr>
        <w:rPr>
          <w:rFonts w:ascii="Arial" w:hAnsi="Arial" w:cs="Arial"/>
          <w:sz w:val="36"/>
          <w:szCs w:val="36"/>
          <w:lang w:val="en-US"/>
        </w:rPr>
      </w:pPr>
      <w:r w:rsidRPr="00295460">
        <w:rPr>
          <w:rFonts w:ascii="Arial" w:hAnsi="Arial" w:cs="Arial"/>
          <w:color w:val="000000"/>
          <w:bdr w:val="none" w:sz="0" w:space="0" w:color="auto" w:frame="1"/>
          <w:lang w:val="en-US"/>
        </w:rPr>
        <w:t>Boil the water and add gooseberries. Cook until the berries are completely softened.</w:t>
      </w:r>
    </w:p>
    <w:p w:rsidR="007842C8" w:rsidRPr="00295460" w:rsidRDefault="007842C8" w:rsidP="00BD4290">
      <w:pPr>
        <w:pStyle w:val="ListParagraph"/>
        <w:numPr>
          <w:ilvl w:val="0"/>
          <w:numId w:val="7"/>
        </w:numPr>
        <w:rPr>
          <w:rFonts w:ascii="Arial" w:hAnsi="Arial" w:cs="Arial"/>
          <w:sz w:val="36"/>
          <w:szCs w:val="36"/>
          <w:lang w:val="en-US"/>
        </w:rPr>
      </w:pPr>
      <w:r w:rsidRPr="00295460">
        <w:rPr>
          <w:rFonts w:ascii="Arial" w:hAnsi="Arial" w:cs="Arial"/>
          <w:color w:val="000000"/>
          <w:bdr w:val="none" w:sz="0" w:space="0" w:color="auto" w:frame="1"/>
          <w:lang w:val="en-US"/>
        </w:rPr>
        <w:t>Strain the juice. Add the sugar and bring to boil again.</w:t>
      </w:r>
    </w:p>
    <w:p w:rsidR="007842C8" w:rsidRPr="00295460" w:rsidRDefault="007842C8" w:rsidP="00BD4290">
      <w:pPr>
        <w:pStyle w:val="ListParagraph"/>
        <w:numPr>
          <w:ilvl w:val="0"/>
          <w:numId w:val="7"/>
        </w:numPr>
        <w:rPr>
          <w:rFonts w:ascii="Arial" w:hAnsi="Arial" w:cs="Arial"/>
          <w:sz w:val="36"/>
          <w:szCs w:val="36"/>
          <w:lang w:val="en-US"/>
        </w:rPr>
      </w:pPr>
      <w:r w:rsidRPr="00295460">
        <w:rPr>
          <w:rFonts w:ascii="Arial" w:hAnsi="Arial" w:cs="Arial"/>
          <w:color w:val="000000"/>
          <w:bdr w:val="none" w:sz="0" w:space="0" w:color="auto" w:frame="1"/>
          <w:lang w:val="en-US"/>
        </w:rPr>
        <w:t>Dissolve the potato flours in cold ½</w:t>
      </w:r>
      <w:r>
        <w:rPr>
          <w:rFonts w:ascii="Arial" w:hAnsi="Arial" w:cs="Arial"/>
          <w:color w:val="000000"/>
          <w:bdr w:val="none" w:sz="0" w:space="0" w:color="auto" w:frame="1"/>
          <w:lang w:val="en-US"/>
        </w:rPr>
        <w:t xml:space="preserve"> </w:t>
      </w:r>
      <w:r w:rsidRPr="00295460">
        <w:rPr>
          <w:rFonts w:ascii="Arial" w:hAnsi="Arial" w:cs="Arial"/>
          <w:color w:val="000000"/>
          <w:bdr w:val="none" w:sz="0" w:space="0" w:color="auto" w:frame="1"/>
          <w:lang w:val="en-US"/>
        </w:rPr>
        <w:t>dl water. Remove the pan from the heat and pour in the potato flour mixture as a thin string to the juice, stirring constantly.</w:t>
      </w:r>
    </w:p>
    <w:p w:rsidR="007842C8" w:rsidRPr="00295460" w:rsidRDefault="007842C8" w:rsidP="00BD4290">
      <w:pPr>
        <w:pStyle w:val="ListParagraph"/>
        <w:numPr>
          <w:ilvl w:val="0"/>
          <w:numId w:val="7"/>
        </w:numPr>
        <w:rPr>
          <w:rFonts w:ascii="Arial" w:hAnsi="Arial" w:cs="Arial"/>
          <w:sz w:val="36"/>
          <w:szCs w:val="36"/>
          <w:lang w:val="en-US"/>
        </w:rPr>
      </w:pPr>
      <w:r w:rsidRPr="00295460">
        <w:rPr>
          <w:rFonts w:ascii="Arial" w:hAnsi="Arial" w:cs="Arial"/>
          <w:color w:val="000000"/>
          <w:bdr w:val="none" w:sz="0" w:space="0" w:color="auto" w:frame="1"/>
          <w:lang w:val="en-US"/>
        </w:rPr>
        <w:t>Put the pot back on the stove and let it bubble up a few times, don’t boil. Lift the soup to cool and season with vanilla sugar.</w:t>
      </w:r>
    </w:p>
    <w:p w:rsidR="007842C8" w:rsidRPr="00D76052" w:rsidRDefault="007842C8" w:rsidP="00C95BBD">
      <w:pPr>
        <w:pStyle w:val="ListParagraph"/>
        <w:numPr>
          <w:ilvl w:val="0"/>
          <w:numId w:val="7"/>
        </w:numPr>
        <w:rPr>
          <w:rFonts w:ascii="Arial" w:hAnsi="Arial" w:cs="Arial"/>
          <w:sz w:val="36"/>
          <w:szCs w:val="36"/>
          <w:lang w:val="en-US"/>
        </w:rPr>
      </w:pPr>
      <w:r w:rsidRPr="00D76052">
        <w:rPr>
          <w:rFonts w:ascii="Arial" w:hAnsi="Arial" w:cs="Arial"/>
          <w:color w:val="000000"/>
          <w:bdr w:val="none" w:sz="0" w:space="0" w:color="auto" w:frame="1"/>
          <w:lang w:val="en-US"/>
        </w:rPr>
        <w:t>Heat the butter in a frying pan. Include grated ryebread and let brown lightly. Season the mixture with sugar and cocoa powder.</w:t>
      </w:r>
    </w:p>
    <w:p w:rsidR="007842C8" w:rsidRPr="00D76052" w:rsidRDefault="007842C8" w:rsidP="00C95BBD">
      <w:pPr>
        <w:pStyle w:val="ListParagraph"/>
        <w:numPr>
          <w:ilvl w:val="0"/>
          <w:numId w:val="7"/>
        </w:numPr>
        <w:rPr>
          <w:rFonts w:ascii="Arial" w:hAnsi="Arial" w:cs="Arial"/>
          <w:sz w:val="36"/>
          <w:szCs w:val="36"/>
          <w:lang w:val="en-US"/>
        </w:rPr>
      </w:pPr>
      <w:r w:rsidRPr="00D76052">
        <w:rPr>
          <w:rFonts w:ascii="Arial" w:hAnsi="Arial" w:cs="Arial"/>
          <w:color w:val="000000"/>
          <w:bdr w:val="none" w:sz="0" w:space="0" w:color="auto" w:frame="1"/>
          <w:lang w:val="en-US"/>
        </w:rPr>
        <w:t>Pour the fool in dessert dishes and sprinkle with bread mixture and briskly whipped cream.</w:t>
      </w:r>
    </w:p>
    <w:p w:rsidR="007842C8" w:rsidRPr="00D76052" w:rsidRDefault="007842C8" w:rsidP="00D76052">
      <w:pPr>
        <w:pStyle w:val="ListParagraph"/>
        <w:rPr>
          <w:rFonts w:ascii="Arial" w:hAnsi="Arial" w:cs="Arial"/>
          <w:sz w:val="36"/>
          <w:szCs w:val="36"/>
          <w:lang w:val="en-US"/>
        </w:rPr>
      </w:pPr>
      <w:r w:rsidRPr="00D76052">
        <w:rPr>
          <w:rFonts w:ascii="Arial" w:hAnsi="Arial" w:cs="Arial"/>
          <w:color w:val="000000"/>
          <w:sz w:val="14"/>
          <w:szCs w:val="14"/>
          <w:bdr w:val="none" w:sz="0" w:space="0" w:color="auto" w:frame="1"/>
          <w:lang w:val="en-US"/>
        </w:rPr>
        <w:br/>
      </w:r>
      <w:r w:rsidRPr="00D76052">
        <w:rPr>
          <w:rFonts w:ascii="Arial" w:hAnsi="Arial" w:cs="Arial"/>
          <w:color w:val="000000"/>
          <w:sz w:val="14"/>
          <w:szCs w:val="14"/>
          <w:bdr w:val="none" w:sz="0" w:space="0" w:color="auto" w:frame="1"/>
          <w:lang w:val="en-US"/>
        </w:rPr>
        <w:br/>
      </w:r>
      <w:r w:rsidRPr="00654CD4">
        <w:rPr>
          <w:rFonts w:ascii="Arial" w:hAnsi="Arial" w:cs="Arial"/>
          <w:noProof/>
          <w:sz w:val="36"/>
          <w:szCs w:val="36"/>
          <w:lang w:eastAsia="fi-FI"/>
        </w:rPr>
        <w:pict>
          <v:shape id="_x0000_i1034" type="#_x0000_t75" style="width:424.5pt;height:318.75pt;visibility:visible">
            <v:imagedata r:id="rId14" o:title=""/>
          </v:shape>
        </w:pict>
      </w:r>
    </w:p>
    <w:sectPr w:rsidR="007842C8" w:rsidRPr="00D76052" w:rsidSect="007A508C">
      <w:pgSz w:w="11906" w:h="16838"/>
      <w:pgMar w:top="1417" w:right="1134" w:bottom="1417" w:left="1134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71FB"/>
    <w:multiLevelType w:val="hybridMultilevel"/>
    <w:tmpl w:val="CEEE3EE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24A25"/>
    <w:multiLevelType w:val="hybridMultilevel"/>
    <w:tmpl w:val="E7C2A2D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F6A3C"/>
    <w:multiLevelType w:val="hybridMultilevel"/>
    <w:tmpl w:val="A7480F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70822"/>
    <w:multiLevelType w:val="hybridMultilevel"/>
    <w:tmpl w:val="263C1A2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D0711"/>
    <w:multiLevelType w:val="hybridMultilevel"/>
    <w:tmpl w:val="D528D8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3070F"/>
    <w:multiLevelType w:val="hybridMultilevel"/>
    <w:tmpl w:val="F522BE9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80EF4"/>
    <w:multiLevelType w:val="hybridMultilevel"/>
    <w:tmpl w:val="36D88F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A1C14"/>
    <w:multiLevelType w:val="hybridMultilevel"/>
    <w:tmpl w:val="B10A6E14"/>
    <w:lvl w:ilvl="0" w:tplc="5560BC8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color w:val="000000"/>
        <w:sz w:val="22"/>
        <w:szCs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D4AAA"/>
    <w:multiLevelType w:val="hybridMultilevel"/>
    <w:tmpl w:val="901CFA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D60D4"/>
    <w:multiLevelType w:val="hybridMultilevel"/>
    <w:tmpl w:val="C7269820"/>
    <w:lvl w:ilvl="0" w:tplc="A4E09B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924422"/>
    <w:multiLevelType w:val="hybridMultilevel"/>
    <w:tmpl w:val="9B70AAC6"/>
    <w:lvl w:ilvl="0" w:tplc="336874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6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304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096B"/>
    <w:rsid w:val="00111F28"/>
    <w:rsid w:val="00146564"/>
    <w:rsid w:val="00262E44"/>
    <w:rsid w:val="00290172"/>
    <w:rsid w:val="00295460"/>
    <w:rsid w:val="002D3949"/>
    <w:rsid w:val="002D46D5"/>
    <w:rsid w:val="004A02AB"/>
    <w:rsid w:val="004D65B7"/>
    <w:rsid w:val="004D679B"/>
    <w:rsid w:val="0058402C"/>
    <w:rsid w:val="005B0577"/>
    <w:rsid w:val="005D4F79"/>
    <w:rsid w:val="00654CD4"/>
    <w:rsid w:val="0066105A"/>
    <w:rsid w:val="006753AF"/>
    <w:rsid w:val="00751D79"/>
    <w:rsid w:val="007842C8"/>
    <w:rsid w:val="007A508C"/>
    <w:rsid w:val="007C2755"/>
    <w:rsid w:val="00887DBC"/>
    <w:rsid w:val="009A151C"/>
    <w:rsid w:val="00A3096B"/>
    <w:rsid w:val="00A72042"/>
    <w:rsid w:val="00AE6025"/>
    <w:rsid w:val="00B63E1B"/>
    <w:rsid w:val="00BB2239"/>
    <w:rsid w:val="00BD4290"/>
    <w:rsid w:val="00C81925"/>
    <w:rsid w:val="00C95BBD"/>
    <w:rsid w:val="00D76052"/>
    <w:rsid w:val="00EA511F"/>
    <w:rsid w:val="00EE45DB"/>
    <w:rsid w:val="00F95667"/>
    <w:rsid w:val="00FA4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HTML Top of Form" w:unhideWhenUsed="0"/>
    <w:lsdException w:name="HTML Bottom of Form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08C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402C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8402C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1D79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FF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rsid w:val="0058402C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58402C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rsid w:val="00751D79"/>
    <w:rPr>
      <w:rFonts w:ascii="Cambria" w:hAnsi="Cambria" w:cs="Cambria"/>
      <w:b/>
      <w:bCs/>
      <w:i/>
      <w:iCs/>
      <w:color w:val="FF0000"/>
    </w:rPr>
  </w:style>
  <w:style w:type="paragraph" w:styleId="NoSpacing">
    <w:name w:val="No Spacing"/>
    <w:uiPriority w:val="99"/>
    <w:qFormat/>
    <w:rsid w:val="00751D79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94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uiPriority w:val="99"/>
    <w:rsid w:val="00887DBC"/>
  </w:style>
  <w:style w:type="character" w:customStyle="1" w:styleId="hps">
    <w:name w:val="hps"/>
    <w:basedOn w:val="DefaultParagraphFont"/>
    <w:uiPriority w:val="99"/>
    <w:rsid w:val="00887DBC"/>
  </w:style>
  <w:style w:type="character" w:customStyle="1" w:styleId="apple-converted-space">
    <w:name w:val="apple-converted-space"/>
    <w:basedOn w:val="DefaultParagraphFont"/>
    <w:uiPriority w:val="99"/>
    <w:rsid w:val="0058402C"/>
  </w:style>
  <w:style w:type="character" w:styleId="Hyperlink">
    <w:name w:val="Hyperlink"/>
    <w:basedOn w:val="DefaultParagraphFont"/>
    <w:uiPriority w:val="99"/>
    <w:semiHidden/>
    <w:rsid w:val="005840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584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extraunit">
    <w:name w:val="extraunit"/>
    <w:basedOn w:val="DefaultParagraphFont"/>
    <w:uiPriority w:val="99"/>
    <w:rsid w:val="0058402C"/>
  </w:style>
  <w:style w:type="character" w:customStyle="1" w:styleId="ingredientname">
    <w:name w:val="ingredientname"/>
    <w:basedOn w:val="DefaultParagraphFont"/>
    <w:uiPriority w:val="99"/>
    <w:rsid w:val="0058402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840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402C"/>
    <w:rPr>
      <w:rFonts w:ascii="Arial" w:hAnsi="Arial" w:cs="Arial"/>
      <w:vanish/>
      <w:sz w:val="16"/>
      <w:szCs w:val="16"/>
      <w:lang w:eastAsia="fi-F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840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402C"/>
    <w:rPr>
      <w:rFonts w:ascii="Arial" w:hAnsi="Arial" w:cs="Arial"/>
      <w:vanish/>
      <w:sz w:val="16"/>
      <w:szCs w:val="16"/>
      <w:lang w:eastAsia="fi-FI"/>
    </w:rPr>
  </w:style>
  <w:style w:type="paragraph" w:styleId="ListParagraph">
    <w:name w:val="List Paragraph"/>
    <w:basedOn w:val="Normal"/>
    <w:uiPriority w:val="99"/>
    <w:qFormat/>
    <w:rsid w:val="00AE602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5D4F7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3DDE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87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7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7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7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7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7383">
          <w:marLeft w:val="240"/>
          <w:marRight w:val="240"/>
          <w:marTop w:val="360"/>
          <w:marBottom w:val="2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3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38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39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40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7410">
          <w:marLeft w:val="240"/>
          <w:marRight w:val="24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87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73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3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38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38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39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39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4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9</Pages>
  <Words>566</Words>
  <Characters>4586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Merja</cp:lastModifiedBy>
  <cp:revision>4</cp:revision>
  <dcterms:created xsi:type="dcterms:W3CDTF">2014-02-18T08:30:00Z</dcterms:created>
  <dcterms:modified xsi:type="dcterms:W3CDTF">2014-03-22T09:16:00Z</dcterms:modified>
</cp:coreProperties>
</file>