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20" w:rsidRPr="00CC406C" w:rsidRDefault="00557442" w:rsidP="007A3C0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RIEPONLAHTI </w:t>
      </w:r>
      <w:proofErr w:type="spellStart"/>
      <w:r w:rsidR="00F416C5">
        <w:rPr>
          <w:b/>
          <w:sz w:val="32"/>
          <w:szCs w:val="32"/>
        </w:rPr>
        <w:t>Nilakan</w:t>
      </w:r>
      <w:proofErr w:type="spellEnd"/>
      <w:r w:rsidR="00F416C5">
        <w:rPr>
          <w:b/>
          <w:sz w:val="32"/>
          <w:szCs w:val="32"/>
        </w:rPr>
        <w:t xml:space="preserve"> taksi (</w:t>
      </w:r>
      <w:proofErr w:type="gramStart"/>
      <w:r>
        <w:rPr>
          <w:b/>
          <w:sz w:val="32"/>
          <w:szCs w:val="32"/>
        </w:rPr>
        <w:t xml:space="preserve">0443100482) </w:t>
      </w:r>
      <w:r w:rsidR="006904CB">
        <w:rPr>
          <w:b/>
          <w:sz w:val="32"/>
          <w:szCs w:val="32"/>
        </w:rPr>
        <w:t xml:space="preserve"> </w:t>
      </w:r>
      <w:proofErr w:type="spellStart"/>
      <w:r w:rsidR="000762F4" w:rsidRPr="000762F4">
        <w:rPr>
          <w:b/>
          <w:sz w:val="24"/>
          <w:szCs w:val="24"/>
        </w:rPr>
        <w:t>max</w:t>
      </w:r>
      <w:proofErr w:type="spellEnd"/>
      <w:proofErr w:type="gramEnd"/>
      <w:r w:rsidR="000762F4" w:rsidRPr="000762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12</w:t>
      </w:r>
      <w:r w:rsidR="007852A2">
        <w:rPr>
          <w:b/>
          <w:sz w:val="24"/>
          <w:szCs w:val="24"/>
        </w:rPr>
        <w:t xml:space="preserve"> </w:t>
      </w:r>
      <w:r w:rsidR="00C81929" w:rsidRPr="000762F4">
        <w:rPr>
          <w:b/>
          <w:sz w:val="24"/>
          <w:szCs w:val="24"/>
        </w:rPr>
        <w:t>oppilasta kerralla</w:t>
      </w:r>
      <w:r w:rsidR="007852A2">
        <w:rPr>
          <w:b/>
          <w:sz w:val="24"/>
          <w:szCs w:val="24"/>
        </w:rPr>
        <w:t xml:space="preserve"> / tarkistettu Kirsi Ahtonen 31.1.17 </w:t>
      </w:r>
      <w:r w:rsidR="00C81929" w:rsidRPr="000762F4">
        <w:rPr>
          <w:b/>
          <w:sz w:val="24"/>
          <w:szCs w:val="24"/>
        </w:rPr>
        <w:t>)</w:t>
      </w:r>
      <w:r w:rsidR="00C8192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(PÄIVITETTY 4</w:t>
      </w:r>
      <w:r w:rsidR="007C4231">
        <w:rPr>
          <w:b/>
          <w:sz w:val="32"/>
          <w:szCs w:val="32"/>
        </w:rPr>
        <w:t>.8</w:t>
      </w:r>
      <w:r w:rsidR="00E2153D">
        <w:rPr>
          <w:b/>
          <w:sz w:val="32"/>
          <w:szCs w:val="32"/>
        </w:rPr>
        <w:t>.2017</w:t>
      </w:r>
      <w:r w:rsidR="007C4231">
        <w:rPr>
          <w:b/>
          <w:sz w:val="32"/>
          <w:szCs w:val="32"/>
        </w:rPr>
        <w:t xml:space="preserve"> = oppilaiden lähtöajat lisätty</w:t>
      </w:r>
      <w:r w:rsidR="00A87887">
        <w:rPr>
          <w:b/>
          <w:sz w:val="32"/>
          <w:szCs w:val="32"/>
        </w:rPr>
        <w:t xml:space="preserve">) </w:t>
      </w:r>
    </w:p>
    <w:p w:rsidR="00CB7F20" w:rsidRDefault="00CB7F20" w:rsidP="007A3C0D">
      <w:pPr>
        <w:rPr>
          <w:b/>
        </w:rPr>
      </w:pPr>
      <w:r>
        <w:rPr>
          <w:b/>
        </w:rPr>
        <w:t>Kouluun tulo klo 8.55</w:t>
      </w:r>
      <w:r>
        <w:rPr>
          <w:b/>
        </w:rPr>
        <w:br/>
        <w:t xml:space="preserve">Käpysalontie – </w:t>
      </w:r>
      <w:proofErr w:type="spellStart"/>
      <w:r>
        <w:rPr>
          <w:b/>
        </w:rPr>
        <w:t>Jääskeläntie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Hautolahdentie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Korholantie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Punnonmäentie</w:t>
      </w:r>
      <w:proofErr w:type="spellEnd"/>
      <w:r>
        <w:rPr>
          <w:b/>
        </w:rPr>
        <w:t xml:space="preserve"> – Karttula </w:t>
      </w:r>
    </w:p>
    <w:p w:rsidR="00CB7F20" w:rsidRDefault="00CB7F20" w:rsidP="007A3C0D">
      <w:pPr>
        <w:rPr>
          <w:b/>
        </w:rPr>
      </w:pPr>
      <w:r>
        <w:rPr>
          <w:b/>
        </w:rPr>
        <w:t>Linja-autoon tyhjennys välillä</w:t>
      </w:r>
      <w:proofErr w:type="gramStart"/>
      <w:r>
        <w:rPr>
          <w:b/>
        </w:rPr>
        <w:t xml:space="preserve"> (</w:t>
      </w:r>
      <w:proofErr w:type="spellStart"/>
      <w:r>
        <w:rPr>
          <w:b/>
        </w:rPr>
        <w:t>Hautolahden</w:t>
      </w:r>
      <w:proofErr w:type="spellEnd"/>
      <w:r>
        <w:rPr>
          <w:b/>
        </w:rPr>
        <w:t xml:space="preserve"> ja </w:t>
      </w:r>
      <w:proofErr w:type="spellStart"/>
      <w:r>
        <w:rPr>
          <w:b/>
        </w:rPr>
        <w:t>Korholantien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rist</w:t>
      </w:r>
      <w:proofErr w:type="spellEnd"/>
      <w:r>
        <w:rPr>
          <w:b/>
        </w:rPr>
        <w:t>.</w:t>
      </w:r>
      <w:proofErr w:type="gramEnd"/>
      <w:r>
        <w:rPr>
          <w:b/>
        </w:rPr>
        <w:t xml:space="preserve"> SIIRTO 1 ja </w:t>
      </w:r>
      <w:proofErr w:type="spellStart"/>
      <w:r>
        <w:rPr>
          <w:b/>
        </w:rPr>
        <w:t>Kuttakoskella</w:t>
      </w:r>
      <w:proofErr w:type="spellEnd"/>
      <w:r>
        <w:rPr>
          <w:b/>
        </w:rPr>
        <w:t xml:space="preserve"> SIIRTO 2). Tarvittaessa, kuljettajat sopivat keskenään.</w:t>
      </w:r>
      <w:bookmarkStart w:id="0" w:name="_GoBack"/>
      <w:bookmarkEnd w:id="0"/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CB7F20" w:rsidTr="00AD1D18">
        <w:tc>
          <w:tcPr>
            <w:tcW w:w="534" w:type="dxa"/>
          </w:tcPr>
          <w:p w:rsidR="00CB7F20" w:rsidRDefault="00CB7F20" w:rsidP="00AD1D18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CB7F20" w:rsidRDefault="00CB7F20" w:rsidP="00AD1D18">
            <w:r>
              <w:t>Nimi</w:t>
            </w:r>
          </w:p>
        </w:tc>
        <w:tc>
          <w:tcPr>
            <w:tcW w:w="541" w:type="dxa"/>
          </w:tcPr>
          <w:p w:rsidR="00CB7F20" w:rsidRDefault="00CB7F20" w:rsidP="00AD1D18">
            <w:r>
              <w:t>ma</w:t>
            </w:r>
          </w:p>
        </w:tc>
        <w:tc>
          <w:tcPr>
            <w:tcW w:w="425" w:type="dxa"/>
          </w:tcPr>
          <w:p w:rsidR="00CB7F20" w:rsidRDefault="00CB7F20" w:rsidP="00AD1D18">
            <w:r>
              <w:t>ti</w:t>
            </w:r>
          </w:p>
        </w:tc>
        <w:tc>
          <w:tcPr>
            <w:tcW w:w="426" w:type="dxa"/>
          </w:tcPr>
          <w:p w:rsidR="00CB7F20" w:rsidRDefault="00CB7F20" w:rsidP="00AD1D18">
            <w:r>
              <w:t>ke</w:t>
            </w:r>
          </w:p>
        </w:tc>
        <w:tc>
          <w:tcPr>
            <w:tcW w:w="424" w:type="dxa"/>
          </w:tcPr>
          <w:p w:rsidR="00CB7F20" w:rsidRDefault="00CB7F20" w:rsidP="00AD1D18">
            <w:r>
              <w:t>to</w:t>
            </w:r>
          </w:p>
        </w:tc>
        <w:tc>
          <w:tcPr>
            <w:tcW w:w="442" w:type="dxa"/>
          </w:tcPr>
          <w:p w:rsidR="00CB7F20" w:rsidRDefault="00CB7F20" w:rsidP="00AD1D18">
            <w:r>
              <w:t>pe</w:t>
            </w:r>
          </w:p>
        </w:tc>
        <w:tc>
          <w:tcPr>
            <w:tcW w:w="3244" w:type="dxa"/>
          </w:tcPr>
          <w:p w:rsidR="00CB7F20" w:rsidRDefault="00CB7F20" w:rsidP="00AD1D18">
            <w:r>
              <w:t>Osoite</w:t>
            </w:r>
          </w:p>
        </w:tc>
        <w:tc>
          <w:tcPr>
            <w:tcW w:w="4399" w:type="dxa"/>
          </w:tcPr>
          <w:p w:rsidR="00CB7F20" w:rsidRDefault="00CB7F20" w:rsidP="00AD1D18">
            <w:r>
              <w:t>huom.</w:t>
            </w:r>
          </w:p>
        </w:tc>
        <w:tc>
          <w:tcPr>
            <w:tcW w:w="1415" w:type="dxa"/>
          </w:tcPr>
          <w:p w:rsidR="00CB7F20" w:rsidRDefault="00CB7F20" w:rsidP="00AD1D18">
            <w:r>
              <w:t>km</w:t>
            </w:r>
          </w:p>
        </w:tc>
      </w:tr>
      <w:tr w:rsidR="000A028F" w:rsidTr="00AD1D18">
        <w:tc>
          <w:tcPr>
            <w:tcW w:w="534" w:type="dxa"/>
          </w:tcPr>
          <w:p w:rsidR="000A028F" w:rsidRDefault="006904CB" w:rsidP="00AD1D18">
            <w:r>
              <w:t>1</w:t>
            </w:r>
          </w:p>
        </w:tc>
        <w:tc>
          <w:tcPr>
            <w:tcW w:w="2294" w:type="dxa"/>
          </w:tcPr>
          <w:p w:rsidR="000A028F" w:rsidRDefault="000A028F" w:rsidP="00AD1D18">
            <w:r>
              <w:t>Penttilä Kiira</w:t>
            </w:r>
          </w:p>
        </w:tc>
        <w:tc>
          <w:tcPr>
            <w:tcW w:w="541" w:type="dxa"/>
          </w:tcPr>
          <w:p w:rsidR="000A028F" w:rsidRDefault="000A028F" w:rsidP="00AD1D18">
            <w:r>
              <w:t>x</w:t>
            </w:r>
          </w:p>
        </w:tc>
        <w:tc>
          <w:tcPr>
            <w:tcW w:w="425" w:type="dxa"/>
          </w:tcPr>
          <w:p w:rsidR="000A028F" w:rsidRDefault="000A028F" w:rsidP="00AD1D18">
            <w:r>
              <w:t>x</w:t>
            </w:r>
          </w:p>
        </w:tc>
        <w:tc>
          <w:tcPr>
            <w:tcW w:w="426" w:type="dxa"/>
          </w:tcPr>
          <w:p w:rsidR="000A028F" w:rsidRDefault="000A028F" w:rsidP="00AD1D18">
            <w:r>
              <w:t>x</w:t>
            </w:r>
          </w:p>
        </w:tc>
        <w:tc>
          <w:tcPr>
            <w:tcW w:w="424" w:type="dxa"/>
          </w:tcPr>
          <w:p w:rsidR="000A028F" w:rsidRDefault="000A028F" w:rsidP="00AD1D18">
            <w:r>
              <w:t>x</w:t>
            </w:r>
          </w:p>
        </w:tc>
        <w:tc>
          <w:tcPr>
            <w:tcW w:w="442" w:type="dxa"/>
          </w:tcPr>
          <w:p w:rsidR="000A028F" w:rsidRDefault="000A028F" w:rsidP="00AD1D18">
            <w:r>
              <w:t>x</w:t>
            </w:r>
          </w:p>
        </w:tc>
        <w:tc>
          <w:tcPr>
            <w:tcW w:w="3244" w:type="dxa"/>
          </w:tcPr>
          <w:p w:rsidR="000A028F" w:rsidRDefault="000A028F" w:rsidP="00AD1D18">
            <w:r>
              <w:t>Pahkajoentie</w:t>
            </w:r>
          </w:p>
        </w:tc>
        <w:tc>
          <w:tcPr>
            <w:tcW w:w="4399" w:type="dxa"/>
          </w:tcPr>
          <w:p w:rsidR="000A028F" w:rsidRDefault="00F83BAB" w:rsidP="00AD1D18">
            <w:r>
              <w:t>vain aamukuljetus</w:t>
            </w:r>
            <w:r w:rsidR="00451A80">
              <w:t xml:space="preserve"> / koululle asti</w:t>
            </w:r>
          </w:p>
        </w:tc>
        <w:tc>
          <w:tcPr>
            <w:tcW w:w="1415" w:type="dxa"/>
          </w:tcPr>
          <w:p w:rsidR="000A028F" w:rsidRDefault="000A028F" w:rsidP="00AD1D18"/>
        </w:tc>
      </w:tr>
      <w:tr w:rsidR="00CB7F20" w:rsidTr="00AD1D18">
        <w:tc>
          <w:tcPr>
            <w:tcW w:w="534" w:type="dxa"/>
          </w:tcPr>
          <w:p w:rsidR="00CB7F20" w:rsidRDefault="006904CB" w:rsidP="00AD1D18">
            <w:r>
              <w:t>2</w:t>
            </w:r>
          </w:p>
        </w:tc>
        <w:tc>
          <w:tcPr>
            <w:tcW w:w="2294" w:type="dxa"/>
          </w:tcPr>
          <w:p w:rsidR="00CB7F20" w:rsidRDefault="00CB7F20" w:rsidP="00AD1D18">
            <w:r>
              <w:t>Huovinen Heikki</w:t>
            </w:r>
          </w:p>
        </w:tc>
        <w:tc>
          <w:tcPr>
            <w:tcW w:w="541" w:type="dxa"/>
          </w:tcPr>
          <w:p w:rsidR="00CB7F20" w:rsidRDefault="00451A80" w:rsidP="00AD1D18">
            <w:r>
              <w:t>x</w:t>
            </w:r>
          </w:p>
        </w:tc>
        <w:tc>
          <w:tcPr>
            <w:tcW w:w="425" w:type="dxa"/>
          </w:tcPr>
          <w:p w:rsidR="00CB7F20" w:rsidRDefault="00451A80" w:rsidP="00AD1D18">
            <w:r>
              <w:t>x</w:t>
            </w:r>
          </w:p>
        </w:tc>
        <w:tc>
          <w:tcPr>
            <w:tcW w:w="426" w:type="dxa"/>
          </w:tcPr>
          <w:p w:rsidR="00CB7F20" w:rsidRDefault="00451A80" w:rsidP="00AD1D18">
            <w:r>
              <w:t>x</w:t>
            </w:r>
          </w:p>
        </w:tc>
        <w:tc>
          <w:tcPr>
            <w:tcW w:w="424" w:type="dxa"/>
          </w:tcPr>
          <w:p w:rsidR="00CB7F20" w:rsidRDefault="00451A80" w:rsidP="00AD1D18">
            <w:r>
              <w:t>x</w:t>
            </w:r>
          </w:p>
        </w:tc>
        <w:tc>
          <w:tcPr>
            <w:tcW w:w="442" w:type="dxa"/>
          </w:tcPr>
          <w:p w:rsidR="00CB7F20" w:rsidRDefault="00451A80" w:rsidP="00AD1D18">
            <w:r>
              <w:t>x</w:t>
            </w:r>
          </w:p>
        </w:tc>
        <w:tc>
          <w:tcPr>
            <w:tcW w:w="3244" w:type="dxa"/>
          </w:tcPr>
          <w:p w:rsidR="00CB7F20" w:rsidRDefault="00CB7F20" w:rsidP="00AD1D18">
            <w:proofErr w:type="spellStart"/>
            <w:r>
              <w:t>Lintulanharjuntie</w:t>
            </w:r>
            <w:proofErr w:type="spellEnd"/>
            <w:r>
              <w:t xml:space="preserve"> 84</w:t>
            </w:r>
          </w:p>
        </w:tc>
        <w:tc>
          <w:tcPr>
            <w:tcW w:w="4399" w:type="dxa"/>
          </w:tcPr>
          <w:p w:rsidR="00CB7F20" w:rsidRDefault="00451A80" w:rsidP="00AD1D18">
            <w:r>
              <w:t>koululle asti</w:t>
            </w:r>
          </w:p>
        </w:tc>
        <w:tc>
          <w:tcPr>
            <w:tcW w:w="1415" w:type="dxa"/>
          </w:tcPr>
          <w:p w:rsidR="00CB7F20" w:rsidRDefault="00CB7F20" w:rsidP="00AD1D18"/>
        </w:tc>
      </w:tr>
      <w:tr w:rsidR="00CB7F20" w:rsidTr="00AD1D18">
        <w:tc>
          <w:tcPr>
            <w:tcW w:w="534" w:type="dxa"/>
          </w:tcPr>
          <w:p w:rsidR="00CB7F20" w:rsidRDefault="006904CB" w:rsidP="00AD1D18">
            <w:r>
              <w:t>2</w:t>
            </w:r>
          </w:p>
        </w:tc>
        <w:tc>
          <w:tcPr>
            <w:tcW w:w="2294" w:type="dxa"/>
          </w:tcPr>
          <w:p w:rsidR="00CB7F20" w:rsidRDefault="00CB7F20" w:rsidP="00AD1D18">
            <w:r>
              <w:t>Penttilä Roope</w:t>
            </w:r>
          </w:p>
        </w:tc>
        <w:tc>
          <w:tcPr>
            <w:tcW w:w="541" w:type="dxa"/>
          </w:tcPr>
          <w:p w:rsidR="00CB7F20" w:rsidRDefault="00451A80" w:rsidP="00AD1D18">
            <w:r>
              <w:t>x</w:t>
            </w:r>
          </w:p>
        </w:tc>
        <w:tc>
          <w:tcPr>
            <w:tcW w:w="425" w:type="dxa"/>
          </w:tcPr>
          <w:p w:rsidR="00CB7F20" w:rsidRDefault="00451A80" w:rsidP="00AD1D18">
            <w:r>
              <w:t>x</w:t>
            </w:r>
          </w:p>
        </w:tc>
        <w:tc>
          <w:tcPr>
            <w:tcW w:w="426" w:type="dxa"/>
          </w:tcPr>
          <w:p w:rsidR="00CB7F20" w:rsidRDefault="00451A80" w:rsidP="00AD1D18">
            <w:r>
              <w:t>x</w:t>
            </w:r>
          </w:p>
        </w:tc>
        <w:tc>
          <w:tcPr>
            <w:tcW w:w="424" w:type="dxa"/>
          </w:tcPr>
          <w:p w:rsidR="00CB7F20" w:rsidRDefault="00451A80" w:rsidP="00AD1D18">
            <w:r>
              <w:t>x</w:t>
            </w:r>
          </w:p>
        </w:tc>
        <w:tc>
          <w:tcPr>
            <w:tcW w:w="442" w:type="dxa"/>
          </w:tcPr>
          <w:p w:rsidR="00CB7F20" w:rsidRDefault="00451A80" w:rsidP="00AD1D18">
            <w:r>
              <w:t>x</w:t>
            </w:r>
          </w:p>
        </w:tc>
        <w:tc>
          <w:tcPr>
            <w:tcW w:w="3244" w:type="dxa"/>
          </w:tcPr>
          <w:p w:rsidR="00CB7F20" w:rsidRDefault="00CB7F20" w:rsidP="00AD1D18">
            <w:r>
              <w:t>Pahkajoentie</w:t>
            </w:r>
          </w:p>
        </w:tc>
        <w:tc>
          <w:tcPr>
            <w:tcW w:w="4399" w:type="dxa"/>
          </w:tcPr>
          <w:p w:rsidR="00CB7F20" w:rsidRDefault="00451A80" w:rsidP="00AD1D18">
            <w:r>
              <w:t>koululle asti</w:t>
            </w:r>
          </w:p>
        </w:tc>
        <w:tc>
          <w:tcPr>
            <w:tcW w:w="1415" w:type="dxa"/>
          </w:tcPr>
          <w:p w:rsidR="00CB7F20" w:rsidRDefault="00CB7F20" w:rsidP="00AD1D18"/>
        </w:tc>
      </w:tr>
      <w:tr w:rsidR="00E26CC1" w:rsidTr="00AD1D18">
        <w:tc>
          <w:tcPr>
            <w:tcW w:w="534" w:type="dxa"/>
          </w:tcPr>
          <w:p w:rsidR="00E26CC1" w:rsidRDefault="006904CB" w:rsidP="00E26CC1">
            <w:r>
              <w:t>3</w:t>
            </w:r>
          </w:p>
        </w:tc>
        <w:tc>
          <w:tcPr>
            <w:tcW w:w="2294" w:type="dxa"/>
          </w:tcPr>
          <w:p w:rsidR="00E26CC1" w:rsidRDefault="00E26CC1" w:rsidP="00E26CC1">
            <w:r>
              <w:t xml:space="preserve">Karhunen Mikael </w:t>
            </w:r>
          </w:p>
        </w:tc>
        <w:tc>
          <w:tcPr>
            <w:tcW w:w="541" w:type="dxa"/>
          </w:tcPr>
          <w:p w:rsidR="00E26CC1" w:rsidRDefault="00E26CC1" w:rsidP="00E26CC1">
            <w:r>
              <w:t>x</w:t>
            </w:r>
          </w:p>
        </w:tc>
        <w:tc>
          <w:tcPr>
            <w:tcW w:w="425" w:type="dxa"/>
          </w:tcPr>
          <w:p w:rsidR="00E26CC1" w:rsidRDefault="00E26CC1" w:rsidP="00E26CC1">
            <w:r>
              <w:t>x</w:t>
            </w:r>
          </w:p>
        </w:tc>
        <w:tc>
          <w:tcPr>
            <w:tcW w:w="426" w:type="dxa"/>
          </w:tcPr>
          <w:p w:rsidR="00E26CC1" w:rsidRDefault="00E26CC1" w:rsidP="00E26CC1">
            <w:r>
              <w:t>x</w:t>
            </w:r>
          </w:p>
        </w:tc>
        <w:tc>
          <w:tcPr>
            <w:tcW w:w="424" w:type="dxa"/>
          </w:tcPr>
          <w:p w:rsidR="00E26CC1" w:rsidRDefault="00E26CC1" w:rsidP="00E26CC1">
            <w:r>
              <w:t>x</w:t>
            </w:r>
          </w:p>
        </w:tc>
        <w:tc>
          <w:tcPr>
            <w:tcW w:w="442" w:type="dxa"/>
          </w:tcPr>
          <w:p w:rsidR="00E26CC1" w:rsidRDefault="00E26CC1" w:rsidP="00E26CC1">
            <w:r>
              <w:t>x</w:t>
            </w:r>
          </w:p>
        </w:tc>
        <w:tc>
          <w:tcPr>
            <w:tcW w:w="3244" w:type="dxa"/>
          </w:tcPr>
          <w:p w:rsidR="00E26CC1" w:rsidRDefault="00E26CC1" w:rsidP="00E26CC1">
            <w:proofErr w:type="spellStart"/>
            <w:r>
              <w:t>Hautoniementie</w:t>
            </w:r>
            <w:proofErr w:type="spellEnd"/>
            <w:r>
              <w:t xml:space="preserve"> 29</w:t>
            </w:r>
          </w:p>
        </w:tc>
        <w:tc>
          <w:tcPr>
            <w:tcW w:w="4399" w:type="dxa"/>
          </w:tcPr>
          <w:p w:rsidR="00E26CC1" w:rsidRDefault="00E26CC1" w:rsidP="00E26CC1"/>
        </w:tc>
        <w:tc>
          <w:tcPr>
            <w:tcW w:w="1415" w:type="dxa"/>
          </w:tcPr>
          <w:p w:rsidR="00E26CC1" w:rsidRDefault="00E26CC1" w:rsidP="00E26CC1"/>
        </w:tc>
      </w:tr>
      <w:tr w:rsidR="00A87887" w:rsidTr="00AD1D18">
        <w:tc>
          <w:tcPr>
            <w:tcW w:w="534" w:type="dxa"/>
          </w:tcPr>
          <w:p w:rsidR="00A87887" w:rsidRDefault="006904CB" w:rsidP="00E26CC1">
            <w:r>
              <w:t>4</w:t>
            </w:r>
          </w:p>
        </w:tc>
        <w:tc>
          <w:tcPr>
            <w:tcW w:w="2294" w:type="dxa"/>
          </w:tcPr>
          <w:p w:rsidR="00A87887" w:rsidRDefault="00A87887" w:rsidP="00E26CC1">
            <w:r>
              <w:t xml:space="preserve">Miettinen Kasperi </w:t>
            </w:r>
          </w:p>
        </w:tc>
        <w:tc>
          <w:tcPr>
            <w:tcW w:w="541" w:type="dxa"/>
          </w:tcPr>
          <w:p w:rsidR="00A87887" w:rsidRDefault="00A87887" w:rsidP="00E26CC1">
            <w:r>
              <w:t>x</w:t>
            </w:r>
          </w:p>
        </w:tc>
        <w:tc>
          <w:tcPr>
            <w:tcW w:w="425" w:type="dxa"/>
          </w:tcPr>
          <w:p w:rsidR="00A87887" w:rsidRDefault="00A87887" w:rsidP="00E26CC1">
            <w:r>
              <w:t>x</w:t>
            </w:r>
          </w:p>
        </w:tc>
        <w:tc>
          <w:tcPr>
            <w:tcW w:w="426" w:type="dxa"/>
          </w:tcPr>
          <w:p w:rsidR="00A87887" w:rsidRDefault="00A87887" w:rsidP="00E26CC1">
            <w:r>
              <w:t>x</w:t>
            </w:r>
          </w:p>
        </w:tc>
        <w:tc>
          <w:tcPr>
            <w:tcW w:w="424" w:type="dxa"/>
          </w:tcPr>
          <w:p w:rsidR="006C1FCD" w:rsidRDefault="00A87887" w:rsidP="00E26CC1">
            <w:r>
              <w:t>x</w:t>
            </w:r>
          </w:p>
        </w:tc>
        <w:tc>
          <w:tcPr>
            <w:tcW w:w="442" w:type="dxa"/>
          </w:tcPr>
          <w:p w:rsidR="00A87887" w:rsidRDefault="00A87887" w:rsidP="00E26CC1">
            <w:r>
              <w:t>x</w:t>
            </w:r>
          </w:p>
        </w:tc>
        <w:tc>
          <w:tcPr>
            <w:tcW w:w="3244" w:type="dxa"/>
          </w:tcPr>
          <w:p w:rsidR="00A87887" w:rsidRDefault="00A87887" w:rsidP="00E26CC1">
            <w:r>
              <w:t>Vanhatalontie 6</w:t>
            </w:r>
          </w:p>
        </w:tc>
        <w:tc>
          <w:tcPr>
            <w:tcW w:w="4399" w:type="dxa"/>
          </w:tcPr>
          <w:p w:rsidR="00A87887" w:rsidRDefault="00A87887" w:rsidP="00E26CC1"/>
        </w:tc>
        <w:tc>
          <w:tcPr>
            <w:tcW w:w="1415" w:type="dxa"/>
          </w:tcPr>
          <w:p w:rsidR="00A87887" w:rsidRDefault="00A87887" w:rsidP="00E26CC1"/>
        </w:tc>
      </w:tr>
      <w:tr w:rsidR="00E26CC1" w:rsidTr="00AD1D18">
        <w:tc>
          <w:tcPr>
            <w:tcW w:w="534" w:type="dxa"/>
          </w:tcPr>
          <w:p w:rsidR="00E26CC1" w:rsidRDefault="006904CB" w:rsidP="00E26CC1">
            <w:r>
              <w:t>4</w:t>
            </w:r>
          </w:p>
        </w:tc>
        <w:tc>
          <w:tcPr>
            <w:tcW w:w="2294" w:type="dxa"/>
          </w:tcPr>
          <w:p w:rsidR="00E26CC1" w:rsidRDefault="00E26CC1" w:rsidP="00E26CC1">
            <w:r>
              <w:t>Puuronen Peppi</w:t>
            </w:r>
          </w:p>
        </w:tc>
        <w:tc>
          <w:tcPr>
            <w:tcW w:w="541" w:type="dxa"/>
          </w:tcPr>
          <w:p w:rsidR="00E26CC1" w:rsidRDefault="00E26CC1" w:rsidP="00E26CC1">
            <w:r>
              <w:t>x</w:t>
            </w:r>
          </w:p>
        </w:tc>
        <w:tc>
          <w:tcPr>
            <w:tcW w:w="425" w:type="dxa"/>
          </w:tcPr>
          <w:p w:rsidR="00E26CC1" w:rsidRDefault="00E26CC1" w:rsidP="00E26CC1">
            <w:r>
              <w:t>x</w:t>
            </w:r>
          </w:p>
        </w:tc>
        <w:tc>
          <w:tcPr>
            <w:tcW w:w="426" w:type="dxa"/>
          </w:tcPr>
          <w:p w:rsidR="00E26CC1" w:rsidRDefault="00E26CC1" w:rsidP="00E26CC1">
            <w:r>
              <w:t>x</w:t>
            </w:r>
          </w:p>
        </w:tc>
        <w:tc>
          <w:tcPr>
            <w:tcW w:w="424" w:type="dxa"/>
          </w:tcPr>
          <w:p w:rsidR="006C1FCD" w:rsidRDefault="00E26CC1" w:rsidP="00E26CC1">
            <w:r>
              <w:t>x</w:t>
            </w:r>
          </w:p>
        </w:tc>
        <w:tc>
          <w:tcPr>
            <w:tcW w:w="442" w:type="dxa"/>
          </w:tcPr>
          <w:p w:rsidR="00E26CC1" w:rsidRDefault="00E26CC1" w:rsidP="00E26CC1">
            <w:r>
              <w:t>x</w:t>
            </w:r>
          </w:p>
        </w:tc>
        <w:tc>
          <w:tcPr>
            <w:tcW w:w="3244" w:type="dxa"/>
          </w:tcPr>
          <w:p w:rsidR="00E26CC1" w:rsidRDefault="00E26CC1" w:rsidP="00E26CC1">
            <w:proofErr w:type="spellStart"/>
            <w:r>
              <w:t>Punnonmäentie</w:t>
            </w:r>
            <w:proofErr w:type="spellEnd"/>
            <w:r>
              <w:t xml:space="preserve"> 331</w:t>
            </w:r>
          </w:p>
        </w:tc>
        <w:tc>
          <w:tcPr>
            <w:tcW w:w="4399" w:type="dxa"/>
          </w:tcPr>
          <w:p w:rsidR="00E26CC1" w:rsidRDefault="00E26CC1" w:rsidP="00E26CC1"/>
        </w:tc>
        <w:tc>
          <w:tcPr>
            <w:tcW w:w="1415" w:type="dxa"/>
          </w:tcPr>
          <w:p w:rsidR="00E26CC1" w:rsidRDefault="00E26CC1" w:rsidP="00E26CC1"/>
        </w:tc>
      </w:tr>
      <w:tr w:rsidR="00E26CC1" w:rsidTr="00AD1D18">
        <w:tc>
          <w:tcPr>
            <w:tcW w:w="534" w:type="dxa"/>
          </w:tcPr>
          <w:p w:rsidR="00E26CC1" w:rsidRDefault="006904CB" w:rsidP="00E26CC1">
            <w:r>
              <w:t>4</w:t>
            </w:r>
          </w:p>
        </w:tc>
        <w:tc>
          <w:tcPr>
            <w:tcW w:w="2294" w:type="dxa"/>
          </w:tcPr>
          <w:p w:rsidR="00E26CC1" w:rsidRDefault="00E26CC1" w:rsidP="00E26CC1">
            <w:r>
              <w:t>Suvanto Sanni</w:t>
            </w:r>
          </w:p>
        </w:tc>
        <w:tc>
          <w:tcPr>
            <w:tcW w:w="541" w:type="dxa"/>
          </w:tcPr>
          <w:p w:rsidR="00E26CC1" w:rsidRDefault="00E26CC1" w:rsidP="00E26CC1">
            <w:r>
              <w:t>x</w:t>
            </w:r>
          </w:p>
        </w:tc>
        <w:tc>
          <w:tcPr>
            <w:tcW w:w="425" w:type="dxa"/>
          </w:tcPr>
          <w:p w:rsidR="00E26CC1" w:rsidRDefault="00E26CC1" w:rsidP="00E26CC1">
            <w:r>
              <w:t>x</w:t>
            </w:r>
          </w:p>
        </w:tc>
        <w:tc>
          <w:tcPr>
            <w:tcW w:w="426" w:type="dxa"/>
          </w:tcPr>
          <w:p w:rsidR="00E26CC1" w:rsidRDefault="00E26CC1" w:rsidP="00E26CC1">
            <w:r>
              <w:t>x</w:t>
            </w:r>
          </w:p>
        </w:tc>
        <w:tc>
          <w:tcPr>
            <w:tcW w:w="424" w:type="dxa"/>
          </w:tcPr>
          <w:p w:rsidR="006C1FCD" w:rsidRDefault="00E26CC1" w:rsidP="00E26CC1">
            <w:r>
              <w:t>x</w:t>
            </w:r>
          </w:p>
        </w:tc>
        <w:tc>
          <w:tcPr>
            <w:tcW w:w="442" w:type="dxa"/>
          </w:tcPr>
          <w:p w:rsidR="00E26CC1" w:rsidRDefault="00E26CC1" w:rsidP="00E26CC1">
            <w:r>
              <w:t>x</w:t>
            </w:r>
          </w:p>
        </w:tc>
        <w:tc>
          <w:tcPr>
            <w:tcW w:w="3244" w:type="dxa"/>
          </w:tcPr>
          <w:p w:rsidR="00E26CC1" w:rsidRDefault="00E26CC1" w:rsidP="00E26CC1">
            <w:r>
              <w:t>Pöntönpää 102</w:t>
            </w:r>
          </w:p>
        </w:tc>
        <w:tc>
          <w:tcPr>
            <w:tcW w:w="4399" w:type="dxa"/>
          </w:tcPr>
          <w:p w:rsidR="00E26CC1" w:rsidRDefault="00E26CC1" w:rsidP="00E26CC1">
            <w:r>
              <w:t xml:space="preserve">Lakeismäentien ja Pöntönpään risteys / koululle asti </w:t>
            </w:r>
          </w:p>
        </w:tc>
        <w:tc>
          <w:tcPr>
            <w:tcW w:w="1415" w:type="dxa"/>
          </w:tcPr>
          <w:p w:rsidR="00E26CC1" w:rsidRDefault="00E26CC1" w:rsidP="00E26CC1"/>
        </w:tc>
      </w:tr>
      <w:tr w:rsidR="00E26CC1" w:rsidTr="00AD1D18">
        <w:tc>
          <w:tcPr>
            <w:tcW w:w="534" w:type="dxa"/>
          </w:tcPr>
          <w:p w:rsidR="00E26CC1" w:rsidRDefault="006904CB" w:rsidP="00E26CC1">
            <w:r>
              <w:t>5</w:t>
            </w:r>
          </w:p>
        </w:tc>
        <w:tc>
          <w:tcPr>
            <w:tcW w:w="2294" w:type="dxa"/>
          </w:tcPr>
          <w:p w:rsidR="00E26CC1" w:rsidRDefault="00E26CC1" w:rsidP="00E26CC1">
            <w:proofErr w:type="spellStart"/>
            <w:r>
              <w:t>Karkkonen</w:t>
            </w:r>
            <w:proofErr w:type="spellEnd"/>
            <w:r>
              <w:t xml:space="preserve"> Pekka</w:t>
            </w:r>
          </w:p>
        </w:tc>
        <w:tc>
          <w:tcPr>
            <w:tcW w:w="541" w:type="dxa"/>
          </w:tcPr>
          <w:p w:rsidR="00E26CC1" w:rsidRDefault="00E26CC1" w:rsidP="00E26CC1">
            <w:r>
              <w:t>x</w:t>
            </w:r>
          </w:p>
        </w:tc>
        <w:tc>
          <w:tcPr>
            <w:tcW w:w="425" w:type="dxa"/>
          </w:tcPr>
          <w:p w:rsidR="00E26CC1" w:rsidRDefault="00E26CC1" w:rsidP="00E26CC1">
            <w:r>
              <w:t>x</w:t>
            </w:r>
          </w:p>
        </w:tc>
        <w:tc>
          <w:tcPr>
            <w:tcW w:w="426" w:type="dxa"/>
          </w:tcPr>
          <w:p w:rsidR="00E26CC1" w:rsidRDefault="00E26CC1" w:rsidP="00E26CC1">
            <w:r>
              <w:t>x</w:t>
            </w:r>
          </w:p>
        </w:tc>
        <w:tc>
          <w:tcPr>
            <w:tcW w:w="424" w:type="dxa"/>
          </w:tcPr>
          <w:p w:rsidR="00141120" w:rsidRDefault="00E26CC1" w:rsidP="00E26CC1">
            <w:r>
              <w:t>x</w:t>
            </w:r>
          </w:p>
        </w:tc>
        <w:tc>
          <w:tcPr>
            <w:tcW w:w="442" w:type="dxa"/>
          </w:tcPr>
          <w:p w:rsidR="00E26CC1" w:rsidRDefault="00E26CC1" w:rsidP="00E26CC1">
            <w:r>
              <w:t>x</w:t>
            </w:r>
          </w:p>
          <w:p w:rsidR="00141120" w:rsidRDefault="00141120" w:rsidP="00E26CC1"/>
        </w:tc>
        <w:tc>
          <w:tcPr>
            <w:tcW w:w="3244" w:type="dxa"/>
          </w:tcPr>
          <w:p w:rsidR="00E26CC1" w:rsidRDefault="00E26CC1" w:rsidP="00E26CC1">
            <w:r>
              <w:t>Jokiniemenranta 35</w:t>
            </w:r>
          </w:p>
        </w:tc>
        <w:tc>
          <w:tcPr>
            <w:tcW w:w="4399" w:type="dxa"/>
          </w:tcPr>
          <w:p w:rsidR="00E26CC1" w:rsidRDefault="00E26CC1" w:rsidP="00E26CC1">
            <w:r>
              <w:t xml:space="preserve">Suonenjoentien </w:t>
            </w:r>
            <w:proofErr w:type="gramStart"/>
            <w:r>
              <w:t xml:space="preserve">risteys </w:t>
            </w:r>
            <w:r w:rsidR="00CC2930">
              <w:t xml:space="preserve"> </w:t>
            </w:r>
            <w:r>
              <w:t>SIIRTO</w:t>
            </w:r>
            <w:proofErr w:type="gramEnd"/>
            <w:r>
              <w:t xml:space="preserve"> 1</w:t>
            </w:r>
          </w:p>
        </w:tc>
        <w:tc>
          <w:tcPr>
            <w:tcW w:w="1415" w:type="dxa"/>
          </w:tcPr>
          <w:p w:rsidR="00E26CC1" w:rsidRDefault="00E26CC1" w:rsidP="00E26CC1"/>
        </w:tc>
      </w:tr>
      <w:tr w:rsidR="00E26CC1" w:rsidTr="00AD1D18">
        <w:tc>
          <w:tcPr>
            <w:tcW w:w="534" w:type="dxa"/>
          </w:tcPr>
          <w:p w:rsidR="00E26CC1" w:rsidRDefault="006904CB" w:rsidP="00E26CC1">
            <w:r>
              <w:t>5</w:t>
            </w:r>
          </w:p>
        </w:tc>
        <w:tc>
          <w:tcPr>
            <w:tcW w:w="2294" w:type="dxa"/>
          </w:tcPr>
          <w:p w:rsidR="00E26CC1" w:rsidRDefault="00E26CC1" w:rsidP="00E26CC1">
            <w:r>
              <w:t>Huovinen Taimi</w:t>
            </w:r>
          </w:p>
        </w:tc>
        <w:tc>
          <w:tcPr>
            <w:tcW w:w="541" w:type="dxa"/>
          </w:tcPr>
          <w:p w:rsidR="00E26CC1" w:rsidRDefault="00E26CC1" w:rsidP="00E26CC1">
            <w:r>
              <w:t>x</w:t>
            </w:r>
          </w:p>
        </w:tc>
        <w:tc>
          <w:tcPr>
            <w:tcW w:w="425" w:type="dxa"/>
          </w:tcPr>
          <w:p w:rsidR="00E26CC1" w:rsidRDefault="00E26CC1" w:rsidP="00E26CC1">
            <w:r>
              <w:t>x</w:t>
            </w:r>
          </w:p>
        </w:tc>
        <w:tc>
          <w:tcPr>
            <w:tcW w:w="426" w:type="dxa"/>
          </w:tcPr>
          <w:p w:rsidR="00E26CC1" w:rsidRDefault="00E26CC1" w:rsidP="00E26CC1">
            <w:r>
              <w:t>x</w:t>
            </w:r>
          </w:p>
        </w:tc>
        <w:tc>
          <w:tcPr>
            <w:tcW w:w="424" w:type="dxa"/>
          </w:tcPr>
          <w:p w:rsidR="00E26CC1" w:rsidRDefault="00E26CC1" w:rsidP="00E26CC1">
            <w:r>
              <w:t>x</w:t>
            </w:r>
          </w:p>
          <w:p w:rsidR="00141120" w:rsidRDefault="00141120" w:rsidP="00E26CC1"/>
        </w:tc>
        <w:tc>
          <w:tcPr>
            <w:tcW w:w="442" w:type="dxa"/>
          </w:tcPr>
          <w:p w:rsidR="00E26CC1" w:rsidRDefault="00E26CC1" w:rsidP="00E26CC1">
            <w:r>
              <w:t>x</w:t>
            </w:r>
          </w:p>
          <w:p w:rsidR="00141120" w:rsidRDefault="00141120" w:rsidP="00E26CC1"/>
        </w:tc>
        <w:tc>
          <w:tcPr>
            <w:tcW w:w="3244" w:type="dxa"/>
          </w:tcPr>
          <w:p w:rsidR="00E26CC1" w:rsidRDefault="00E26CC1" w:rsidP="00E26CC1">
            <w:proofErr w:type="spellStart"/>
            <w:r>
              <w:t>Lintulanharjuntie</w:t>
            </w:r>
            <w:proofErr w:type="spellEnd"/>
            <w:r>
              <w:t xml:space="preserve"> 84</w:t>
            </w:r>
          </w:p>
        </w:tc>
        <w:tc>
          <w:tcPr>
            <w:tcW w:w="4399" w:type="dxa"/>
          </w:tcPr>
          <w:p w:rsidR="00E26CC1" w:rsidRDefault="00E26CC1" w:rsidP="00E26CC1">
            <w:r>
              <w:t xml:space="preserve">Suonenjoentien risteys / koululle asti </w:t>
            </w:r>
          </w:p>
        </w:tc>
        <w:tc>
          <w:tcPr>
            <w:tcW w:w="1415" w:type="dxa"/>
          </w:tcPr>
          <w:p w:rsidR="00E26CC1" w:rsidRDefault="00E26CC1" w:rsidP="00E26CC1"/>
        </w:tc>
      </w:tr>
      <w:tr w:rsidR="007C4231" w:rsidTr="00AD1D18">
        <w:tc>
          <w:tcPr>
            <w:tcW w:w="534" w:type="dxa"/>
          </w:tcPr>
          <w:p w:rsidR="007C4231" w:rsidRDefault="007C4231" w:rsidP="007C4231">
            <w:r>
              <w:t>5</w:t>
            </w:r>
          </w:p>
        </w:tc>
        <w:tc>
          <w:tcPr>
            <w:tcW w:w="2294" w:type="dxa"/>
          </w:tcPr>
          <w:p w:rsidR="007C4231" w:rsidRDefault="007C4231" w:rsidP="007C4231">
            <w:r>
              <w:t>Anttila Juuso</w:t>
            </w:r>
          </w:p>
        </w:tc>
        <w:tc>
          <w:tcPr>
            <w:tcW w:w="541" w:type="dxa"/>
          </w:tcPr>
          <w:p w:rsidR="007C4231" w:rsidRDefault="007C4231" w:rsidP="007C4231">
            <w:r>
              <w:t>x</w:t>
            </w:r>
          </w:p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426" w:type="dxa"/>
          </w:tcPr>
          <w:p w:rsidR="007C4231" w:rsidRDefault="007C4231" w:rsidP="007C4231">
            <w:r>
              <w:t>x</w:t>
            </w:r>
          </w:p>
        </w:tc>
        <w:tc>
          <w:tcPr>
            <w:tcW w:w="424" w:type="dxa"/>
          </w:tcPr>
          <w:p w:rsidR="007C4231" w:rsidRDefault="007C4231" w:rsidP="007C4231">
            <w:r>
              <w:t>x</w:t>
            </w:r>
          </w:p>
          <w:p w:rsidR="007C4231" w:rsidRDefault="007C4231" w:rsidP="007C4231"/>
        </w:tc>
        <w:tc>
          <w:tcPr>
            <w:tcW w:w="442" w:type="dxa"/>
          </w:tcPr>
          <w:p w:rsidR="007C4231" w:rsidRDefault="007C4231" w:rsidP="007C4231">
            <w:r>
              <w:t>x</w:t>
            </w:r>
          </w:p>
          <w:p w:rsidR="007C4231" w:rsidRDefault="007C4231" w:rsidP="007C4231"/>
        </w:tc>
        <w:tc>
          <w:tcPr>
            <w:tcW w:w="3244" w:type="dxa"/>
          </w:tcPr>
          <w:p w:rsidR="007C4231" w:rsidRDefault="007C4231" w:rsidP="007C4231">
            <w:r>
              <w:t>Suonenjoentie 340</w:t>
            </w:r>
          </w:p>
        </w:tc>
        <w:tc>
          <w:tcPr>
            <w:tcW w:w="4399" w:type="dxa"/>
          </w:tcPr>
          <w:p w:rsidR="007C4231" w:rsidRDefault="007C4231" w:rsidP="007C4231">
            <w:r>
              <w:t>koululle asti</w:t>
            </w:r>
          </w:p>
        </w:tc>
        <w:tc>
          <w:tcPr>
            <w:tcW w:w="1415" w:type="dxa"/>
          </w:tcPr>
          <w:p w:rsidR="007C4231" w:rsidRDefault="007C4231" w:rsidP="007C4231"/>
        </w:tc>
      </w:tr>
      <w:tr w:rsidR="007C4231" w:rsidTr="00AD1D18">
        <w:tc>
          <w:tcPr>
            <w:tcW w:w="534" w:type="dxa"/>
          </w:tcPr>
          <w:p w:rsidR="007C4231" w:rsidRDefault="007C4231" w:rsidP="007C4231">
            <w:r>
              <w:t>6</w:t>
            </w:r>
          </w:p>
        </w:tc>
        <w:tc>
          <w:tcPr>
            <w:tcW w:w="2294" w:type="dxa"/>
          </w:tcPr>
          <w:p w:rsidR="007C4231" w:rsidRDefault="007C4231" w:rsidP="007C4231">
            <w:r>
              <w:t>Suvanto Peppi</w:t>
            </w:r>
          </w:p>
        </w:tc>
        <w:tc>
          <w:tcPr>
            <w:tcW w:w="541" w:type="dxa"/>
          </w:tcPr>
          <w:p w:rsidR="007C4231" w:rsidRDefault="007C4231" w:rsidP="007C4231">
            <w:r>
              <w:t>x</w:t>
            </w:r>
          </w:p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426" w:type="dxa"/>
          </w:tcPr>
          <w:p w:rsidR="007C4231" w:rsidRDefault="007C4231" w:rsidP="007C4231">
            <w:r>
              <w:t>x</w:t>
            </w:r>
          </w:p>
        </w:tc>
        <w:tc>
          <w:tcPr>
            <w:tcW w:w="424" w:type="dxa"/>
          </w:tcPr>
          <w:p w:rsidR="007C4231" w:rsidRDefault="007C4231" w:rsidP="007C4231">
            <w:r>
              <w:t>x</w:t>
            </w:r>
          </w:p>
          <w:p w:rsidR="007C4231" w:rsidRDefault="007C4231" w:rsidP="007C4231"/>
        </w:tc>
        <w:tc>
          <w:tcPr>
            <w:tcW w:w="442" w:type="dxa"/>
          </w:tcPr>
          <w:p w:rsidR="007C4231" w:rsidRDefault="007C4231" w:rsidP="007C4231">
            <w:r>
              <w:t>x</w:t>
            </w:r>
          </w:p>
          <w:p w:rsidR="007C4231" w:rsidRDefault="007C4231" w:rsidP="007C4231"/>
        </w:tc>
        <w:tc>
          <w:tcPr>
            <w:tcW w:w="3244" w:type="dxa"/>
          </w:tcPr>
          <w:p w:rsidR="007C4231" w:rsidRDefault="007C4231" w:rsidP="007C4231">
            <w:r>
              <w:t>Pöntönpää 102</w:t>
            </w:r>
          </w:p>
        </w:tc>
        <w:tc>
          <w:tcPr>
            <w:tcW w:w="4399" w:type="dxa"/>
          </w:tcPr>
          <w:p w:rsidR="007C4231" w:rsidRDefault="007C4231" w:rsidP="007C4231">
            <w:r>
              <w:t>Lakeismäentien ja Pöntönpään risteys</w:t>
            </w:r>
          </w:p>
        </w:tc>
        <w:tc>
          <w:tcPr>
            <w:tcW w:w="1415" w:type="dxa"/>
          </w:tcPr>
          <w:p w:rsidR="007C4231" w:rsidRDefault="007C4231" w:rsidP="007C4231"/>
        </w:tc>
      </w:tr>
      <w:tr w:rsidR="007C4231" w:rsidTr="00AD1D18">
        <w:tc>
          <w:tcPr>
            <w:tcW w:w="534" w:type="dxa"/>
          </w:tcPr>
          <w:p w:rsidR="007C4231" w:rsidRDefault="007C4231" w:rsidP="007C4231">
            <w:r>
              <w:t>6</w:t>
            </w:r>
          </w:p>
        </w:tc>
        <w:tc>
          <w:tcPr>
            <w:tcW w:w="2294" w:type="dxa"/>
          </w:tcPr>
          <w:p w:rsidR="007C4231" w:rsidRDefault="007C4231" w:rsidP="007C4231">
            <w:r>
              <w:t>Jääskeläinen Valtteri</w:t>
            </w:r>
          </w:p>
        </w:tc>
        <w:tc>
          <w:tcPr>
            <w:tcW w:w="541" w:type="dxa"/>
          </w:tcPr>
          <w:p w:rsidR="007C4231" w:rsidRDefault="007C4231" w:rsidP="007C4231">
            <w:r>
              <w:t>x</w:t>
            </w:r>
          </w:p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426" w:type="dxa"/>
          </w:tcPr>
          <w:p w:rsidR="007C4231" w:rsidRDefault="007C4231" w:rsidP="007C4231">
            <w:r>
              <w:t>x</w:t>
            </w:r>
          </w:p>
        </w:tc>
        <w:tc>
          <w:tcPr>
            <w:tcW w:w="424" w:type="dxa"/>
          </w:tcPr>
          <w:p w:rsidR="007C4231" w:rsidRDefault="007C4231" w:rsidP="007C4231">
            <w:r>
              <w:t>x</w:t>
            </w:r>
          </w:p>
          <w:p w:rsidR="007C4231" w:rsidRDefault="007C4231" w:rsidP="007C4231"/>
        </w:tc>
        <w:tc>
          <w:tcPr>
            <w:tcW w:w="442" w:type="dxa"/>
          </w:tcPr>
          <w:p w:rsidR="007C4231" w:rsidRDefault="007C4231" w:rsidP="007C4231">
            <w:r>
              <w:t>x</w:t>
            </w:r>
          </w:p>
          <w:p w:rsidR="007C4231" w:rsidRDefault="007C4231" w:rsidP="007C4231"/>
        </w:tc>
        <w:tc>
          <w:tcPr>
            <w:tcW w:w="3244" w:type="dxa"/>
          </w:tcPr>
          <w:p w:rsidR="007C4231" w:rsidRDefault="007C4231" w:rsidP="007C4231">
            <w:proofErr w:type="spellStart"/>
            <w:r>
              <w:t>Jääskeläntie</w:t>
            </w:r>
            <w:proofErr w:type="spellEnd"/>
            <w:r>
              <w:t xml:space="preserve"> 121</w:t>
            </w:r>
          </w:p>
        </w:tc>
        <w:tc>
          <w:tcPr>
            <w:tcW w:w="4399" w:type="dxa"/>
          </w:tcPr>
          <w:p w:rsidR="007C4231" w:rsidRDefault="007C4231" w:rsidP="007C4231">
            <w:r>
              <w:t>SIIRTO 1</w:t>
            </w:r>
            <w:r w:rsidR="00CC2930">
              <w:t xml:space="preserve"> </w:t>
            </w:r>
          </w:p>
        </w:tc>
        <w:tc>
          <w:tcPr>
            <w:tcW w:w="1415" w:type="dxa"/>
          </w:tcPr>
          <w:p w:rsidR="007C4231" w:rsidRDefault="007C4231" w:rsidP="007C4231"/>
        </w:tc>
      </w:tr>
      <w:tr w:rsidR="007C4231" w:rsidTr="00AD1D18">
        <w:tc>
          <w:tcPr>
            <w:tcW w:w="53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 xml:space="preserve">Kokkonen </w:t>
            </w:r>
            <w:proofErr w:type="spellStart"/>
            <w:r w:rsidRPr="00B86B17">
              <w:rPr>
                <w:i/>
                <w:color w:val="FF0000"/>
              </w:rPr>
              <w:t>Tilda</w:t>
            </w:r>
            <w:proofErr w:type="spellEnd"/>
          </w:p>
        </w:tc>
        <w:tc>
          <w:tcPr>
            <w:tcW w:w="541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>Käpysalontie 95</w:t>
            </w:r>
          </w:p>
        </w:tc>
        <w:tc>
          <w:tcPr>
            <w:tcW w:w="4399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>SIIRTO 1</w:t>
            </w:r>
          </w:p>
        </w:tc>
        <w:tc>
          <w:tcPr>
            <w:tcW w:w="1415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</w:tr>
      <w:tr w:rsidR="007C4231" w:rsidTr="00AD1D18">
        <w:tc>
          <w:tcPr>
            <w:tcW w:w="53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 xml:space="preserve">Kokkonen </w:t>
            </w:r>
            <w:proofErr w:type="spellStart"/>
            <w:r w:rsidRPr="00B86B17">
              <w:rPr>
                <w:i/>
                <w:color w:val="FF0000"/>
              </w:rPr>
              <w:t>Ada</w:t>
            </w:r>
            <w:proofErr w:type="spellEnd"/>
          </w:p>
        </w:tc>
        <w:tc>
          <w:tcPr>
            <w:tcW w:w="541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>Käpysalontie 95</w:t>
            </w:r>
          </w:p>
        </w:tc>
        <w:tc>
          <w:tcPr>
            <w:tcW w:w="4399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proofErr w:type="gramStart"/>
            <w:r w:rsidRPr="00B86B17">
              <w:rPr>
                <w:i/>
                <w:color w:val="FF0000"/>
              </w:rPr>
              <w:t>SIIRTO  1</w:t>
            </w:r>
            <w:proofErr w:type="gramEnd"/>
          </w:p>
        </w:tc>
        <w:tc>
          <w:tcPr>
            <w:tcW w:w="1415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</w:tr>
      <w:tr w:rsidR="007C4231" w:rsidTr="00AD1D18">
        <w:tc>
          <w:tcPr>
            <w:tcW w:w="53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>Suvanto Ronja</w:t>
            </w:r>
          </w:p>
        </w:tc>
        <w:tc>
          <w:tcPr>
            <w:tcW w:w="541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>Pöntönpää 102</w:t>
            </w:r>
          </w:p>
        </w:tc>
        <w:tc>
          <w:tcPr>
            <w:tcW w:w="4399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  <w:r w:rsidRPr="00B86B17">
              <w:rPr>
                <w:i/>
                <w:color w:val="FF0000"/>
              </w:rPr>
              <w:t>Lakeismäentien ja Pöntönpään risteys</w:t>
            </w:r>
          </w:p>
        </w:tc>
        <w:tc>
          <w:tcPr>
            <w:tcW w:w="1415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</w:tr>
      <w:tr w:rsidR="007C4231" w:rsidTr="00AD1D18">
        <w:tc>
          <w:tcPr>
            <w:tcW w:w="53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229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541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25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26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2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42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3244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7C4231" w:rsidRPr="00B86B17" w:rsidRDefault="007C4231" w:rsidP="007C4231">
            <w:pPr>
              <w:rPr>
                <w:i/>
                <w:color w:val="FF0000"/>
              </w:rPr>
            </w:pPr>
          </w:p>
        </w:tc>
      </w:tr>
    </w:tbl>
    <w:p w:rsidR="006A5F80" w:rsidRDefault="006A5F80" w:rsidP="007A3C0D">
      <w:pPr>
        <w:rPr>
          <w:b/>
        </w:rPr>
      </w:pPr>
      <w:proofErr w:type="gramStart"/>
      <w:r>
        <w:rPr>
          <w:b/>
        </w:rPr>
        <w:lastRenderedPageBreak/>
        <w:t>Kotiin päivällä klo 15.05</w:t>
      </w:r>
      <w:r w:rsidR="00B83887">
        <w:rPr>
          <w:b/>
        </w:rPr>
        <w:tab/>
      </w:r>
      <w:r w:rsidR="00B83887">
        <w:rPr>
          <w:b/>
        </w:rPr>
        <w:tab/>
      </w:r>
      <w:r w:rsidR="006904CB">
        <w:rPr>
          <w:b/>
        </w:rPr>
        <w:t>(</w:t>
      </w:r>
      <w:r w:rsidR="007C4231">
        <w:rPr>
          <w:b/>
          <w:color w:val="FF0000"/>
        </w:rPr>
        <w:t>lähtöajat päivitetty</w:t>
      </w:r>
      <w:r w:rsidR="00D15ED0">
        <w:rPr>
          <w:b/>
        </w:rPr>
        <w:t>)</w:t>
      </w:r>
      <w:r w:rsidR="00B83887">
        <w:rPr>
          <w:b/>
        </w:rPr>
        <w:tab/>
      </w:r>
      <w:r w:rsidR="00B83887">
        <w:rPr>
          <w:b/>
        </w:rPr>
        <w:tab/>
      </w:r>
      <w:r>
        <w:rPr>
          <w:b/>
        </w:rPr>
        <w:br/>
        <w:t xml:space="preserve">Karttula – </w:t>
      </w:r>
      <w:proofErr w:type="spellStart"/>
      <w:r>
        <w:rPr>
          <w:b/>
        </w:rPr>
        <w:t>Jääskeläntie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Rieponlahti</w:t>
      </w:r>
      <w:proofErr w:type="spellEnd"/>
      <w:proofErr w:type="gramEnd"/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567"/>
        <w:gridCol w:w="425"/>
        <w:gridCol w:w="567"/>
        <w:gridCol w:w="3119"/>
        <w:gridCol w:w="4257"/>
        <w:gridCol w:w="1415"/>
      </w:tblGrid>
      <w:tr w:rsidR="006A5F80" w:rsidTr="00E75DB5">
        <w:tc>
          <w:tcPr>
            <w:tcW w:w="534" w:type="dxa"/>
          </w:tcPr>
          <w:p w:rsidR="006A5F80" w:rsidRDefault="006A5F80" w:rsidP="00AD1D18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6A5F80" w:rsidRDefault="006A5F80" w:rsidP="00AD1D18">
            <w:r>
              <w:t>Nimi</w:t>
            </w:r>
          </w:p>
        </w:tc>
        <w:tc>
          <w:tcPr>
            <w:tcW w:w="541" w:type="dxa"/>
          </w:tcPr>
          <w:p w:rsidR="006A5F80" w:rsidRDefault="006A5F80" w:rsidP="00AD1D18">
            <w:r>
              <w:t>ma</w:t>
            </w:r>
          </w:p>
        </w:tc>
        <w:tc>
          <w:tcPr>
            <w:tcW w:w="425" w:type="dxa"/>
          </w:tcPr>
          <w:p w:rsidR="006A5F80" w:rsidRDefault="006A5F80" w:rsidP="00AD1D18">
            <w:r>
              <w:t>ti</w:t>
            </w:r>
          </w:p>
        </w:tc>
        <w:tc>
          <w:tcPr>
            <w:tcW w:w="567" w:type="dxa"/>
          </w:tcPr>
          <w:p w:rsidR="006A5F80" w:rsidRDefault="006A5F80" w:rsidP="00AD1D18">
            <w:r>
              <w:t>ke</w:t>
            </w:r>
          </w:p>
        </w:tc>
        <w:tc>
          <w:tcPr>
            <w:tcW w:w="425" w:type="dxa"/>
          </w:tcPr>
          <w:p w:rsidR="006A5F80" w:rsidRDefault="006A5F80" w:rsidP="00AD1D18">
            <w:r>
              <w:t>to</w:t>
            </w:r>
          </w:p>
        </w:tc>
        <w:tc>
          <w:tcPr>
            <w:tcW w:w="567" w:type="dxa"/>
          </w:tcPr>
          <w:p w:rsidR="006A5F80" w:rsidRDefault="006A5F80" w:rsidP="00AD1D18">
            <w:r>
              <w:t>pe</w:t>
            </w:r>
          </w:p>
        </w:tc>
        <w:tc>
          <w:tcPr>
            <w:tcW w:w="3119" w:type="dxa"/>
          </w:tcPr>
          <w:p w:rsidR="006A5F80" w:rsidRDefault="006A5F80" w:rsidP="00AD1D18">
            <w:r>
              <w:t>Osoite</w:t>
            </w:r>
          </w:p>
        </w:tc>
        <w:tc>
          <w:tcPr>
            <w:tcW w:w="4257" w:type="dxa"/>
          </w:tcPr>
          <w:p w:rsidR="006A5F80" w:rsidRDefault="006A5F80" w:rsidP="00AD1D18">
            <w:r>
              <w:t>huom.</w:t>
            </w:r>
          </w:p>
        </w:tc>
        <w:tc>
          <w:tcPr>
            <w:tcW w:w="1415" w:type="dxa"/>
          </w:tcPr>
          <w:p w:rsidR="006A5F80" w:rsidRDefault="006A5F80" w:rsidP="00AD1D18">
            <w:r>
              <w:t>km</w:t>
            </w:r>
          </w:p>
        </w:tc>
      </w:tr>
      <w:tr w:rsidR="00A87887" w:rsidTr="00E75DB5">
        <w:tc>
          <w:tcPr>
            <w:tcW w:w="534" w:type="dxa"/>
          </w:tcPr>
          <w:p w:rsidR="00A87887" w:rsidRDefault="006904CB" w:rsidP="00A87887">
            <w:r>
              <w:t>4</w:t>
            </w:r>
          </w:p>
        </w:tc>
        <w:tc>
          <w:tcPr>
            <w:tcW w:w="2294" w:type="dxa"/>
          </w:tcPr>
          <w:p w:rsidR="00A87887" w:rsidRDefault="00A87887" w:rsidP="00A87887">
            <w:r>
              <w:t>Miettinen Kasperi</w:t>
            </w:r>
          </w:p>
        </w:tc>
        <w:tc>
          <w:tcPr>
            <w:tcW w:w="541" w:type="dxa"/>
          </w:tcPr>
          <w:p w:rsidR="00A87887" w:rsidRDefault="007C4231" w:rsidP="00A87887">
            <w:r>
              <w:t>x</w:t>
            </w:r>
          </w:p>
          <w:p w:rsidR="007C4231" w:rsidRDefault="007C4231" w:rsidP="00A87887">
            <w:r>
              <w:t>KI</w:t>
            </w:r>
          </w:p>
        </w:tc>
        <w:tc>
          <w:tcPr>
            <w:tcW w:w="425" w:type="dxa"/>
          </w:tcPr>
          <w:p w:rsidR="00A87887" w:rsidRDefault="00A87887" w:rsidP="00A87887"/>
        </w:tc>
        <w:tc>
          <w:tcPr>
            <w:tcW w:w="567" w:type="dxa"/>
          </w:tcPr>
          <w:p w:rsidR="00A87887" w:rsidRDefault="00A87887" w:rsidP="00A87887"/>
        </w:tc>
        <w:tc>
          <w:tcPr>
            <w:tcW w:w="425" w:type="dxa"/>
          </w:tcPr>
          <w:p w:rsidR="00A87887" w:rsidRDefault="007C4231" w:rsidP="00A87887">
            <w:r>
              <w:t>x</w:t>
            </w:r>
          </w:p>
        </w:tc>
        <w:tc>
          <w:tcPr>
            <w:tcW w:w="567" w:type="dxa"/>
          </w:tcPr>
          <w:p w:rsidR="00A87887" w:rsidRDefault="00A87887" w:rsidP="00A87887"/>
        </w:tc>
        <w:tc>
          <w:tcPr>
            <w:tcW w:w="3119" w:type="dxa"/>
          </w:tcPr>
          <w:p w:rsidR="00A87887" w:rsidRDefault="0013500C" w:rsidP="00A87887">
            <w:r>
              <w:t>*salainen*</w:t>
            </w:r>
          </w:p>
        </w:tc>
        <w:tc>
          <w:tcPr>
            <w:tcW w:w="4257" w:type="dxa"/>
          </w:tcPr>
          <w:p w:rsidR="00A87887" w:rsidRDefault="00A87887" w:rsidP="00A87887"/>
        </w:tc>
        <w:tc>
          <w:tcPr>
            <w:tcW w:w="1415" w:type="dxa"/>
          </w:tcPr>
          <w:p w:rsidR="00A87887" w:rsidRDefault="00A87887" w:rsidP="00A87887"/>
        </w:tc>
      </w:tr>
      <w:tr w:rsidR="007C4231" w:rsidTr="00E75DB5">
        <w:tc>
          <w:tcPr>
            <w:tcW w:w="534" w:type="dxa"/>
          </w:tcPr>
          <w:p w:rsidR="007C4231" w:rsidRDefault="007C4231" w:rsidP="007C4231">
            <w:r>
              <w:t>4</w:t>
            </w:r>
          </w:p>
        </w:tc>
        <w:tc>
          <w:tcPr>
            <w:tcW w:w="2294" w:type="dxa"/>
          </w:tcPr>
          <w:p w:rsidR="007C4231" w:rsidRDefault="007C4231" w:rsidP="007C4231">
            <w:r>
              <w:t>Puuronen Peppi</w:t>
            </w:r>
          </w:p>
        </w:tc>
        <w:tc>
          <w:tcPr>
            <w:tcW w:w="541" w:type="dxa"/>
          </w:tcPr>
          <w:p w:rsidR="007C4231" w:rsidRDefault="007C4231" w:rsidP="007C4231">
            <w:r>
              <w:t>x</w:t>
            </w:r>
          </w:p>
          <w:p w:rsidR="007C4231" w:rsidRDefault="007C4231" w:rsidP="007C4231">
            <w:r>
              <w:t>KI</w:t>
            </w:r>
          </w:p>
        </w:tc>
        <w:tc>
          <w:tcPr>
            <w:tcW w:w="425" w:type="dxa"/>
          </w:tcPr>
          <w:p w:rsidR="007C4231" w:rsidRDefault="007C4231" w:rsidP="007C4231"/>
        </w:tc>
        <w:tc>
          <w:tcPr>
            <w:tcW w:w="567" w:type="dxa"/>
          </w:tcPr>
          <w:p w:rsidR="007C4231" w:rsidRDefault="007C4231" w:rsidP="007C4231"/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567" w:type="dxa"/>
          </w:tcPr>
          <w:p w:rsidR="007C4231" w:rsidRDefault="007C4231" w:rsidP="007C4231"/>
        </w:tc>
        <w:tc>
          <w:tcPr>
            <w:tcW w:w="3119" w:type="dxa"/>
          </w:tcPr>
          <w:p w:rsidR="007C4231" w:rsidRDefault="007C4231" w:rsidP="007C4231">
            <w:proofErr w:type="spellStart"/>
            <w:r>
              <w:t>Punnonmäentie</w:t>
            </w:r>
            <w:proofErr w:type="spellEnd"/>
            <w:r>
              <w:t xml:space="preserve"> 331</w:t>
            </w:r>
          </w:p>
        </w:tc>
        <w:tc>
          <w:tcPr>
            <w:tcW w:w="4257" w:type="dxa"/>
          </w:tcPr>
          <w:p w:rsidR="007C4231" w:rsidRDefault="007C4231" w:rsidP="007C4231"/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Default="007C4231" w:rsidP="007C4231">
            <w:r>
              <w:t>4</w:t>
            </w:r>
          </w:p>
        </w:tc>
        <w:tc>
          <w:tcPr>
            <w:tcW w:w="2294" w:type="dxa"/>
          </w:tcPr>
          <w:p w:rsidR="007C4231" w:rsidRDefault="007C4231" w:rsidP="007C4231">
            <w:r>
              <w:t>Suvanto Sanni</w:t>
            </w:r>
          </w:p>
        </w:tc>
        <w:tc>
          <w:tcPr>
            <w:tcW w:w="541" w:type="dxa"/>
          </w:tcPr>
          <w:p w:rsidR="007C4231" w:rsidRDefault="007C4231" w:rsidP="007C4231">
            <w:r>
              <w:t>x</w:t>
            </w:r>
          </w:p>
          <w:p w:rsidR="007C4231" w:rsidRDefault="007C4231" w:rsidP="007C4231">
            <w:r>
              <w:t>KI</w:t>
            </w:r>
          </w:p>
        </w:tc>
        <w:tc>
          <w:tcPr>
            <w:tcW w:w="425" w:type="dxa"/>
          </w:tcPr>
          <w:p w:rsidR="007C4231" w:rsidRDefault="007C4231" w:rsidP="007C4231"/>
        </w:tc>
        <w:tc>
          <w:tcPr>
            <w:tcW w:w="567" w:type="dxa"/>
          </w:tcPr>
          <w:p w:rsidR="007C4231" w:rsidRDefault="007C4231" w:rsidP="007C4231"/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567" w:type="dxa"/>
          </w:tcPr>
          <w:p w:rsidR="007C4231" w:rsidRDefault="007C4231" w:rsidP="007C4231"/>
        </w:tc>
        <w:tc>
          <w:tcPr>
            <w:tcW w:w="3119" w:type="dxa"/>
          </w:tcPr>
          <w:p w:rsidR="007C4231" w:rsidRDefault="007C4231" w:rsidP="007C4231">
            <w:r>
              <w:t>Pöntönpää 102</w:t>
            </w:r>
          </w:p>
        </w:tc>
        <w:tc>
          <w:tcPr>
            <w:tcW w:w="4257" w:type="dxa"/>
          </w:tcPr>
          <w:p w:rsidR="007C4231" w:rsidRDefault="007C4231" w:rsidP="007C4231"/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Default="007C4231" w:rsidP="007C4231">
            <w:r>
              <w:t xml:space="preserve">5 </w:t>
            </w:r>
          </w:p>
        </w:tc>
        <w:tc>
          <w:tcPr>
            <w:tcW w:w="2294" w:type="dxa"/>
          </w:tcPr>
          <w:p w:rsidR="007C4231" w:rsidRDefault="007C4231" w:rsidP="007C4231">
            <w:proofErr w:type="spellStart"/>
            <w:r>
              <w:t>Karkkonen</w:t>
            </w:r>
            <w:proofErr w:type="spellEnd"/>
            <w:r>
              <w:t xml:space="preserve"> Pekka</w:t>
            </w:r>
          </w:p>
        </w:tc>
        <w:tc>
          <w:tcPr>
            <w:tcW w:w="541" w:type="dxa"/>
          </w:tcPr>
          <w:p w:rsidR="007C4231" w:rsidRDefault="007C4231" w:rsidP="007C4231"/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  <w:p w:rsidR="007C4231" w:rsidRDefault="007C4231" w:rsidP="007C4231">
            <w:r>
              <w:t>KI</w:t>
            </w:r>
          </w:p>
        </w:tc>
        <w:tc>
          <w:tcPr>
            <w:tcW w:w="567" w:type="dxa"/>
          </w:tcPr>
          <w:p w:rsidR="007C4231" w:rsidRDefault="007C4231" w:rsidP="007C4231">
            <w:r>
              <w:t>x</w:t>
            </w:r>
          </w:p>
          <w:p w:rsidR="007C4231" w:rsidRDefault="007C4231" w:rsidP="007C4231">
            <w:r>
              <w:t>KI</w:t>
            </w:r>
          </w:p>
        </w:tc>
        <w:tc>
          <w:tcPr>
            <w:tcW w:w="425" w:type="dxa"/>
          </w:tcPr>
          <w:p w:rsidR="007C4231" w:rsidRDefault="007C4231" w:rsidP="007C4231"/>
        </w:tc>
        <w:tc>
          <w:tcPr>
            <w:tcW w:w="567" w:type="dxa"/>
          </w:tcPr>
          <w:p w:rsidR="007C4231" w:rsidRDefault="007C4231" w:rsidP="007C4231"/>
        </w:tc>
        <w:tc>
          <w:tcPr>
            <w:tcW w:w="3119" w:type="dxa"/>
          </w:tcPr>
          <w:p w:rsidR="007C4231" w:rsidRDefault="007C4231" w:rsidP="007C4231">
            <w:r>
              <w:t>Jokiniemenranta 35</w:t>
            </w:r>
          </w:p>
        </w:tc>
        <w:tc>
          <w:tcPr>
            <w:tcW w:w="4257" w:type="dxa"/>
          </w:tcPr>
          <w:p w:rsidR="007C4231" w:rsidRDefault="007C4231" w:rsidP="007C4231"/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Pr="0013500C" w:rsidRDefault="007C4231" w:rsidP="007C4231">
            <w:pPr>
              <w:rPr>
                <w:highlight w:val="yellow"/>
              </w:rPr>
            </w:pPr>
            <w:r>
              <w:t>6</w:t>
            </w:r>
          </w:p>
        </w:tc>
        <w:tc>
          <w:tcPr>
            <w:tcW w:w="2294" w:type="dxa"/>
          </w:tcPr>
          <w:p w:rsidR="007C4231" w:rsidRDefault="007C4231" w:rsidP="007C4231">
            <w:r>
              <w:t>Suvanto Peppi</w:t>
            </w:r>
          </w:p>
        </w:tc>
        <w:tc>
          <w:tcPr>
            <w:tcW w:w="541" w:type="dxa"/>
          </w:tcPr>
          <w:p w:rsidR="007C4231" w:rsidRDefault="007C4231" w:rsidP="007C4231"/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567" w:type="dxa"/>
          </w:tcPr>
          <w:p w:rsidR="007C4231" w:rsidRDefault="007C4231" w:rsidP="007C4231"/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567" w:type="dxa"/>
          </w:tcPr>
          <w:p w:rsidR="007C4231" w:rsidRDefault="007C4231" w:rsidP="007C4231"/>
        </w:tc>
        <w:tc>
          <w:tcPr>
            <w:tcW w:w="3119" w:type="dxa"/>
          </w:tcPr>
          <w:p w:rsidR="007C4231" w:rsidRDefault="007C4231" w:rsidP="007C4231">
            <w:r>
              <w:t>Pöntönpää 102</w:t>
            </w:r>
          </w:p>
        </w:tc>
        <w:tc>
          <w:tcPr>
            <w:tcW w:w="4257" w:type="dxa"/>
          </w:tcPr>
          <w:p w:rsidR="007C4231" w:rsidRDefault="007C4231" w:rsidP="007C4231">
            <w:r>
              <w:t>Lakeismäentien ja Pöntönpään risteys</w:t>
            </w:r>
          </w:p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Pr="0013500C" w:rsidRDefault="007C4231" w:rsidP="007C4231">
            <w:pPr>
              <w:rPr>
                <w:highlight w:val="yellow"/>
              </w:rPr>
            </w:pPr>
            <w:r>
              <w:t>6</w:t>
            </w:r>
          </w:p>
        </w:tc>
        <w:tc>
          <w:tcPr>
            <w:tcW w:w="2294" w:type="dxa"/>
          </w:tcPr>
          <w:p w:rsidR="007C4231" w:rsidRDefault="007C4231" w:rsidP="007C4231">
            <w:r>
              <w:t>Jääskeläinen Valtteri</w:t>
            </w:r>
          </w:p>
        </w:tc>
        <w:tc>
          <w:tcPr>
            <w:tcW w:w="541" w:type="dxa"/>
          </w:tcPr>
          <w:p w:rsidR="007C4231" w:rsidRDefault="007C4231" w:rsidP="007C4231"/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567" w:type="dxa"/>
          </w:tcPr>
          <w:p w:rsidR="007C4231" w:rsidRDefault="007C4231" w:rsidP="007C4231"/>
        </w:tc>
        <w:tc>
          <w:tcPr>
            <w:tcW w:w="425" w:type="dxa"/>
          </w:tcPr>
          <w:p w:rsidR="007C4231" w:rsidRDefault="007C4231" w:rsidP="007C4231">
            <w:r>
              <w:t>x</w:t>
            </w:r>
          </w:p>
        </w:tc>
        <w:tc>
          <w:tcPr>
            <w:tcW w:w="567" w:type="dxa"/>
          </w:tcPr>
          <w:p w:rsidR="007C4231" w:rsidRDefault="007C4231" w:rsidP="007C4231"/>
        </w:tc>
        <w:tc>
          <w:tcPr>
            <w:tcW w:w="3119" w:type="dxa"/>
          </w:tcPr>
          <w:p w:rsidR="007C4231" w:rsidRDefault="007C4231" w:rsidP="007C4231">
            <w:proofErr w:type="spellStart"/>
            <w:r>
              <w:t>Jääskeläntie</w:t>
            </w:r>
            <w:proofErr w:type="spellEnd"/>
            <w:r>
              <w:t xml:space="preserve"> 121</w:t>
            </w:r>
          </w:p>
        </w:tc>
        <w:tc>
          <w:tcPr>
            <w:tcW w:w="4257" w:type="dxa"/>
          </w:tcPr>
          <w:p w:rsidR="007C4231" w:rsidRDefault="007C4231" w:rsidP="007C4231"/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 w:rsidRPr="000762F4">
              <w:rPr>
                <w:i/>
                <w:color w:val="FF0000"/>
              </w:rPr>
              <w:t xml:space="preserve">Kokkonen </w:t>
            </w:r>
            <w:proofErr w:type="spellStart"/>
            <w:r w:rsidRPr="000762F4">
              <w:rPr>
                <w:i/>
                <w:color w:val="FF0000"/>
              </w:rPr>
              <w:t>Tilda</w:t>
            </w:r>
            <w:proofErr w:type="spellEnd"/>
          </w:p>
        </w:tc>
        <w:tc>
          <w:tcPr>
            <w:tcW w:w="541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119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 w:rsidRPr="000762F4">
              <w:rPr>
                <w:i/>
                <w:color w:val="FF0000"/>
              </w:rPr>
              <w:t>Käpysalontie 95</w:t>
            </w:r>
          </w:p>
        </w:tc>
        <w:tc>
          <w:tcPr>
            <w:tcW w:w="425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 w:rsidRPr="000762F4">
              <w:rPr>
                <w:i/>
                <w:color w:val="FF0000"/>
              </w:rPr>
              <w:t xml:space="preserve">Kokkonen </w:t>
            </w:r>
            <w:proofErr w:type="spellStart"/>
            <w:r w:rsidRPr="000762F4">
              <w:rPr>
                <w:i/>
                <w:color w:val="FF0000"/>
              </w:rPr>
              <w:t>Ada</w:t>
            </w:r>
            <w:proofErr w:type="spellEnd"/>
          </w:p>
        </w:tc>
        <w:tc>
          <w:tcPr>
            <w:tcW w:w="541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119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 w:rsidRPr="000762F4">
              <w:rPr>
                <w:i/>
                <w:color w:val="FF0000"/>
              </w:rPr>
              <w:t>Käpysalontie 95</w:t>
            </w:r>
          </w:p>
        </w:tc>
        <w:tc>
          <w:tcPr>
            <w:tcW w:w="425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9</w:t>
            </w:r>
          </w:p>
        </w:tc>
        <w:tc>
          <w:tcPr>
            <w:tcW w:w="229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 w:rsidRPr="000762F4">
              <w:rPr>
                <w:i/>
                <w:color w:val="FF0000"/>
              </w:rPr>
              <w:t>Suvanto Ronja</w:t>
            </w:r>
          </w:p>
        </w:tc>
        <w:tc>
          <w:tcPr>
            <w:tcW w:w="541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119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 w:rsidRPr="000762F4">
              <w:rPr>
                <w:i/>
                <w:color w:val="FF0000"/>
              </w:rPr>
              <w:t>Pöntönpää 102</w:t>
            </w:r>
          </w:p>
        </w:tc>
        <w:tc>
          <w:tcPr>
            <w:tcW w:w="425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  <w:r w:rsidRPr="000762F4">
              <w:rPr>
                <w:i/>
                <w:color w:val="FF0000"/>
              </w:rPr>
              <w:t>Lakeismäentien ja Pöntönpään risteys</w:t>
            </w:r>
          </w:p>
        </w:tc>
        <w:tc>
          <w:tcPr>
            <w:tcW w:w="1415" w:type="dxa"/>
          </w:tcPr>
          <w:p w:rsidR="007C4231" w:rsidRDefault="007C4231" w:rsidP="007C4231"/>
        </w:tc>
      </w:tr>
      <w:tr w:rsidR="007C4231" w:rsidTr="00E75DB5">
        <w:tc>
          <w:tcPr>
            <w:tcW w:w="53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2294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541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25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56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3119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4257" w:type="dxa"/>
          </w:tcPr>
          <w:p w:rsidR="007C4231" w:rsidRPr="000762F4" w:rsidRDefault="007C4231" w:rsidP="007C4231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7C4231" w:rsidRDefault="007C4231" w:rsidP="007C4231"/>
        </w:tc>
      </w:tr>
    </w:tbl>
    <w:p w:rsidR="006A5F80" w:rsidRDefault="006A5F80" w:rsidP="007A3C0D">
      <w:pPr>
        <w:rPr>
          <w:b/>
        </w:rPr>
      </w:pPr>
    </w:p>
    <w:sectPr w:rsidR="006A5F80" w:rsidSect="007A3C0D">
      <w:headerReference w:type="default" r:id="rId8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307" w:rsidRDefault="00FB6307" w:rsidP="00442826">
      <w:pPr>
        <w:spacing w:after="0" w:line="240" w:lineRule="auto"/>
      </w:pPr>
      <w:r>
        <w:separator/>
      </w:r>
    </w:p>
  </w:endnote>
  <w:endnote w:type="continuationSeparator" w:id="0">
    <w:p w:rsidR="00FB6307" w:rsidRDefault="00FB6307" w:rsidP="0044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307" w:rsidRDefault="00FB6307" w:rsidP="00442826">
      <w:pPr>
        <w:spacing w:after="0" w:line="240" w:lineRule="auto"/>
      </w:pPr>
      <w:r>
        <w:separator/>
      </w:r>
    </w:p>
  </w:footnote>
  <w:footnote w:type="continuationSeparator" w:id="0">
    <w:p w:rsidR="00FB6307" w:rsidRDefault="00FB6307" w:rsidP="00442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7581122"/>
      <w:docPartObj>
        <w:docPartGallery w:val="Page Numbers (Top of Page)"/>
        <w:docPartUnique/>
      </w:docPartObj>
    </w:sdtPr>
    <w:sdtEndPr/>
    <w:sdtContent>
      <w:p w:rsidR="00442826" w:rsidRDefault="00442826" w:rsidP="00442826">
        <w:pPr>
          <w:pStyle w:val="Yltunniste"/>
          <w:ind w:left="10829" w:firstLine="221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5E9">
          <w:rPr>
            <w:noProof/>
          </w:rPr>
          <w:t>1</w:t>
        </w:r>
        <w:r>
          <w:fldChar w:fldCharType="end"/>
        </w:r>
      </w:p>
    </w:sdtContent>
  </w:sdt>
  <w:p w:rsidR="00442826" w:rsidRDefault="00442826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0D"/>
    <w:rsid w:val="00030463"/>
    <w:rsid w:val="00030AB8"/>
    <w:rsid w:val="000762F4"/>
    <w:rsid w:val="000A028F"/>
    <w:rsid w:val="000B281A"/>
    <w:rsid w:val="000C4730"/>
    <w:rsid w:val="000D0C7F"/>
    <w:rsid w:val="000F60AF"/>
    <w:rsid w:val="0013500C"/>
    <w:rsid w:val="00135E28"/>
    <w:rsid w:val="00141120"/>
    <w:rsid w:val="001801AA"/>
    <w:rsid w:val="001A5836"/>
    <w:rsid w:val="001D3CF0"/>
    <w:rsid w:val="001E2EFB"/>
    <w:rsid w:val="002525D1"/>
    <w:rsid w:val="00280997"/>
    <w:rsid w:val="002B5EB6"/>
    <w:rsid w:val="002B72CE"/>
    <w:rsid w:val="002C3101"/>
    <w:rsid w:val="002D52BF"/>
    <w:rsid w:val="002E5A59"/>
    <w:rsid w:val="002E69C4"/>
    <w:rsid w:val="002F7CEC"/>
    <w:rsid w:val="00300372"/>
    <w:rsid w:val="00302909"/>
    <w:rsid w:val="00331F65"/>
    <w:rsid w:val="00340763"/>
    <w:rsid w:val="00347594"/>
    <w:rsid w:val="0035148B"/>
    <w:rsid w:val="003E42A2"/>
    <w:rsid w:val="00406F39"/>
    <w:rsid w:val="00410E0E"/>
    <w:rsid w:val="00430BFE"/>
    <w:rsid w:val="00442826"/>
    <w:rsid w:val="00451A80"/>
    <w:rsid w:val="004521B4"/>
    <w:rsid w:val="00467212"/>
    <w:rsid w:val="00472A95"/>
    <w:rsid w:val="00473927"/>
    <w:rsid w:val="0049781A"/>
    <w:rsid w:val="004A75D1"/>
    <w:rsid w:val="004C4CA8"/>
    <w:rsid w:val="004E5AD5"/>
    <w:rsid w:val="004F0947"/>
    <w:rsid w:val="004F4B47"/>
    <w:rsid w:val="005066A3"/>
    <w:rsid w:val="00542DDF"/>
    <w:rsid w:val="00557442"/>
    <w:rsid w:val="0056510C"/>
    <w:rsid w:val="00583D9B"/>
    <w:rsid w:val="00587D2A"/>
    <w:rsid w:val="00597958"/>
    <w:rsid w:val="005A0F3C"/>
    <w:rsid w:val="005C1217"/>
    <w:rsid w:val="005E2E0E"/>
    <w:rsid w:val="005E46CB"/>
    <w:rsid w:val="005F0B51"/>
    <w:rsid w:val="005F5A9B"/>
    <w:rsid w:val="00656F3E"/>
    <w:rsid w:val="00673E25"/>
    <w:rsid w:val="006904CB"/>
    <w:rsid w:val="006973FA"/>
    <w:rsid w:val="006A568C"/>
    <w:rsid w:val="006A5BBE"/>
    <w:rsid w:val="006A5F80"/>
    <w:rsid w:val="006B0EC2"/>
    <w:rsid w:val="006C1FCD"/>
    <w:rsid w:val="006C343F"/>
    <w:rsid w:val="006C4131"/>
    <w:rsid w:val="006E17B2"/>
    <w:rsid w:val="006E1848"/>
    <w:rsid w:val="006E54BF"/>
    <w:rsid w:val="006E7E5A"/>
    <w:rsid w:val="006F19EF"/>
    <w:rsid w:val="006F2CFD"/>
    <w:rsid w:val="007113CA"/>
    <w:rsid w:val="00720E3C"/>
    <w:rsid w:val="00737166"/>
    <w:rsid w:val="00743462"/>
    <w:rsid w:val="007505A0"/>
    <w:rsid w:val="00767747"/>
    <w:rsid w:val="007852A2"/>
    <w:rsid w:val="007A3C0D"/>
    <w:rsid w:val="007C4231"/>
    <w:rsid w:val="007E6D62"/>
    <w:rsid w:val="007F12A7"/>
    <w:rsid w:val="007F16F3"/>
    <w:rsid w:val="008000BF"/>
    <w:rsid w:val="00817983"/>
    <w:rsid w:val="00830ACE"/>
    <w:rsid w:val="00855C0A"/>
    <w:rsid w:val="0087147F"/>
    <w:rsid w:val="008811C0"/>
    <w:rsid w:val="00891E00"/>
    <w:rsid w:val="008923FE"/>
    <w:rsid w:val="008B0523"/>
    <w:rsid w:val="008C54FA"/>
    <w:rsid w:val="008E1C5B"/>
    <w:rsid w:val="008E1DFD"/>
    <w:rsid w:val="00911894"/>
    <w:rsid w:val="00953F6F"/>
    <w:rsid w:val="009639EF"/>
    <w:rsid w:val="00963EEB"/>
    <w:rsid w:val="009A0E0D"/>
    <w:rsid w:val="009A13B8"/>
    <w:rsid w:val="009A5C63"/>
    <w:rsid w:val="009C34E5"/>
    <w:rsid w:val="009C52FB"/>
    <w:rsid w:val="009D1FC1"/>
    <w:rsid w:val="009D3474"/>
    <w:rsid w:val="009E5FA0"/>
    <w:rsid w:val="009E6E2E"/>
    <w:rsid w:val="009F5579"/>
    <w:rsid w:val="009F715F"/>
    <w:rsid w:val="00A1175B"/>
    <w:rsid w:val="00A124D4"/>
    <w:rsid w:val="00A31D03"/>
    <w:rsid w:val="00A54A2A"/>
    <w:rsid w:val="00A87887"/>
    <w:rsid w:val="00A93CB2"/>
    <w:rsid w:val="00AB72FE"/>
    <w:rsid w:val="00AD1D18"/>
    <w:rsid w:val="00AD3BC5"/>
    <w:rsid w:val="00AF230F"/>
    <w:rsid w:val="00B04640"/>
    <w:rsid w:val="00B17DCA"/>
    <w:rsid w:val="00B2260C"/>
    <w:rsid w:val="00B26D3C"/>
    <w:rsid w:val="00B74CF6"/>
    <w:rsid w:val="00B83887"/>
    <w:rsid w:val="00B86B17"/>
    <w:rsid w:val="00B876A1"/>
    <w:rsid w:val="00BC60DB"/>
    <w:rsid w:val="00BD01BB"/>
    <w:rsid w:val="00BD2190"/>
    <w:rsid w:val="00BE15E9"/>
    <w:rsid w:val="00BE2DE2"/>
    <w:rsid w:val="00C11EE1"/>
    <w:rsid w:val="00C37D70"/>
    <w:rsid w:val="00C4651F"/>
    <w:rsid w:val="00C61868"/>
    <w:rsid w:val="00C81929"/>
    <w:rsid w:val="00C83F37"/>
    <w:rsid w:val="00CB0933"/>
    <w:rsid w:val="00CB7F20"/>
    <w:rsid w:val="00CC2930"/>
    <w:rsid w:val="00CC406C"/>
    <w:rsid w:val="00CE1A8E"/>
    <w:rsid w:val="00CE5B26"/>
    <w:rsid w:val="00CF5038"/>
    <w:rsid w:val="00D15ED0"/>
    <w:rsid w:val="00D33D14"/>
    <w:rsid w:val="00D56D8E"/>
    <w:rsid w:val="00D6051E"/>
    <w:rsid w:val="00D64447"/>
    <w:rsid w:val="00DA0629"/>
    <w:rsid w:val="00DD64F7"/>
    <w:rsid w:val="00DE4FF3"/>
    <w:rsid w:val="00E03FB0"/>
    <w:rsid w:val="00E2153D"/>
    <w:rsid w:val="00E26CC1"/>
    <w:rsid w:val="00E43579"/>
    <w:rsid w:val="00E53DB7"/>
    <w:rsid w:val="00E553B7"/>
    <w:rsid w:val="00E75CE3"/>
    <w:rsid w:val="00E75DB5"/>
    <w:rsid w:val="00E85F69"/>
    <w:rsid w:val="00E91B26"/>
    <w:rsid w:val="00E9267E"/>
    <w:rsid w:val="00EA73FE"/>
    <w:rsid w:val="00ED2DF8"/>
    <w:rsid w:val="00EE7DB6"/>
    <w:rsid w:val="00EF60A8"/>
    <w:rsid w:val="00F05157"/>
    <w:rsid w:val="00F36D47"/>
    <w:rsid w:val="00F416C5"/>
    <w:rsid w:val="00F57B24"/>
    <w:rsid w:val="00F62A85"/>
    <w:rsid w:val="00F70728"/>
    <w:rsid w:val="00F83BAB"/>
    <w:rsid w:val="00F97D43"/>
    <w:rsid w:val="00FA163C"/>
    <w:rsid w:val="00FB6307"/>
    <w:rsid w:val="00FC7D0B"/>
    <w:rsid w:val="00FE3214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C81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81929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4428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42826"/>
  </w:style>
  <w:style w:type="paragraph" w:styleId="Alatunniste">
    <w:name w:val="footer"/>
    <w:basedOn w:val="Normaali"/>
    <w:link w:val="AlatunnisteChar"/>
    <w:uiPriority w:val="99"/>
    <w:unhideWhenUsed/>
    <w:rsid w:val="004428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428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C81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81929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4428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42826"/>
  </w:style>
  <w:style w:type="paragraph" w:styleId="Alatunniste">
    <w:name w:val="footer"/>
    <w:basedOn w:val="Normaali"/>
    <w:link w:val="AlatunnisteChar"/>
    <w:uiPriority w:val="99"/>
    <w:unhideWhenUsed/>
    <w:rsid w:val="004428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4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_opettaja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E259283-DEC5-43A7-8072-2DEC3372D68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2</Pages>
  <Words>231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kaupunki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KAR_OPETTAJA</dc:creator>
  <cp:lastModifiedBy>Cederberg Riitta</cp:lastModifiedBy>
  <cp:revision>2</cp:revision>
  <cp:lastPrinted>2017-08-04T06:03:00Z</cp:lastPrinted>
  <dcterms:created xsi:type="dcterms:W3CDTF">2017-08-04T08:09:00Z</dcterms:created>
  <dcterms:modified xsi:type="dcterms:W3CDTF">2017-08-04T08:09:00Z</dcterms:modified>
</cp:coreProperties>
</file>