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2D3" w:rsidRPr="00162CCC" w:rsidRDefault="004F3E84" w:rsidP="00CA22D3">
      <w:pPr>
        <w:rPr>
          <w:lang w:val="en-US"/>
        </w:rPr>
      </w:pPr>
      <w:r w:rsidRPr="005154C0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12A5F68F" wp14:editId="03F0831A">
                <wp:simplePos x="0" y="0"/>
                <wp:positionH relativeFrom="margin">
                  <wp:posOffset>805180</wp:posOffset>
                </wp:positionH>
                <wp:positionV relativeFrom="page">
                  <wp:posOffset>242257</wp:posOffset>
                </wp:positionV>
                <wp:extent cx="9007522" cy="1733266"/>
                <wp:effectExtent l="0" t="0" r="3175" b="635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522" cy="1733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3BFA" w:rsidRPr="00883BFA" w:rsidRDefault="00883BFA" w:rsidP="00FA6925">
                            <w:pPr>
                              <w:pStyle w:val="1A-Mainheading"/>
                            </w:pPr>
                            <w:r w:rsidRPr="00883BFA">
                              <w:t xml:space="preserve">Culture in Northern Ireland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5F68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63.4pt;margin-top:19.1pt;width:709.25pt;height:136.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" filled="f" fillcolor="#fffffe" stroked="f" strokecolor="#212120" insetpen="t">
                <v:textbox inset="2.88pt,2.88pt,2.88pt,2.88pt">
                  <w:txbxContent>
                    <w:p w:rsidR="00883BFA" w:rsidRPr="00883BFA" w:rsidRDefault="00883BFA" w:rsidP="00FA6925">
                      <w:pPr>
                        <w:pStyle w:val="1A-Mainheading"/>
                      </w:pPr>
                      <w:r w:rsidRPr="00883BFA">
                        <w:t xml:space="preserve">Culture in Northern Ireland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4F3E84" w:rsidP="00CA22D3">
      <w:pPr>
        <w:rPr>
          <w:lang w:val="en-US"/>
        </w:rPr>
      </w:pPr>
      <w:r w:rsidRPr="005154C0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CE223EF" wp14:editId="4A895719">
                <wp:simplePos x="0" y="0"/>
                <wp:positionH relativeFrom="column">
                  <wp:posOffset>776377</wp:posOffset>
                </wp:positionH>
                <wp:positionV relativeFrom="page">
                  <wp:posOffset>2018582</wp:posOffset>
                </wp:positionV>
                <wp:extent cx="3933825" cy="422694"/>
                <wp:effectExtent l="0" t="0" r="9525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422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3BFA" w:rsidRPr="00B3059B" w:rsidRDefault="00883BFA" w:rsidP="004F3E84">
                            <w:pPr>
                              <w:pStyle w:val="MyHeadtitle"/>
                              <w:spacing w:before="120"/>
                              <w:jc w:val="both"/>
                              <w:rPr>
                                <w:color w:val="993366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4"/>
                              </w:rPr>
                              <w:t xml:space="preserve">Where is Armagh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223EF" id="_x0000_s1027" type="#_x0000_t202" style="position:absolute;margin-left:61.15pt;margin-top:158.95pt;width:309.75pt;height:33.3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883BFA" w:rsidRPr="00B3059B" w:rsidRDefault="00883BFA" w:rsidP="004F3E84">
                      <w:pPr>
                        <w:pStyle w:val="MyHeadtitle"/>
                        <w:spacing w:before="120"/>
                        <w:jc w:val="both"/>
                        <w:rPr>
                          <w:color w:val="993366"/>
                        </w:rPr>
                      </w:pPr>
                      <w:r>
                        <w:rPr>
                          <w:color w:val="auto"/>
                          <w:sz w:val="28"/>
                          <w:szCs w:val="24"/>
                        </w:rPr>
                        <w:t xml:space="preserve">Where is Armagh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883BFA" w:rsidP="00CA22D3">
      <w:pPr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2562045</wp:posOffset>
                </wp:positionH>
                <wp:positionV relativeFrom="paragraph">
                  <wp:posOffset>83819</wp:posOffset>
                </wp:positionV>
                <wp:extent cx="707366" cy="1268083"/>
                <wp:effectExtent l="0" t="0" r="74295" b="660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366" cy="1268083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FA95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1.75pt;margin-top:6.6pt;width:55.7pt;height:99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" strokecolor="#4472c4 [3208]">
                <v:stroke endarrow="open"/>
              </v:shape>
            </w:pict>
          </mc:Fallback>
        </mc:AlternateContent>
      </w:r>
    </w:p>
    <w:p w:rsidR="00CA22D3" w:rsidRPr="00162CCC" w:rsidRDefault="00883BFA" w:rsidP="00CA22D3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1035169</wp:posOffset>
            </wp:positionH>
            <wp:positionV relativeFrom="paragraph">
              <wp:posOffset>110706</wp:posOffset>
            </wp:positionV>
            <wp:extent cx="297561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34" y="21355"/>
                <wp:lineTo x="21434" y="0"/>
                <wp:lineTo x="0" y="0"/>
              </wp:wrapPolygon>
            </wp:wrapTight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501" w:rsidRPr="00162CCC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11DF3AAB" wp14:editId="3BDA6AC4">
                <wp:simplePos x="0" y="0"/>
                <wp:positionH relativeFrom="column">
                  <wp:posOffset>5459104</wp:posOffset>
                </wp:positionH>
                <wp:positionV relativeFrom="page">
                  <wp:posOffset>2483893</wp:posOffset>
                </wp:positionV>
                <wp:extent cx="4441190" cy="11382232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11382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3BFA" w:rsidRPr="00883BFA" w:rsidRDefault="00883BFA" w:rsidP="00D71EA0">
                            <w:pPr>
                              <w:pStyle w:val="B-Normal"/>
                            </w:pPr>
                            <w:r w:rsidRPr="00883BFA">
                              <w:t>Flags and emblems</w:t>
                            </w: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  <w:r w:rsidRPr="00883BFA">
                              <w:t xml:space="preserve">People in Northern Ireland are entitled to two passports. Some people prefer to have an </w:t>
                            </w:r>
                            <w:proofErr w:type="spellStart"/>
                            <w:r w:rsidRPr="00883BFA">
                              <w:t>irish</w:t>
                            </w:r>
                            <w:proofErr w:type="spellEnd"/>
                            <w:r w:rsidRPr="00883BFA">
                              <w:t xml:space="preserve"> passport while some prefer to have a British </w:t>
                            </w:r>
                            <w:proofErr w:type="gramStart"/>
                            <w:r w:rsidRPr="00883BFA">
                              <w:t>passport .</w:t>
                            </w:r>
                            <w:proofErr w:type="gramEnd"/>
                            <w:r w:rsidRPr="00883BFA">
                              <w:t xml:space="preserve"> Many people with Brexit coming have 2 passports</w:t>
                            </w: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F85616" wp14:editId="730B3F57">
                                  <wp:extent cx="1673786" cy="2348880"/>
                                  <wp:effectExtent l="0" t="0" r="3175" b="0"/>
                                  <wp:docPr id="1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786" cy="234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364EF6" wp14:editId="06802A6F">
                                  <wp:extent cx="1639777" cy="2330210"/>
                                  <wp:effectExtent l="0" t="0" r="0" b="0"/>
                                  <wp:docPr id="1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300" cy="2340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  <w:r>
                              <w:t xml:space="preserve">The same applies to flags. Some </w:t>
                            </w:r>
                            <w:proofErr w:type="spellStart"/>
                            <w:r>
                              <w:t>peopleprefer</w:t>
                            </w:r>
                            <w:proofErr w:type="spellEnd"/>
                            <w:r>
                              <w:t xml:space="preserve"> the Irish flag whereas other prefer the Union Jack.</w:t>
                            </w: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AE92A9" wp14:editId="2C3D040F">
                                  <wp:extent cx="3202964" cy="1934445"/>
                                  <wp:effectExtent l="0" t="0" r="0" b="8890"/>
                                  <wp:docPr id="13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0910" cy="1945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Pr="00883BFA" w:rsidRDefault="00883BFA" w:rsidP="00D71EA0">
                            <w:pPr>
                              <w:pStyle w:val="B-Normal"/>
                            </w:pPr>
                            <w:r w:rsidRPr="00883BFA">
                              <w:t>Armagh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4243701" wp14:editId="477AF627">
                                  <wp:extent cx="1250830" cy="994978"/>
                                  <wp:effectExtent l="0" t="0" r="6985" b="0"/>
                                  <wp:docPr id="1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406" cy="1007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8C146B3" wp14:editId="1967A78D">
                                  <wp:extent cx="1060474" cy="1414408"/>
                                  <wp:effectExtent l="0" t="0" r="6350" b="0"/>
                                  <wp:docPr id="1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845" cy="1430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BFA" w:rsidRDefault="00883BFA" w:rsidP="00883B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Armagh is the county town of County Armagh in Northern Ireland, as well as a civil parish. It is the ecclesiastical capital of </w:t>
                            </w:r>
                            <w:proofErr w:type="gramStart"/>
                            <w:r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Ireland .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Armagh is the site of two cathedrals, both on hills and both named after Saint Patrick. The Church of Ireland cathedral dates back to around 445. </w:t>
                            </w: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Pr="00FC7368" w:rsidRDefault="00883BFA" w:rsidP="00D71EA0">
                            <w:pPr>
                              <w:pStyle w:val="B-Normal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F3AAB" id="Text Box 27" o:spid="_x0000_s1028" type="#_x0000_t202" style="position:absolute;left:0;text-align:left;margin-left:429.85pt;margin-top:195.6pt;width:349.7pt;height:896.2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883BFA" w:rsidRPr="00883BFA" w:rsidRDefault="00883BFA" w:rsidP="00D71EA0">
                      <w:pPr>
                        <w:pStyle w:val="B-Normal"/>
                      </w:pPr>
                      <w:r w:rsidRPr="00883BFA">
                        <w:t>Flags and emblems</w:t>
                      </w:r>
                    </w:p>
                    <w:p w:rsidR="00883BFA" w:rsidRDefault="00883BFA" w:rsidP="00D71EA0">
                      <w:pPr>
                        <w:pStyle w:val="B-Normal"/>
                      </w:pPr>
                      <w:r w:rsidRPr="00883BFA">
                        <w:t xml:space="preserve">People in Northern Ireland are entitled to two passports. Some people prefer to have an </w:t>
                      </w:r>
                      <w:proofErr w:type="spellStart"/>
                      <w:r w:rsidRPr="00883BFA">
                        <w:t>irish</w:t>
                      </w:r>
                      <w:proofErr w:type="spellEnd"/>
                      <w:r w:rsidRPr="00883BFA">
                        <w:t xml:space="preserve"> passport while some prefer to have a British </w:t>
                      </w:r>
                      <w:proofErr w:type="gramStart"/>
                      <w:r w:rsidRPr="00883BFA">
                        <w:t>passport .</w:t>
                      </w:r>
                      <w:proofErr w:type="gramEnd"/>
                      <w:r w:rsidRPr="00883BFA">
                        <w:t xml:space="preserve"> Many people with Brexit coming have 2 passports</w:t>
                      </w: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F85616" wp14:editId="730B3F57">
                            <wp:extent cx="1673786" cy="2348880"/>
                            <wp:effectExtent l="0" t="0" r="3175" b="0"/>
                            <wp:docPr id="1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786" cy="234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364EF6" wp14:editId="06802A6F">
                            <wp:extent cx="1639777" cy="2330210"/>
                            <wp:effectExtent l="0" t="0" r="0" b="0"/>
                            <wp:docPr id="1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300" cy="2340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  <w:r>
                        <w:t xml:space="preserve">The same applies to flags. Some </w:t>
                      </w:r>
                      <w:proofErr w:type="spellStart"/>
                      <w:r>
                        <w:t>peopleprefer</w:t>
                      </w:r>
                      <w:proofErr w:type="spellEnd"/>
                      <w:r>
                        <w:t xml:space="preserve"> the Irish flag whereas other prefer the Union Jack.</w:t>
                      </w: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AE92A9" wp14:editId="2C3D040F">
                            <wp:extent cx="3202964" cy="1934445"/>
                            <wp:effectExtent l="0" t="0" r="0" b="8890"/>
                            <wp:docPr id="13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0910" cy="1945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Pr="00883BFA" w:rsidRDefault="00883BFA" w:rsidP="00D71EA0">
                      <w:pPr>
                        <w:pStyle w:val="B-Normal"/>
                      </w:pPr>
                      <w:r w:rsidRPr="00883BFA">
                        <w:t>Armagh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4243701" wp14:editId="477AF627">
                            <wp:extent cx="1250830" cy="994978"/>
                            <wp:effectExtent l="0" t="0" r="6985" b="0"/>
                            <wp:docPr id="1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406" cy="1007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8C146B3" wp14:editId="1967A78D">
                            <wp:extent cx="1060474" cy="1414408"/>
                            <wp:effectExtent l="0" t="0" r="6350" b="0"/>
                            <wp:docPr id="1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845" cy="1430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BFA" w:rsidRDefault="00883BFA" w:rsidP="00883BF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Armagh is the county town of County Armagh in Northern Ireland, as well as a civil parish. It is the ecclesiastical capital of </w:t>
                      </w:r>
                      <w:proofErr w:type="gramStart"/>
                      <w:r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Ireland .</w:t>
                      </w:r>
                      <w:proofErr w:type="gramEnd"/>
                      <w:r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Armagh is the site of two cathedrals, both on hills and both named after Saint Patrick. The Church of Ireland cathedral dates back to around 445. </w:t>
                      </w: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Pr="00FC7368" w:rsidRDefault="00883BFA" w:rsidP="00D71EA0">
                      <w:pPr>
                        <w:pStyle w:val="B-Normal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154C0" w:rsidRDefault="00444FAA">
      <w:pPr>
        <w:spacing w:after="160" w:line="259" w:lineRule="auto"/>
        <w:rPr>
          <w:lang w:val="en-US"/>
        </w:rPr>
      </w:pPr>
      <w:r w:rsidRPr="00162CCC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6945AEA" wp14:editId="44708CF6">
                <wp:simplePos x="0" y="0"/>
                <wp:positionH relativeFrom="column">
                  <wp:posOffset>476251</wp:posOffset>
                </wp:positionH>
                <wp:positionV relativeFrom="page">
                  <wp:posOffset>3829050</wp:posOffset>
                </wp:positionV>
                <wp:extent cx="4400550" cy="10096500"/>
                <wp:effectExtent l="0" t="0" r="0" b="0"/>
                <wp:wrapNone/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009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883B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83BFA">
                              <w:rPr>
                                <w:rFonts w:asciiTheme="majorHAnsi" w:eastAsiaTheme="majorEastAsia" w:hAnsi="Lucida Sans Unicode" w:cstheme="majorBidi"/>
                                <w:b/>
                                <w:bCs/>
                                <w:color w:val="44546A" w:themeColor="text2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  <w:t>Northern Ireland is known for:</w:t>
                            </w:r>
                            <w:r w:rsidRPr="00883BFA"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83BFA" w:rsidRDefault="00883BFA" w:rsidP="00883BFA">
                            <w:pPr>
                              <w:pStyle w:val="NormalWeb"/>
                              <w:spacing w:before="0" w:beforeAutospacing="0" w:after="0" w:afterAutospacing="0"/>
                              <w:ind w:left="1304"/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Recognised for our kind nature around the world, Northern Ireland people are a unique, beautiful, intelligent race far superior to other nations. </w:t>
                            </w:r>
                          </w:p>
                          <w:p w:rsidR="00883BFA" w:rsidRDefault="00883BFA" w:rsidP="00883B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883BFA" w:rsidRDefault="00883BFA" w:rsidP="00883B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Lucida Sans Unicode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Fact.</w:t>
                            </w:r>
                          </w:p>
                          <w:p w:rsidR="00883BFA" w:rsidRDefault="00883BFA" w:rsidP="00D71EA0">
                            <w:pPr>
                              <w:pStyle w:val="B-Normal"/>
                              <w:rPr>
                                <w:rFonts w:asciiTheme="majorHAnsi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ab/>
                              <w:t>Seriously though, you won't find a friendlier more welcoming country, and for that we should be very proud.</w:t>
                            </w:r>
                          </w:p>
                          <w:p w:rsidR="00883BFA" w:rsidRPr="009A5071" w:rsidRDefault="00883BFA" w:rsidP="00D71EA0">
                            <w:pPr>
                              <w:pStyle w:val="B-Normal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F05835" wp14:editId="2FF58BE2">
                                  <wp:extent cx="2579298" cy="1934473"/>
                                  <wp:effectExtent l="0" t="0" r="0" b="8890"/>
                                  <wp:docPr id="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6444" cy="1939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6C4988" wp14:editId="747578C9">
                                  <wp:extent cx="2600059" cy="1913087"/>
                                  <wp:effectExtent l="0" t="0" r="0" b="0"/>
                                  <wp:docPr id="8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8699" cy="1926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45AEA" id="_x0000_s1029" type="#_x0000_t202" style="position:absolute;margin-left:37.5pt;margin-top:301.5pt;width:346.5pt;height:79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883B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83BFA">
                        <w:rPr>
                          <w:rFonts w:asciiTheme="majorHAnsi" w:eastAsiaTheme="majorEastAsia" w:hAnsi="Lucida Sans Unicode" w:cstheme="majorBidi"/>
                          <w:b/>
                          <w:bCs/>
                          <w:color w:val="44546A" w:themeColor="text2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</w:rPr>
                        <w:t>Northern Ireland is known for:</w:t>
                      </w:r>
                      <w:r w:rsidRPr="00883BFA"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83BFA" w:rsidRDefault="00883BFA" w:rsidP="00883BFA">
                      <w:pPr>
                        <w:pStyle w:val="NormalWeb"/>
                        <w:spacing w:before="0" w:beforeAutospacing="0" w:after="0" w:afterAutospacing="0"/>
                        <w:ind w:left="1304"/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Recognised for our kind nature around the world, Northern Ireland people are a unique, beautiful, intelligent race far superior to other nations. </w:t>
                      </w:r>
                    </w:p>
                    <w:p w:rsidR="00883BFA" w:rsidRDefault="00883BFA" w:rsidP="00883B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883BFA" w:rsidRDefault="00883BFA" w:rsidP="00883BF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Lucida Sans Unicode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Fact.</w:t>
                      </w:r>
                    </w:p>
                    <w:p w:rsidR="00883BFA" w:rsidRDefault="00883BFA" w:rsidP="00D71EA0">
                      <w:pPr>
                        <w:pStyle w:val="B-Normal"/>
                        <w:rPr>
                          <w:rFonts w:asciiTheme="majorHAnsi"/>
                          <w:sz w:val="82"/>
                          <w:szCs w:val="82"/>
                        </w:rPr>
                      </w:pPr>
                      <w:r>
                        <w:rPr>
                          <w:rFonts w:eastAsiaTheme="minorEastAsia"/>
                        </w:rPr>
                        <w:tab/>
                        <w:t>Seriously though, you won't find a friendlier more welcoming country, and for that we should be very proud.</w:t>
                      </w:r>
                    </w:p>
                    <w:p w:rsidR="00883BFA" w:rsidRPr="009A5071" w:rsidRDefault="00883BFA" w:rsidP="00D71EA0">
                      <w:pPr>
                        <w:pStyle w:val="B-Normal"/>
                        <w:rPr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F05835" wp14:editId="2FF58BE2">
                            <wp:extent cx="2579298" cy="1934473"/>
                            <wp:effectExtent l="0" t="0" r="0" b="8890"/>
                            <wp:docPr id="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6444" cy="1939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6C4988" wp14:editId="747578C9">
                            <wp:extent cx="2600059" cy="1913087"/>
                            <wp:effectExtent l="0" t="0" r="0" b="0"/>
                            <wp:docPr id="8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8699" cy="1926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54C0">
        <w:rPr>
          <w:lang w:val="en-US"/>
        </w:rPr>
        <w:br w:type="page"/>
      </w:r>
    </w:p>
    <w:p w:rsidR="00CA22D3" w:rsidRPr="00162CCC" w:rsidRDefault="00AC57E3" w:rsidP="00CA22D3">
      <w:pPr>
        <w:rPr>
          <w:lang w:val="en-US"/>
        </w:rPr>
      </w:pPr>
      <w:r w:rsidRPr="005154C0">
        <w:rPr>
          <w:noProof/>
          <w:lang w:val="en-GB"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758DC708" wp14:editId="5B197F88">
                <wp:simplePos x="0" y="0"/>
                <wp:positionH relativeFrom="column">
                  <wp:posOffset>767751</wp:posOffset>
                </wp:positionH>
                <wp:positionV relativeFrom="page">
                  <wp:posOffset>241540</wp:posOffset>
                </wp:positionV>
                <wp:extent cx="3933825" cy="13733252"/>
                <wp:effectExtent l="0" t="0" r="9525" b="1905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3733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3BFA" w:rsidRPr="00AC57E3" w:rsidRDefault="00883BFA" w:rsidP="00FA6925">
                            <w:pPr>
                              <w:pStyle w:val="1A-Mainheading"/>
                              <w:rPr>
                                <w:color w:val="70AD47" w:themeColor="accent6"/>
                                <w:sz w:val="144"/>
                                <w:szCs w:val="144"/>
                              </w:rPr>
                            </w:pPr>
                            <w:r>
                              <w:t xml:space="preserve"> </w:t>
                            </w:r>
                            <w:r w:rsidR="00AC57E3">
                              <w:t xml:space="preserve">Ancient Armagh </w:t>
                            </w:r>
                            <w:proofErr w:type="spellStart"/>
                            <w:r w:rsidR="00AC57E3">
                              <w:t>Ard</w:t>
                            </w:r>
                            <w:proofErr w:type="spellEnd"/>
                            <w:r w:rsidR="00AC57E3">
                              <w:t xml:space="preserve"> Macha </w:t>
                            </w:r>
                          </w:p>
                          <w:p w:rsidR="00AC57E3" w:rsidRDefault="00AC57E3" w:rsidP="004F3E84">
                            <w:pPr>
                              <w:pStyle w:val="MyHeadtitle"/>
                              <w:jc w:val="both"/>
                              <w:rPr>
                                <w:color w:val="99336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  <w:lang w:eastAsia="en-GB"/>
                              </w:rPr>
                              <w:drawing>
                                <wp:inline distT="0" distB="0" distL="0" distR="0" wp14:anchorId="252FDCC8" wp14:editId="3835A279">
                                  <wp:extent cx="1876425" cy="1237353"/>
                                  <wp:effectExtent l="0" t="0" r="0" b="127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avan far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8303" cy="1245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B0C" w:rsidRPr="00D37B0C" w:rsidRDefault="00AC57E3" w:rsidP="00AC57E3">
                            <w:pPr>
                              <w:pStyle w:val="content"/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37B0C">
                              <w:rPr>
                                <w:color w:val="993366"/>
                                <w:sz w:val="32"/>
                                <w:szCs w:val="32"/>
                              </w:rPr>
                              <w:t xml:space="preserve">This is Navan Fort </w:t>
                            </w:r>
                            <w:r w:rsidR="00D37B0C">
                              <w:rPr>
                                <w:color w:val="9933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7B0C" w:rsidRPr="00D37B0C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>which</w:t>
                            </w:r>
                            <w:r w:rsidR="00D37B0C">
                              <w:rPr>
                                <w:color w:val="9933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  <w:lang w:val="en"/>
                              </w:rPr>
                              <w:t xml:space="preserve">is an ancient ceremonial monument near </w:t>
                            </w:r>
                            <w:hyperlink r:id="rId16" w:tooltip="Armagh" w:history="1">
                              <w:r w:rsidRPr="00AC57E3">
                                <w:rPr>
                                  <w:rFonts w:asciiTheme="minorHAnsi" w:hAnsiTheme="minorHAnsi"/>
                                  <w:color w:val="C00000"/>
                                  <w:sz w:val="32"/>
                                  <w:szCs w:val="32"/>
                                  <w:lang w:val="en"/>
                                </w:rPr>
                                <w:t>Armagh</w:t>
                              </w:r>
                            </w:hyperlink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  <w:lang w:val="en"/>
                              </w:rPr>
                              <w:t xml:space="preserve">, </w:t>
                            </w:r>
                            <w:hyperlink r:id="rId17" w:tooltip="Northern Ireland" w:history="1">
                              <w:r w:rsidRPr="00AC57E3">
                                <w:rPr>
                                  <w:rFonts w:asciiTheme="minorHAnsi" w:hAnsiTheme="minorHAnsi"/>
                                  <w:color w:val="C00000"/>
                                  <w:sz w:val="32"/>
                                  <w:szCs w:val="32"/>
                                  <w:lang w:val="en"/>
                                </w:rPr>
                                <w:t>Northern Ireland</w:t>
                              </w:r>
                            </w:hyperlink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  <w:lang w:val="en"/>
                              </w:rPr>
                              <w:t xml:space="preserve">. According to tradition it was one of the great </w:t>
                            </w:r>
                            <w:hyperlink r:id="rId18" w:tooltip="Royal sites of Ireland" w:history="1">
                              <w:r w:rsidRPr="00AC57E3">
                                <w:rPr>
                                  <w:rFonts w:asciiTheme="minorHAnsi" w:hAnsiTheme="minorHAnsi"/>
                                  <w:color w:val="C00000"/>
                                  <w:sz w:val="32"/>
                                  <w:szCs w:val="32"/>
                                  <w:lang w:val="en"/>
                                </w:rPr>
                                <w:t>royal sites</w:t>
                              </w:r>
                            </w:hyperlink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  <w:lang w:val="en"/>
                              </w:rPr>
                              <w:t xml:space="preserve"> of pre-Christian </w:t>
                            </w:r>
                            <w:hyperlink r:id="rId19" w:tooltip="Gaelic Ireland" w:history="1">
                              <w:r w:rsidRPr="00AC57E3">
                                <w:rPr>
                                  <w:rFonts w:asciiTheme="minorHAnsi" w:hAnsiTheme="minorHAnsi"/>
                                  <w:color w:val="C00000"/>
                                  <w:sz w:val="32"/>
                                  <w:szCs w:val="32"/>
                                  <w:lang w:val="en"/>
                                </w:rPr>
                                <w:t>Gaelic Ireland</w:t>
                              </w:r>
                            </w:hyperlink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C00000"/>
                                <w:sz w:val="32"/>
                                <w:lang w:val="en"/>
                              </w:rPr>
                              <w:t xml:space="preserve">. Navan Fort </w:t>
                            </w:r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  <w:lang w:val="en"/>
                              </w:rPr>
                              <w:t xml:space="preserve">is a large circular hilltop enclosure—marked by a </w:t>
                            </w:r>
                            <w:hyperlink r:id="rId20" w:tooltip="Henge" w:history="1">
                              <w:r w:rsidRPr="00AC57E3">
                                <w:rPr>
                                  <w:rFonts w:asciiTheme="minorHAnsi" w:hAnsiTheme="minorHAnsi"/>
                                  <w:color w:val="C00000"/>
                                  <w:sz w:val="32"/>
                                  <w:szCs w:val="32"/>
                                  <w:lang w:val="en"/>
                                </w:rPr>
                                <w:t>bank and ditch</w:t>
                              </w:r>
                            </w:hyperlink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  <w:lang w:val="en"/>
                              </w:rPr>
                              <w:t xml:space="preserve">—inside which is a circular mound and the remains of a </w:t>
                            </w:r>
                            <w:hyperlink r:id="rId21" w:tooltip="Tumulus" w:history="1">
                              <w:r w:rsidRPr="00AC57E3">
                                <w:rPr>
                                  <w:rFonts w:asciiTheme="minorHAnsi" w:hAnsiTheme="minorHAnsi"/>
                                  <w:color w:val="C00000"/>
                                  <w:sz w:val="32"/>
                                  <w:szCs w:val="32"/>
                                  <w:lang w:val="en"/>
                                </w:rPr>
                                <w:t>ring barrow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C00000"/>
                                <w:sz w:val="32"/>
                                <w:lang w:val="en"/>
                              </w:rPr>
                              <w:t>.</w:t>
                            </w:r>
                            <w:r w:rsidRPr="00AC57E3">
                              <w:t xml:space="preserve"> </w:t>
                            </w:r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 xml:space="preserve">The high kings of Ireland established the first royal capital of Ulster at </w:t>
                            </w:r>
                            <w:proofErr w:type="spellStart"/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>Emain</w:t>
                            </w:r>
                            <w:proofErr w:type="spellEnd"/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 xml:space="preserve"> Macha ("Twins of Macha"), the historical site now occupied by the earthworks at </w:t>
                            </w:r>
                            <w:r w:rsidRPr="00AC57E3">
                              <w:rPr>
                                <w:rStyle w:val="Strong"/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 xml:space="preserve">Navan Fort.  </w:t>
                            </w:r>
                            <w:proofErr w:type="spellStart"/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>Emain</w:t>
                            </w:r>
                            <w:proofErr w:type="spellEnd"/>
                            <w:r w:rsidRPr="00AC57E3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 xml:space="preserve"> Macha has remains from over 7,500 years ago and lies on </w:t>
                            </w:r>
                            <w:r w:rsidRPr="00D37B0C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 xml:space="preserve">the outskirts of the city of Armagh. </w:t>
                            </w:r>
                          </w:p>
                          <w:p w:rsidR="00AC57E3" w:rsidRPr="00D37B0C" w:rsidRDefault="00AC57E3" w:rsidP="00D37B0C">
                            <w:pPr>
                              <w:pStyle w:val="content"/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37B0C">
                              <w:rPr>
                                <w:rFonts w:asciiTheme="minorHAnsi" w:hAnsiTheme="minorHAnsi"/>
                                <w:color w:val="C00000"/>
                                <w:sz w:val="32"/>
                                <w:szCs w:val="32"/>
                              </w:rPr>
                              <w:t xml:space="preserve">The goddess Macha played an important role in the spiritual birth of this capital of Ulster. It is said that Macha gave birth to twins who brought both a blessing and a curse to the northern Kings of Ireland. </w:t>
                            </w:r>
                          </w:p>
                          <w:p w:rsidR="00AC57E3" w:rsidRDefault="00D37B0C" w:rsidP="004F3E84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 w:val="0"/>
                                <w:color w:val="0070C0"/>
                                <w:sz w:val="32"/>
                              </w:rPr>
                              <w:t xml:space="preserve">Gaelic Language </w:t>
                            </w:r>
                          </w:p>
                          <w:tbl>
                            <w:tblPr>
                              <w:tblW w:w="3150" w:type="pct"/>
                              <w:jc w:val="center"/>
                              <w:tblCellSpacing w:w="75" w:type="dxa"/>
                              <w:tblCell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1846"/>
                            </w:tblGrid>
                            <w:tr w:rsidR="00D37B0C" w:rsidRPr="00D37B0C" w:rsidTr="00D37B0C">
                              <w:trPr>
                                <w:tblCellSpacing w:w="75" w:type="dxa"/>
                                <w:jc w:val="center"/>
                              </w:trPr>
                              <w:tc>
                                <w:tcPr>
                                  <w:tcW w:w="30" w:type="dxa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spacing w:before="240" w:after="360"/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Word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t>Pronounced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br/>
                                    <w:t>In English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spacing w:before="240" w:after="360"/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bán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t>bawn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br/>
                                    <w:t>white</w:t>
                                  </w:r>
                                </w:p>
                              </w:tc>
                            </w:tr>
                            <w:tr w:rsidR="00D37B0C" w:rsidRPr="00D37B0C" w:rsidTr="00D37B0C">
                              <w:trPr>
                                <w:tblCellSpacing w:w="75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Word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t>Pronounced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br/>
                                    <w:t>In English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dearg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t>jar-</w:t>
                                  </w: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t>ig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br/>
                                    <w:t>red</w:t>
                                  </w:r>
                                </w:p>
                              </w:tc>
                            </w:tr>
                            <w:tr w:rsidR="00D37B0C" w:rsidRPr="00D37B0C" w:rsidTr="00D37B0C">
                              <w:trPr>
                                <w:tblCellSpacing w:w="75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Word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t>Pronounced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br/>
                                    <w:t>In English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buí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t>bwee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br/>
                                    <w:t>yellow</w:t>
                                  </w:r>
                                </w:p>
                              </w:tc>
                            </w:tr>
                            <w:tr w:rsidR="00D37B0C" w:rsidRPr="00D37B0C" w:rsidTr="00D37B0C">
                              <w:trPr>
                                <w:tblCellSpacing w:w="75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Word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t>Pronounced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br/>
                                    <w:t>In English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spacing w:before="240" w:after="360"/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gorm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t>gur-im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br/>
                                    <w:t>blue</w:t>
                                  </w:r>
                                </w:p>
                              </w:tc>
                            </w:tr>
                            <w:tr w:rsidR="00D37B0C" w:rsidRPr="00D37B0C" w:rsidTr="00D37B0C">
                              <w:trPr>
                                <w:tblCellSpacing w:w="75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Word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t>Pronounced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br/>
                                    <w:t>In English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spacing w:before="240" w:after="360"/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glas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t>gloss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br/>
                                    <w:t>green</w:t>
                                  </w:r>
                                </w:p>
                              </w:tc>
                            </w:tr>
                            <w:tr w:rsidR="00D37B0C" w:rsidRPr="00D37B0C" w:rsidTr="00D37B0C">
                              <w:trPr>
                                <w:tblCellSpacing w:w="75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Word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t>Pronounced</w:t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  <w:br/>
                                    <w:t>In English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D37B0C" w:rsidRPr="00D37B0C" w:rsidRDefault="00D37B0C" w:rsidP="00D37B0C">
                                  <w:pPr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7"/>
                                      <w:szCs w:val="27"/>
                                      <w:lang w:val="en-GB" w:eastAsia="en-GB"/>
                                    </w:rPr>
                                  </w:pP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t>oráiste</w:t>
                                  </w:r>
                                  <w:proofErr w:type="spellEnd"/>
                                  <w:r w:rsidRPr="00D37B0C">
                                    <w:rPr>
                                      <w:rFonts w:ascii="Georgia" w:eastAsia="Times New Roman" w:hAnsi="Georgia" w:cs="Arial"/>
                                      <w:color w:val="666666"/>
                                      <w:lang w:val="en-GB" w:eastAsia="en-GB"/>
                                    </w:rPr>
                                    <w:br/>
                                  </w:r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t>or-</w:t>
                                  </w:r>
                                  <w:proofErr w:type="spellStart"/>
                                  <w:r w:rsidRPr="00D37B0C">
                                    <w:rPr>
                                      <w:rFonts w:ascii="Georgia" w:eastAsia="Times New Roman" w:hAnsi="Georgia" w:cs="Arial"/>
                                      <w:i/>
                                      <w:iCs/>
                                      <w:color w:val="666666"/>
                                      <w:lang w:val="en-GB" w:eastAsia="en-GB"/>
                                    </w:rPr>
                                    <w:t>awsh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37B0C" w:rsidRPr="00AC57E3" w:rsidRDefault="00D37B0C" w:rsidP="004F3E84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0070C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DC708" id="_x0000_s1030" type="#_x0000_t202" style="position:absolute;margin-left:60.45pt;margin-top:19pt;width:309.75pt;height:1081.3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883BFA" w:rsidRPr="00AC57E3" w:rsidRDefault="00883BFA" w:rsidP="00FA6925">
                      <w:pPr>
                        <w:pStyle w:val="1A-Mainheading"/>
                        <w:rPr>
                          <w:color w:val="70AD47" w:themeColor="accent6"/>
                          <w:sz w:val="144"/>
                          <w:szCs w:val="144"/>
                        </w:rPr>
                      </w:pPr>
                      <w:r>
                        <w:t xml:space="preserve"> </w:t>
                      </w:r>
                      <w:r w:rsidR="00AC57E3">
                        <w:t xml:space="preserve">Ancient Armagh </w:t>
                      </w:r>
                      <w:proofErr w:type="spellStart"/>
                      <w:r w:rsidR="00AC57E3">
                        <w:t>Ard</w:t>
                      </w:r>
                      <w:proofErr w:type="spellEnd"/>
                      <w:r w:rsidR="00AC57E3">
                        <w:t xml:space="preserve"> Macha </w:t>
                      </w:r>
                    </w:p>
                    <w:p w:rsidR="00AC57E3" w:rsidRDefault="00AC57E3" w:rsidP="004F3E84">
                      <w:pPr>
                        <w:pStyle w:val="MyHeadtitle"/>
                        <w:jc w:val="both"/>
                        <w:rPr>
                          <w:color w:val="993366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  <w:lang w:eastAsia="en-GB"/>
                        </w:rPr>
                        <w:drawing>
                          <wp:inline distT="0" distB="0" distL="0" distR="0" wp14:anchorId="252FDCC8" wp14:editId="3835A279">
                            <wp:extent cx="1876425" cy="1237353"/>
                            <wp:effectExtent l="0" t="0" r="0" b="127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navan far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8303" cy="1245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B0C" w:rsidRPr="00D37B0C" w:rsidRDefault="00AC57E3" w:rsidP="00AC57E3">
                      <w:pPr>
                        <w:pStyle w:val="content"/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</w:pPr>
                      <w:r w:rsidRPr="00D37B0C">
                        <w:rPr>
                          <w:color w:val="993366"/>
                          <w:sz w:val="32"/>
                          <w:szCs w:val="32"/>
                        </w:rPr>
                        <w:t xml:space="preserve">This is Navan Fort </w:t>
                      </w:r>
                      <w:r w:rsidR="00D37B0C">
                        <w:rPr>
                          <w:color w:val="993366"/>
                          <w:sz w:val="32"/>
                          <w:szCs w:val="32"/>
                        </w:rPr>
                        <w:t xml:space="preserve"> </w:t>
                      </w:r>
                      <w:r w:rsidR="00D37B0C" w:rsidRPr="00D37B0C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>which</w:t>
                      </w:r>
                      <w:r w:rsidR="00D37B0C">
                        <w:rPr>
                          <w:color w:val="993366"/>
                          <w:sz w:val="32"/>
                          <w:szCs w:val="32"/>
                        </w:rPr>
                        <w:t xml:space="preserve"> </w:t>
                      </w:r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  <w:lang w:val="en"/>
                        </w:rPr>
                        <w:t xml:space="preserve">is an ancient ceremonial monument near </w:t>
                      </w:r>
                      <w:hyperlink r:id="rId22" w:tooltip="Armagh" w:history="1">
                        <w:r w:rsidRPr="00AC57E3">
                          <w:rPr>
                            <w:rFonts w:asciiTheme="minorHAnsi" w:hAnsiTheme="minorHAnsi"/>
                            <w:color w:val="C00000"/>
                            <w:sz w:val="32"/>
                            <w:szCs w:val="32"/>
                            <w:lang w:val="en"/>
                          </w:rPr>
                          <w:t>Armagh</w:t>
                        </w:r>
                      </w:hyperlink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  <w:lang w:val="en"/>
                        </w:rPr>
                        <w:t xml:space="preserve">, </w:t>
                      </w:r>
                      <w:hyperlink r:id="rId23" w:tooltip="Northern Ireland" w:history="1">
                        <w:r w:rsidRPr="00AC57E3">
                          <w:rPr>
                            <w:rFonts w:asciiTheme="minorHAnsi" w:hAnsiTheme="minorHAnsi"/>
                            <w:color w:val="C00000"/>
                            <w:sz w:val="32"/>
                            <w:szCs w:val="32"/>
                            <w:lang w:val="en"/>
                          </w:rPr>
                          <w:t>Northern Ireland</w:t>
                        </w:r>
                      </w:hyperlink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  <w:lang w:val="en"/>
                        </w:rPr>
                        <w:t xml:space="preserve">. According to tradition it was one of the great </w:t>
                      </w:r>
                      <w:hyperlink r:id="rId24" w:tooltip="Royal sites of Ireland" w:history="1">
                        <w:r w:rsidRPr="00AC57E3">
                          <w:rPr>
                            <w:rFonts w:asciiTheme="minorHAnsi" w:hAnsiTheme="minorHAnsi"/>
                            <w:color w:val="C00000"/>
                            <w:sz w:val="32"/>
                            <w:szCs w:val="32"/>
                            <w:lang w:val="en"/>
                          </w:rPr>
                          <w:t>royal sites</w:t>
                        </w:r>
                      </w:hyperlink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  <w:lang w:val="en"/>
                        </w:rPr>
                        <w:t xml:space="preserve"> of pre-Christian </w:t>
                      </w:r>
                      <w:hyperlink r:id="rId25" w:tooltip="Gaelic Ireland" w:history="1">
                        <w:r w:rsidRPr="00AC57E3">
                          <w:rPr>
                            <w:rFonts w:asciiTheme="minorHAnsi" w:hAnsiTheme="minorHAnsi"/>
                            <w:color w:val="C00000"/>
                            <w:sz w:val="32"/>
                            <w:szCs w:val="32"/>
                            <w:lang w:val="en"/>
                          </w:rPr>
                          <w:t>Gaelic Ireland</w:t>
                        </w:r>
                      </w:hyperlink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color w:val="C00000"/>
                          <w:sz w:val="32"/>
                          <w:lang w:val="en"/>
                        </w:rPr>
                        <w:t xml:space="preserve">. Navan Fort </w:t>
                      </w:r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  <w:lang w:val="en"/>
                        </w:rPr>
                        <w:t xml:space="preserve">is a large circular hilltop enclosure—marked by a </w:t>
                      </w:r>
                      <w:hyperlink r:id="rId26" w:tooltip="Henge" w:history="1">
                        <w:r w:rsidRPr="00AC57E3">
                          <w:rPr>
                            <w:rFonts w:asciiTheme="minorHAnsi" w:hAnsiTheme="minorHAnsi"/>
                            <w:color w:val="C00000"/>
                            <w:sz w:val="32"/>
                            <w:szCs w:val="32"/>
                            <w:lang w:val="en"/>
                          </w:rPr>
                          <w:t>bank and ditch</w:t>
                        </w:r>
                      </w:hyperlink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  <w:lang w:val="en"/>
                        </w:rPr>
                        <w:t xml:space="preserve">—inside which is a circular mound and the remains of a </w:t>
                      </w:r>
                      <w:hyperlink r:id="rId27" w:tooltip="Tumulus" w:history="1">
                        <w:r w:rsidRPr="00AC57E3">
                          <w:rPr>
                            <w:rFonts w:asciiTheme="minorHAnsi" w:hAnsiTheme="minorHAnsi"/>
                            <w:color w:val="C00000"/>
                            <w:sz w:val="32"/>
                            <w:szCs w:val="32"/>
                            <w:lang w:val="en"/>
                          </w:rPr>
                          <w:t>ring barrow</w:t>
                        </w:r>
                      </w:hyperlink>
                      <w:r>
                        <w:rPr>
                          <w:rFonts w:asciiTheme="minorHAnsi" w:hAnsiTheme="minorHAnsi"/>
                          <w:b/>
                          <w:bCs/>
                          <w:color w:val="C00000"/>
                          <w:sz w:val="32"/>
                          <w:lang w:val="en"/>
                        </w:rPr>
                        <w:t>.</w:t>
                      </w:r>
                      <w:r w:rsidRPr="00AC57E3">
                        <w:t xml:space="preserve"> </w:t>
                      </w:r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 xml:space="preserve">The high kings of Ireland established the first royal capital of Ulster at </w:t>
                      </w:r>
                      <w:proofErr w:type="spellStart"/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>Emain</w:t>
                      </w:r>
                      <w:proofErr w:type="spellEnd"/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 xml:space="preserve"> Macha ("Twins of Macha"), the historical site now occupied by the earthworks at </w:t>
                      </w:r>
                      <w:r w:rsidRPr="00AC57E3">
                        <w:rPr>
                          <w:rStyle w:val="Strong"/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 xml:space="preserve">Navan Fort.  </w:t>
                      </w:r>
                      <w:proofErr w:type="spellStart"/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>Emain</w:t>
                      </w:r>
                      <w:proofErr w:type="spellEnd"/>
                      <w:r w:rsidRPr="00AC57E3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 xml:space="preserve"> Macha has remains from over 7,500 years ago and lies on </w:t>
                      </w:r>
                      <w:r w:rsidRPr="00D37B0C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 xml:space="preserve">the outskirts of the city of Armagh. </w:t>
                      </w:r>
                    </w:p>
                    <w:p w:rsidR="00AC57E3" w:rsidRPr="00D37B0C" w:rsidRDefault="00AC57E3" w:rsidP="00D37B0C">
                      <w:pPr>
                        <w:pStyle w:val="content"/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</w:pPr>
                      <w:r w:rsidRPr="00D37B0C">
                        <w:rPr>
                          <w:rFonts w:asciiTheme="minorHAnsi" w:hAnsiTheme="minorHAnsi"/>
                          <w:color w:val="C00000"/>
                          <w:sz w:val="32"/>
                          <w:szCs w:val="32"/>
                        </w:rPr>
                        <w:t xml:space="preserve">The goddess Macha played an important role in the spiritual birth of this capital of Ulster. It is said that Macha gave birth to twins who brought both a blessing and a curse to the northern Kings of Ireland. </w:t>
                      </w:r>
                    </w:p>
                    <w:p w:rsidR="00AC57E3" w:rsidRDefault="00D37B0C" w:rsidP="004F3E84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b w:val="0"/>
                          <w:color w:val="0070C0"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b w:val="0"/>
                          <w:color w:val="0070C0"/>
                          <w:sz w:val="32"/>
                        </w:rPr>
                        <w:t xml:space="preserve">Gaelic Language </w:t>
                      </w:r>
                    </w:p>
                    <w:tbl>
                      <w:tblPr>
                        <w:tblW w:w="3150" w:type="pct"/>
                        <w:jc w:val="center"/>
                        <w:tblCellSpacing w:w="75" w:type="dxa"/>
                        <w:tblCellMar>
                          <w:top w:w="150" w:type="dxa"/>
                          <w:left w:w="150" w:type="dxa"/>
                          <w:bottom w:w="150" w:type="dxa"/>
                          <w:right w:w="15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1846"/>
                      </w:tblGrid>
                      <w:tr w:rsidR="00D37B0C" w:rsidRPr="00D37B0C" w:rsidTr="00D37B0C">
                        <w:trPr>
                          <w:tblCellSpacing w:w="75" w:type="dxa"/>
                          <w:jc w:val="center"/>
                        </w:trPr>
                        <w:tc>
                          <w:tcPr>
                            <w:tcW w:w="30" w:type="dxa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spacing w:before="240" w:after="360"/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Word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t>Pronounced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br/>
                              <w:t>In English</w:t>
                            </w:r>
                          </w:p>
                        </w:tc>
                        <w:tc>
                          <w:tcPr>
                            <w:tcW w:w="1875" w:type="dxa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spacing w:before="240" w:after="360"/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bán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t>bawn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br/>
                              <w:t>white</w:t>
                            </w:r>
                          </w:p>
                        </w:tc>
                      </w:tr>
                      <w:tr w:rsidR="00D37B0C" w:rsidRPr="00D37B0C" w:rsidTr="00D37B0C">
                        <w:trPr>
                          <w:tblCellSpacing w:w="75" w:type="dxa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Word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t>Pronounced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br/>
                              <w:t>In English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dearg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t>jar-</w:t>
                            </w: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t>ig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br/>
                              <w:t>red</w:t>
                            </w:r>
                          </w:p>
                        </w:tc>
                      </w:tr>
                      <w:tr w:rsidR="00D37B0C" w:rsidRPr="00D37B0C" w:rsidTr="00D37B0C">
                        <w:trPr>
                          <w:tblCellSpacing w:w="75" w:type="dxa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Word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t>Pronounced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br/>
                              <w:t>In English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buí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t>bwee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br/>
                              <w:t>yellow</w:t>
                            </w:r>
                          </w:p>
                        </w:tc>
                      </w:tr>
                      <w:tr w:rsidR="00D37B0C" w:rsidRPr="00D37B0C" w:rsidTr="00D37B0C">
                        <w:trPr>
                          <w:tblCellSpacing w:w="75" w:type="dxa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Word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t>Pronounced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br/>
                              <w:t>In English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spacing w:before="240" w:after="360"/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gorm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t>gur-im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br/>
                              <w:t>blue</w:t>
                            </w:r>
                          </w:p>
                        </w:tc>
                      </w:tr>
                      <w:tr w:rsidR="00D37B0C" w:rsidRPr="00D37B0C" w:rsidTr="00D37B0C">
                        <w:trPr>
                          <w:tblCellSpacing w:w="75" w:type="dxa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Word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t>Pronounced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br/>
                              <w:t>In English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spacing w:before="240" w:after="360"/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glas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t>gloss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br/>
                              <w:t>green</w:t>
                            </w:r>
                          </w:p>
                        </w:tc>
                      </w:tr>
                      <w:tr w:rsidR="00D37B0C" w:rsidRPr="00D37B0C" w:rsidTr="00D37B0C">
                        <w:trPr>
                          <w:tblCellSpacing w:w="75" w:type="dxa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Word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t>Pronounced</w:t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  <w:br/>
                              <w:t>In English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D37B0C" w:rsidRPr="00D37B0C" w:rsidRDefault="00D37B0C" w:rsidP="00D37B0C">
                            <w:pPr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t>oráiste</w:t>
                            </w:r>
                            <w:proofErr w:type="spellEnd"/>
                            <w:r w:rsidRPr="00D37B0C">
                              <w:rPr>
                                <w:rFonts w:ascii="Georgia" w:eastAsia="Times New Roman" w:hAnsi="Georgia" w:cs="Arial"/>
                                <w:color w:val="666666"/>
                                <w:lang w:val="en-GB" w:eastAsia="en-GB"/>
                              </w:rPr>
                              <w:br/>
                            </w:r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t>or-</w:t>
                            </w:r>
                            <w:proofErr w:type="spellStart"/>
                            <w:r w:rsidRPr="00D37B0C">
                              <w:rPr>
                                <w:rFonts w:ascii="Georgia" w:eastAsia="Times New Roman" w:hAnsi="Georgia" w:cs="Arial"/>
                                <w:i/>
                                <w:iCs/>
                                <w:color w:val="666666"/>
                                <w:lang w:val="en-GB" w:eastAsia="en-GB"/>
                              </w:rPr>
                              <w:t>awsh</w:t>
                            </w:r>
                            <w:proofErr w:type="spellEnd"/>
                          </w:p>
                        </w:tc>
                      </w:tr>
                    </w:tbl>
                    <w:p w:rsidR="00D37B0C" w:rsidRPr="00AC57E3" w:rsidRDefault="00D37B0C" w:rsidP="004F3E84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b w:val="0"/>
                          <w:color w:val="0070C0"/>
                          <w:sz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53FA" w:rsidRPr="00162CC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A5BAC" wp14:editId="578BACB3">
                <wp:simplePos x="0" y="0"/>
                <wp:positionH relativeFrom="column">
                  <wp:posOffset>6332561</wp:posOffset>
                </wp:positionH>
                <wp:positionV relativeFrom="paragraph">
                  <wp:posOffset>43900</wp:posOffset>
                </wp:positionV>
                <wp:extent cx="3940810" cy="9758150"/>
                <wp:effectExtent l="0" t="0" r="2540" b="0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0810" cy="975815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3670A" id="Rectangle 29" o:spid="_x0000_s1026" style="position:absolute;margin-left:498.65pt;margin-top:3.45pt;width:310.3pt;height:76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" fillcolor="#f0f0f0" stroked="f"/>
            </w:pict>
          </mc:Fallback>
        </mc:AlternateContent>
      </w:r>
      <w:r w:rsidR="002C424A" w:rsidRPr="00162CCC">
        <w:rPr>
          <w:noProof/>
          <w:lang w:val="sv-SE" w:eastAsia="sv-SE"/>
        </w:rPr>
        <w:t xml:space="preserve"> </w:t>
      </w:r>
    </w:p>
    <w:p w:rsidR="00CA22D3" w:rsidRPr="00162CCC" w:rsidRDefault="00D30768" w:rsidP="00CA22D3">
      <w:pPr>
        <w:rPr>
          <w:lang w:val="en-US"/>
        </w:rPr>
      </w:pPr>
      <w:r w:rsidRPr="00162CCC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3349685" wp14:editId="337F3FCA">
                <wp:simplePos x="0" y="0"/>
                <wp:positionH relativeFrom="column">
                  <wp:posOffset>6469811</wp:posOffset>
                </wp:positionH>
                <wp:positionV relativeFrom="page">
                  <wp:posOffset>819508</wp:posOffset>
                </wp:positionV>
                <wp:extent cx="3499485" cy="12232257"/>
                <wp:effectExtent l="0" t="0" r="5715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12232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3BFA" w:rsidRDefault="00D37B0C" w:rsidP="00D71EA0">
                            <w:pPr>
                              <w:pStyle w:val="B-Normal"/>
                              <w:rPr>
                                <w:rStyle w:val="sowc"/>
                              </w:rPr>
                            </w:pPr>
                            <w:r>
                              <w:rPr>
                                <w:rStyle w:val="sowc"/>
                              </w:rPr>
                              <w:t xml:space="preserve">Irish Dancing </w:t>
                            </w:r>
                          </w:p>
                          <w:p w:rsidR="00D37B0C" w:rsidRPr="00D37B0C" w:rsidRDefault="00D37B0C" w:rsidP="00D37B0C">
                            <w:pPr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</w:pPr>
                            <w:r w:rsidRPr="00D37B0C">
                              <w:rPr>
                                <w:rFonts w:asciiTheme="minorHAnsi" w:eastAsia="Times New Roman" w:hAnsiTheme="minorHAnsi"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>Irish dancing</w:t>
                            </w:r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 is an </w:t>
                            </w:r>
                            <w:hyperlink r:id="rId28" w:tooltip="wikt:ancient" w:history="1">
                              <w:r w:rsidRPr="00D37B0C">
                                <w:rPr>
                                  <w:rFonts w:asciiTheme="minorHAnsi" w:eastAsia="Times New Roman" w:hAnsiTheme="minorHAnsi"/>
                                  <w:iCs/>
                                  <w:color w:val="538135" w:themeColor="accent6" w:themeShade="BF"/>
                                  <w:sz w:val="32"/>
                                  <w:szCs w:val="32"/>
                                  <w:lang w:val="en" w:eastAsia="en-GB"/>
                                </w:rPr>
                                <w:t>ancient</w:t>
                              </w:r>
                            </w:hyperlink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 art of </w:t>
                            </w:r>
                            <w:hyperlink r:id="rId29" w:tooltip="Dancing" w:history="1">
                              <w:r w:rsidRPr="00D37B0C">
                                <w:rPr>
                                  <w:rFonts w:asciiTheme="minorHAnsi" w:eastAsia="Times New Roman" w:hAnsiTheme="minorHAnsi"/>
                                  <w:color w:val="538135" w:themeColor="accent6" w:themeShade="BF"/>
                                  <w:sz w:val="32"/>
                                  <w:szCs w:val="32"/>
                                  <w:lang w:val="en" w:eastAsia="en-GB"/>
                                </w:rPr>
                                <w:t>dancing</w:t>
                              </w:r>
                            </w:hyperlink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 from </w:t>
                            </w:r>
                            <w:hyperlink r:id="rId30" w:tooltip="Ireland" w:history="1">
                              <w:r w:rsidRPr="00D37B0C">
                                <w:rPr>
                                  <w:rFonts w:asciiTheme="minorHAnsi" w:eastAsia="Times New Roman" w:hAnsiTheme="minorHAnsi"/>
                                  <w:color w:val="538135" w:themeColor="accent6" w:themeShade="BF"/>
                                  <w:sz w:val="32"/>
                                  <w:szCs w:val="32"/>
                                  <w:lang w:val="en" w:eastAsia="en-GB"/>
                                </w:rPr>
                                <w:t>Ireland</w:t>
                              </w:r>
                            </w:hyperlink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. There are two main forms of dancing, the </w:t>
                            </w:r>
                            <w:hyperlink r:id="rId31" w:tooltip="Social" w:history="1">
                              <w:r w:rsidRPr="00D37B0C">
                                <w:rPr>
                                  <w:rFonts w:asciiTheme="minorHAnsi" w:eastAsia="Times New Roman" w:hAnsiTheme="minorHAnsi"/>
                                  <w:color w:val="538135" w:themeColor="accent6" w:themeShade="BF"/>
                                  <w:sz w:val="32"/>
                                  <w:szCs w:val="32"/>
                                  <w:lang w:val="en" w:eastAsia="en-GB"/>
                                </w:rPr>
                                <w:t>social</w:t>
                              </w:r>
                            </w:hyperlink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 dances where everyone can join in, and the dances performed for an audience. There are five main types of </w:t>
                            </w:r>
                            <w:hyperlink r:id="rId32" w:tooltip="Step (not yet started)" w:history="1">
                              <w:r w:rsidRPr="00D37B0C">
                                <w:rPr>
                                  <w:rFonts w:asciiTheme="minorHAnsi" w:eastAsia="Times New Roman" w:hAnsiTheme="minorHAnsi"/>
                                  <w:color w:val="538135" w:themeColor="accent6" w:themeShade="BF"/>
                                  <w:sz w:val="32"/>
                                  <w:szCs w:val="32"/>
                                  <w:lang w:val="en" w:eastAsia="en-GB"/>
                                </w:rPr>
                                <w:t>steps</w:t>
                              </w:r>
                            </w:hyperlink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 in Irish dancing. These are reels, jigs, slip jigs, hornpipes, and treble jigs. Irish dancing is a fun art and </w:t>
                            </w:r>
                            <w:hyperlink r:id="rId33" w:tooltip="Sport" w:history="1">
                              <w:r w:rsidRPr="00D37B0C">
                                <w:rPr>
                                  <w:rFonts w:asciiTheme="minorHAnsi" w:eastAsia="Times New Roman" w:hAnsiTheme="minorHAnsi"/>
                                  <w:color w:val="538135" w:themeColor="accent6" w:themeShade="BF"/>
                                  <w:sz w:val="32"/>
                                  <w:szCs w:val="32"/>
                                  <w:lang w:val="en" w:eastAsia="en-GB"/>
                                </w:rPr>
                                <w:t>sport</w:t>
                              </w:r>
                            </w:hyperlink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. </w:t>
                            </w:r>
                          </w:p>
                          <w:p w:rsidR="00D37B0C" w:rsidRDefault="00D37B0C" w:rsidP="00D37B0C">
                            <w:pPr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</w:pPr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Irish dancing , popularized in 1994 by the world famous show </w:t>
                            </w:r>
                            <w:hyperlink r:id="rId34" w:tooltip="Riverdance (not yet started)" w:history="1">
                              <w:proofErr w:type="spellStart"/>
                              <w:r w:rsidRPr="00D37B0C">
                                <w:rPr>
                                  <w:rFonts w:asciiTheme="minorHAnsi" w:eastAsia="Times New Roman" w:hAnsiTheme="minorHAnsi"/>
                                  <w:color w:val="538135" w:themeColor="accent6" w:themeShade="BF"/>
                                  <w:sz w:val="32"/>
                                  <w:szCs w:val="32"/>
                                  <w:lang w:val="en" w:eastAsia="en-GB"/>
                                </w:rPr>
                                <w:t>Riverdance</w:t>
                              </w:r>
                              <w:proofErr w:type="spellEnd"/>
                            </w:hyperlink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 is notable for its rapid leg and foot movements, body and arms being </w:t>
                            </w:r>
                            <w:r w:rsidRPr="00D37B0C"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>kept</w:t>
                            </w:r>
                            <w:r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  <w:t xml:space="preserve"> largely stationary.</w:t>
                            </w:r>
                          </w:p>
                          <w:p w:rsidR="00D37B0C" w:rsidRPr="00D37B0C" w:rsidRDefault="00D37B0C" w:rsidP="00D37B0C">
                            <w:pPr>
                              <w:spacing w:before="100" w:beforeAutospacing="1" w:after="100" w:afterAutospacing="1"/>
                              <w:rPr>
                                <w:rFonts w:asciiTheme="minorHAnsi" w:eastAsia="Times New Roman" w:hAnsiTheme="minorHAnsi"/>
                                <w:color w:val="538135" w:themeColor="accent6" w:themeShade="BF"/>
                                <w:sz w:val="32"/>
                                <w:szCs w:val="32"/>
                                <w:lang w:val="en" w:eastAsia="en-GB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noProof/>
                                <w:color w:val="70AD47" w:themeColor="accent6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425825" cy="1889760"/>
                                  <wp:effectExtent l="0" t="0" r="317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8IrishDancing718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5825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B0C" w:rsidRPr="00D71EA0" w:rsidRDefault="00D37B0C" w:rsidP="00D71EA0">
                            <w:pPr>
                              <w:pStyle w:val="B-Normal"/>
                              <w:rPr>
                                <w:rStyle w:val="sowc"/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71EA0">
                              <w:rPr>
                                <w:rStyle w:val="sowc"/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Irish Music </w:t>
                            </w:r>
                          </w:p>
                          <w:p w:rsidR="00D37B0C" w:rsidRDefault="00D37B0C" w:rsidP="00D71EA0">
                            <w:pPr>
                              <w:pStyle w:val="B-Normal"/>
                              <w:rPr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71EA0">
                              <w:rPr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For some people in </w:t>
                            </w:r>
                            <w:r w:rsidR="00D71EA0" w:rsidRPr="00D71EA0">
                              <w:rPr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Northern</w:t>
                            </w:r>
                            <w:r w:rsidRPr="00D71EA0">
                              <w:rPr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Ireland </w:t>
                            </w:r>
                            <w:r w:rsidRPr="00D71EA0">
                              <w:rPr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Irish Traditional Music is at the heart of the Irish culture and history</w:t>
                            </w:r>
                            <w:r w:rsidR="00D71EA0" w:rsidRPr="00D71EA0">
                              <w:rPr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. </w:t>
                            </w:r>
                            <w:r w:rsidR="00D71EA0" w:rsidRPr="00D71EA0">
                              <w:rPr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Traditional Irish Music is known today throughout the world. It is an oral tradition and has captured the attention of listeners everywhere.</w:t>
                            </w:r>
                          </w:p>
                          <w:p w:rsidR="00D71EA0" w:rsidRDefault="00D71EA0" w:rsidP="00D71EA0">
                            <w:pPr>
                              <w:pStyle w:val="B-Normal"/>
                              <w:rPr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D71EA0" w:rsidRPr="00D71EA0" w:rsidRDefault="00D71EA0" w:rsidP="00D71EA0">
                            <w:pPr>
                              <w:pStyle w:val="B-Normal"/>
                              <w:rPr>
                                <w:rStyle w:val="sowc"/>
                                <w:color w:val="808080" w:themeColor="background1" w:themeShade="80"/>
                                <w14:textFill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val="en-GB" w:eastAsia="en-GB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drawing>
                                <wp:inline distT="0" distB="0" distL="0" distR="0" wp14:anchorId="0738867F" wp14:editId="1E8C6C16">
                                  <wp:extent cx="3425825" cy="1935863"/>
                                  <wp:effectExtent l="0" t="0" r="3175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raditional%20culture_music_car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5825" cy="1935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49685" id="Text Box 23" o:spid="_x0000_s1031" type="#_x0000_t202" style="position:absolute;margin-left:509.45pt;margin-top:64.55pt;width:275.55pt;height:963.1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883BFA" w:rsidRDefault="00D37B0C" w:rsidP="00D71EA0">
                      <w:pPr>
                        <w:pStyle w:val="B-Normal"/>
                        <w:rPr>
                          <w:rStyle w:val="sowc"/>
                        </w:rPr>
                      </w:pPr>
                      <w:r>
                        <w:rPr>
                          <w:rStyle w:val="sowc"/>
                        </w:rPr>
                        <w:t xml:space="preserve">Irish Dancing </w:t>
                      </w:r>
                    </w:p>
                    <w:p w:rsidR="00D37B0C" w:rsidRPr="00D37B0C" w:rsidRDefault="00D37B0C" w:rsidP="00D37B0C">
                      <w:pPr>
                        <w:spacing w:before="100" w:beforeAutospacing="1" w:after="100" w:afterAutospacing="1"/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</w:pPr>
                      <w:r w:rsidRPr="00D37B0C">
                        <w:rPr>
                          <w:rFonts w:asciiTheme="minorHAnsi" w:eastAsia="Times New Roman" w:hAnsiTheme="minorHAnsi"/>
                          <w:bCs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>Irish dancing</w:t>
                      </w:r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 is an </w:t>
                      </w:r>
                      <w:hyperlink r:id="rId37" w:tooltip="wikt:ancient" w:history="1">
                        <w:r w:rsidRPr="00D37B0C">
                          <w:rPr>
                            <w:rFonts w:asciiTheme="minorHAnsi" w:eastAsia="Times New Roman" w:hAnsiTheme="minorHAnsi"/>
                            <w:iCs/>
                            <w:color w:val="538135" w:themeColor="accent6" w:themeShade="BF"/>
                            <w:sz w:val="32"/>
                            <w:szCs w:val="32"/>
                            <w:lang w:val="en" w:eastAsia="en-GB"/>
                          </w:rPr>
                          <w:t>ancient</w:t>
                        </w:r>
                      </w:hyperlink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 art of </w:t>
                      </w:r>
                      <w:hyperlink r:id="rId38" w:tooltip="Dancing" w:history="1">
                        <w:r w:rsidRPr="00D37B0C">
                          <w:rPr>
                            <w:rFonts w:asciiTheme="minorHAnsi" w:eastAsia="Times New Roman" w:hAnsiTheme="minorHAnsi"/>
                            <w:color w:val="538135" w:themeColor="accent6" w:themeShade="BF"/>
                            <w:sz w:val="32"/>
                            <w:szCs w:val="32"/>
                            <w:lang w:val="en" w:eastAsia="en-GB"/>
                          </w:rPr>
                          <w:t>dancing</w:t>
                        </w:r>
                      </w:hyperlink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 from </w:t>
                      </w:r>
                      <w:hyperlink r:id="rId39" w:tooltip="Ireland" w:history="1">
                        <w:r w:rsidRPr="00D37B0C">
                          <w:rPr>
                            <w:rFonts w:asciiTheme="minorHAnsi" w:eastAsia="Times New Roman" w:hAnsiTheme="minorHAnsi"/>
                            <w:color w:val="538135" w:themeColor="accent6" w:themeShade="BF"/>
                            <w:sz w:val="32"/>
                            <w:szCs w:val="32"/>
                            <w:lang w:val="en" w:eastAsia="en-GB"/>
                          </w:rPr>
                          <w:t>Ireland</w:t>
                        </w:r>
                      </w:hyperlink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. There are two main forms of dancing, the </w:t>
                      </w:r>
                      <w:hyperlink r:id="rId40" w:tooltip="Social" w:history="1">
                        <w:r w:rsidRPr="00D37B0C">
                          <w:rPr>
                            <w:rFonts w:asciiTheme="minorHAnsi" w:eastAsia="Times New Roman" w:hAnsiTheme="minorHAnsi"/>
                            <w:color w:val="538135" w:themeColor="accent6" w:themeShade="BF"/>
                            <w:sz w:val="32"/>
                            <w:szCs w:val="32"/>
                            <w:lang w:val="en" w:eastAsia="en-GB"/>
                          </w:rPr>
                          <w:t>social</w:t>
                        </w:r>
                      </w:hyperlink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 dances where everyone can join in, and the dances performed for an audience. There are five main types of </w:t>
                      </w:r>
                      <w:hyperlink r:id="rId41" w:tooltip="Step (not yet started)" w:history="1">
                        <w:r w:rsidRPr="00D37B0C">
                          <w:rPr>
                            <w:rFonts w:asciiTheme="minorHAnsi" w:eastAsia="Times New Roman" w:hAnsiTheme="minorHAnsi"/>
                            <w:color w:val="538135" w:themeColor="accent6" w:themeShade="BF"/>
                            <w:sz w:val="32"/>
                            <w:szCs w:val="32"/>
                            <w:lang w:val="en" w:eastAsia="en-GB"/>
                          </w:rPr>
                          <w:t>steps</w:t>
                        </w:r>
                      </w:hyperlink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 in Irish dancing. These are reels, jigs, slip jigs, hornpipes, and treble jigs. Irish dancing is a fun art and </w:t>
                      </w:r>
                      <w:hyperlink r:id="rId42" w:tooltip="Sport" w:history="1">
                        <w:r w:rsidRPr="00D37B0C">
                          <w:rPr>
                            <w:rFonts w:asciiTheme="minorHAnsi" w:eastAsia="Times New Roman" w:hAnsiTheme="minorHAnsi"/>
                            <w:color w:val="538135" w:themeColor="accent6" w:themeShade="BF"/>
                            <w:sz w:val="32"/>
                            <w:szCs w:val="32"/>
                            <w:lang w:val="en" w:eastAsia="en-GB"/>
                          </w:rPr>
                          <w:t>sport</w:t>
                        </w:r>
                      </w:hyperlink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. </w:t>
                      </w:r>
                    </w:p>
                    <w:p w:rsidR="00D37B0C" w:rsidRDefault="00D37B0C" w:rsidP="00D37B0C">
                      <w:pPr>
                        <w:spacing w:before="100" w:beforeAutospacing="1" w:after="100" w:afterAutospacing="1"/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</w:pPr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Irish dancing , popularized in 1994 by the world famous show </w:t>
                      </w:r>
                      <w:hyperlink r:id="rId43" w:tooltip="Riverdance (not yet started)" w:history="1">
                        <w:proofErr w:type="spellStart"/>
                        <w:r w:rsidRPr="00D37B0C">
                          <w:rPr>
                            <w:rFonts w:asciiTheme="minorHAnsi" w:eastAsia="Times New Roman" w:hAnsiTheme="minorHAnsi"/>
                            <w:color w:val="538135" w:themeColor="accent6" w:themeShade="BF"/>
                            <w:sz w:val="32"/>
                            <w:szCs w:val="32"/>
                            <w:lang w:val="en" w:eastAsia="en-GB"/>
                          </w:rPr>
                          <w:t>Riverdance</w:t>
                        </w:r>
                        <w:proofErr w:type="spellEnd"/>
                      </w:hyperlink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 is notable for its rapid leg and foot movements, body and arms being </w:t>
                      </w:r>
                      <w:r w:rsidRPr="00D37B0C"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>kept</w:t>
                      </w:r>
                      <w:r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  <w:t xml:space="preserve"> largely stationary.</w:t>
                      </w:r>
                    </w:p>
                    <w:p w:rsidR="00D37B0C" w:rsidRPr="00D37B0C" w:rsidRDefault="00D37B0C" w:rsidP="00D37B0C">
                      <w:pPr>
                        <w:spacing w:before="100" w:beforeAutospacing="1" w:after="100" w:afterAutospacing="1"/>
                        <w:rPr>
                          <w:rFonts w:asciiTheme="minorHAnsi" w:eastAsia="Times New Roman" w:hAnsiTheme="minorHAnsi"/>
                          <w:color w:val="538135" w:themeColor="accent6" w:themeShade="BF"/>
                          <w:sz w:val="32"/>
                          <w:szCs w:val="32"/>
                          <w:lang w:val="en" w:eastAsia="en-GB"/>
                        </w:rPr>
                      </w:pPr>
                      <w:r>
                        <w:rPr>
                          <w:rFonts w:asciiTheme="minorHAnsi" w:eastAsia="Times New Roman" w:hAnsiTheme="minorHAnsi"/>
                          <w:noProof/>
                          <w:color w:val="70AD47" w:themeColor="accent6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>
                            <wp:extent cx="3425825" cy="1889760"/>
                            <wp:effectExtent l="0" t="0" r="317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8IrishDancing718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5825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B0C" w:rsidRPr="00D71EA0" w:rsidRDefault="00D37B0C" w:rsidP="00D71EA0">
                      <w:pPr>
                        <w:pStyle w:val="B-Normal"/>
                        <w:rPr>
                          <w:rStyle w:val="sowc"/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 w:rsidRPr="00D71EA0">
                        <w:rPr>
                          <w:rStyle w:val="sowc"/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Irish Music </w:t>
                      </w:r>
                    </w:p>
                    <w:p w:rsidR="00D37B0C" w:rsidRDefault="00D37B0C" w:rsidP="00D71EA0">
                      <w:pPr>
                        <w:pStyle w:val="B-Normal"/>
                        <w:rPr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 w:rsidRPr="00D71EA0">
                        <w:rPr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For some people in </w:t>
                      </w:r>
                      <w:r w:rsidR="00D71EA0" w:rsidRPr="00D71EA0">
                        <w:rPr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  <w:t>Northern</w:t>
                      </w:r>
                      <w:r w:rsidRPr="00D71EA0">
                        <w:rPr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Ireland </w:t>
                      </w:r>
                      <w:r w:rsidRPr="00D71EA0">
                        <w:rPr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  <w:t>Irish Traditional Music is at the heart of the Irish culture and history</w:t>
                      </w:r>
                      <w:r w:rsidR="00D71EA0" w:rsidRPr="00D71EA0">
                        <w:rPr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. </w:t>
                      </w:r>
                      <w:r w:rsidR="00D71EA0" w:rsidRPr="00D71EA0">
                        <w:rPr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  <w:t>Traditional Irish Music is known today throughout the world. It is an oral tradition and has captured the attention of listeners everywhere.</w:t>
                      </w:r>
                    </w:p>
                    <w:p w:rsidR="00D71EA0" w:rsidRDefault="00D71EA0" w:rsidP="00D71EA0">
                      <w:pPr>
                        <w:pStyle w:val="B-Normal"/>
                        <w:rPr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</w:p>
                    <w:p w:rsidR="00D71EA0" w:rsidRPr="00D71EA0" w:rsidRDefault="00D71EA0" w:rsidP="00D71EA0">
                      <w:pPr>
                        <w:pStyle w:val="B-Normal"/>
                        <w:rPr>
                          <w:rStyle w:val="sowc"/>
                          <w:color w:val="808080" w:themeColor="background1" w:themeShade="80"/>
                          <w14:textFill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val="en-GB" w:eastAsia="en-GB"/>
                          <w14:shadow w14:blurRad="0" w14:dist="0" w14:dir="0" w14:sx="0" w14:sy="0" w14:kx="0" w14:ky="0" w14:algn="none">
                            <w14:srgbClr w14:val="000000"/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drawing>
                          <wp:inline distT="0" distB="0" distL="0" distR="0" wp14:anchorId="0738867F" wp14:editId="1E8C6C16">
                            <wp:extent cx="3425825" cy="1935863"/>
                            <wp:effectExtent l="0" t="0" r="3175" b="762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traditional%20culture_music_car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5825" cy="1935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tabs>
          <w:tab w:val="left" w:pos="9012"/>
        </w:tabs>
        <w:rPr>
          <w:lang w:val="en-US"/>
        </w:rPr>
      </w:pPr>
      <w:r w:rsidRPr="00162CCC">
        <w:rPr>
          <w:lang w:val="en-US"/>
        </w:rPr>
        <w:tab/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700F0B">
      <w:pPr>
        <w:tabs>
          <w:tab w:val="left" w:pos="1418"/>
          <w:tab w:val="left" w:pos="7938"/>
        </w:tabs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AF7D0A" w:rsidP="00CA22D3">
      <w:pPr>
        <w:rPr>
          <w:lang w:val="en-US"/>
        </w:rPr>
      </w:pPr>
      <w:r>
        <w:rPr>
          <w:noProof/>
          <w:lang w:val="sv-SE" w:eastAsia="sv-SE"/>
        </w:rPr>
        <w:t xml:space="preserve"> </w:t>
      </w:r>
    </w:p>
    <w:p w:rsidR="00CA22D3" w:rsidRPr="00162CCC" w:rsidRDefault="00CA22D3" w:rsidP="002C424A">
      <w:pPr>
        <w:tabs>
          <w:tab w:val="left" w:pos="15593"/>
        </w:tabs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AF7D0A" w:rsidP="00CA22D3">
      <w:pPr>
        <w:rPr>
          <w:lang w:val="en-US"/>
        </w:rPr>
      </w:pPr>
      <w:r>
        <w:rPr>
          <w:noProof/>
          <w:lang w:val="sv-SE" w:eastAsia="sv-SE"/>
        </w:rPr>
        <w:t xml:space="preserve">           </w: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D37B0C" w:rsidP="002C424A">
      <w:pPr>
        <w:tabs>
          <w:tab w:val="left" w:pos="15451"/>
        </w:tabs>
        <w:rPr>
          <w:lang w:val="en-US"/>
        </w:rPr>
      </w:pPr>
      <w:r w:rsidRPr="00162CCC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7C3E6788" wp14:editId="0116D887">
                <wp:simplePos x="0" y="0"/>
                <wp:positionH relativeFrom="column">
                  <wp:posOffset>474453</wp:posOffset>
                </wp:positionH>
                <wp:positionV relativeFrom="page">
                  <wp:posOffset>8177842</wp:posOffset>
                </wp:positionV>
                <wp:extent cx="4400550" cy="4865298"/>
                <wp:effectExtent l="0" t="0" r="0" b="0"/>
                <wp:wrapNone/>
                <wp:docPr id="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4865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Default="00883BFA" w:rsidP="00D71EA0">
                            <w:pPr>
                              <w:pStyle w:val="B-Normal"/>
                            </w:pPr>
                          </w:p>
                          <w:p w:rsidR="00883BFA" w:rsidRPr="009A5071" w:rsidRDefault="00883BFA" w:rsidP="00D71EA0">
                            <w:pPr>
                              <w:pStyle w:val="B-Normal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6788" id="_x0000_s1032" type="#_x0000_t202" style="position:absolute;margin-left:37.35pt;margin-top:643.9pt;width:346.5pt;height:383.1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Default="00883BFA" w:rsidP="00D71EA0">
                      <w:pPr>
                        <w:pStyle w:val="B-Normal"/>
                      </w:pPr>
                    </w:p>
                    <w:p w:rsidR="00883BFA" w:rsidRPr="009A5071" w:rsidRDefault="00883BFA" w:rsidP="00D71EA0">
                      <w:pPr>
                        <w:pStyle w:val="B-Normal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tabs>
          <w:tab w:val="left" w:pos="3300"/>
        </w:tabs>
        <w:rPr>
          <w:lang w:val="en-US"/>
        </w:rPr>
      </w:pPr>
      <w:r w:rsidRPr="00162CCC">
        <w:rPr>
          <w:lang w:val="en-US"/>
        </w:rPr>
        <w:tab/>
      </w:r>
    </w:p>
    <w:p w:rsidR="00A62431" w:rsidRPr="00A62431" w:rsidRDefault="00390C39" w:rsidP="00A62431">
      <w:pPr>
        <w:tabs>
          <w:tab w:val="left" w:pos="16160"/>
        </w:tabs>
      </w:pPr>
      <w:r w:rsidRPr="00390C39">
        <w:t xml:space="preserve"> </w:t>
      </w:r>
    </w:p>
    <w:p w:rsidR="00A62431" w:rsidRPr="00A62431" w:rsidRDefault="00A62431" w:rsidP="00A62431"/>
    <w:p w:rsidR="00A62431" w:rsidRPr="00A62431" w:rsidRDefault="00A62431" w:rsidP="00A62431"/>
    <w:p w:rsidR="00A62431" w:rsidRPr="00A62431" w:rsidRDefault="00A62431" w:rsidP="00A62431"/>
    <w:p w:rsidR="00A62431" w:rsidRDefault="00A62431" w:rsidP="00A62431"/>
    <w:p w:rsidR="00B5746A" w:rsidRDefault="00A62431" w:rsidP="00A62431">
      <w:pPr>
        <w:tabs>
          <w:tab w:val="left" w:pos="6379"/>
        </w:tabs>
        <w:spacing w:before="120"/>
      </w:pPr>
      <w:r>
        <w:tab/>
      </w: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B711FB" w:rsidP="00A62431">
      <w:pPr>
        <w:tabs>
          <w:tab w:val="left" w:pos="6379"/>
        </w:tabs>
        <w:spacing w:before="120"/>
      </w:pPr>
      <w:r w:rsidRPr="00B711FB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03DF6744" wp14:editId="2C895EEA">
                <wp:simplePos x="0" y="0"/>
                <wp:positionH relativeFrom="column">
                  <wp:posOffset>6228272</wp:posOffset>
                </wp:positionH>
                <wp:positionV relativeFrom="page">
                  <wp:posOffset>345057</wp:posOffset>
                </wp:positionV>
                <wp:extent cx="3933825" cy="11809562"/>
                <wp:effectExtent l="0" t="0" r="9525" b="1905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180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11FB" w:rsidRPr="00FA6925" w:rsidRDefault="00B711FB" w:rsidP="00FA6925">
                            <w:pPr>
                              <w:pStyle w:val="1A-Mainheading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A6925">
                              <w:t xml:space="preserve">What is Norther </w:t>
                            </w:r>
                            <w:r w:rsidR="00FA6925" w:rsidRPr="00FA6925">
                              <w:t>Ireland</w:t>
                            </w:r>
                            <w:r w:rsidRPr="00FA6925">
                              <w:t xml:space="preserve"> well </w:t>
                            </w:r>
                            <w:r w:rsidR="00FA6925" w:rsidRPr="00FA6925">
                              <w:t>known</w:t>
                            </w:r>
                            <w:r w:rsidRPr="00FA6925">
                              <w:t xml:space="preserve"> </w:t>
                            </w:r>
                            <w:proofErr w:type="gramStart"/>
                            <w:r w:rsidRPr="00FA6925">
                              <w:t xml:space="preserve">for </w:t>
                            </w:r>
                            <w:r w:rsidR="00FA6925">
                              <w:t>?</w:t>
                            </w:r>
                            <w:proofErr w:type="gramEnd"/>
                          </w:p>
                          <w:p w:rsidR="00B711FB" w:rsidRDefault="00B711FB" w:rsidP="00FA6925">
                            <w:pPr>
                              <w:pStyle w:val="1A-Mainheading"/>
                              <w:rPr>
                                <w:color w:val="auto"/>
                              </w:rPr>
                            </w:pPr>
                            <w:r w:rsidRPr="00FA6925">
                              <w:t>Quiz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="00B711FB" w:rsidRDefault="00B711FB" w:rsidP="00B711FB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>Can you find out why these places are famous</w:t>
                            </w:r>
                            <w:r w:rsidR="00FA6925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:rsidR="00B711FB" w:rsidRDefault="00B711FB" w:rsidP="00B711FB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 character from a well know children’s book. </w:t>
                            </w:r>
                          </w:p>
                          <w:p w:rsidR="00B711FB" w:rsidRDefault="00B711FB" w:rsidP="00B711FB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Segoe UI"/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619375" cy="1743075"/>
                                  <wp:effectExtent l="0" t="0" r="9525" b="952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Lewis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93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11FB" w:rsidRPr="00D71EA0" w:rsidRDefault="00B711FB" w:rsidP="00B711FB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 landmark </w:t>
                            </w:r>
                          </w:p>
                          <w:p w:rsidR="00B711FB" w:rsidRDefault="00B711FB" w:rsidP="00B711FB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 wp14:anchorId="5797D56D" wp14:editId="76E3AB08">
                                  <wp:extent cx="3860165" cy="2894965"/>
                                  <wp:effectExtent l="0" t="0" r="6985" b="63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Giant's Causeway 01a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0165" cy="2894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11FB" w:rsidRDefault="00B711FB" w:rsidP="00B711FB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  <w:t>A famous boat</w:t>
                            </w:r>
                          </w:p>
                          <w:p w:rsidR="00FA6925" w:rsidRDefault="00FA6925" w:rsidP="00B711FB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875550" cy="2415396"/>
                                  <wp:effectExtent l="0" t="0" r="0" b="444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itanic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5523" cy="2459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11FB" w:rsidRPr="00D71EA0" w:rsidRDefault="00B711FB" w:rsidP="00B711FB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6744" id="_x0000_s1033" type="#_x0000_t202" style="position:absolute;margin-left:490.4pt;margin-top:27.15pt;width:309.75pt;height:929.9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:rsidR="00B711FB" w:rsidRPr="00FA6925" w:rsidRDefault="00B711FB" w:rsidP="00FA6925">
                      <w:pPr>
                        <w:pStyle w:val="1A-Mainheading"/>
                      </w:pPr>
                      <w:r>
                        <w:t xml:space="preserve"> 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FA6925">
                        <w:t xml:space="preserve">What is Norther </w:t>
                      </w:r>
                      <w:r w:rsidR="00FA6925" w:rsidRPr="00FA6925">
                        <w:t>Ireland</w:t>
                      </w:r>
                      <w:r w:rsidRPr="00FA6925">
                        <w:t xml:space="preserve"> well </w:t>
                      </w:r>
                      <w:r w:rsidR="00FA6925" w:rsidRPr="00FA6925">
                        <w:t>known</w:t>
                      </w:r>
                      <w:r w:rsidRPr="00FA6925">
                        <w:t xml:space="preserve"> </w:t>
                      </w:r>
                      <w:proofErr w:type="gramStart"/>
                      <w:r w:rsidRPr="00FA6925">
                        <w:t xml:space="preserve">for </w:t>
                      </w:r>
                      <w:r w:rsidR="00FA6925">
                        <w:t>?</w:t>
                      </w:r>
                      <w:proofErr w:type="gramEnd"/>
                    </w:p>
                    <w:p w:rsidR="00B711FB" w:rsidRDefault="00B711FB" w:rsidP="00FA6925">
                      <w:pPr>
                        <w:pStyle w:val="1A-Mainheading"/>
                        <w:rPr>
                          <w:color w:val="auto"/>
                        </w:rPr>
                      </w:pPr>
                      <w:r w:rsidRPr="00FA6925">
                        <w:t>Quiz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:rsidR="00B711FB" w:rsidRDefault="00B711FB" w:rsidP="00B711FB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>Can you find out why these places are famous</w:t>
                      </w:r>
                      <w:r w:rsidR="00FA6925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>?</w:t>
                      </w:r>
                    </w:p>
                    <w:p w:rsidR="00B711FB" w:rsidRDefault="00B711FB" w:rsidP="00B711FB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 xml:space="preserve">A character from a well know children’s book. </w:t>
                      </w:r>
                    </w:p>
                    <w:p w:rsidR="00B711FB" w:rsidRDefault="00B711FB" w:rsidP="00B711FB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 w:cs="Segoe UI"/>
                          <w:noProof/>
                          <w:color w:val="000000" w:themeColor="text1"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>
                            <wp:extent cx="2619375" cy="1743075"/>
                            <wp:effectExtent l="0" t="0" r="9525" b="952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Lewis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9375" cy="174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11FB" w:rsidRPr="00D71EA0" w:rsidRDefault="00B711FB" w:rsidP="00B711FB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 xml:space="preserve">A landmark </w:t>
                      </w:r>
                    </w:p>
                    <w:p w:rsidR="00B711FB" w:rsidRDefault="00B711FB" w:rsidP="00B711FB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 wp14:anchorId="5797D56D" wp14:editId="76E3AB08">
                            <wp:extent cx="3860165" cy="2894965"/>
                            <wp:effectExtent l="0" t="0" r="6985" b="63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Giant's Causeway 01a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0165" cy="2894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11FB" w:rsidRDefault="00B711FB" w:rsidP="00B711FB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  <w:t>A famous boat</w:t>
                      </w:r>
                    </w:p>
                    <w:p w:rsidR="00FA6925" w:rsidRDefault="00FA6925" w:rsidP="00B711FB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>
                            <wp:extent cx="3875550" cy="2415396"/>
                            <wp:effectExtent l="0" t="0" r="0" b="444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Titanic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5523" cy="2459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11FB" w:rsidRPr="00D71EA0" w:rsidRDefault="00B711FB" w:rsidP="00B711FB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71EA0" w:rsidRPr="00D71EA0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3C59BD09" wp14:editId="59B5E5B3">
                <wp:simplePos x="0" y="0"/>
                <wp:positionH relativeFrom="column">
                  <wp:posOffset>767751</wp:posOffset>
                </wp:positionH>
                <wp:positionV relativeFrom="page">
                  <wp:posOffset>241540</wp:posOffset>
                </wp:positionV>
                <wp:extent cx="3933825" cy="4080294"/>
                <wp:effectExtent l="0" t="0" r="9525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4080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1EA0" w:rsidRDefault="00D71EA0" w:rsidP="00FA6925">
                            <w:pPr>
                              <w:pStyle w:val="1A-Mainheading"/>
                            </w:pPr>
                            <w:r>
                              <w:t xml:space="preserve"> </w:t>
                            </w:r>
                            <w:r>
                              <w:t xml:space="preserve"> Famous People from Northern Ireland </w:t>
                            </w:r>
                          </w:p>
                          <w:p w:rsidR="00D71EA0" w:rsidRDefault="00D71EA0" w:rsidP="00FA6925">
                            <w:pPr>
                              <w:pStyle w:val="1A-Mainheading"/>
                            </w:pPr>
                            <w:r>
                              <w:t xml:space="preserve">Quiz </w:t>
                            </w:r>
                          </w:p>
                          <w:p w:rsidR="00D71EA0" w:rsidRPr="00D71EA0" w:rsidRDefault="00D71EA0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Can you find out </w:t>
                            </w:r>
                            <w:proofErr w:type="gramStart"/>
                            <w:r w:rsidRPr="00D71EA0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>about :</w:t>
                            </w:r>
                            <w:proofErr w:type="gramEnd"/>
                            <w:r w:rsidRPr="00D71EA0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D71EA0" w:rsidRPr="00D71EA0" w:rsidRDefault="00D71EA0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>A famous rugby player</w:t>
                            </w:r>
                          </w:p>
                          <w:p w:rsidR="00D71EA0" w:rsidRPr="00D71EA0" w:rsidRDefault="00D71EA0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>A famous racing car driver</w:t>
                            </w:r>
                          </w:p>
                          <w:p w:rsidR="00D71EA0" w:rsidRPr="00D71EA0" w:rsidRDefault="00D71EA0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A famous children’s author</w:t>
                            </w:r>
                          </w:p>
                          <w:p w:rsidR="00D71EA0" w:rsidRPr="00D71EA0" w:rsidRDefault="00D71EA0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 w:cs="Segoe UI"/>
                                <w:color w:val="000000" w:themeColor="text1"/>
                                <w:sz w:val="40"/>
                                <w:szCs w:val="40"/>
                              </w:rPr>
                              <w:t>One of the world’s best footballers</w:t>
                            </w:r>
                          </w:p>
                          <w:p w:rsidR="00D71EA0" w:rsidRPr="00D71EA0" w:rsidRDefault="00D71EA0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  <w:t>A famous sing</w:t>
                            </w:r>
                            <w:r w:rsidRPr="00D71EA0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  <w:t>er</w:t>
                            </w:r>
                          </w:p>
                          <w:p w:rsidR="00B711FB" w:rsidRDefault="00D71EA0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  <w:t>A famous adventurer and chief scout</w:t>
                            </w:r>
                          </w:p>
                          <w:p w:rsidR="00B711FB" w:rsidRDefault="00B711FB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B711FB" w:rsidRDefault="00B711FB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D71EA0" w:rsidRPr="00D71EA0" w:rsidRDefault="00D71EA0" w:rsidP="00D71EA0">
                            <w:pPr>
                              <w:pStyle w:val="MyHeadtitle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71EA0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9BD09" id="_x0000_s1034" type="#_x0000_t202" style="position:absolute;margin-left:60.45pt;margin-top:19pt;width:309.75pt;height:321.3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" filled="f" fillcolor="#fffffe" stroked="f" strokecolor="#212120" insetpen="t">
                <v:textbox inset="2.88pt,2.88pt,2.88pt,2.88pt">
                  <w:txbxContent>
                    <w:p w:rsidR="00D71EA0" w:rsidRDefault="00D71EA0" w:rsidP="00FA6925">
                      <w:pPr>
                        <w:pStyle w:val="1A-Mainheading"/>
                      </w:pPr>
                      <w:r>
                        <w:t xml:space="preserve"> </w:t>
                      </w:r>
                      <w:r>
                        <w:t xml:space="preserve"> Famous People from Northern Ireland </w:t>
                      </w:r>
                    </w:p>
                    <w:p w:rsidR="00D71EA0" w:rsidRDefault="00D71EA0" w:rsidP="00FA6925">
                      <w:pPr>
                        <w:pStyle w:val="1A-Mainheading"/>
                      </w:pPr>
                      <w:r>
                        <w:t xml:space="preserve">Quiz </w:t>
                      </w:r>
                    </w:p>
                    <w:p w:rsidR="00D71EA0" w:rsidRPr="00D71EA0" w:rsidRDefault="00D71EA0" w:rsidP="00D71EA0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 xml:space="preserve">Can you find out </w:t>
                      </w:r>
                      <w:proofErr w:type="gramStart"/>
                      <w:r w:rsidRPr="00D71EA0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>about :</w:t>
                      </w:r>
                      <w:proofErr w:type="gramEnd"/>
                      <w:r w:rsidRPr="00D71EA0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D71EA0" w:rsidRPr="00D71EA0" w:rsidRDefault="00D71EA0" w:rsidP="00D71EA0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>A famous rugby player</w:t>
                      </w:r>
                    </w:p>
                    <w:p w:rsidR="00D71EA0" w:rsidRPr="00D71EA0" w:rsidRDefault="00D71EA0" w:rsidP="00D71EA0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>A famous racing car driver</w:t>
                      </w:r>
                    </w:p>
                    <w:p w:rsidR="00D71EA0" w:rsidRPr="00D71EA0" w:rsidRDefault="00D71EA0" w:rsidP="00D71EA0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 xml:space="preserve"> A famous children’s author</w:t>
                      </w:r>
                    </w:p>
                    <w:p w:rsidR="00D71EA0" w:rsidRPr="00D71EA0" w:rsidRDefault="00D71EA0" w:rsidP="00D71EA0">
                      <w:pPr>
                        <w:pStyle w:val="MyHeadtitle"/>
                        <w:jc w:val="both"/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 w:cs="Segoe UI"/>
                          <w:color w:val="000000" w:themeColor="text1"/>
                          <w:sz w:val="40"/>
                          <w:szCs w:val="40"/>
                        </w:rPr>
                        <w:t>One of the world’s best footballers</w:t>
                      </w:r>
                    </w:p>
                    <w:p w:rsidR="00D71EA0" w:rsidRPr="00D71EA0" w:rsidRDefault="00D71EA0" w:rsidP="00D71EA0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  <w:t>A famous sing</w:t>
                      </w:r>
                      <w:r w:rsidRPr="00D71EA0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  <w:t>er</w:t>
                      </w:r>
                    </w:p>
                    <w:p w:rsidR="00B711FB" w:rsidRDefault="00D71EA0" w:rsidP="00D71EA0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  <w:t>A famous adventurer and chief scout</w:t>
                      </w:r>
                    </w:p>
                    <w:p w:rsidR="00B711FB" w:rsidRDefault="00B711FB" w:rsidP="00D71EA0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B711FB" w:rsidRDefault="00B711FB" w:rsidP="00D71EA0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D71EA0" w:rsidRPr="00D71EA0" w:rsidRDefault="00D71EA0" w:rsidP="00D71EA0">
                      <w:pPr>
                        <w:pStyle w:val="MyHeadtitle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D71EA0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B711FB" w:rsidRDefault="00B711FB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A62431">
      <w:pPr>
        <w:tabs>
          <w:tab w:val="left" w:pos="6379"/>
        </w:tabs>
        <w:spacing w:before="120"/>
      </w:pPr>
    </w:p>
    <w:p w:rsidR="00D71EA0" w:rsidRDefault="00D71EA0" w:rsidP="00D71EA0">
      <w:pPr>
        <w:jc w:val="center"/>
      </w:pPr>
      <w:r w:rsidRPr="00D71EA0">
        <w:rPr>
          <w:color w:val="FFD966" w:themeColor="accent4" w:themeTint="99"/>
          <w:sz w:val="72"/>
          <w:szCs w:val="72"/>
        </w:rPr>
        <w:t xml:space="preserve"> </w:t>
      </w:r>
    </w:p>
    <w:p w:rsidR="00D71EA0" w:rsidRPr="00A62431" w:rsidRDefault="00B711FB" w:rsidP="00A62431">
      <w:pPr>
        <w:tabs>
          <w:tab w:val="left" w:pos="6379"/>
        </w:tabs>
        <w:spacing w:before="120"/>
        <w:rPr>
          <w:rFonts w:ascii="Verdana" w:hAnsi="Verdana"/>
        </w:rPr>
      </w:pPr>
      <w:bookmarkStart w:id="0" w:name="_GoBack"/>
      <w:bookmarkEnd w:id="0"/>
      <w:r w:rsidRPr="00B711FB">
        <w:rPr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39C32D8D" wp14:editId="0FB7544A">
                <wp:simplePos x="0" y="0"/>
                <wp:positionH relativeFrom="column">
                  <wp:posOffset>474453</wp:posOffset>
                </wp:positionH>
                <wp:positionV relativeFrom="page">
                  <wp:posOffset>4226942</wp:posOffset>
                </wp:positionV>
                <wp:extent cx="4400550" cy="9699685"/>
                <wp:effectExtent l="0" t="0" r="0" b="0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69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11FB" w:rsidRDefault="00B711FB" w:rsidP="00B711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ajorEastAsia" w:hAnsiTheme="minorHAnsi" w:cstheme="majorBidi"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  <w:lang w:val="en-US" w:eastAsia="ko-KR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ajorBidi"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  <w:lang w:val="en-US" w:eastAsia="ko-KR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  <w:t xml:space="preserve">Who are these famous people from Northern Ireland? </w:t>
                            </w:r>
                          </w:p>
                          <w:p w:rsidR="00B711FB" w:rsidRDefault="00B711FB" w:rsidP="00B711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ajorEastAsia" w:hAnsiTheme="minorHAnsi" w:cstheme="majorBidi"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  <w:lang w:val="en-US" w:eastAsia="ko-KR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ajorBidi"/>
                                <w:bCs/>
                                <w:noProof/>
                                <w:color w:val="44546A" w:themeColor="text2"/>
                                <w:kern w:val="24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326890" cy="2887980"/>
                                  <wp:effectExtent l="0" t="0" r="0" b="762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Rory_McIlroy_amidst_crowd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6890" cy="2887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11FB" w:rsidRDefault="00B711FB" w:rsidP="00B711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ajorEastAsia" w:hAnsiTheme="minorHAnsi" w:cstheme="majorBidi"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  <w:lang w:val="en-US" w:eastAsia="ko-KR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</w:pPr>
                          </w:p>
                          <w:p w:rsidR="00B711FB" w:rsidRDefault="00B711FB" w:rsidP="00B711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ajorEastAsia" w:hAnsiTheme="minorHAnsi" w:cstheme="majorBidi"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  <w:lang w:val="en-US" w:eastAsia="ko-KR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</w:pPr>
                          </w:p>
                          <w:p w:rsidR="00B711FB" w:rsidRDefault="00B711FB" w:rsidP="00B711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ajorEastAsia" w:hAnsiTheme="minorHAnsi" w:cstheme="majorBidi"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  <w:lang w:val="en-US" w:eastAsia="ko-KR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eastAsiaTheme="majorEastAsia" w:hAnsiTheme="minorHAnsi" w:cstheme="majorBidi"/>
                                <w:bCs/>
                                <w:noProof/>
                                <w:color w:val="44546A" w:themeColor="text2"/>
                                <w:kern w:val="24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366045" cy="2506689"/>
                                  <wp:effectExtent l="0" t="0" r="0" b="825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gbest2_jpeg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3953" cy="253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11FB" w:rsidRPr="009A5071" w:rsidRDefault="00B711FB" w:rsidP="00B711FB">
                            <w:pPr>
                              <w:pStyle w:val="B-Normal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lang w:val="en-GB" w:eastAsia="en-GB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drawing>
                                <wp:inline distT="0" distB="0" distL="0" distR="0">
                                  <wp:extent cx="4213010" cy="1937094"/>
                                  <wp:effectExtent l="0" t="0" r="0" b="635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frampton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4221" cy="1946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2D8D" id="_x0000_s1035" type="#_x0000_t202" style="position:absolute;margin-left:37.35pt;margin-top:332.85pt;width:346.5pt;height:763.7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B711FB" w:rsidRDefault="00B711FB" w:rsidP="00B711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ajorEastAsia" w:hAnsiTheme="minorHAnsi" w:cstheme="majorBidi"/>
                          <w:bCs/>
                          <w:color w:val="44546A" w:themeColor="text2"/>
                          <w:kern w:val="24"/>
                          <w:sz w:val="32"/>
                          <w:szCs w:val="32"/>
                          <w:lang w:val="en-US" w:eastAsia="ko-KR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</w:rPr>
                      </w:pPr>
                      <w:r>
                        <w:rPr>
                          <w:rFonts w:asciiTheme="minorHAnsi" w:eastAsiaTheme="majorEastAsia" w:hAnsiTheme="minorHAnsi" w:cstheme="majorBidi"/>
                          <w:bCs/>
                          <w:color w:val="44546A" w:themeColor="text2"/>
                          <w:kern w:val="24"/>
                          <w:sz w:val="32"/>
                          <w:szCs w:val="32"/>
                          <w:lang w:val="en-US" w:eastAsia="ko-KR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</w:rPr>
                        <w:t xml:space="preserve">Who are these famous people from Northern Ireland? </w:t>
                      </w:r>
                    </w:p>
                    <w:p w:rsidR="00B711FB" w:rsidRDefault="00B711FB" w:rsidP="00B711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ajorEastAsia" w:hAnsiTheme="minorHAnsi" w:cstheme="majorBidi"/>
                          <w:bCs/>
                          <w:color w:val="44546A" w:themeColor="text2"/>
                          <w:kern w:val="24"/>
                          <w:sz w:val="32"/>
                          <w:szCs w:val="32"/>
                          <w:lang w:val="en-US" w:eastAsia="ko-KR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</w:rPr>
                      </w:pPr>
                      <w:r>
                        <w:rPr>
                          <w:rFonts w:asciiTheme="minorHAnsi" w:eastAsiaTheme="majorEastAsia" w:hAnsiTheme="minorHAnsi" w:cstheme="majorBidi"/>
                          <w:bCs/>
                          <w:noProof/>
                          <w:color w:val="44546A" w:themeColor="text2"/>
                          <w:kern w:val="24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326890" cy="2887980"/>
                            <wp:effectExtent l="0" t="0" r="0" b="762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Rory_McIlroy_amidst_crowd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6890" cy="2887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11FB" w:rsidRDefault="00B711FB" w:rsidP="00B711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ajorEastAsia" w:hAnsiTheme="minorHAnsi" w:cstheme="majorBidi"/>
                          <w:bCs/>
                          <w:color w:val="44546A" w:themeColor="text2"/>
                          <w:kern w:val="24"/>
                          <w:sz w:val="32"/>
                          <w:szCs w:val="32"/>
                          <w:lang w:val="en-US" w:eastAsia="ko-KR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</w:rPr>
                      </w:pPr>
                    </w:p>
                    <w:p w:rsidR="00B711FB" w:rsidRDefault="00B711FB" w:rsidP="00B711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ajorEastAsia" w:hAnsiTheme="minorHAnsi" w:cstheme="majorBidi"/>
                          <w:bCs/>
                          <w:color w:val="44546A" w:themeColor="text2"/>
                          <w:kern w:val="24"/>
                          <w:sz w:val="32"/>
                          <w:szCs w:val="32"/>
                          <w:lang w:val="en-US" w:eastAsia="ko-KR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</w:rPr>
                      </w:pPr>
                    </w:p>
                    <w:p w:rsidR="00B711FB" w:rsidRDefault="00B711FB" w:rsidP="00B711F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ajorEastAsia" w:hAnsiTheme="minorHAnsi" w:cstheme="majorBidi"/>
                          <w:bCs/>
                          <w:color w:val="44546A" w:themeColor="text2"/>
                          <w:kern w:val="24"/>
                          <w:sz w:val="32"/>
                          <w:szCs w:val="32"/>
                          <w:lang w:val="en-US" w:eastAsia="ko-KR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</w:rPr>
                      </w:pPr>
                      <w:r>
                        <w:rPr>
                          <w:rFonts w:asciiTheme="minorHAnsi" w:eastAsiaTheme="majorEastAsia" w:hAnsiTheme="minorHAnsi" w:cstheme="majorBidi"/>
                          <w:bCs/>
                          <w:noProof/>
                          <w:color w:val="44546A" w:themeColor="text2"/>
                          <w:kern w:val="24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366045" cy="2506689"/>
                            <wp:effectExtent l="0" t="0" r="0" b="825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gbest2_jpeg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3953" cy="253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11FB" w:rsidRPr="009A5071" w:rsidRDefault="00B711FB" w:rsidP="00B711FB">
                      <w:pPr>
                        <w:pStyle w:val="B-Normal"/>
                        <w:rPr>
                          <w:sz w:val="28"/>
                        </w:rPr>
                      </w:pPr>
                      <w:r>
                        <w:rPr>
                          <w:noProof/>
                          <w:sz w:val="28"/>
                          <w:lang w:val="en-GB" w:eastAsia="en-GB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drawing>
                          <wp:inline distT="0" distB="0" distL="0" distR="0">
                            <wp:extent cx="4213010" cy="1937094"/>
                            <wp:effectExtent l="0" t="0" r="0" b="635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frampton.jp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4221" cy="1946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D71EA0" w:rsidRPr="00A62431" w:rsidSect="00CA22D3">
      <w:headerReference w:type="default" r:id="rId49"/>
      <w:footerReference w:type="default" r:id="rId50"/>
      <w:pgSz w:w="16838" w:h="23811" w:code="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BFA" w:rsidRDefault="00883BFA">
      <w:r>
        <w:separator/>
      </w:r>
    </w:p>
  </w:endnote>
  <w:endnote w:type="continuationSeparator" w:id="0">
    <w:p w:rsidR="00883BFA" w:rsidRDefault="00883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BFA" w:rsidRPr="00B3059B" w:rsidRDefault="00883BFA" w:rsidP="006B4CF5">
    <w:pPr>
      <w:pStyle w:val="Footer"/>
      <w:tabs>
        <w:tab w:val="clear" w:pos="4677"/>
        <w:tab w:val="center" w:pos="2160"/>
      </w:tabs>
      <w:ind w:left="8585" w:right="540" w:firstLine="7063"/>
      <w:jc w:val="center"/>
      <w:rPr>
        <w:rFonts w:ascii="Verdana" w:hAnsi="Verdana"/>
        <w:noProof/>
        <w:lang w:val="en-US"/>
      </w:rPr>
    </w:pPr>
    <w:r w:rsidRPr="008B2C4A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5A27A959" wp14:editId="3E98A5E1">
          <wp:simplePos x="0" y="0"/>
          <wp:positionH relativeFrom="margin">
            <wp:posOffset>364803</wp:posOffset>
          </wp:positionH>
          <wp:positionV relativeFrom="paragraph">
            <wp:posOffset>-73025</wp:posOffset>
          </wp:positionV>
          <wp:extent cx="537144" cy="807167"/>
          <wp:effectExtent l="0" t="0" r="0" b="0"/>
          <wp:wrapNone/>
          <wp:docPr id="32" name="Bildobjekt 32" descr="C:\Users\eltsac\Documents\Språkskolan\Erasmus\2016\Logga\IOOE - logo FINISHED 2017-02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eltsac\Documents\Språkskolan\Erasmus\2016\Logga\IOOE - logo FINISHED 2017-02-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144" cy="80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059B">
      <w:rPr>
        <w:rFonts w:ascii="Verdana" w:hAnsi="Verdana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208DD2" wp14:editId="58ED660A">
              <wp:simplePos x="0" y="0"/>
              <wp:positionH relativeFrom="column">
                <wp:posOffset>228600</wp:posOffset>
              </wp:positionH>
              <wp:positionV relativeFrom="paragraph">
                <wp:posOffset>-116205</wp:posOffset>
              </wp:positionV>
              <wp:extent cx="10201275" cy="19357"/>
              <wp:effectExtent l="0" t="0" r="28575" b="1905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01275" cy="19357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90FB10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15pt" to="821.25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sIFwIAAC0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"/>
          </w:pict>
        </mc:Fallback>
      </mc:AlternateContent>
    </w:r>
    <w:r w:rsidRPr="00B3059B">
      <w:rPr>
        <w:rFonts w:ascii="Verdana" w:hAnsi="Verdana"/>
        <w:noProof/>
        <w:lang w:val="en-US"/>
      </w:rPr>
      <w:fldChar w:fldCharType="begin"/>
    </w:r>
    <w:r w:rsidRPr="00B3059B">
      <w:rPr>
        <w:rFonts w:ascii="Verdana" w:hAnsi="Verdana"/>
        <w:noProof/>
        <w:lang w:val="en-US"/>
      </w:rPr>
      <w:instrText xml:space="preserve"> PAGE </w:instrText>
    </w:r>
    <w:r w:rsidRPr="00B3059B">
      <w:rPr>
        <w:rFonts w:ascii="Verdana" w:hAnsi="Verdana"/>
        <w:noProof/>
        <w:lang w:val="en-US"/>
      </w:rPr>
      <w:fldChar w:fldCharType="separate"/>
    </w:r>
    <w:r w:rsidR="00FA6925">
      <w:rPr>
        <w:rFonts w:ascii="Verdana" w:hAnsi="Verdana"/>
        <w:noProof/>
        <w:lang w:val="en-US"/>
      </w:rPr>
      <w:t>3</w:t>
    </w:r>
    <w:r w:rsidRPr="00B3059B">
      <w:rPr>
        <w:rFonts w:ascii="Verdana" w:hAnsi="Verdana"/>
        <w:noProof/>
        <w:lang w:val="en-US"/>
      </w:rPr>
      <w:fldChar w:fldCharType="end"/>
    </w:r>
    <w:r w:rsidRPr="00B3059B">
      <w:rPr>
        <w:rFonts w:ascii="Verdana" w:hAnsi="Verdana"/>
        <w:noProof/>
        <w:lang w:val="en-US"/>
      </w:rPr>
      <w:t xml:space="preserve"> </w:t>
    </w:r>
  </w:p>
  <w:p w:rsidR="00883BFA" w:rsidRPr="004F4041" w:rsidRDefault="00883BFA" w:rsidP="00D71EA0">
    <w:pPr>
      <w:pStyle w:val="B-Normal"/>
    </w:pPr>
    <w:r>
      <w:tab/>
      <w:t>IOOE magazine</w:t>
    </w:r>
    <w:r w:rsidRPr="008B2C4A">
      <w:rPr>
        <w:noProof/>
        <w:lang w:val="sv-SE" w:eastAsia="sv-SE"/>
      </w:rPr>
      <w:t xml:space="preserve"> </w:t>
    </w:r>
    <w:r w:rsidRPr="00B3059B">
      <w:br/>
    </w:r>
    <w:r>
      <w:t xml:space="preserve">   In Omnibus Omnia Es</w:t>
    </w:r>
    <w:r w:rsidRPr="00B3059B">
      <w:t>t</w:t>
    </w:r>
    <w:r>
      <w:t xml:space="preserve"> – an Erasmus+ project</w:t>
    </w:r>
    <w:r>
      <w:tab/>
    </w:r>
    <w:hyperlink r:id="rId2" w:history="1">
      <w:r w:rsidRPr="00E81408">
        <w:rPr>
          <w:rStyle w:val="Hyperlink"/>
          <w:rFonts w:cs="Arial"/>
        </w:rPr>
        <w:t>www.iooe.eu</w:t>
      </w:r>
    </w:hyperlink>
    <w:r>
      <w:tab/>
    </w:r>
    <w:r w:rsidRPr="0044438C">
      <w:rPr>
        <w:rStyle w:val="Formatmall1Char"/>
        <w:rFonts w:ascii="Verdana" w:hAnsi="Verdana"/>
      </w:rPr>
      <w:t>201</w:t>
    </w:r>
    <w:r w:rsidRPr="0053220D">
      <w:rPr>
        <w:rStyle w:val="Formatmall1Char"/>
        <w:rFonts w:ascii="Verdana" w:hAnsi="Verdana"/>
        <w:lang w:val="en-US"/>
      </w:rPr>
      <w:t>7</w:t>
    </w:r>
    <w:r w:rsidRPr="0044438C">
      <w:rPr>
        <w:rStyle w:val="Formatmall1Char"/>
        <w:rFonts w:ascii="Verdana" w:hAnsi="Verdana"/>
      </w:rPr>
      <w:t>-</w:t>
    </w:r>
    <w:r w:rsidRPr="0053220D">
      <w:rPr>
        <w:rStyle w:val="Formatmall1Char"/>
        <w:rFonts w:ascii="Verdana" w:hAnsi="Verdana"/>
        <w:lang w:val="en-US"/>
      </w:rPr>
      <w:t>0</w:t>
    </w:r>
    <w:r w:rsidRPr="0044438C">
      <w:rPr>
        <w:rStyle w:val="Formatmall1Char"/>
        <w:rFonts w:ascii="Verdana" w:hAnsi="Verdana"/>
      </w:rPr>
      <w:t>1-</w:t>
    </w:r>
    <w:r w:rsidRPr="004F4041">
      <w:rPr>
        <w:rStyle w:val="Formatmall1Char"/>
        <w:rFonts w:ascii="Verdana" w:hAnsi="Verdana"/>
        <w:lang w:val="en-US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BFA" w:rsidRDefault="00883BFA">
      <w:r>
        <w:separator/>
      </w:r>
    </w:p>
  </w:footnote>
  <w:footnote w:type="continuationSeparator" w:id="0">
    <w:p w:rsidR="00883BFA" w:rsidRDefault="00883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BFA" w:rsidRPr="00B3059B" w:rsidRDefault="00883BFA" w:rsidP="00CA22D3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B16C7"/>
    <w:multiLevelType w:val="hybridMultilevel"/>
    <w:tmpl w:val="99026D58"/>
    <w:lvl w:ilvl="0" w:tplc="DE68D20C">
      <w:numFmt w:val="bullet"/>
      <w:lvlText w:val="-"/>
      <w:lvlJc w:val="left"/>
      <w:pPr>
        <w:ind w:left="891" w:hanging="360"/>
      </w:pPr>
      <w:rPr>
        <w:rFonts w:ascii="Verdana" w:eastAsia="Batang" w:hAnsi="Verdana" w:cs="Segoe UI" w:hint="default"/>
        <w:sz w:val="28"/>
      </w:rPr>
    </w:lvl>
    <w:lvl w:ilvl="1" w:tplc="041D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BFA"/>
    <w:rsid w:val="0001414A"/>
    <w:rsid w:val="00056920"/>
    <w:rsid w:val="00087501"/>
    <w:rsid w:val="000A5ADB"/>
    <w:rsid w:val="000B0C0A"/>
    <w:rsid w:val="000C5BD6"/>
    <w:rsid w:val="001057B8"/>
    <w:rsid w:val="00123AED"/>
    <w:rsid w:val="0017125D"/>
    <w:rsid w:val="001C6B82"/>
    <w:rsid w:val="0021136A"/>
    <w:rsid w:val="0023390D"/>
    <w:rsid w:val="00280563"/>
    <w:rsid w:val="002B0DD6"/>
    <w:rsid w:val="002C424A"/>
    <w:rsid w:val="00363997"/>
    <w:rsid w:val="0036501E"/>
    <w:rsid w:val="00390C39"/>
    <w:rsid w:val="003B1659"/>
    <w:rsid w:val="00402A75"/>
    <w:rsid w:val="00430735"/>
    <w:rsid w:val="0044438C"/>
    <w:rsid w:val="00444FAA"/>
    <w:rsid w:val="0048115F"/>
    <w:rsid w:val="004B5514"/>
    <w:rsid w:val="004F3E84"/>
    <w:rsid w:val="004F4041"/>
    <w:rsid w:val="005154C0"/>
    <w:rsid w:val="0053220D"/>
    <w:rsid w:val="0056051C"/>
    <w:rsid w:val="005648A3"/>
    <w:rsid w:val="00566BC6"/>
    <w:rsid w:val="00575CAE"/>
    <w:rsid w:val="006127AF"/>
    <w:rsid w:val="00663459"/>
    <w:rsid w:val="00663EDC"/>
    <w:rsid w:val="006B4CF5"/>
    <w:rsid w:val="006D5687"/>
    <w:rsid w:val="006D777B"/>
    <w:rsid w:val="006F38DD"/>
    <w:rsid w:val="00700F0B"/>
    <w:rsid w:val="007104BC"/>
    <w:rsid w:val="00740C90"/>
    <w:rsid w:val="007539FA"/>
    <w:rsid w:val="00767D7D"/>
    <w:rsid w:val="0079116E"/>
    <w:rsid w:val="007A770B"/>
    <w:rsid w:val="007C4A70"/>
    <w:rsid w:val="007E2E73"/>
    <w:rsid w:val="00842198"/>
    <w:rsid w:val="008640C1"/>
    <w:rsid w:val="00883BFA"/>
    <w:rsid w:val="008A7EB2"/>
    <w:rsid w:val="008B278B"/>
    <w:rsid w:val="008B2C4A"/>
    <w:rsid w:val="008B7478"/>
    <w:rsid w:val="00912BB2"/>
    <w:rsid w:val="0091546E"/>
    <w:rsid w:val="0094048E"/>
    <w:rsid w:val="0096289C"/>
    <w:rsid w:val="00981D50"/>
    <w:rsid w:val="009A5071"/>
    <w:rsid w:val="00A07BC0"/>
    <w:rsid w:val="00A3057C"/>
    <w:rsid w:val="00A51A6D"/>
    <w:rsid w:val="00A62431"/>
    <w:rsid w:val="00A92A5F"/>
    <w:rsid w:val="00AA7AAC"/>
    <w:rsid w:val="00AC57E3"/>
    <w:rsid w:val="00AF2CFD"/>
    <w:rsid w:val="00AF7D0A"/>
    <w:rsid w:val="00B45E3C"/>
    <w:rsid w:val="00B5746A"/>
    <w:rsid w:val="00B601DD"/>
    <w:rsid w:val="00B711FB"/>
    <w:rsid w:val="00B9385B"/>
    <w:rsid w:val="00C03C9C"/>
    <w:rsid w:val="00C07B60"/>
    <w:rsid w:val="00C16F85"/>
    <w:rsid w:val="00C51B1B"/>
    <w:rsid w:val="00C8252C"/>
    <w:rsid w:val="00C953FA"/>
    <w:rsid w:val="00CA22D3"/>
    <w:rsid w:val="00CB34DC"/>
    <w:rsid w:val="00D30768"/>
    <w:rsid w:val="00D32A28"/>
    <w:rsid w:val="00D37B0C"/>
    <w:rsid w:val="00D57D01"/>
    <w:rsid w:val="00D6266B"/>
    <w:rsid w:val="00D71EA0"/>
    <w:rsid w:val="00D94B64"/>
    <w:rsid w:val="00DE70F1"/>
    <w:rsid w:val="00DE79D3"/>
    <w:rsid w:val="00EA0051"/>
    <w:rsid w:val="00EB73F6"/>
    <w:rsid w:val="00EF3936"/>
    <w:rsid w:val="00F60B28"/>
    <w:rsid w:val="00F87CC0"/>
    <w:rsid w:val="00FA31CE"/>
    <w:rsid w:val="00FA6925"/>
    <w:rsid w:val="00FC7368"/>
    <w:rsid w:val="00FD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6453C"/>
  <w15:chartTrackingRefBased/>
  <w15:docId w15:val="{EA4970F4-3D42-431B-B215-09461959A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" w:eastAsiaTheme="minorHAnsi" w:hAnsi="Segoe U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A22D3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22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A22D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paragraph" w:styleId="Footer">
    <w:name w:val="footer"/>
    <w:basedOn w:val="Normal"/>
    <w:link w:val="FooterChar"/>
    <w:rsid w:val="00CA22D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character" w:customStyle="1" w:styleId="sowc">
    <w:name w:val="sowc"/>
    <w:basedOn w:val="DefaultParagraphFont"/>
    <w:rsid w:val="00CA22D3"/>
  </w:style>
  <w:style w:type="character" w:customStyle="1" w:styleId="howc">
    <w:name w:val="howc"/>
    <w:basedOn w:val="DefaultParagraphFont"/>
    <w:rsid w:val="00CA22D3"/>
  </w:style>
  <w:style w:type="paragraph" w:customStyle="1" w:styleId="My">
    <w:name w:val="My"/>
    <w:link w:val="MyChar"/>
    <w:rsid w:val="00CA22D3"/>
    <w:pPr>
      <w:spacing w:after="0" w:line="240" w:lineRule="auto"/>
    </w:pPr>
    <w:rPr>
      <w:rFonts w:ascii="Verdana" w:eastAsia="Batang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CA22D3"/>
    <w:rPr>
      <w:color w:val="0000FF"/>
      <w:u w:val="single"/>
    </w:rPr>
  </w:style>
  <w:style w:type="paragraph" w:customStyle="1" w:styleId="MyHeadtitle">
    <w:name w:val="My Head title"/>
    <w:basedOn w:val="Heading1"/>
    <w:link w:val="MyHeadtitleChar"/>
    <w:rsid w:val="00CA22D3"/>
    <w:pPr>
      <w:keepLines w:val="0"/>
      <w:spacing w:after="60"/>
    </w:pPr>
    <w:rPr>
      <w:rFonts w:ascii="Verdana" w:eastAsia="Batang" w:hAnsi="Verdana" w:cs="Arial"/>
      <w:b/>
      <w:bCs/>
      <w:kern w:val="32"/>
      <w:sz w:val="36"/>
      <w:lang w:val="en-US"/>
    </w:rPr>
  </w:style>
  <w:style w:type="paragraph" w:customStyle="1" w:styleId="A-Subheading">
    <w:name w:val="A - Subheading"/>
    <w:basedOn w:val="Normal"/>
    <w:link w:val="A-SubheadingChar"/>
    <w:qFormat/>
    <w:rsid w:val="00CA22D3"/>
    <w:pPr>
      <w:keepNext/>
      <w:spacing w:before="240" w:after="60"/>
      <w:jc w:val="right"/>
      <w:outlineLvl w:val="0"/>
    </w:pPr>
    <w:rPr>
      <w:rFonts w:ascii="Segoe UI" w:hAnsi="Segoe UI" w:cs="Segoe UI"/>
      <w:b/>
      <w:bCs/>
      <w:color w:val="534E94"/>
      <w:kern w:val="32"/>
      <w:sz w:val="36"/>
      <w:szCs w:val="32"/>
      <w:lang w:val="en-US"/>
    </w:rPr>
  </w:style>
  <w:style w:type="paragraph" w:customStyle="1" w:styleId="1A-Mainheading">
    <w:name w:val="1A - Main heading"/>
    <w:basedOn w:val="MyHeadtitle"/>
    <w:link w:val="1A-MainheadingChar"/>
    <w:autoRedefine/>
    <w:qFormat/>
    <w:rsid w:val="00FA6925"/>
    <w:pPr>
      <w:spacing w:before="120"/>
    </w:pPr>
    <w:rPr>
      <w:rFonts w:ascii="Segoe UI" w:hAnsi="Segoe UI" w:cs="Segoe UI"/>
      <w:color w:val="C00000"/>
      <w:sz w:val="40"/>
      <w:szCs w:val="40"/>
    </w:rPr>
  </w:style>
  <w:style w:type="character" w:customStyle="1" w:styleId="MyHeadtitleChar">
    <w:name w:val="My Head title Char"/>
    <w:basedOn w:val="Heading1Char"/>
    <w:link w:val="MyHeadtitle"/>
    <w:rsid w:val="00CA22D3"/>
    <w:rPr>
      <w:rFonts w:ascii="Verdana" w:eastAsia="Batang" w:hAnsi="Verdana" w:cs="Arial"/>
      <w:b/>
      <w:bCs/>
      <w:color w:val="2E74B5" w:themeColor="accent1" w:themeShade="BF"/>
      <w:kern w:val="32"/>
      <w:sz w:val="36"/>
      <w:szCs w:val="32"/>
      <w:lang w:val="en-US" w:eastAsia="ko-KR"/>
    </w:rPr>
  </w:style>
  <w:style w:type="character" w:customStyle="1" w:styleId="A-SubheadingChar">
    <w:name w:val="A - Subheading Char"/>
    <w:basedOn w:val="DefaultParagraphFont"/>
    <w:link w:val="A-Subheading"/>
    <w:rsid w:val="00CA22D3"/>
    <w:rPr>
      <w:rFonts w:eastAsia="Batang" w:cs="Segoe UI"/>
      <w:b/>
      <w:bCs/>
      <w:color w:val="534E94"/>
      <w:kern w:val="32"/>
      <w:sz w:val="36"/>
      <w:szCs w:val="32"/>
      <w:lang w:val="en-US" w:eastAsia="ko-KR"/>
    </w:rPr>
  </w:style>
  <w:style w:type="paragraph" w:customStyle="1" w:styleId="B-Normal">
    <w:name w:val="B - Normal"/>
    <w:basedOn w:val="My"/>
    <w:link w:val="B-NormalChar"/>
    <w:autoRedefine/>
    <w:qFormat/>
    <w:rsid w:val="00D71EA0"/>
    <w:pPr>
      <w:tabs>
        <w:tab w:val="left" w:pos="9072"/>
        <w:tab w:val="left" w:pos="14884"/>
      </w:tabs>
      <w:ind w:left="426"/>
    </w:pPr>
    <w:rPr>
      <w:rFonts w:asciiTheme="minorHAnsi" w:eastAsiaTheme="majorEastAsia" w:hAnsiTheme="minorHAnsi" w:cstheme="majorBidi"/>
      <w:bCs/>
      <w:color w:val="44546A" w:themeColor="text2"/>
      <w:kern w:val="24"/>
      <w:sz w:val="32"/>
      <w:szCs w:val="32"/>
      <w:lang w:val="en-US"/>
      <w14:shadow w14:blurRad="31750" w14:dist="25400" w14:dir="5400000" w14:sx="100000" w14:sy="100000" w14:kx="0" w14:ky="0" w14:algn="tl">
        <w14:srgbClr w14:val="000000">
          <w14:alpha w14:val="75000"/>
        </w14:srgbClr>
      </w14:shadow>
    </w:rPr>
  </w:style>
  <w:style w:type="character" w:customStyle="1" w:styleId="1A-MainheadingChar">
    <w:name w:val="1A - Main heading Char"/>
    <w:basedOn w:val="MyHeadtitleChar"/>
    <w:link w:val="1A-Mainheading"/>
    <w:rsid w:val="00FA6925"/>
    <w:rPr>
      <w:rFonts w:ascii="Verdana" w:eastAsia="Batang" w:hAnsi="Verdana" w:cs="Segoe UI"/>
      <w:b/>
      <w:bCs/>
      <w:color w:val="C00000"/>
      <w:kern w:val="32"/>
      <w:sz w:val="40"/>
      <w:szCs w:val="40"/>
      <w:lang w:val="en-US" w:eastAsia="ko-KR"/>
    </w:rPr>
  </w:style>
  <w:style w:type="paragraph" w:customStyle="1" w:styleId="A-Heading">
    <w:name w:val="A - Heading"/>
    <w:basedOn w:val="MyHeadtitle"/>
    <w:link w:val="A-HeadingChar"/>
    <w:qFormat/>
    <w:rsid w:val="00CA22D3"/>
    <w:rPr>
      <w:color w:val="534E94"/>
    </w:rPr>
  </w:style>
  <w:style w:type="character" w:customStyle="1" w:styleId="MyChar">
    <w:name w:val="My Char"/>
    <w:basedOn w:val="DefaultParagraphFont"/>
    <w:link w:val="My"/>
    <w:rsid w:val="00CA22D3"/>
    <w:rPr>
      <w:rFonts w:ascii="Verdana" w:eastAsia="Batang" w:hAnsi="Verdana" w:cs="Arial"/>
      <w:sz w:val="24"/>
      <w:szCs w:val="24"/>
      <w:lang w:val="uk-UA" w:eastAsia="ko-KR"/>
    </w:rPr>
  </w:style>
  <w:style w:type="character" w:customStyle="1" w:styleId="B-NormalChar">
    <w:name w:val="B - Normal Char"/>
    <w:basedOn w:val="MyChar"/>
    <w:link w:val="B-Normal"/>
    <w:rsid w:val="00D71EA0"/>
    <w:rPr>
      <w:rFonts w:asciiTheme="minorHAnsi" w:eastAsiaTheme="majorEastAsia" w:hAnsiTheme="minorHAnsi" w:cstheme="majorBidi"/>
      <w:bCs/>
      <w:color w:val="44546A" w:themeColor="text2"/>
      <w:kern w:val="24"/>
      <w:sz w:val="32"/>
      <w:szCs w:val="32"/>
      <w:lang w:val="en-US" w:eastAsia="ko-KR"/>
      <w14:shadow w14:blurRad="31750" w14:dist="25400" w14:dir="5400000" w14:sx="100000" w14:sy="100000" w14:kx="0" w14:ky="0" w14:algn="tl">
        <w14:srgbClr w14:val="000000">
          <w14:alpha w14:val="75000"/>
        </w14:srgbClr>
      </w14:shadow>
      <w14:textFill>
        <w14:solidFill>
          <w14:srgbClr w14:val="000000"/>
        </w14:solidFill>
      </w14:textFill>
    </w:rPr>
  </w:style>
  <w:style w:type="character" w:customStyle="1" w:styleId="A-HeadingChar">
    <w:name w:val="A - Heading Char"/>
    <w:basedOn w:val="MyHeadtitleChar"/>
    <w:link w:val="A-Heading"/>
    <w:rsid w:val="00CA22D3"/>
    <w:rPr>
      <w:rFonts w:ascii="Verdana" w:eastAsia="Batang" w:hAnsi="Verdana" w:cs="Arial"/>
      <w:b/>
      <w:bCs/>
      <w:color w:val="534E94"/>
      <w:kern w:val="32"/>
      <w:sz w:val="36"/>
      <w:szCs w:val="32"/>
      <w:lang w:val="en-US" w:eastAsia="ko-KR"/>
    </w:rPr>
  </w:style>
  <w:style w:type="paragraph" w:customStyle="1" w:styleId="B-Preamble">
    <w:name w:val="B - Preamble"/>
    <w:basedOn w:val="My"/>
    <w:link w:val="B-PreambleChar"/>
    <w:qFormat/>
    <w:rsid w:val="00CA22D3"/>
    <w:pPr>
      <w:jc w:val="both"/>
    </w:pPr>
    <w:rPr>
      <w:rFonts w:cs="Segoe UI"/>
      <w:b/>
      <w:color w:val="333333"/>
      <w:lang w:val="en-US"/>
    </w:rPr>
  </w:style>
  <w:style w:type="paragraph" w:customStyle="1" w:styleId="Formatmall1">
    <w:name w:val="Formatmall1"/>
    <w:basedOn w:val="Date"/>
    <w:link w:val="Formatmall1Char"/>
    <w:autoRedefine/>
    <w:qFormat/>
    <w:rsid w:val="00CA22D3"/>
    <w:rPr>
      <w:i/>
    </w:rPr>
  </w:style>
  <w:style w:type="character" w:customStyle="1" w:styleId="B-PreambleChar">
    <w:name w:val="B - Preamble Char"/>
    <w:basedOn w:val="MyChar"/>
    <w:link w:val="B-Preamble"/>
    <w:rsid w:val="00CA22D3"/>
    <w:rPr>
      <w:rFonts w:ascii="Verdana" w:eastAsia="Batang" w:hAnsi="Verdana" w:cs="Segoe UI"/>
      <w:b/>
      <w:color w:val="333333"/>
      <w:sz w:val="24"/>
      <w:szCs w:val="24"/>
      <w:lang w:val="en-US" w:eastAsia="ko-KR"/>
    </w:rPr>
  </w:style>
  <w:style w:type="character" w:customStyle="1" w:styleId="Formatmall1Char">
    <w:name w:val="Formatmall1 Char"/>
    <w:basedOn w:val="DateChar"/>
    <w:link w:val="Formatmall1"/>
    <w:rsid w:val="00CA22D3"/>
    <w:rPr>
      <w:rFonts w:ascii="Times New Roman" w:eastAsia="Batang" w:hAnsi="Times New Roman" w:cs="Times New Roman"/>
      <w:i/>
      <w:sz w:val="24"/>
      <w:szCs w:val="24"/>
      <w:lang w:val="uk-UA"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CA22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ko-KR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A22D3"/>
  </w:style>
  <w:style w:type="character" w:customStyle="1" w:styleId="DateChar">
    <w:name w:val="Date Char"/>
    <w:basedOn w:val="DefaultParagraphFont"/>
    <w:link w:val="Date"/>
    <w:uiPriority w:val="99"/>
    <w:semiHidden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paragraph" w:styleId="NormalWeb">
    <w:name w:val="Normal (Web)"/>
    <w:basedOn w:val="Normal"/>
    <w:uiPriority w:val="99"/>
    <w:semiHidden/>
    <w:unhideWhenUsed/>
    <w:rsid w:val="00883BFA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styleId="Emphasis">
    <w:name w:val="Emphasis"/>
    <w:basedOn w:val="DefaultParagraphFont"/>
    <w:uiPriority w:val="20"/>
    <w:qFormat/>
    <w:rsid w:val="00AC57E3"/>
    <w:rPr>
      <w:i/>
      <w:iCs/>
    </w:rPr>
  </w:style>
  <w:style w:type="paragraph" w:customStyle="1" w:styleId="content">
    <w:name w:val="content"/>
    <w:basedOn w:val="Normal"/>
    <w:rsid w:val="00AC57E3"/>
    <w:pPr>
      <w:spacing w:before="100" w:beforeAutospacing="1" w:after="100" w:afterAutospacing="1"/>
    </w:pPr>
    <w:rPr>
      <w:rFonts w:ascii="Verdana" w:eastAsia="Times New Roman" w:hAnsi="Verdana"/>
      <w:color w:val="333333"/>
      <w:sz w:val="18"/>
      <w:szCs w:val="18"/>
      <w:lang w:val="en-GB" w:eastAsia="en-GB"/>
    </w:rPr>
  </w:style>
  <w:style w:type="character" w:styleId="Strong">
    <w:name w:val="Strong"/>
    <w:basedOn w:val="DefaultParagraphFont"/>
    <w:uiPriority w:val="22"/>
    <w:qFormat/>
    <w:rsid w:val="00AC57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5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yperlink" Target="https://en.wikipedia.org/wiki/Royal_sites_of_Ireland" TargetMode="External"/><Relationship Id="rId26" Type="http://schemas.openxmlformats.org/officeDocument/2006/relationships/hyperlink" Target="https://en.wikipedia.org/wiki/Henge" TargetMode="External"/><Relationship Id="rId39" Type="http://schemas.openxmlformats.org/officeDocument/2006/relationships/hyperlink" Target="https://wiki.kidzsearch.com/wiki/Ireland" TargetMode="External"/><Relationship Id="rId21" Type="http://schemas.openxmlformats.org/officeDocument/2006/relationships/hyperlink" Target="https://en.wikipedia.org/wiki/Tumulus" TargetMode="External"/><Relationship Id="rId34" Type="http://schemas.openxmlformats.org/officeDocument/2006/relationships/hyperlink" Target="https://wiki.kidzsearch.com/w/index.php?title=Riverdance&amp;action=edit&amp;redlink=1" TargetMode="External"/><Relationship Id="rId42" Type="http://schemas.openxmlformats.org/officeDocument/2006/relationships/hyperlink" Target="https://wiki.kidzsearch.com/wiki/Sport" TargetMode="External"/><Relationship Id="rId47" Type="http://schemas.openxmlformats.org/officeDocument/2006/relationships/image" Target="media/image15.jpg"/><Relationship Id="rId50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en.wikipedia.org/wiki/Armagh" TargetMode="External"/><Relationship Id="rId29" Type="http://schemas.openxmlformats.org/officeDocument/2006/relationships/hyperlink" Target="https://wiki.kidzsearch.com/wiki/Dancing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s://en.wikipedia.org/wiki/Royal_sites_of_Ireland" TargetMode="External"/><Relationship Id="rId32" Type="http://schemas.openxmlformats.org/officeDocument/2006/relationships/hyperlink" Target="https://wiki.kidzsearch.com/w/index.php?title=Step&amp;action=edit&amp;redlink=1" TargetMode="External"/><Relationship Id="rId37" Type="http://schemas.openxmlformats.org/officeDocument/2006/relationships/hyperlink" Target="http://wiki.kidzsearch.com/wiki/ancient" TargetMode="External"/><Relationship Id="rId40" Type="http://schemas.openxmlformats.org/officeDocument/2006/relationships/hyperlink" Target="https://wiki.kidzsearch.com/wiki/Social" TargetMode="External"/><Relationship Id="rId45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en.wikipedia.org/wiki/Northern_Ireland" TargetMode="External"/><Relationship Id="rId28" Type="http://schemas.openxmlformats.org/officeDocument/2006/relationships/hyperlink" Target="http://wiki.kidzsearch.com/wiki/ancient" TargetMode="External"/><Relationship Id="rId36" Type="http://schemas.openxmlformats.org/officeDocument/2006/relationships/image" Target="media/image11.jpg"/><Relationship Id="rId49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yperlink" Target="https://en.wikipedia.org/wiki/Gaelic_Ireland" TargetMode="External"/><Relationship Id="rId31" Type="http://schemas.openxmlformats.org/officeDocument/2006/relationships/hyperlink" Target="https://wiki.kidzsearch.com/wiki/Social" TargetMode="External"/><Relationship Id="rId44" Type="http://schemas.openxmlformats.org/officeDocument/2006/relationships/image" Target="media/image12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https://en.wikipedia.org/wiki/Armagh" TargetMode="External"/><Relationship Id="rId27" Type="http://schemas.openxmlformats.org/officeDocument/2006/relationships/hyperlink" Target="https://en.wikipedia.org/wiki/Tumulus" TargetMode="External"/><Relationship Id="rId30" Type="http://schemas.openxmlformats.org/officeDocument/2006/relationships/hyperlink" Target="https://wiki.kidzsearch.com/wiki/Ireland" TargetMode="External"/><Relationship Id="rId35" Type="http://schemas.openxmlformats.org/officeDocument/2006/relationships/image" Target="media/image10.jpg"/><Relationship Id="rId43" Type="http://schemas.openxmlformats.org/officeDocument/2006/relationships/hyperlink" Target="https://wiki.kidzsearch.com/w/index.php?title=Riverdance&amp;action=edit&amp;redlink=1" TargetMode="External"/><Relationship Id="rId48" Type="http://schemas.openxmlformats.org/officeDocument/2006/relationships/image" Target="media/image16.jp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en.wikipedia.org/wiki/Northern_Ireland" TargetMode="External"/><Relationship Id="rId25" Type="http://schemas.openxmlformats.org/officeDocument/2006/relationships/hyperlink" Target="https://en.wikipedia.org/wiki/Gaelic_Ireland" TargetMode="External"/><Relationship Id="rId33" Type="http://schemas.openxmlformats.org/officeDocument/2006/relationships/hyperlink" Target="https://wiki.kidzsearch.com/wiki/Sport" TargetMode="External"/><Relationship Id="rId38" Type="http://schemas.openxmlformats.org/officeDocument/2006/relationships/hyperlink" Target="https://wiki.kidzsearch.com/wiki/Dancing" TargetMode="External"/><Relationship Id="rId46" Type="http://schemas.openxmlformats.org/officeDocument/2006/relationships/image" Target="media/image14.jpg"/><Relationship Id="rId20" Type="http://schemas.openxmlformats.org/officeDocument/2006/relationships/hyperlink" Target="https://en.wikipedia.org/wiki/Henge" TargetMode="External"/><Relationship Id="rId41" Type="http://schemas.openxmlformats.org/officeDocument/2006/relationships/hyperlink" Target="https://wiki.kidzsearch.com/w/index.php?title=Step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ooe.eu" TargetMode="External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cartney985\AppData\Local\Microsoft\Windows\Temporary%20Internet%20Files\Content.Outlook\I2CU1SZY\IOOE%20magazine%20pages%20template%202017-02-0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IOOE magazine pages template 2017-02-03</Template>
  <TotalTime>60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Macartney</dc:creator>
  <cp:keywords/>
  <dc:description/>
  <cp:lastModifiedBy>J Macartney</cp:lastModifiedBy>
  <cp:revision>1</cp:revision>
  <cp:lastPrinted>2017-01-20T13:42:00Z</cp:lastPrinted>
  <dcterms:created xsi:type="dcterms:W3CDTF">2017-10-25T13:10:00Z</dcterms:created>
  <dcterms:modified xsi:type="dcterms:W3CDTF">2017-10-25T14:10:00Z</dcterms:modified>
</cp:coreProperties>
</file>