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2D3" w:rsidRPr="00162CCC" w:rsidRDefault="004F3E84" w:rsidP="00CA22D3">
      <w:pPr>
        <w:rPr>
          <w:lang w:val="en-US"/>
        </w:rPr>
      </w:pPr>
      <w:r w:rsidRPr="005154C0"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12A5F68F" wp14:editId="03F0831A">
                <wp:simplePos x="0" y="0"/>
                <wp:positionH relativeFrom="margin">
                  <wp:posOffset>810228</wp:posOffset>
                </wp:positionH>
                <wp:positionV relativeFrom="page">
                  <wp:posOffset>243067</wp:posOffset>
                </wp:positionV>
                <wp:extent cx="9007522" cy="2141317"/>
                <wp:effectExtent l="0" t="0" r="0" b="0"/>
                <wp:wrapNone/>
                <wp:docPr id="1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7522" cy="2141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3E84" w:rsidRDefault="00407ECF" w:rsidP="00407ECF">
                            <w:pPr>
                              <w:pStyle w:val="1A-Mainheading"/>
                              <w:rPr>
                                <w:sz w:val="96"/>
                                <w:szCs w:val="96"/>
                              </w:rPr>
                            </w:pPr>
                            <w:r w:rsidRPr="00C91871">
                              <w:rPr>
                                <w:sz w:val="96"/>
                                <w:szCs w:val="96"/>
                              </w:rPr>
                              <w:t>Finnish boys in Barcelona</w:t>
                            </w:r>
                          </w:p>
                          <w:p w:rsidR="00C91871" w:rsidRPr="00C91871" w:rsidRDefault="00C91871" w:rsidP="00C91871">
                            <w:pPr>
                              <w:pStyle w:val="1A-Mainheading"/>
                              <w:numPr>
                                <w:ilvl w:val="0"/>
                                <w:numId w:val="2"/>
                              </w:num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kids’ magazine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A5F68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63.8pt;margin-top:19.15pt;width:709.25pt;height:168.6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" filled="f" fillcolor="#fffffe" stroked="f" strokecolor="#212120" insetpen="t">
                <v:textbox inset="2.88pt,2.88pt,2.88pt,2.88pt">
                  <w:txbxContent>
                    <w:p w:rsidR="004F3E84" w:rsidRDefault="00407ECF" w:rsidP="00407ECF">
                      <w:pPr>
                        <w:pStyle w:val="1A-Mainheading"/>
                        <w:rPr>
                          <w:sz w:val="96"/>
                          <w:szCs w:val="96"/>
                        </w:rPr>
                      </w:pPr>
                      <w:r w:rsidRPr="00C91871">
                        <w:rPr>
                          <w:sz w:val="96"/>
                          <w:szCs w:val="96"/>
                        </w:rPr>
                        <w:t>Finnish boys in Barcelona</w:t>
                      </w:r>
                    </w:p>
                    <w:p w:rsidR="00C91871" w:rsidRPr="00C91871" w:rsidRDefault="00C91871" w:rsidP="00C91871">
                      <w:pPr>
                        <w:pStyle w:val="1A-Mainheading"/>
                        <w:numPr>
                          <w:ilvl w:val="0"/>
                          <w:numId w:val="2"/>
                        </w:num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kids’ magazine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8B1A74" w:rsidP="00CA22D3">
      <w:pPr>
        <w:rPr>
          <w:lang w:val="en-US"/>
        </w:rPr>
      </w:pPr>
      <w:r w:rsidRPr="00162CCC"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46945AEA" wp14:editId="44708CF6">
                <wp:simplePos x="0" y="0"/>
                <wp:positionH relativeFrom="column">
                  <wp:posOffset>555585</wp:posOffset>
                </wp:positionH>
                <wp:positionV relativeFrom="page">
                  <wp:posOffset>2245489</wp:posOffset>
                </wp:positionV>
                <wp:extent cx="4400550" cy="11624808"/>
                <wp:effectExtent l="0" t="0" r="0" b="0"/>
                <wp:wrapNone/>
                <wp:docPr id="1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1624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8643A" w:rsidRDefault="00F8643A" w:rsidP="008B1A74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</w:pPr>
                          </w:p>
                          <w:p w:rsidR="00F8643A" w:rsidRPr="00F8643A" w:rsidRDefault="00F8643A" w:rsidP="008B1A74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6"/>
                                <w:szCs w:val="36"/>
                                <w:lang w:val="fi-FI" w:eastAsia="fi-FI"/>
                              </w:rPr>
                            </w:pP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6"/>
                                <w:szCs w:val="36"/>
                                <w:lang w:val="fi-FI" w:eastAsia="fi-FI"/>
                              </w:rPr>
                              <w:t>Olli’s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6"/>
                                <w:szCs w:val="36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6"/>
                                <w:szCs w:val="36"/>
                                <w:lang w:val="fi-FI" w:eastAsia="fi-FI"/>
                              </w:rPr>
                              <w:t>diary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6"/>
                                <w:szCs w:val="36"/>
                                <w:lang w:val="fi-FI" w:eastAsia="fi-FI"/>
                              </w:rPr>
                              <w:t xml:space="preserve"> </w:t>
                            </w:r>
                          </w:p>
                          <w:p w:rsidR="00F8643A" w:rsidRDefault="00F8643A" w:rsidP="008B1A74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</w:pPr>
                          </w:p>
                          <w:p w:rsidR="008B1A74" w:rsidRPr="008B1A74" w:rsidRDefault="008B1A74" w:rsidP="008B1A74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lang w:val="fi-FI" w:eastAsia="fi-FI"/>
                              </w:rPr>
                            </w:pP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Sunday</w:t>
                            </w:r>
                            <w:proofErr w:type="spellEnd"/>
                            <w:r w:rsidR="0076054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11th of November 2018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Hello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, I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woke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up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at 6 am on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Sunday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I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was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very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tired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I and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Nikke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travelled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by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car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Helsinki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Airport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flew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for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five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hours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until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were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in Spain.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drove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by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car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hotel.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Our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teacher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stayed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there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family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It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was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exciting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Monday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12th of November 2018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  <w:t xml:space="preserve">On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Monday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started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at 9 am and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ended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 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at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half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past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four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 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p.m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Our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performance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in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morning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well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After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see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FC Barcelona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football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field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play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bowling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got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v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ery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huge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hotdogs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,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water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ice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cream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After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had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ate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n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them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,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home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sleep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 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Tuesday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13th of November 2018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  <w:t xml:space="preserve">In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morning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were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tired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took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shower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,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ate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breakfast and it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tasted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 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delicious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  In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made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some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clay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castles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or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something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like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that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When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ended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market and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swimming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in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swimmingpool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Wednesday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14th of November 2018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to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at 9 am.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When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ate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 g</w:t>
                            </w:r>
                            <w:r w:rsidR="00F61C9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ot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sick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I </w:t>
                            </w:r>
                            <w:proofErr w:type="spellStart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hotel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with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Anna</w:t>
                            </w:r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, </w:t>
                            </w:r>
                            <w:proofErr w:type="spellStart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our</w:t>
                            </w:r>
                            <w:proofErr w:type="spellEnd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teacher</w:t>
                            </w:r>
                            <w:proofErr w:type="spellEnd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was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wery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tired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sick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At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same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time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Ni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klas and Anna-</w:t>
                            </w:r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M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aija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saw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beautiful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humantower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In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evening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back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home to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sleep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Thursday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8C50F3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="008C50F3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15th of November 2018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  <w:t xml:space="preserve">Niklas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,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but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stayed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at 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home. I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didn´t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do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anything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special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bus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wh</w:t>
                            </w:r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ich</w:t>
                            </w:r>
                            <w:proofErr w:type="spellEnd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took</w:t>
                            </w:r>
                            <w:proofErr w:type="spellEnd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</w:t>
                            </w:r>
                            <w:proofErr w:type="spellStart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brough</w:t>
                            </w:r>
                            <w:proofErr w:type="spellEnd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us to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scientific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museum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re</w:t>
                            </w:r>
                            <w:proofErr w:type="spellEnd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it </w:t>
                            </w:r>
                            <w:proofErr w:type="spellStart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was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very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interesting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fun</w:t>
                            </w:r>
                            <w:proofErr w:type="spellEnd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I </w:t>
                            </w:r>
                            <w:proofErr w:type="spellStart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also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bought</w:t>
                            </w:r>
                            <w:proofErr w:type="spellEnd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3D </w:t>
                            </w:r>
                            <w:proofErr w:type="spellStart"/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card</w:t>
                            </w:r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</w:t>
                            </w:r>
                            <w:proofErr w:type="spellEnd"/>
                            <w:r w:rsid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8B1A74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</w:p>
                          <w:p w:rsidR="0048115F" w:rsidRPr="008B1A74" w:rsidRDefault="0048115F" w:rsidP="00A77541">
                            <w:pPr>
                              <w:pStyle w:val="B-Normal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45AEA" id="Text Box 27" o:spid="_x0000_s1027" type="#_x0000_t202" style="position:absolute;margin-left:43.75pt;margin-top:176.8pt;width:346.5pt;height:915.3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" filled="f" fillcolor="#fffffe" stroked="f" strokecolor="#212120" insetpen="t">
                <v:textbox inset="2.88pt,2.88pt,2.88pt,2.88pt">
                  <w:txbxContent>
                    <w:p w:rsidR="00F8643A" w:rsidRDefault="00F8643A" w:rsidP="008B1A74">
                      <w:pPr>
                        <w:spacing w:line="36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</w:pPr>
                    </w:p>
                    <w:p w:rsidR="00F8643A" w:rsidRPr="00F8643A" w:rsidRDefault="00F8643A" w:rsidP="008B1A74">
                      <w:pPr>
                        <w:spacing w:line="36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36"/>
                          <w:szCs w:val="36"/>
                          <w:lang w:val="fi-FI" w:eastAsia="fi-FI"/>
                        </w:rPr>
                      </w:pP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b/>
                          <w:color w:val="000000"/>
                          <w:sz w:val="36"/>
                          <w:szCs w:val="36"/>
                          <w:lang w:val="fi-FI" w:eastAsia="fi-FI"/>
                        </w:rPr>
                        <w:t>Olli’s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b/>
                          <w:color w:val="000000"/>
                          <w:sz w:val="36"/>
                          <w:szCs w:val="36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b/>
                          <w:color w:val="000000"/>
                          <w:sz w:val="36"/>
                          <w:szCs w:val="36"/>
                          <w:lang w:val="fi-FI" w:eastAsia="fi-FI"/>
                        </w:rPr>
                        <w:t>diary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b/>
                          <w:color w:val="000000"/>
                          <w:sz w:val="36"/>
                          <w:szCs w:val="36"/>
                          <w:lang w:val="fi-FI" w:eastAsia="fi-FI"/>
                        </w:rPr>
                        <w:t xml:space="preserve"> </w:t>
                      </w:r>
                    </w:p>
                    <w:p w:rsidR="00F8643A" w:rsidRDefault="00F8643A" w:rsidP="008B1A74">
                      <w:pPr>
                        <w:spacing w:line="36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</w:pPr>
                    </w:p>
                    <w:p w:rsidR="008B1A74" w:rsidRPr="008B1A74" w:rsidRDefault="008B1A74" w:rsidP="008B1A74">
                      <w:pPr>
                        <w:spacing w:line="360" w:lineRule="auto"/>
                        <w:rPr>
                          <w:rFonts w:ascii="Arial" w:eastAsia="Times New Roman" w:hAnsi="Arial" w:cs="Arial"/>
                          <w:lang w:val="fi-FI" w:eastAsia="fi-FI"/>
                        </w:rPr>
                      </w:pP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Sunday</w:t>
                      </w:r>
                      <w:proofErr w:type="spellEnd"/>
                      <w:r w:rsidR="00760542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11th of November 2018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Hello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, I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woke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up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at 6 am on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Sunday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I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was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very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tired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I and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Nikke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travelled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by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car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Helsinki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Airport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flew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for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five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hours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until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were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in Spain.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drove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by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car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hotel.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Our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teacher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stayed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there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family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It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was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exciting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Monday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12th of November 2018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  <w:t xml:space="preserve">On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Monday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started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at 9 am and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ended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 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at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half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past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four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 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p.m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Our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performance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in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morning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well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After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see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FC Barcelona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football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field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play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bowling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got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v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ery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huge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hotdogs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,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water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ice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cream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After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had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ate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n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them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,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home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sleep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 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Tuesday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13th of November 2018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  <w:t xml:space="preserve">In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morning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were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tired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took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shower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,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ate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breakfast and it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tasted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 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delicious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  In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made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some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clay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castles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or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something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like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that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When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ended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market and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swimming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in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swimmingpool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Wednesday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14th of November 2018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to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at 9 am.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When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ate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 g</w:t>
                      </w:r>
                      <w:r w:rsidR="00F61C9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ot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sick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I </w:t>
                      </w:r>
                      <w:proofErr w:type="spellStart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hotel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with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Anna</w:t>
                      </w:r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, </w:t>
                      </w:r>
                      <w:proofErr w:type="spellStart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our</w:t>
                      </w:r>
                      <w:proofErr w:type="spellEnd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teacher</w:t>
                      </w:r>
                      <w:proofErr w:type="spellEnd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was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wery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tired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sick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At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same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time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Ni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klas and Anna-</w:t>
                      </w:r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M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aija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saw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beautiful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humantower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In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evening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back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home to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sleep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Thursday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8C50F3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="008C50F3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15th of November 2018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  <w:t xml:space="preserve">Niklas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,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but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stayed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at 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home. I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didn´t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do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anything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special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bus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wh</w:t>
                      </w:r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ich</w:t>
                      </w:r>
                      <w:proofErr w:type="spellEnd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took</w:t>
                      </w:r>
                      <w:proofErr w:type="spellEnd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</w:t>
                      </w:r>
                      <w:proofErr w:type="spellStart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brough</w:t>
                      </w:r>
                      <w:proofErr w:type="spellEnd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us to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scientific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museum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re</w:t>
                      </w:r>
                      <w:proofErr w:type="spellEnd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it </w:t>
                      </w:r>
                      <w:proofErr w:type="spellStart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was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very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interesting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fun</w:t>
                      </w:r>
                      <w:proofErr w:type="spellEnd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I </w:t>
                      </w:r>
                      <w:proofErr w:type="spellStart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also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bought</w:t>
                      </w:r>
                      <w:proofErr w:type="spellEnd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3D </w:t>
                      </w:r>
                      <w:proofErr w:type="spellStart"/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card</w:t>
                      </w:r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</w:t>
                      </w:r>
                      <w:proofErr w:type="spellEnd"/>
                      <w:r w:rsid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8B1A74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</w:p>
                    <w:p w:rsidR="0048115F" w:rsidRPr="008B1A74" w:rsidRDefault="0048115F" w:rsidP="00A77541">
                      <w:pPr>
                        <w:pStyle w:val="B-Normal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A22D3" w:rsidRPr="00162CCC" w:rsidRDefault="008C50F3" w:rsidP="00CA22D3">
      <w:pPr>
        <w:jc w:val="center"/>
        <w:rPr>
          <w:lang w:val="en-US"/>
        </w:rPr>
      </w:pPr>
      <w:r w:rsidRPr="00162CCC"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11DF3AAB" wp14:editId="3BDA6AC4">
                <wp:simplePos x="0" y="0"/>
                <wp:positionH relativeFrom="column">
                  <wp:posOffset>5459104</wp:posOffset>
                </wp:positionH>
                <wp:positionV relativeFrom="page">
                  <wp:posOffset>2483893</wp:posOffset>
                </wp:positionV>
                <wp:extent cx="4441190" cy="11382232"/>
                <wp:effectExtent l="0" t="0" r="0" b="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11382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50F3" w:rsidRPr="008C50F3" w:rsidRDefault="008C50F3" w:rsidP="008C50F3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lang w:val="fi-FI" w:eastAsia="fi-FI"/>
                              </w:rPr>
                            </w:pP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Friday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16th of November 2018</w:t>
                            </w:r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  <w:t xml:space="preserve">On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Friday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my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friend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Niklas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I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again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sayed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bye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bye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our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Spa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nish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friends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to </w:t>
                            </w:r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Barcelona and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there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ate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some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good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food.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</w:t>
                            </w:r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hen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market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to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buy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some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sweets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ca</w:t>
                            </w:r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me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back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home. </w:t>
                            </w:r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Saturday</w:t>
                            </w:r>
                            <w:proofErr w:type="spellEnd"/>
                            <w:r w:rsidR="00F8643A" w:rsidRPr="00F8643A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F8643A" w:rsidRPr="00F8643A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="00F8643A" w:rsidRPr="00F8643A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17th of November 2018</w:t>
                            </w:r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woke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up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at 3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a.m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to </w:t>
                            </w:r>
                            <w:proofErr w:type="spellStart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airport</w:t>
                            </w:r>
                            <w:proofErr w:type="spellEnd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and </w:t>
                            </w:r>
                            <w:proofErr w:type="spellStart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flew</w:t>
                            </w:r>
                            <w:proofErr w:type="spellEnd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back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Finland.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had</w:t>
                            </w:r>
                            <w:proofErr w:type="spellEnd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traval</w:t>
                            </w:r>
                            <w:proofErr w:type="spellEnd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by</w:t>
                            </w:r>
                            <w:proofErr w:type="spellEnd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underground</w:t>
                            </w:r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which</w:t>
                            </w:r>
                            <w:proofErr w:type="spellEnd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br</w:t>
                            </w:r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ought</w:t>
                            </w:r>
                            <w:proofErr w:type="spellEnd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us to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railwaystation</w:t>
                            </w:r>
                            <w:proofErr w:type="spellEnd"/>
                            <w:r w:rsidRPr="008C50F3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W </w:t>
                            </w:r>
                            <w:proofErr w:type="spellStart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travelledby</w:t>
                            </w:r>
                            <w:proofErr w:type="spellEnd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train</w:t>
                            </w:r>
                            <w:proofErr w:type="spellEnd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our</w:t>
                            </w:r>
                            <w:proofErr w:type="spellEnd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hometown</w:t>
                            </w:r>
                            <w:proofErr w:type="spellEnd"/>
                            <w:r w:rsid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Pori. </w:t>
                            </w:r>
                          </w:p>
                          <w:p w:rsidR="00FC7368" w:rsidRDefault="00FC7368" w:rsidP="00A77541">
                            <w:pPr>
                              <w:pStyle w:val="B-Normal"/>
                            </w:pPr>
                          </w:p>
                          <w:p w:rsidR="00444FAA" w:rsidRDefault="00444FAA" w:rsidP="00A77541">
                            <w:pPr>
                              <w:pStyle w:val="B-Normal"/>
                            </w:pPr>
                          </w:p>
                          <w:p w:rsidR="00444FAA" w:rsidRDefault="00087501" w:rsidP="00A77541">
                            <w:pPr>
                              <w:pStyle w:val="B-Normal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0F7DCAC1" wp14:editId="67D81358">
                                  <wp:extent cx="2523281" cy="3364375"/>
                                  <wp:effectExtent l="0" t="0" r="4445" b="1270"/>
                                  <wp:docPr id="2" name="Bildobjekt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navipedia.net/images/a/a9/Examp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598" cy="3376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501E" w:rsidRPr="00FA31CE" w:rsidRDefault="00EB3975" w:rsidP="00A77541">
                            <w:pPr>
                              <w:pStyle w:val="B-Normal"/>
                            </w:pPr>
                            <w:r>
                              <w:t xml:space="preserve">The fans of FCB </w:t>
                            </w:r>
                          </w:p>
                          <w:p w:rsidR="0036501E" w:rsidRDefault="0036501E" w:rsidP="00A77541">
                            <w:pPr>
                              <w:pStyle w:val="B-Normal"/>
                            </w:pPr>
                          </w:p>
                          <w:p w:rsidR="00087501" w:rsidRDefault="00087501" w:rsidP="00A77541">
                            <w:pPr>
                              <w:pStyle w:val="B-Normal"/>
                            </w:pPr>
                          </w:p>
                          <w:p w:rsidR="00087501" w:rsidRPr="00FC7368" w:rsidRDefault="00EB3975" w:rsidP="00A77541">
                            <w:pPr>
                              <w:pStyle w:val="B-Normal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03554754" wp14:editId="799E1E6E">
                                  <wp:extent cx="4247909" cy="3185932"/>
                                  <wp:effectExtent l="0" t="0" r="0" b="1905"/>
                                  <wp:docPr id="4" name="Bildobjekt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navipedia.net/images/a/a9/Examp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1892" cy="3196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F3AAB" id="_x0000_s1028" type="#_x0000_t202" style="position:absolute;left:0;text-align:left;margin-left:429.85pt;margin-top:195.6pt;width:349.7pt;height:896.2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" filled="f" fillcolor="#fffffe" stroked="f" strokecolor="#212120" insetpen="t">
                <v:textbox inset="2.88pt,2.88pt,2.88pt,2.88pt">
                  <w:txbxContent>
                    <w:p w:rsidR="008C50F3" w:rsidRPr="008C50F3" w:rsidRDefault="008C50F3" w:rsidP="008C50F3">
                      <w:pPr>
                        <w:spacing w:line="360" w:lineRule="auto"/>
                        <w:rPr>
                          <w:rFonts w:ascii="Arial" w:eastAsia="Times New Roman" w:hAnsi="Arial" w:cs="Arial"/>
                          <w:lang w:val="fi-FI" w:eastAsia="fi-FI"/>
                        </w:rPr>
                      </w:pP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Friday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16th of November 2018</w:t>
                      </w:r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  <w:t xml:space="preserve">On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Friday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my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friend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Niklas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I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again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sayed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bye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bye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our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Spa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nish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friends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to </w:t>
                      </w:r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Barcelona and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there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ate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some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good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food.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</w:t>
                      </w:r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hen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market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to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buy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some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sweets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ca</w:t>
                      </w:r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me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back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home. </w:t>
                      </w:r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Saturday</w:t>
                      </w:r>
                      <w:proofErr w:type="spellEnd"/>
                      <w:r w:rsidR="00F8643A" w:rsidRPr="00F8643A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F8643A" w:rsidRPr="00F8643A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="00F8643A" w:rsidRPr="00F8643A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17th of November 2018</w:t>
                      </w:r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woke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up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at 3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a.m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to </w:t>
                      </w:r>
                      <w:proofErr w:type="spellStart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airport</w:t>
                      </w:r>
                      <w:proofErr w:type="spellEnd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and </w:t>
                      </w:r>
                      <w:proofErr w:type="spellStart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flew</w:t>
                      </w:r>
                      <w:proofErr w:type="spellEnd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back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Finland.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had</w:t>
                      </w:r>
                      <w:proofErr w:type="spellEnd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traval</w:t>
                      </w:r>
                      <w:proofErr w:type="spellEnd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by</w:t>
                      </w:r>
                      <w:proofErr w:type="spellEnd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underground</w:t>
                      </w:r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which</w:t>
                      </w:r>
                      <w:proofErr w:type="spellEnd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br</w:t>
                      </w:r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ought</w:t>
                      </w:r>
                      <w:proofErr w:type="spellEnd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us to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railwaystation</w:t>
                      </w:r>
                      <w:proofErr w:type="spellEnd"/>
                      <w:r w:rsidRPr="008C50F3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W </w:t>
                      </w:r>
                      <w:proofErr w:type="spellStart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travelledby</w:t>
                      </w:r>
                      <w:proofErr w:type="spellEnd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train</w:t>
                      </w:r>
                      <w:proofErr w:type="spellEnd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our</w:t>
                      </w:r>
                      <w:proofErr w:type="spellEnd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hometown</w:t>
                      </w:r>
                      <w:proofErr w:type="spellEnd"/>
                      <w:r w:rsid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Pori. </w:t>
                      </w:r>
                    </w:p>
                    <w:p w:rsidR="00FC7368" w:rsidRDefault="00FC7368" w:rsidP="00A77541">
                      <w:pPr>
                        <w:pStyle w:val="B-Normal"/>
                      </w:pPr>
                    </w:p>
                    <w:p w:rsidR="00444FAA" w:rsidRDefault="00444FAA" w:rsidP="00A77541">
                      <w:pPr>
                        <w:pStyle w:val="B-Normal"/>
                      </w:pPr>
                    </w:p>
                    <w:p w:rsidR="00444FAA" w:rsidRDefault="00087501" w:rsidP="00A77541">
                      <w:pPr>
                        <w:pStyle w:val="B-Normal"/>
                        <w:rPr>
                          <w:sz w:val="20"/>
                        </w:rPr>
                      </w:pP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0F7DCAC1" wp14:editId="67D81358">
                            <wp:extent cx="2523281" cy="3364375"/>
                            <wp:effectExtent l="0" t="0" r="4445" b="1270"/>
                            <wp:docPr id="2" name="Bildobjekt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navipedia.net/images/a/a9/Examp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2598" cy="3376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501E" w:rsidRPr="00FA31CE" w:rsidRDefault="00EB3975" w:rsidP="00A77541">
                      <w:pPr>
                        <w:pStyle w:val="B-Normal"/>
                      </w:pPr>
                      <w:r>
                        <w:t xml:space="preserve">The fans of FCB </w:t>
                      </w:r>
                    </w:p>
                    <w:p w:rsidR="0036501E" w:rsidRDefault="0036501E" w:rsidP="00A77541">
                      <w:pPr>
                        <w:pStyle w:val="B-Normal"/>
                      </w:pPr>
                    </w:p>
                    <w:p w:rsidR="00087501" w:rsidRDefault="00087501" w:rsidP="00A77541">
                      <w:pPr>
                        <w:pStyle w:val="B-Normal"/>
                      </w:pPr>
                    </w:p>
                    <w:p w:rsidR="00087501" w:rsidRPr="00FC7368" w:rsidRDefault="00EB3975" w:rsidP="00A77541">
                      <w:pPr>
                        <w:pStyle w:val="B-Normal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03554754" wp14:editId="799E1E6E">
                            <wp:extent cx="4247909" cy="3185932"/>
                            <wp:effectExtent l="0" t="0" r="0" b="1905"/>
                            <wp:docPr id="4" name="Bildobjekt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navipedia.net/images/a/a9/Examp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1892" cy="3196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154C0" w:rsidRDefault="005154C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CA22D3" w:rsidRPr="00162CCC" w:rsidRDefault="00F8643A" w:rsidP="00CA22D3">
      <w:pPr>
        <w:rPr>
          <w:lang w:val="en-US"/>
        </w:rPr>
      </w:pPr>
      <w:r w:rsidRPr="00162CCC">
        <w:rPr>
          <w:noProof/>
          <w:lang w:val="sv-SE" w:eastAsia="sv-SE"/>
        </w:rPr>
        <w:lastRenderedPageBreak/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7C3E6788" wp14:editId="0116D887">
                <wp:simplePos x="0" y="0"/>
                <wp:positionH relativeFrom="column">
                  <wp:posOffset>960699</wp:posOffset>
                </wp:positionH>
                <wp:positionV relativeFrom="page">
                  <wp:posOffset>439839</wp:posOffset>
                </wp:positionV>
                <wp:extent cx="4400550" cy="8507392"/>
                <wp:effectExtent l="0" t="0" r="0" b="0"/>
                <wp:wrapNone/>
                <wp:docPr id="2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8507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8643A" w:rsidRDefault="00F8643A" w:rsidP="00F8643A">
                            <w:pPr>
                              <w:rPr>
                                <w:rFonts w:ascii="Segoe UI" w:eastAsia="Times New Roman" w:hAnsi="Segoe UI" w:cs="Segoe UI"/>
                                <w:color w:val="000000"/>
                                <w:lang w:val="fi-FI" w:eastAsia="fi-FI"/>
                              </w:rPr>
                            </w:pPr>
                          </w:p>
                          <w:p w:rsidR="00F8643A" w:rsidRPr="00B02792" w:rsidRDefault="00F8643A" w:rsidP="00F8643A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6"/>
                                <w:szCs w:val="36"/>
                                <w:lang w:val="fi-FI" w:eastAsia="fi-FI"/>
                              </w:rPr>
                            </w:pPr>
                            <w:r w:rsidRPr="00B0279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6"/>
                                <w:szCs w:val="36"/>
                                <w:lang w:val="fi-FI" w:eastAsia="fi-FI"/>
                              </w:rPr>
                              <w:t>Niklas’</w:t>
                            </w:r>
                            <w:r w:rsidR="0076054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6"/>
                                <w:szCs w:val="36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B0279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6"/>
                                <w:szCs w:val="36"/>
                                <w:lang w:val="fi-FI" w:eastAsia="fi-FI"/>
                              </w:rPr>
                              <w:t>diary</w:t>
                            </w:r>
                            <w:proofErr w:type="spellEnd"/>
                            <w:r w:rsidRPr="00B0279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6"/>
                                <w:szCs w:val="36"/>
                                <w:lang w:val="fi-FI" w:eastAsia="fi-FI"/>
                              </w:rPr>
                              <w:t xml:space="preserve"> </w:t>
                            </w:r>
                          </w:p>
                          <w:p w:rsidR="00F8643A" w:rsidRPr="00F8643A" w:rsidRDefault="00F8643A" w:rsidP="00F8643A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</w:pPr>
                          </w:p>
                          <w:p w:rsidR="00B02792" w:rsidRDefault="00F8643A" w:rsidP="00F8643A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</w:pP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Hello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! </w:t>
                            </w:r>
                          </w:p>
                          <w:p w:rsidR="00F8643A" w:rsidRPr="00F8643A" w:rsidRDefault="00F8643A" w:rsidP="00F8643A">
                            <w:pPr>
                              <w:spacing w:line="360" w:lineRule="auto"/>
                              <w:rPr>
                                <w:rFonts w:eastAsia="Times New Roman"/>
                                <w:lang w:val="fi-FI" w:eastAsia="fi-FI"/>
                              </w:rPr>
                            </w:pP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woke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up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on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Saturday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morning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Olli and I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were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very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tired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because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woke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up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very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early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joked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in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car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but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it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was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very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boring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in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car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car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trip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took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three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a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half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hours</w:t>
                            </w:r>
                            <w:proofErr w:type="spellEnd"/>
                            <w:r w:rsidR="00B02792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Huh huh.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arrived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in Helsinki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airport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="00B02792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B02792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After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B02792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B02792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had</w:t>
                            </w:r>
                            <w:proofErr w:type="spellEnd"/>
                            <w:r w:rsidR="00B02792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B02792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gone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through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security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check</w:t>
                            </w:r>
                            <w:proofErr w:type="spellEnd"/>
                            <w:r w:rsidR="00B02792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,</w:t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eat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Burger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King.</w:t>
                            </w:r>
                            <w:r w:rsidR="00760542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waited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for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plane.Then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plane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arrived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="00760542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flight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took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about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5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hours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="00B02792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When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arrived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B02792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to </w:t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Spain, 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Carme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came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pick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us and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wait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our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"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family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".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arrived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our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EB3975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Spanish </w:t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home.</w:t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EB3975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Monda</w:t>
                            </w:r>
                            <w:r w:rsidR="00EB3975" w:rsidRPr="00EB3975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y</w:t>
                            </w:r>
                            <w:proofErr w:type="spellEnd"/>
                            <w:r w:rsidR="00EB3975" w:rsidRPr="00EB3975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, </w:t>
                            </w:r>
                            <w:proofErr w:type="spellStart"/>
                            <w:r w:rsidR="00EB3975" w:rsidRPr="00EB3975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="00EB3975" w:rsidRPr="00EB3975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12th of November 2018</w:t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  <w:t xml:space="preserve">On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Monday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started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at 9 am and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ended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 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half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past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four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Olli and I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were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very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tired</w:t>
                            </w:r>
                            <w:proofErr w:type="spellEnd"/>
                            <w:r w:rsidR="00EB3975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In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that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day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 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they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organized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welcome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party for us. I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liked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it.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After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see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FC BARCELONA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football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arena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It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was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very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big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bowling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I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was</w:t>
                            </w:r>
                            <w:proofErr w:type="spellEnd"/>
                            <w:r w:rsidR="00EB3975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EB3975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="00EB3975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second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ate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huge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hot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dogs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drank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water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ate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ice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cream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It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was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good</w:t>
                            </w:r>
                            <w:proofErr w:type="spellEnd"/>
                            <w:r w:rsidR="00EB3975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,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home.</w:t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EB3975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Tuesday</w:t>
                            </w:r>
                            <w:proofErr w:type="spellEnd"/>
                            <w:r w:rsidR="00EB3975" w:rsidRPr="00EB3975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, </w:t>
                            </w:r>
                            <w:proofErr w:type="spellStart"/>
                            <w:r w:rsidR="00EB3975" w:rsidRPr="00EB3975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="00EB3975" w:rsidRPr="00EB3975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13th of November 2018</w:t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  <w:t xml:space="preserve">In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morning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were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tired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="00EB3975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, </w:t>
                            </w:r>
                            <w:proofErr w:type="spellStart"/>
                            <w:r w:rsidR="00EB3975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again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took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EB3975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a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shower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that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was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fresh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ate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breakfeast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F61C9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I</w:t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liked</w:t>
                            </w:r>
                            <w:proofErr w:type="spellEnd"/>
                            <w:r w:rsidR="00EB3975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it.</w:t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came</w:t>
                            </w:r>
                            <w:proofErr w:type="spellEnd"/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 home</w:t>
                            </w:r>
                            <w:r w:rsid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F8643A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F8643A">
                              <w:rPr>
                                <w:rFonts w:ascii="Segoe UI" w:eastAsia="Times New Roman" w:hAnsi="Segoe UI" w:cs="Segoe UI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F8643A">
                              <w:rPr>
                                <w:rFonts w:ascii="Segoe UI" w:eastAsia="Times New Roman" w:hAnsi="Segoe UI" w:cs="Segoe UI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F8643A">
                              <w:rPr>
                                <w:rFonts w:ascii="Segoe UI" w:eastAsia="Times New Roman" w:hAnsi="Segoe UI" w:cs="Segoe UI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F8643A">
                              <w:rPr>
                                <w:rFonts w:ascii="Segoe UI" w:eastAsia="Times New Roman" w:hAnsi="Segoe UI" w:cs="Segoe UI"/>
                                <w:color w:val="000000"/>
                                <w:lang w:val="fi-FI" w:eastAsia="fi-FI"/>
                              </w:rPr>
                              <w:br/>
                            </w:r>
                          </w:p>
                          <w:p w:rsidR="004F3E84" w:rsidRDefault="004F3E84" w:rsidP="00A77541">
                            <w:pPr>
                              <w:pStyle w:val="B-Normal"/>
                            </w:pPr>
                          </w:p>
                          <w:p w:rsidR="004F3E84" w:rsidRDefault="004F3E84" w:rsidP="00A77541">
                            <w:pPr>
                              <w:pStyle w:val="B-Normal"/>
                            </w:pPr>
                          </w:p>
                          <w:p w:rsidR="004F3E84" w:rsidRDefault="004F3E84" w:rsidP="00A77541">
                            <w:pPr>
                              <w:pStyle w:val="B-Normal"/>
                            </w:pPr>
                          </w:p>
                          <w:p w:rsidR="004F3E84" w:rsidRDefault="004F3E84" w:rsidP="00A77541">
                            <w:pPr>
                              <w:pStyle w:val="B-Normal"/>
                            </w:pPr>
                          </w:p>
                          <w:p w:rsidR="004F3E84" w:rsidRDefault="004F3E84" w:rsidP="00A77541">
                            <w:pPr>
                              <w:pStyle w:val="B-Normal"/>
                            </w:pPr>
                          </w:p>
                          <w:p w:rsidR="004F3E84" w:rsidRDefault="004F3E84" w:rsidP="00A77541">
                            <w:pPr>
                              <w:pStyle w:val="B-Normal"/>
                            </w:pPr>
                          </w:p>
                          <w:p w:rsidR="004F3E84" w:rsidRDefault="004F3E84" w:rsidP="00A77541">
                            <w:pPr>
                              <w:pStyle w:val="B-Normal"/>
                            </w:pPr>
                          </w:p>
                          <w:p w:rsidR="004F3E84" w:rsidRDefault="004F3E84" w:rsidP="00A77541">
                            <w:pPr>
                              <w:pStyle w:val="B-Normal"/>
                            </w:pPr>
                          </w:p>
                          <w:p w:rsidR="004F3E84" w:rsidRDefault="004F3E84" w:rsidP="00A77541">
                            <w:pPr>
                              <w:pStyle w:val="B-Normal"/>
                            </w:pPr>
                          </w:p>
                          <w:p w:rsidR="004F3E84" w:rsidRDefault="004F3E84" w:rsidP="00A77541">
                            <w:pPr>
                              <w:pStyle w:val="B-Normal"/>
                            </w:pPr>
                          </w:p>
                          <w:p w:rsidR="004F3E84" w:rsidRDefault="004F3E84" w:rsidP="00A77541">
                            <w:pPr>
                              <w:pStyle w:val="B-Normal"/>
                            </w:pPr>
                          </w:p>
                          <w:p w:rsidR="00C953FA" w:rsidRDefault="00C953FA" w:rsidP="00A77541">
                            <w:pPr>
                              <w:pStyle w:val="B-Normal"/>
                            </w:pPr>
                          </w:p>
                          <w:p w:rsidR="004F3E84" w:rsidRPr="009A5071" w:rsidRDefault="004F3E84" w:rsidP="00A77541">
                            <w:pPr>
                              <w:pStyle w:val="B-Normal"/>
                            </w:pPr>
                            <w:proofErr w:type="spellStart"/>
                            <w:r w:rsidRPr="00087501">
                              <w:t>Aenean</w:t>
                            </w:r>
                            <w:proofErr w:type="spellEnd"/>
                            <w:r w:rsidRPr="00087501">
                              <w:t xml:space="preserve"> </w:t>
                            </w:r>
                            <w:proofErr w:type="spellStart"/>
                            <w:r w:rsidRPr="00087501">
                              <w:t>rutrum</w:t>
                            </w:r>
                            <w:proofErr w:type="spellEnd"/>
                            <w:r w:rsidRPr="00087501">
                              <w:t xml:space="preserve">, ligula in </w:t>
                            </w:r>
                            <w:proofErr w:type="spellStart"/>
                            <w:r w:rsidRPr="00087501">
                              <w:t>bibendum</w:t>
                            </w:r>
                            <w:proofErr w:type="spellEnd"/>
                            <w:r w:rsidRPr="00087501">
                              <w:t xml:space="preserve"> </w:t>
                            </w:r>
                            <w:proofErr w:type="spellStart"/>
                            <w:r w:rsidRPr="00087501">
                              <w:t>suscipit</w:t>
                            </w:r>
                            <w:proofErr w:type="spellEnd"/>
                            <w:r w:rsidRPr="00087501">
                              <w:t xml:space="preserve">, magna </w:t>
                            </w:r>
                            <w:proofErr w:type="spellStart"/>
                            <w:r w:rsidRPr="00087501">
                              <w:t>risus</w:t>
                            </w:r>
                            <w:proofErr w:type="spellEnd"/>
                            <w:r w:rsidRPr="00087501">
                              <w:t xml:space="preserve"> </w:t>
                            </w:r>
                            <w:proofErr w:type="spellStart"/>
                            <w:r w:rsidRPr="00087501">
                              <w:t>tristique</w:t>
                            </w:r>
                            <w:proofErr w:type="spellEnd"/>
                            <w:r w:rsidRPr="00087501">
                              <w:t xml:space="preserve"> ipsum, vitae </w:t>
                            </w:r>
                            <w:proofErr w:type="spellStart"/>
                            <w:r w:rsidRPr="00087501">
                              <w:t>porttitor</w:t>
                            </w:r>
                            <w:proofErr w:type="spellEnd"/>
                            <w:r w:rsidRPr="00087501">
                              <w:t xml:space="preserve"> </w:t>
                            </w:r>
                            <w:proofErr w:type="spellStart"/>
                            <w:r w:rsidRPr="00087501">
                              <w:t>eros</w:t>
                            </w:r>
                            <w:proofErr w:type="spellEnd"/>
                            <w:r w:rsidRPr="00087501">
                              <w:t xml:space="preserve"> </w:t>
                            </w:r>
                            <w:proofErr w:type="spellStart"/>
                            <w:r w:rsidRPr="00087501">
                              <w:t>lectus</w:t>
                            </w:r>
                            <w:proofErr w:type="spellEnd"/>
                            <w:r w:rsidRPr="00087501">
                              <w:t xml:space="preserve"> sit </w:t>
                            </w:r>
                            <w:proofErr w:type="spellStart"/>
                            <w:r w:rsidRPr="00087501">
                              <w:t>amet</w:t>
                            </w:r>
                            <w:proofErr w:type="spellEnd"/>
                            <w:r w:rsidRPr="00087501">
                              <w:t xml:space="preserve"> est. </w:t>
                            </w:r>
                            <w:proofErr w:type="spellStart"/>
                            <w:r w:rsidRPr="00087501">
                              <w:t>Pellentesque</w:t>
                            </w:r>
                            <w:proofErr w:type="spellEnd"/>
                            <w:r w:rsidRPr="00087501">
                              <w:t xml:space="preserve"> et lacinia </w:t>
                            </w:r>
                            <w:proofErr w:type="spellStart"/>
                            <w:r w:rsidRPr="00087501">
                              <w:t>urna</w:t>
                            </w:r>
                            <w:proofErr w:type="spellEnd"/>
                            <w:r w:rsidRPr="00087501">
                              <w:t>.</w:t>
                            </w:r>
                            <w:r>
                              <w:t xml:space="preserve"> </w:t>
                            </w:r>
                            <w:r w:rsidRPr="00087501">
                              <w:t xml:space="preserve">Maecenas </w:t>
                            </w:r>
                            <w:proofErr w:type="spellStart"/>
                            <w:r w:rsidRPr="00087501">
                              <w:t>pretium</w:t>
                            </w:r>
                            <w:proofErr w:type="spellEnd"/>
                            <w:r w:rsidRPr="00087501">
                              <w:t xml:space="preserve"> </w:t>
                            </w:r>
                            <w:proofErr w:type="spellStart"/>
                            <w:r w:rsidRPr="00087501">
                              <w:t>consectetur</w:t>
                            </w:r>
                            <w:proofErr w:type="spellEnd"/>
                            <w:r w:rsidRPr="00087501">
                              <w:t xml:space="preserve"> </w:t>
                            </w:r>
                            <w:proofErr w:type="spellStart"/>
                            <w:r w:rsidRPr="00087501">
                              <w:t>sapien</w:t>
                            </w:r>
                            <w:proofErr w:type="spellEnd"/>
                            <w:r w:rsidRPr="00087501">
                              <w:t xml:space="preserve"> ac </w:t>
                            </w:r>
                            <w:proofErr w:type="spellStart"/>
                            <w:r w:rsidRPr="00087501">
                              <w:t>rhoncus</w:t>
                            </w:r>
                            <w:proofErr w:type="spellEnd"/>
                            <w:r w:rsidRPr="00087501">
                              <w:t xml:space="preserve">. Cras </w:t>
                            </w:r>
                            <w:proofErr w:type="spellStart"/>
                            <w:r w:rsidRPr="00087501">
                              <w:t>volutpat</w:t>
                            </w:r>
                            <w:proofErr w:type="spellEnd"/>
                            <w:r w:rsidRPr="00087501">
                              <w:t xml:space="preserve"> </w:t>
                            </w:r>
                            <w:proofErr w:type="spellStart"/>
                            <w:r w:rsidRPr="00087501">
                              <w:t>consequat</w:t>
                            </w:r>
                            <w:proofErr w:type="spellEnd"/>
                            <w:r w:rsidRPr="00087501">
                              <w:t xml:space="preserve"> </w:t>
                            </w:r>
                            <w:proofErr w:type="spellStart"/>
                            <w:r w:rsidRPr="00087501">
                              <w:t>l</w:t>
                            </w:r>
                            <w:r w:rsidR="00C953FA">
                              <w:t>eo</w:t>
                            </w:r>
                            <w:proofErr w:type="spellEnd"/>
                            <w:r w:rsidR="00C953FA">
                              <w:t xml:space="preserve">, </w:t>
                            </w:r>
                            <w:proofErr w:type="spellStart"/>
                            <w:r w:rsidR="00C953FA">
                              <w:t>eget</w:t>
                            </w:r>
                            <w:proofErr w:type="spellEnd"/>
                            <w:r w:rsidR="00C953FA">
                              <w:t xml:space="preserve"> </w:t>
                            </w:r>
                            <w:proofErr w:type="spellStart"/>
                            <w:r w:rsidR="00C953FA">
                              <w:t>luctus</w:t>
                            </w:r>
                            <w:proofErr w:type="spellEnd"/>
                            <w:r w:rsidR="00C953FA">
                              <w:t xml:space="preserve"> </w:t>
                            </w:r>
                            <w:proofErr w:type="spellStart"/>
                            <w:r w:rsidR="00C953FA">
                              <w:t>metus</w:t>
                            </w:r>
                            <w:proofErr w:type="spellEnd"/>
                            <w:r w:rsidR="00C953FA">
                              <w:t xml:space="preserve"> cursus et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E6788" id="_x0000_s1029" type="#_x0000_t202" style="position:absolute;margin-left:75.65pt;margin-top:34.65pt;width:346.5pt;height:669.85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" filled="f" fillcolor="#fffffe" stroked="f" strokecolor="#212120" insetpen="t">
                <v:textbox inset="2.88pt,2.88pt,2.88pt,2.88pt">
                  <w:txbxContent>
                    <w:p w:rsidR="00F8643A" w:rsidRDefault="00F8643A" w:rsidP="00F8643A">
                      <w:pPr>
                        <w:rPr>
                          <w:rFonts w:ascii="Segoe UI" w:eastAsia="Times New Roman" w:hAnsi="Segoe UI" w:cs="Segoe UI"/>
                          <w:color w:val="000000"/>
                          <w:lang w:val="fi-FI" w:eastAsia="fi-FI"/>
                        </w:rPr>
                      </w:pPr>
                    </w:p>
                    <w:p w:rsidR="00F8643A" w:rsidRPr="00B02792" w:rsidRDefault="00F8643A" w:rsidP="00F8643A">
                      <w:pPr>
                        <w:spacing w:line="36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36"/>
                          <w:szCs w:val="36"/>
                          <w:lang w:val="fi-FI" w:eastAsia="fi-FI"/>
                        </w:rPr>
                      </w:pPr>
                      <w:r w:rsidRPr="00B02792">
                        <w:rPr>
                          <w:rFonts w:ascii="Arial" w:eastAsia="Times New Roman" w:hAnsi="Arial" w:cs="Arial"/>
                          <w:b/>
                          <w:color w:val="000000"/>
                          <w:sz w:val="36"/>
                          <w:szCs w:val="36"/>
                          <w:lang w:val="fi-FI" w:eastAsia="fi-FI"/>
                        </w:rPr>
                        <w:t>Niklas’</w:t>
                      </w:r>
                      <w:r w:rsidR="00760542">
                        <w:rPr>
                          <w:rFonts w:ascii="Arial" w:eastAsia="Times New Roman" w:hAnsi="Arial" w:cs="Arial"/>
                          <w:b/>
                          <w:color w:val="000000"/>
                          <w:sz w:val="36"/>
                          <w:szCs w:val="36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B02792">
                        <w:rPr>
                          <w:rFonts w:ascii="Arial" w:eastAsia="Times New Roman" w:hAnsi="Arial" w:cs="Arial"/>
                          <w:b/>
                          <w:color w:val="000000"/>
                          <w:sz w:val="36"/>
                          <w:szCs w:val="36"/>
                          <w:lang w:val="fi-FI" w:eastAsia="fi-FI"/>
                        </w:rPr>
                        <w:t>diary</w:t>
                      </w:r>
                      <w:proofErr w:type="spellEnd"/>
                      <w:r w:rsidRPr="00B02792">
                        <w:rPr>
                          <w:rFonts w:ascii="Arial" w:eastAsia="Times New Roman" w:hAnsi="Arial" w:cs="Arial"/>
                          <w:b/>
                          <w:color w:val="000000"/>
                          <w:sz w:val="36"/>
                          <w:szCs w:val="36"/>
                          <w:lang w:val="fi-FI" w:eastAsia="fi-FI"/>
                        </w:rPr>
                        <w:t xml:space="preserve"> </w:t>
                      </w:r>
                    </w:p>
                    <w:p w:rsidR="00F8643A" w:rsidRPr="00F8643A" w:rsidRDefault="00F8643A" w:rsidP="00F8643A">
                      <w:pPr>
                        <w:spacing w:line="360" w:lineRule="auto"/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</w:pPr>
                    </w:p>
                    <w:p w:rsidR="00B02792" w:rsidRDefault="00F8643A" w:rsidP="00F8643A">
                      <w:pPr>
                        <w:spacing w:line="360" w:lineRule="auto"/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</w:pP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Hello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! </w:t>
                      </w:r>
                    </w:p>
                    <w:p w:rsidR="00F8643A" w:rsidRPr="00F8643A" w:rsidRDefault="00F8643A" w:rsidP="00F8643A">
                      <w:pPr>
                        <w:spacing w:line="360" w:lineRule="auto"/>
                        <w:rPr>
                          <w:rFonts w:eastAsia="Times New Roman"/>
                          <w:lang w:val="fi-FI" w:eastAsia="fi-FI"/>
                        </w:rPr>
                      </w:pP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woke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up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on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Saturday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morning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Olli and I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were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very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tired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because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woke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up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very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early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joked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in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car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but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it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was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very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boring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in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car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car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trip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took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three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a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half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hours</w:t>
                      </w:r>
                      <w:proofErr w:type="spellEnd"/>
                      <w:r w:rsidR="00B02792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Huh huh.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arrived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in Helsinki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airport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="00B02792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B02792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After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B02792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B02792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had</w:t>
                      </w:r>
                      <w:proofErr w:type="spellEnd"/>
                      <w:r w:rsidR="00B02792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B02792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gone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through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security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check</w:t>
                      </w:r>
                      <w:proofErr w:type="spellEnd"/>
                      <w:r w:rsidR="00B02792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,</w:t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eat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Burger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King.</w:t>
                      </w:r>
                      <w:r w:rsidR="00760542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waited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for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plane.Then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plane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arrived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="00760542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flight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took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about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5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hours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="00B02792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When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arrived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B02792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to </w:t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Spain, 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Carme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came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pick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us and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wait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our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"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family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".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arrived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our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EB3975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Spanish </w:t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home.</w:t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EB3975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Monda</w:t>
                      </w:r>
                      <w:r w:rsidR="00EB3975" w:rsidRPr="00EB3975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y</w:t>
                      </w:r>
                      <w:proofErr w:type="spellEnd"/>
                      <w:r w:rsidR="00EB3975" w:rsidRPr="00EB3975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, </w:t>
                      </w:r>
                      <w:proofErr w:type="spellStart"/>
                      <w:r w:rsidR="00EB3975" w:rsidRPr="00EB3975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="00EB3975" w:rsidRPr="00EB3975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12th of November 2018</w:t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  <w:t xml:space="preserve">On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Monday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started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at 9 am and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ended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 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half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past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four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Olli and I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were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very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tired</w:t>
                      </w:r>
                      <w:proofErr w:type="spellEnd"/>
                      <w:r w:rsidR="00EB3975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In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that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day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 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they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organized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welcome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party for us. I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liked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it.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After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see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FC BARCELONA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football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arena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It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was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very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big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bowling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I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was</w:t>
                      </w:r>
                      <w:proofErr w:type="spellEnd"/>
                      <w:r w:rsidR="00EB3975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EB3975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="00EB3975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second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ate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huge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hot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dogs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drank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water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ate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ice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cream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It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was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good</w:t>
                      </w:r>
                      <w:proofErr w:type="spellEnd"/>
                      <w:r w:rsidR="00EB3975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,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home.</w:t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EB3975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Tuesday</w:t>
                      </w:r>
                      <w:proofErr w:type="spellEnd"/>
                      <w:r w:rsidR="00EB3975" w:rsidRPr="00EB3975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, </w:t>
                      </w:r>
                      <w:proofErr w:type="spellStart"/>
                      <w:r w:rsidR="00EB3975" w:rsidRPr="00EB3975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="00EB3975" w:rsidRPr="00EB3975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13th of November 2018</w:t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  <w:t xml:space="preserve">In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morning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were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tired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="00EB3975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, </w:t>
                      </w:r>
                      <w:proofErr w:type="spellStart"/>
                      <w:r w:rsidR="00EB3975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again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took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EB3975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a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shower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that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was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fresh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ate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breakfeast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F61C9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I</w:t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liked</w:t>
                      </w:r>
                      <w:proofErr w:type="spellEnd"/>
                      <w:r w:rsidR="00EB3975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it.</w:t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came</w:t>
                      </w:r>
                      <w:proofErr w:type="spellEnd"/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 home</w:t>
                      </w:r>
                      <w:r w:rsid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F8643A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F8643A">
                        <w:rPr>
                          <w:rFonts w:ascii="Segoe UI" w:eastAsia="Times New Roman" w:hAnsi="Segoe UI" w:cs="Segoe UI"/>
                          <w:color w:val="000000"/>
                          <w:lang w:val="fi-FI" w:eastAsia="fi-FI"/>
                        </w:rPr>
                        <w:br/>
                      </w:r>
                      <w:r w:rsidRPr="00F8643A">
                        <w:rPr>
                          <w:rFonts w:ascii="Segoe UI" w:eastAsia="Times New Roman" w:hAnsi="Segoe UI" w:cs="Segoe UI"/>
                          <w:color w:val="000000"/>
                          <w:lang w:val="fi-FI" w:eastAsia="fi-FI"/>
                        </w:rPr>
                        <w:br/>
                      </w:r>
                      <w:r w:rsidRPr="00F8643A">
                        <w:rPr>
                          <w:rFonts w:ascii="Segoe UI" w:eastAsia="Times New Roman" w:hAnsi="Segoe UI" w:cs="Segoe UI"/>
                          <w:color w:val="000000"/>
                          <w:lang w:val="fi-FI" w:eastAsia="fi-FI"/>
                        </w:rPr>
                        <w:br/>
                      </w:r>
                      <w:r w:rsidRPr="00F8643A">
                        <w:rPr>
                          <w:rFonts w:ascii="Segoe UI" w:eastAsia="Times New Roman" w:hAnsi="Segoe UI" w:cs="Segoe UI"/>
                          <w:color w:val="000000"/>
                          <w:lang w:val="fi-FI" w:eastAsia="fi-FI"/>
                        </w:rPr>
                        <w:br/>
                      </w:r>
                    </w:p>
                    <w:p w:rsidR="004F3E84" w:rsidRDefault="004F3E84" w:rsidP="00A77541">
                      <w:pPr>
                        <w:pStyle w:val="B-Normal"/>
                      </w:pPr>
                    </w:p>
                    <w:p w:rsidR="004F3E84" w:rsidRDefault="004F3E84" w:rsidP="00A77541">
                      <w:pPr>
                        <w:pStyle w:val="B-Normal"/>
                      </w:pPr>
                    </w:p>
                    <w:p w:rsidR="004F3E84" w:rsidRDefault="004F3E84" w:rsidP="00A77541">
                      <w:pPr>
                        <w:pStyle w:val="B-Normal"/>
                      </w:pPr>
                    </w:p>
                    <w:p w:rsidR="004F3E84" w:rsidRDefault="004F3E84" w:rsidP="00A77541">
                      <w:pPr>
                        <w:pStyle w:val="B-Normal"/>
                      </w:pPr>
                    </w:p>
                    <w:p w:rsidR="004F3E84" w:rsidRDefault="004F3E84" w:rsidP="00A77541">
                      <w:pPr>
                        <w:pStyle w:val="B-Normal"/>
                      </w:pPr>
                    </w:p>
                    <w:p w:rsidR="004F3E84" w:rsidRDefault="004F3E84" w:rsidP="00A77541">
                      <w:pPr>
                        <w:pStyle w:val="B-Normal"/>
                      </w:pPr>
                    </w:p>
                    <w:p w:rsidR="004F3E84" w:rsidRDefault="004F3E84" w:rsidP="00A77541">
                      <w:pPr>
                        <w:pStyle w:val="B-Normal"/>
                      </w:pPr>
                    </w:p>
                    <w:p w:rsidR="004F3E84" w:rsidRDefault="004F3E84" w:rsidP="00A77541">
                      <w:pPr>
                        <w:pStyle w:val="B-Normal"/>
                      </w:pPr>
                    </w:p>
                    <w:p w:rsidR="004F3E84" w:rsidRDefault="004F3E84" w:rsidP="00A77541">
                      <w:pPr>
                        <w:pStyle w:val="B-Normal"/>
                      </w:pPr>
                    </w:p>
                    <w:p w:rsidR="004F3E84" w:rsidRDefault="004F3E84" w:rsidP="00A77541">
                      <w:pPr>
                        <w:pStyle w:val="B-Normal"/>
                      </w:pPr>
                    </w:p>
                    <w:p w:rsidR="004F3E84" w:rsidRDefault="004F3E84" w:rsidP="00A77541">
                      <w:pPr>
                        <w:pStyle w:val="B-Normal"/>
                      </w:pPr>
                    </w:p>
                    <w:p w:rsidR="00C953FA" w:rsidRDefault="00C953FA" w:rsidP="00A77541">
                      <w:pPr>
                        <w:pStyle w:val="B-Normal"/>
                      </w:pPr>
                    </w:p>
                    <w:p w:rsidR="004F3E84" w:rsidRPr="009A5071" w:rsidRDefault="004F3E84" w:rsidP="00A77541">
                      <w:pPr>
                        <w:pStyle w:val="B-Normal"/>
                      </w:pPr>
                      <w:proofErr w:type="spellStart"/>
                      <w:r w:rsidRPr="00087501">
                        <w:t>Aenean</w:t>
                      </w:r>
                      <w:proofErr w:type="spellEnd"/>
                      <w:r w:rsidRPr="00087501">
                        <w:t xml:space="preserve"> </w:t>
                      </w:r>
                      <w:proofErr w:type="spellStart"/>
                      <w:r w:rsidRPr="00087501">
                        <w:t>rutrum</w:t>
                      </w:r>
                      <w:proofErr w:type="spellEnd"/>
                      <w:r w:rsidRPr="00087501">
                        <w:t xml:space="preserve">, ligula in </w:t>
                      </w:r>
                      <w:proofErr w:type="spellStart"/>
                      <w:r w:rsidRPr="00087501">
                        <w:t>bibendum</w:t>
                      </w:r>
                      <w:proofErr w:type="spellEnd"/>
                      <w:r w:rsidRPr="00087501">
                        <w:t xml:space="preserve"> </w:t>
                      </w:r>
                      <w:proofErr w:type="spellStart"/>
                      <w:r w:rsidRPr="00087501">
                        <w:t>suscipit</w:t>
                      </w:r>
                      <w:proofErr w:type="spellEnd"/>
                      <w:r w:rsidRPr="00087501">
                        <w:t xml:space="preserve">, magna </w:t>
                      </w:r>
                      <w:proofErr w:type="spellStart"/>
                      <w:r w:rsidRPr="00087501">
                        <w:t>risus</w:t>
                      </w:r>
                      <w:proofErr w:type="spellEnd"/>
                      <w:r w:rsidRPr="00087501">
                        <w:t xml:space="preserve"> </w:t>
                      </w:r>
                      <w:proofErr w:type="spellStart"/>
                      <w:r w:rsidRPr="00087501">
                        <w:t>tristique</w:t>
                      </w:r>
                      <w:proofErr w:type="spellEnd"/>
                      <w:r w:rsidRPr="00087501">
                        <w:t xml:space="preserve"> ipsum, vitae </w:t>
                      </w:r>
                      <w:proofErr w:type="spellStart"/>
                      <w:r w:rsidRPr="00087501">
                        <w:t>porttitor</w:t>
                      </w:r>
                      <w:proofErr w:type="spellEnd"/>
                      <w:r w:rsidRPr="00087501">
                        <w:t xml:space="preserve"> </w:t>
                      </w:r>
                      <w:proofErr w:type="spellStart"/>
                      <w:r w:rsidRPr="00087501">
                        <w:t>eros</w:t>
                      </w:r>
                      <w:proofErr w:type="spellEnd"/>
                      <w:r w:rsidRPr="00087501">
                        <w:t xml:space="preserve"> </w:t>
                      </w:r>
                      <w:proofErr w:type="spellStart"/>
                      <w:r w:rsidRPr="00087501">
                        <w:t>lectus</w:t>
                      </w:r>
                      <w:proofErr w:type="spellEnd"/>
                      <w:r w:rsidRPr="00087501">
                        <w:t xml:space="preserve"> sit </w:t>
                      </w:r>
                      <w:proofErr w:type="spellStart"/>
                      <w:r w:rsidRPr="00087501">
                        <w:t>amet</w:t>
                      </w:r>
                      <w:proofErr w:type="spellEnd"/>
                      <w:r w:rsidRPr="00087501">
                        <w:t xml:space="preserve"> est. </w:t>
                      </w:r>
                      <w:proofErr w:type="spellStart"/>
                      <w:r w:rsidRPr="00087501">
                        <w:t>Pellentesque</w:t>
                      </w:r>
                      <w:proofErr w:type="spellEnd"/>
                      <w:r w:rsidRPr="00087501">
                        <w:t xml:space="preserve"> et lacinia </w:t>
                      </w:r>
                      <w:proofErr w:type="spellStart"/>
                      <w:r w:rsidRPr="00087501">
                        <w:t>urna</w:t>
                      </w:r>
                      <w:proofErr w:type="spellEnd"/>
                      <w:r w:rsidRPr="00087501">
                        <w:t>.</w:t>
                      </w:r>
                      <w:r>
                        <w:t xml:space="preserve"> </w:t>
                      </w:r>
                      <w:r w:rsidRPr="00087501">
                        <w:t xml:space="preserve">Maecenas </w:t>
                      </w:r>
                      <w:proofErr w:type="spellStart"/>
                      <w:r w:rsidRPr="00087501">
                        <w:t>pretium</w:t>
                      </w:r>
                      <w:proofErr w:type="spellEnd"/>
                      <w:r w:rsidRPr="00087501">
                        <w:t xml:space="preserve"> </w:t>
                      </w:r>
                      <w:proofErr w:type="spellStart"/>
                      <w:r w:rsidRPr="00087501">
                        <w:t>consectetur</w:t>
                      </w:r>
                      <w:proofErr w:type="spellEnd"/>
                      <w:r w:rsidRPr="00087501">
                        <w:t xml:space="preserve"> </w:t>
                      </w:r>
                      <w:proofErr w:type="spellStart"/>
                      <w:r w:rsidRPr="00087501">
                        <w:t>sapien</w:t>
                      </w:r>
                      <w:proofErr w:type="spellEnd"/>
                      <w:r w:rsidRPr="00087501">
                        <w:t xml:space="preserve"> ac </w:t>
                      </w:r>
                      <w:proofErr w:type="spellStart"/>
                      <w:r w:rsidRPr="00087501">
                        <w:t>rhoncus</w:t>
                      </w:r>
                      <w:proofErr w:type="spellEnd"/>
                      <w:r w:rsidRPr="00087501">
                        <w:t xml:space="preserve">. Cras </w:t>
                      </w:r>
                      <w:proofErr w:type="spellStart"/>
                      <w:r w:rsidRPr="00087501">
                        <w:t>volutpat</w:t>
                      </w:r>
                      <w:proofErr w:type="spellEnd"/>
                      <w:r w:rsidRPr="00087501">
                        <w:t xml:space="preserve"> </w:t>
                      </w:r>
                      <w:proofErr w:type="spellStart"/>
                      <w:r w:rsidRPr="00087501">
                        <w:t>consequat</w:t>
                      </w:r>
                      <w:proofErr w:type="spellEnd"/>
                      <w:r w:rsidRPr="00087501">
                        <w:t xml:space="preserve"> </w:t>
                      </w:r>
                      <w:proofErr w:type="spellStart"/>
                      <w:r w:rsidRPr="00087501">
                        <w:t>l</w:t>
                      </w:r>
                      <w:r w:rsidR="00C953FA">
                        <w:t>eo</w:t>
                      </w:r>
                      <w:proofErr w:type="spellEnd"/>
                      <w:r w:rsidR="00C953FA">
                        <w:t xml:space="preserve">, </w:t>
                      </w:r>
                      <w:proofErr w:type="spellStart"/>
                      <w:r w:rsidR="00C953FA">
                        <w:t>eget</w:t>
                      </w:r>
                      <w:proofErr w:type="spellEnd"/>
                      <w:r w:rsidR="00C953FA">
                        <w:t xml:space="preserve"> </w:t>
                      </w:r>
                      <w:proofErr w:type="spellStart"/>
                      <w:r w:rsidR="00C953FA">
                        <w:t>luctus</w:t>
                      </w:r>
                      <w:proofErr w:type="spellEnd"/>
                      <w:r w:rsidR="00C953FA">
                        <w:t xml:space="preserve"> </w:t>
                      </w:r>
                      <w:proofErr w:type="spellStart"/>
                      <w:r w:rsidR="00C953FA">
                        <w:t>metus</w:t>
                      </w:r>
                      <w:proofErr w:type="spellEnd"/>
                      <w:r w:rsidR="00C953FA">
                        <w:t xml:space="preserve"> cursus et</w:t>
                      </w:r>
                      <w: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53FA" w:rsidRPr="00162CC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AA5BAC" wp14:editId="578BACB3">
                <wp:simplePos x="0" y="0"/>
                <wp:positionH relativeFrom="column">
                  <wp:posOffset>6332561</wp:posOffset>
                </wp:positionH>
                <wp:positionV relativeFrom="paragraph">
                  <wp:posOffset>43900</wp:posOffset>
                </wp:positionV>
                <wp:extent cx="3940810" cy="9758150"/>
                <wp:effectExtent l="0" t="0" r="2540" b="0"/>
                <wp:wrapNone/>
                <wp:docPr id="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0810" cy="975815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F6630" id="Rectangle 29" o:spid="_x0000_s1026" style="position:absolute;margin-left:498.65pt;margin-top:3.45pt;width:310.3pt;height:76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" fillcolor="#f0f0f0" stroked="f"/>
            </w:pict>
          </mc:Fallback>
        </mc:AlternateContent>
      </w:r>
      <w:r w:rsidR="002C424A" w:rsidRPr="00162CCC">
        <w:rPr>
          <w:noProof/>
          <w:lang w:val="sv-SE" w:eastAsia="sv-SE"/>
        </w:rPr>
        <w:t xml:space="preserve"> </w:t>
      </w:r>
    </w:p>
    <w:p w:rsidR="00CA22D3" w:rsidRPr="00162CCC" w:rsidRDefault="00D30768" w:rsidP="00CA22D3">
      <w:pPr>
        <w:rPr>
          <w:lang w:val="en-US"/>
        </w:rPr>
      </w:pPr>
      <w:r w:rsidRPr="00162CCC"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23349685" wp14:editId="337F3FCA">
                <wp:simplePos x="0" y="0"/>
                <wp:positionH relativeFrom="column">
                  <wp:posOffset>6470248</wp:posOffset>
                </wp:positionH>
                <wp:positionV relativeFrom="page">
                  <wp:posOffset>821803</wp:posOffset>
                </wp:positionV>
                <wp:extent cx="3499485" cy="10359341"/>
                <wp:effectExtent l="0" t="0" r="0" b="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9485" cy="10359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30BC" w:rsidRPr="00A77541" w:rsidRDefault="004630BC" w:rsidP="00A77541">
                            <w:pPr>
                              <w:pStyle w:val="B-Normal"/>
                            </w:pPr>
                            <w:r w:rsidRPr="00A77541">
                              <w:t>Wednesday the 14</w:t>
                            </w:r>
                            <w:r w:rsidRPr="00A77541">
                              <w:rPr>
                                <w:vertAlign w:val="superscript"/>
                              </w:rPr>
                              <w:t>th</w:t>
                            </w:r>
                            <w:r w:rsidRPr="00A77541">
                              <w:t xml:space="preserve"> of November</w:t>
                            </w:r>
                          </w:p>
                          <w:p w:rsidR="004630BC" w:rsidRPr="004630BC" w:rsidRDefault="004630BC" w:rsidP="00A77541">
                            <w:pPr>
                              <w:pStyle w:val="B-Normal"/>
                            </w:pPr>
                          </w:p>
                          <w:p w:rsidR="004630BC" w:rsidRPr="004630BC" w:rsidRDefault="004630BC" w:rsidP="00A77541">
                            <w:pPr>
                              <w:pStyle w:val="B-Normal"/>
                            </w:pPr>
                          </w:p>
                          <w:p w:rsidR="004630BC" w:rsidRPr="004630BC" w:rsidRDefault="004630BC" w:rsidP="00A77541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lang w:val="fi-FI" w:eastAsia="fi-FI"/>
                              </w:rPr>
                            </w:pP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When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woke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up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,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took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shower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ate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good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breakfeast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like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yesterday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After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had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ate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n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,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lli g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t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sick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stayed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at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play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ed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floorbal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l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 I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like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floorball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bec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use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it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is my hobb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y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After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, i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t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was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carneval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day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at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,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so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there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was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some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musi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human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towers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that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was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very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dangerous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but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be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utiful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Thursda</w:t>
                            </w:r>
                            <w:r w:rsidR="00A77541" w:rsidRPr="00A7754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y</w:t>
                            </w:r>
                            <w:proofErr w:type="spellEnd"/>
                            <w:r w:rsidR="00A77541" w:rsidRPr="00A7754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 w:rsidRPr="00A7754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="00A77541" w:rsidRPr="00A7754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15th of November 2018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woke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up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ate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breakfeast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that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760542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I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liked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I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but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lli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stayd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at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home.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After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</w:t>
                            </w:r>
                            <w:r w:rsidR="00760542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had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had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lunch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at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,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were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pick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ed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up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bus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station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and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Ba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rcelona 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Science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M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use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u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m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There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ere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very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m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any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nice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things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After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museum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home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again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Friday</w:t>
                            </w:r>
                            <w:proofErr w:type="spellEnd"/>
                            <w:r w:rsidR="00A77541" w:rsidRPr="00A7754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 w:rsidRPr="00A7754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="00A77541" w:rsidRPr="00A7754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16th of November 2018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When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woke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up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lli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felt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better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and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school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say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good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bye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for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our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new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friends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Then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were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pick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ed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up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train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stop.Then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arrived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Barcelona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F61C9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I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n Barcelona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had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guide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d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tour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Barcelona is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very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bea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u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tiful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After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tour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a 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restaurant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I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ordered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pasta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, 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O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lli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had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burger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.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fter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meal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760542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="00760542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shopping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Later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went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home and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in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evening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,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there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was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 party and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lots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of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food.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Satur</w:t>
                            </w:r>
                            <w:r w:rsidR="00A77541" w:rsidRPr="00A7754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day</w:t>
                            </w:r>
                            <w:proofErr w:type="spellEnd"/>
                            <w:r w:rsidR="00A77541" w:rsidRPr="00A7754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 w:rsidRPr="00A7754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="00A77541" w:rsidRPr="00A7754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17th of November 2018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woke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up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at 3 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in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morning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and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ere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tired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We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want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hank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for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family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. I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wan</w:t>
                            </w:r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to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see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you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guys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again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and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thank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for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C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arme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she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did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a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great</w:t>
                            </w:r>
                            <w:proofErr w:type="spellEnd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="00A77541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job</w:t>
                            </w:r>
                            <w:proofErr w:type="spellEnd"/>
                            <w:r w:rsidR="00A77541" w:rsidRPr="00A7754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! I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wan</w:t>
                            </w:r>
                            <w:r w:rsidR="00A77541" w:rsidRPr="00A7754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</w:t>
                            </w:r>
                            <w:proofErr w:type="spellEnd"/>
                            <w:r w:rsidR="00A77541" w:rsidRPr="00A7754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to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thank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you</w:t>
                            </w:r>
                            <w:proofErr w:type="spellEnd"/>
                            <w:r w:rsidRPr="004630B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630B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all</w:t>
                            </w:r>
                            <w:proofErr w:type="spellEnd"/>
                            <w:r w:rsidR="00A77541" w:rsidRPr="00A7754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fi-FI" w:eastAsia="fi-FI"/>
                              </w:rPr>
                              <w:t>!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t> </w:t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  <w:r w:rsidRPr="004630BC">
                              <w:rPr>
                                <w:rFonts w:ascii="Arial" w:eastAsia="Times New Roman" w:hAnsi="Arial" w:cs="Arial"/>
                                <w:color w:val="000000"/>
                                <w:lang w:val="fi-FI" w:eastAsia="fi-FI"/>
                              </w:rPr>
                              <w:br/>
                            </w:r>
                          </w:p>
                          <w:p w:rsidR="00C953FA" w:rsidRPr="00A77541" w:rsidRDefault="00C953FA" w:rsidP="00A77541">
                            <w:pPr>
                              <w:pStyle w:val="B-Normal"/>
                              <w:spacing w:line="360" w:lineRule="auto"/>
                            </w:pPr>
                          </w:p>
                          <w:p w:rsidR="00C953FA" w:rsidRDefault="00C953FA" w:rsidP="00A77541">
                            <w:pPr>
                              <w:pStyle w:val="B-Normal"/>
                            </w:pPr>
                          </w:p>
                          <w:p w:rsidR="00C953FA" w:rsidRPr="00C953FA" w:rsidRDefault="00C953FA" w:rsidP="00A77541">
                            <w:pPr>
                              <w:pStyle w:val="B-Normal"/>
                            </w:pPr>
                          </w:p>
                          <w:p w:rsidR="00C953FA" w:rsidRPr="00C953FA" w:rsidRDefault="00C953FA" w:rsidP="00A77541">
                            <w:pPr>
                              <w:pStyle w:val="B-Normal"/>
                            </w:pPr>
                          </w:p>
                          <w:p w:rsidR="00CA22D3" w:rsidRPr="00303F80" w:rsidRDefault="00CA22D3" w:rsidP="00A77541">
                            <w:pPr>
                              <w:pStyle w:val="B-Normal"/>
                              <w:rPr>
                                <w:rStyle w:val="sowc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49685" id="Text Box 23" o:spid="_x0000_s1030" type="#_x0000_t202" style="position:absolute;margin-left:509.45pt;margin-top:64.7pt;width:275.55pt;height:815.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" filled="f" fillcolor="#fffffe" stroked="f" strokecolor="#212120" insetpen="t">
                <v:textbox inset="2.88pt,2.88pt,2.88pt,2.88pt">
                  <w:txbxContent>
                    <w:p w:rsidR="004630BC" w:rsidRPr="00A77541" w:rsidRDefault="004630BC" w:rsidP="00A77541">
                      <w:pPr>
                        <w:pStyle w:val="B-Normal"/>
                      </w:pPr>
                      <w:r w:rsidRPr="00A77541">
                        <w:t>Wednesday the 14</w:t>
                      </w:r>
                      <w:r w:rsidRPr="00A77541">
                        <w:rPr>
                          <w:vertAlign w:val="superscript"/>
                        </w:rPr>
                        <w:t>th</w:t>
                      </w:r>
                      <w:r w:rsidRPr="00A77541">
                        <w:t xml:space="preserve"> of November</w:t>
                      </w:r>
                    </w:p>
                    <w:p w:rsidR="004630BC" w:rsidRPr="004630BC" w:rsidRDefault="004630BC" w:rsidP="00A77541">
                      <w:pPr>
                        <w:pStyle w:val="B-Normal"/>
                      </w:pPr>
                    </w:p>
                    <w:p w:rsidR="004630BC" w:rsidRPr="004630BC" w:rsidRDefault="004630BC" w:rsidP="00A77541">
                      <w:pPr>
                        <w:pStyle w:val="B-Normal"/>
                      </w:pPr>
                    </w:p>
                    <w:p w:rsidR="004630BC" w:rsidRPr="004630BC" w:rsidRDefault="004630BC" w:rsidP="00A77541">
                      <w:pPr>
                        <w:spacing w:line="360" w:lineRule="auto"/>
                        <w:rPr>
                          <w:rFonts w:ascii="Arial" w:eastAsia="Times New Roman" w:hAnsi="Arial" w:cs="Arial"/>
                          <w:lang w:val="fi-FI" w:eastAsia="fi-FI"/>
                        </w:rPr>
                      </w:pP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When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woke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up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,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took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shower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ate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good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breakfeast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like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yesterday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After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had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ate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n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,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lli g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t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sick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stayed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at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play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ed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floorbal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l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 I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like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floorball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bec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use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it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is my hobb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y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After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, i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t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was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carneval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day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at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,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so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there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was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some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musi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human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towers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that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was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very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dangerous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but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be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utiful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4630BC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Thursda</w:t>
                      </w:r>
                      <w:r w:rsidR="00A77541" w:rsidRPr="00A77541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y</w:t>
                      </w:r>
                      <w:proofErr w:type="spellEnd"/>
                      <w:r w:rsidR="00A77541" w:rsidRPr="00A77541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 w:rsidRPr="00A77541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="00A77541" w:rsidRPr="00A77541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15th of November 2018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woke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up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ate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breakfeast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that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760542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I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liked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I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but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lli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stayd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at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home.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After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</w:t>
                      </w:r>
                      <w:r w:rsidR="00760542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had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had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lunch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at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,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were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pick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ed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up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bus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station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and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Ba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rcelona 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Science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M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use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u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m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There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ere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very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m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any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nice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things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After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museum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home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again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Friday</w:t>
                      </w:r>
                      <w:proofErr w:type="spellEnd"/>
                      <w:r w:rsidR="00A77541" w:rsidRPr="00A77541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 w:rsidRPr="00A77541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="00A77541" w:rsidRPr="00A77541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16th of November 2018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When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woke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up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lli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felt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better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and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school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say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good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bye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for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our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new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friends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Then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were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pick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ed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up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train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stop.Then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arrived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Barcelona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F61C9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I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n Barcelona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had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guide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d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tour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Barcelona is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very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bea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u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tiful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After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tour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a 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restaurant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I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ordered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pasta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, 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O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lli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had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burger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.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fter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meal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760542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="00760542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bookmarkStart w:id="1" w:name="_GoBack"/>
                      <w:bookmarkEnd w:id="1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shopping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Later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went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home and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in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evening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,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there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was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 party and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lots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of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food.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Satur</w:t>
                      </w:r>
                      <w:r w:rsidR="00A77541" w:rsidRPr="00A77541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day</w:t>
                      </w:r>
                      <w:proofErr w:type="spellEnd"/>
                      <w:r w:rsidR="00A77541" w:rsidRPr="00A77541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 w:rsidRPr="00A77541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="00A77541" w:rsidRPr="00A77541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17th of November 2018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woke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up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at 3 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in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morning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and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ere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tired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We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want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hank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for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family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. I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wan</w:t>
                      </w:r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to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see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you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guys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again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and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thank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for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C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arme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she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did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a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great</w:t>
                      </w:r>
                      <w:proofErr w:type="spellEnd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="00A77541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job</w:t>
                      </w:r>
                      <w:proofErr w:type="spellEnd"/>
                      <w:r w:rsidR="00A77541" w:rsidRPr="00A77541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! I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wan</w:t>
                      </w:r>
                      <w:r w:rsidR="00A77541" w:rsidRPr="00A77541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</w:t>
                      </w:r>
                      <w:proofErr w:type="spellEnd"/>
                      <w:r w:rsidR="00A77541" w:rsidRPr="00A77541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to</w:t>
                      </w:r>
                      <w:r w:rsidRPr="004630BC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thank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you</w:t>
                      </w:r>
                      <w:proofErr w:type="spellEnd"/>
                      <w:r w:rsidRPr="004630BC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630BC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all</w:t>
                      </w:r>
                      <w:proofErr w:type="spellEnd"/>
                      <w:r w:rsidR="00A77541" w:rsidRPr="00A77541">
                        <w:rPr>
                          <w:rFonts w:ascii="Arial" w:eastAsia="Times New Roman" w:hAnsi="Arial" w:cs="Arial"/>
                          <w:b/>
                          <w:color w:val="000000"/>
                          <w:lang w:val="fi-FI" w:eastAsia="fi-FI"/>
                        </w:rPr>
                        <w:t>!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t> </w:t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  <w:r w:rsidRPr="004630BC">
                        <w:rPr>
                          <w:rFonts w:ascii="Arial" w:eastAsia="Times New Roman" w:hAnsi="Arial" w:cs="Arial"/>
                          <w:color w:val="000000"/>
                          <w:lang w:val="fi-FI" w:eastAsia="fi-FI"/>
                        </w:rPr>
                        <w:br/>
                      </w:r>
                    </w:p>
                    <w:p w:rsidR="00C953FA" w:rsidRPr="00A77541" w:rsidRDefault="00C953FA" w:rsidP="00A77541">
                      <w:pPr>
                        <w:pStyle w:val="B-Normal"/>
                        <w:spacing w:line="360" w:lineRule="auto"/>
                      </w:pPr>
                    </w:p>
                    <w:p w:rsidR="00C953FA" w:rsidRDefault="00C953FA" w:rsidP="00A77541">
                      <w:pPr>
                        <w:pStyle w:val="B-Normal"/>
                      </w:pPr>
                    </w:p>
                    <w:p w:rsidR="00C953FA" w:rsidRPr="00C953FA" w:rsidRDefault="00C953FA" w:rsidP="00A77541">
                      <w:pPr>
                        <w:pStyle w:val="B-Normal"/>
                      </w:pPr>
                    </w:p>
                    <w:p w:rsidR="00C953FA" w:rsidRPr="00C953FA" w:rsidRDefault="00C953FA" w:rsidP="00A77541">
                      <w:pPr>
                        <w:pStyle w:val="B-Normal"/>
                      </w:pPr>
                    </w:p>
                    <w:p w:rsidR="00CA22D3" w:rsidRPr="00303F80" w:rsidRDefault="00CA22D3" w:rsidP="00A77541">
                      <w:pPr>
                        <w:pStyle w:val="B-Normal"/>
                        <w:rPr>
                          <w:rStyle w:val="sowc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tabs>
          <w:tab w:val="left" w:pos="9012"/>
        </w:tabs>
        <w:rPr>
          <w:lang w:val="en-US"/>
        </w:rPr>
      </w:pPr>
      <w:r w:rsidRPr="00162CCC">
        <w:rPr>
          <w:lang w:val="en-US"/>
        </w:rPr>
        <w:tab/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700F0B">
      <w:pPr>
        <w:tabs>
          <w:tab w:val="left" w:pos="1418"/>
          <w:tab w:val="left" w:pos="7938"/>
        </w:tabs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AF7D0A" w:rsidP="00CA22D3">
      <w:pPr>
        <w:rPr>
          <w:lang w:val="en-US"/>
        </w:rPr>
      </w:pPr>
      <w:r>
        <w:rPr>
          <w:noProof/>
          <w:lang w:val="sv-SE" w:eastAsia="sv-SE"/>
        </w:rPr>
        <w:t xml:space="preserve"> </w:t>
      </w:r>
    </w:p>
    <w:p w:rsidR="00CA22D3" w:rsidRPr="00162CCC" w:rsidRDefault="00CA22D3" w:rsidP="002C424A">
      <w:pPr>
        <w:tabs>
          <w:tab w:val="left" w:pos="15593"/>
        </w:tabs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AF7D0A" w:rsidP="00CA22D3">
      <w:pPr>
        <w:rPr>
          <w:lang w:val="en-US"/>
        </w:rPr>
      </w:pPr>
      <w:r>
        <w:rPr>
          <w:noProof/>
          <w:lang w:val="sv-SE" w:eastAsia="sv-SE"/>
        </w:rPr>
        <w:t xml:space="preserve">           </w:t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2C424A">
      <w:pPr>
        <w:tabs>
          <w:tab w:val="left" w:pos="15451"/>
        </w:tabs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tabs>
          <w:tab w:val="left" w:pos="3300"/>
        </w:tabs>
        <w:rPr>
          <w:lang w:val="en-US"/>
        </w:rPr>
      </w:pPr>
      <w:r w:rsidRPr="00162CCC">
        <w:rPr>
          <w:lang w:val="en-US"/>
        </w:rPr>
        <w:tab/>
      </w:r>
    </w:p>
    <w:p w:rsidR="00A62431" w:rsidRPr="00A62431" w:rsidRDefault="00390C39" w:rsidP="00A62431">
      <w:pPr>
        <w:tabs>
          <w:tab w:val="left" w:pos="16160"/>
        </w:tabs>
      </w:pPr>
      <w:r w:rsidRPr="00390C39">
        <w:t xml:space="preserve"> </w:t>
      </w:r>
    </w:p>
    <w:p w:rsidR="00A62431" w:rsidRPr="00A62431" w:rsidRDefault="00A62431" w:rsidP="00A62431"/>
    <w:p w:rsidR="00A62431" w:rsidRPr="00A62431" w:rsidRDefault="00A77541" w:rsidP="00A62431">
      <w:r>
        <w:rPr>
          <w:noProof/>
          <w:lang w:val="sv-SE" w:eastAsia="sv-SE"/>
        </w:rPr>
        <w:drawing>
          <wp:anchor distT="0" distB="0" distL="114300" distR="114300" simplePos="0" relativeHeight="251713536" behindDoc="0" locked="0" layoutInCell="1" allowOverlap="1" wp14:anchorId="7876E674" wp14:editId="0473EFF9">
            <wp:simplePos x="0" y="0"/>
            <wp:positionH relativeFrom="column">
              <wp:posOffset>712607</wp:posOffset>
            </wp:positionH>
            <wp:positionV relativeFrom="paragraph">
              <wp:posOffset>82044</wp:posOffset>
            </wp:positionV>
            <wp:extent cx="3154495" cy="3083807"/>
            <wp:effectExtent l="0" t="0" r="0" b="2540"/>
            <wp:wrapNone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rythisforexample.com/images/exampleO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95" cy="308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431" w:rsidRPr="00A62431" w:rsidRDefault="00A62431" w:rsidP="00A62431"/>
    <w:p w:rsidR="00A62431" w:rsidRDefault="00A62431" w:rsidP="00A62431"/>
    <w:p w:rsidR="00B5746A" w:rsidRPr="00A62431" w:rsidRDefault="00A77541" w:rsidP="00A62431">
      <w:pPr>
        <w:tabs>
          <w:tab w:val="left" w:pos="6379"/>
        </w:tabs>
        <w:spacing w:before="120"/>
        <w:rPr>
          <w:rFonts w:ascii="Verdana" w:hAnsi="Verdana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716608" behindDoc="0" locked="0" layoutInCell="1" allowOverlap="1" wp14:anchorId="3538D7F0" wp14:editId="60C0F311">
            <wp:simplePos x="0" y="0"/>
            <wp:positionH relativeFrom="column">
              <wp:posOffset>2986269</wp:posOffset>
            </wp:positionH>
            <wp:positionV relativeFrom="paragraph">
              <wp:posOffset>2070977</wp:posOffset>
            </wp:positionV>
            <wp:extent cx="3345084" cy="2508812"/>
            <wp:effectExtent l="0" t="0" r="0" b="6350"/>
            <wp:wrapNone/>
            <wp:docPr id="7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rythisforexample.com/images/exampleO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99" cy="251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714560" behindDoc="0" locked="0" layoutInCell="1" allowOverlap="1" wp14:anchorId="6242E55B" wp14:editId="3B65C6C6">
            <wp:simplePos x="0" y="0"/>
            <wp:positionH relativeFrom="margin">
              <wp:posOffset>6910150</wp:posOffset>
            </wp:positionH>
            <wp:positionV relativeFrom="paragraph">
              <wp:posOffset>2068999</wp:posOffset>
            </wp:positionV>
            <wp:extent cx="3325865" cy="2494400"/>
            <wp:effectExtent l="0" t="0" r="1905" b="0"/>
            <wp:wrapNone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arthtimes.org/newsimage/eat-lead-by-example-obesity-expert-tells-parents_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65" cy="24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431">
        <w:tab/>
      </w:r>
    </w:p>
    <w:sectPr w:rsidR="00B5746A" w:rsidRPr="00A62431" w:rsidSect="00CA22D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23811" w:code="8"/>
      <w:pgMar w:top="0" w:right="26" w:bottom="0" w:left="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7AB9" w:rsidRDefault="00507AB9">
      <w:r>
        <w:separator/>
      </w:r>
    </w:p>
  </w:endnote>
  <w:endnote w:type="continuationSeparator" w:id="0">
    <w:p w:rsidR="00507AB9" w:rsidRDefault="00507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975" w:rsidRDefault="00EB3975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22D3" w:rsidRPr="00B3059B" w:rsidRDefault="008B2C4A" w:rsidP="006B4CF5">
    <w:pPr>
      <w:pStyle w:val="Alatunniste"/>
      <w:tabs>
        <w:tab w:val="clear" w:pos="4677"/>
        <w:tab w:val="center" w:pos="2160"/>
      </w:tabs>
      <w:ind w:left="8585" w:right="540" w:firstLine="7063"/>
      <w:jc w:val="center"/>
      <w:rPr>
        <w:rFonts w:ascii="Verdana" w:hAnsi="Verdana"/>
        <w:noProof/>
        <w:lang w:val="en-US"/>
      </w:rPr>
    </w:pPr>
    <w:r w:rsidRPr="008B2C4A">
      <w:rPr>
        <w:noProof/>
        <w:lang w:val="sv-SE" w:eastAsia="sv-SE"/>
      </w:rPr>
      <w:drawing>
        <wp:anchor distT="0" distB="0" distL="114300" distR="114300" simplePos="0" relativeHeight="251661312" behindDoc="0" locked="0" layoutInCell="1" allowOverlap="1" wp14:anchorId="5A27A959" wp14:editId="3E98A5E1">
          <wp:simplePos x="0" y="0"/>
          <wp:positionH relativeFrom="margin">
            <wp:posOffset>364803</wp:posOffset>
          </wp:positionH>
          <wp:positionV relativeFrom="paragraph">
            <wp:posOffset>-73025</wp:posOffset>
          </wp:positionV>
          <wp:extent cx="537144" cy="807167"/>
          <wp:effectExtent l="0" t="0" r="0" b="0"/>
          <wp:wrapNone/>
          <wp:docPr id="32" name="Bildobjekt 32" descr="C:\Users\eltsac\Documents\Språkskolan\Erasmus\2016\Logga\IOOE - logo FINISHED 2017-02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eltsac\Documents\Språkskolan\Erasmus\2016\Logga\IOOE - logo FINISHED 2017-02-0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144" cy="807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22D3" w:rsidRPr="00B3059B">
      <w:rPr>
        <w:rFonts w:ascii="Verdana" w:hAnsi="Verdana"/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208DD2" wp14:editId="58ED660A">
              <wp:simplePos x="0" y="0"/>
              <wp:positionH relativeFrom="column">
                <wp:posOffset>228600</wp:posOffset>
              </wp:positionH>
              <wp:positionV relativeFrom="paragraph">
                <wp:posOffset>-116205</wp:posOffset>
              </wp:positionV>
              <wp:extent cx="10201275" cy="19357"/>
              <wp:effectExtent l="0" t="0" r="28575" b="1905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01275" cy="19357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63F6BB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9.15pt" to="821.25pt,-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"/>
          </w:pict>
        </mc:Fallback>
      </mc:AlternateContent>
    </w:r>
    <w:r w:rsidR="00CA22D3" w:rsidRPr="00B3059B">
      <w:rPr>
        <w:rFonts w:ascii="Verdana" w:hAnsi="Verdana"/>
        <w:noProof/>
        <w:lang w:val="en-US"/>
      </w:rPr>
      <w:fldChar w:fldCharType="begin"/>
    </w:r>
    <w:r w:rsidR="00CA22D3" w:rsidRPr="00B3059B">
      <w:rPr>
        <w:rFonts w:ascii="Verdana" w:hAnsi="Verdana"/>
        <w:noProof/>
        <w:lang w:val="en-US"/>
      </w:rPr>
      <w:instrText xml:space="preserve"> PAGE </w:instrText>
    </w:r>
    <w:r w:rsidR="00CA22D3" w:rsidRPr="00B3059B">
      <w:rPr>
        <w:rFonts w:ascii="Verdana" w:hAnsi="Verdana"/>
        <w:noProof/>
        <w:lang w:val="en-US"/>
      </w:rPr>
      <w:fldChar w:fldCharType="separate"/>
    </w:r>
    <w:r w:rsidR="000B0C0A">
      <w:rPr>
        <w:rFonts w:ascii="Verdana" w:hAnsi="Verdana"/>
        <w:noProof/>
        <w:lang w:val="en-US"/>
      </w:rPr>
      <w:t>1</w:t>
    </w:r>
    <w:r w:rsidR="00CA22D3" w:rsidRPr="00B3059B">
      <w:rPr>
        <w:rFonts w:ascii="Verdana" w:hAnsi="Verdana"/>
        <w:noProof/>
        <w:lang w:val="en-US"/>
      </w:rPr>
      <w:fldChar w:fldCharType="end"/>
    </w:r>
    <w:r w:rsidR="00CA22D3" w:rsidRPr="00B3059B">
      <w:rPr>
        <w:rFonts w:ascii="Verdana" w:hAnsi="Verdana"/>
        <w:noProof/>
        <w:lang w:val="en-US"/>
      </w:rPr>
      <w:t xml:space="preserve"> </w:t>
    </w:r>
  </w:p>
  <w:p w:rsidR="00CA22D3" w:rsidRPr="004F4041" w:rsidRDefault="006B4CF5" w:rsidP="00A77541">
    <w:pPr>
      <w:pStyle w:val="B-Normal"/>
    </w:pPr>
    <w:r>
      <w:tab/>
    </w:r>
    <w:r w:rsidR="004F3E84">
      <w:t>IOOE magazine</w:t>
    </w:r>
    <w:r w:rsidR="008B2C4A" w:rsidRPr="008B2C4A">
      <w:rPr>
        <w:noProof/>
        <w:lang w:val="sv-SE" w:eastAsia="sv-SE"/>
      </w:rPr>
      <w:t xml:space="preserve"> </w:t>
    </w:r>
    <w:r w:rsidR="00CA22D3" w:rsidRPr="00B3059B">
      <w:br/>
    </w:r>
    <w:r>
      <w:t xml:space="preserve">   </w:t>
    </w:r>
    <w:r w:rsidR="00CA22D3">
      <w:t>In Omnibus Omnia Es</w:t>
    </w:r>
    <w:r w:rsidR="00CA22D3" w:rsidRPr="00B3059B">
      <w:t>t</w:t>
    </w:r>
    <w:r w:rsidR="00CA22D3">
      <w:t xml:space="preserve"> – an Erasmus+ project</w:t>
    </w:r>
    <w:r w:rsidR="00CA22D3">
      <w:tab/>
    </w:r>
    <w:hyperlink r:id="rId2" w:history="1">
      <w:r w:rsidR="00CA22D3" w:rsidRPr="00E81408">
        <w:rPr>
          <w:rStyle w:val="Hyperlinkki"/>
        </w:rPr>
        <w:t>www.iooe.eu</w:t>
      </w:r>
    </w:hyperlink>
    <w:r w:rsidR="00CA22D3">
      <w:tab/>
    </w:r>
    <w:r w:rsidR="00CA22D3" w:rsidRPr="0044438C">
      <w:rPr>
        <w:rStyle w:val="Formatmall1Char"/>
        <w:rFonts w:ascii="Verdana" w:hAnsi="Verdana"/>
      </w:rPr>
      <w:t>201</w:t>
    </w:r>
    <w:r w:rsidR="00EB3975">
      <w:rPr>
        <w:rStyle w:val="Formatmall1Char"/>
        <w:rFonts w:ascii="Verdana" w:hAnsi="Verdana"/>
        <w:lang w:val="en-US"/>
      </w:rPr>
      <w:t>9</w:t>
    </w:r>
    <w:r w:rsidR="00CA22D3" w:rsidRPr="0044438C">
      <w:rPr>
        <w:rStyle w:val="Formatmall1Char"/>
        <w:rFonts w:ascii="Verdana" w:hAnsi="Verdana"/>
      </w:rPr>
      <w:t>-</w:t>
    </w:r>
    <w:r w:rsidR="0053220D" w:rsidRPr="0053220D">
      <w:rPr>
        <w:rStyle w:val="Formatmall1Char"/>
        <w:rFonts w:ascii="Verdana" w:hAnsi="Verdana"/>
        <w:lang w:val="en-US"/>
      </w:rPr>
      <w:t>0</w:t>
    </w:r>
    <w:r w:rsidR="00EB3975">
      <w:rPr>
        <w:rStyle w:val="Formatmall1Char"/>
        <w:rFonts w:ascii="Verdana" w:hAnsi="Verdana"/>
        <w:lang w:val="fi-FI"/>
      </w:rPr>
      <w:t>3</w:t>
    </w:r>
    <w:r w:rsidR="00CA22D3" w:rsidRPr="0044438C">
      <w:rPr>
        <w:rStyle w:val="Formatmall1Char"/>
        <w:rFonts w:ascii="Verdana" w:hAnsi="Verdana"/>
      </w:rPr>
      <w:t>-</w:t>
    </w:r>
    <w:r w:rsidR="00EB3975">
      <w:rPr>
        <w:rStyle w:val="Formatmall1Char"/>
        <w:rFonts w:ascii="Verdana" w:hAnsi="Verdana"/>
        <w:lang w:val="en-US"/>
      </w:rPr>
      <w:t>04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975" w:rsidRDefault="00EB3975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7AB9" w:rsidRDefault="00507AB9">
      <w:r>
        <w:separator/>
      </w:r>
    </w:p>
  </w:footnote>
  <w:footnote w:type="continuationSeparator" w:id="0">
    <w:p w:rsidR="00507AB9" w:rsidRDefault="00507A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975" w:rsidRDefault="00EB3975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22D3" w:rsidRPr="00B3059B" w:rsidRDefault="00CA22D3" w:rsidP="00CA22D3">
    <w:pPr>
      <w:pStyle w:val="Yltunniste"/>
      <w:ind w:left="540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975" w:rsidRDefault="00EB3975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44914"/>
    <w:multiLevelType w:val="hybridMultilevel"/>
    <w:tmpl w:val="7666B1B2"/>
    <w:lvl w:ilvl="0" w:tplc="2D244C16">
      <w:numFmt w:val="bullet"/>
      <w:lvlText w:val="-"/>
      <w:lvlJc w:val="left"/>
      <w:pPr>
        <w:ind w:left="1080" w:hanging="720"/>
      </w:pPr>
      <w:rPr>
        <w:rFonts w:ascii="Verdana" w:eastAsia="Batang" w:hAnsi="Verdana" w:cs="Segoe U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B16C7"/>
    <w:multiLevelType w:val="hybridMultilevel"/>
    <w:tmpl w:val="99026D58"/>
    <w:lvl w:ilvl="0" w:tplc="DE68D20C">
      <w:numFmt w:val="bullet"/>
      <w:lvlText w:val="-"/>
      <w:lvlJc w:val="left"/>
      <w:pPr>
        <w:ind w:left="891" w:hanging="360"/>
      </w:pPr>
      <w:rPr>
        <w:rFonts w:ascii="Verdana" w:eastAsia="Batang" w:hAnsi="Verdana" w:cs="Segoe UI" w:hint="default"/>
        <w:sz w:val="28"/>
      </w:rPr>
    </w:lvl>
    <w:lvl w:ilvl="1" w:tplc="041D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ECF"/>
    <w:rsid w:val="0001414A"/>
    <w:rsid w:val="00056920"/>
    <w:rsid w:val="00087501"/>
    <w:rsid w:val="000A5ADB"/>
    <w:rsid w:val="000B0C0A"/>
    <w:rsid w:val="000C5BD6"/>
    <w:rsid w:val="001057B8"/>
    <w:rsid w:val="00123AED"/>
    <w:rsid w:val="00167F47"/>
    <w:rsid w:val="0017125D"/>
    <w:rsid w:val="001C6B82"/>
    <w:rsid w:val="0021136A"/>
    <w:rsid w:val="002208EF"/>
    <w:rsid w:val="0023390D"/>
    <w:rsid w:val="00280563"/>
    <w:rsid w:val="002A2FE4"/>
    <w:rsid w:val="002B0DD6"/>
    <w:rsid w:val="002C424A"/>
    <w:rsid w:val="00354BBC"/>
    <w:rsid w:val="00363997"/>
    <w:rsid w:val="0036501E"/>
    <w:rsid w:val="00390C39"/>
    <w:rsid w:val="003B1659"/>
    <w:rsid w:val="00402A75"/>
    <w:rsid w:val="00407ECF"/>
    <w:rsid w:val="00430735"/>
    <w:rsid w:val="0044438C"/>
    <w:rsid w:val="00444FAA"/>
    <w:rsid w:val="004630BC"/>
    <w:rsid w:val="0048115F"/>
    <w:rsid w:val="004B5514"/>
    <w:rsid w:val="004F3E84"/>
    <w:rsid w:val="004F4041"/>
    <w:rsid w:val="00507AB9"/>
    <w:rsid w:val="005154C0"/>
    <w:rsid w:val="0053220D"/>
    <w:rsid w:val="0056051C"/>
    <w:rsid w:val="005648A3"/>
    <w:rsid w:val="00566BC6"/>
    <w:rsid w:val="00575CAE"/>
    <w:rsid w:val="005B1D46"/>
    <w:rsid w:val="006127AF"/>
    <w:rsid w:val="00663459"/>
    <w:rsid w:val="00663EDC"/>
    <w:rsid w:val="006B4CF5"/>
    <w:rsid w:val="006C1A01"/>
    <w:rsid w:val="006D5687"/>
    <w:rsid w:val="006D777B"/>
    <w:rsid w:val="006F38DD"/>
    <w:rsid w:val="00700F0B"/>
    <w:rsid w:val="007104BC"/>
    <w:rsid w:val="00740C90"/>
    <w:rsid w:val="007539FA"/>
    <w:rsid w:val="00760542"/>
    <w:rsid w:val="00767D7D"/>
    <w:rsid w:val="0079116E"/>
    <w:rsid w:val="007A770B"/>
    <w:rsid w:val="007C4A70"/>
    <w:rsid w:val="007E2E73"/>
    <w:rsid w:val="00842198"/>
    <w:rsid w:val="008640C1"/>
    <w:rsid w:val="008A7EB2"/>
    <w:rsid w:val="008B1A74"/>
    <w:rsid w:val="008B278B"/>
    <w:rsid w:val="008B2C4A"/>
    <w:rsid w:val="008B7478"/>
    <w:rsid w:val="008C50F3"/>
    <w:rsid w:val="00912BB2"/>
    <w:rsid w:val="0091546E"/>
    <w:rsid w:val="0094048E"/>
    <w:rsid w:val="0096289C"/>
    <w:rsid w:val="00981D50"/>
    <w:rsid w:val="009A5071"/>
    <w:rsid w:val="00A07BC0"/>
    <w:rsid w:val="00A3057C"/>
    <w:rsid w:val="00A51A6D"/>
    <w:rsid w:val="00A62431"/>
    <w:rsid w:val="00A77541"/>
    <w:rsid w:val="00A92A5F"/>
    <w:rsid w:val="00AA7AAC"/>
    <w:rsid w:val="00AF2CFD"/>
    <w:rsid w:val="00AF7D0A"/>
    <w:rsid w:val="00B02792"/>
    <w:rsid w:val="00B45E3C"/>
    <w:rsid w:val="00B5746A"/>
    <w:rsid w:val="00B601DD"/>
    <w:rsid w:val="00B9385B"/>
    <w:rsid w:val="00C03C9C"/>
    <w:rsid w:val="00C07B60"/>
    <w:rsid w:val="00C16F85"/>
    <w:rsid w:val="00C51B1B"/>
    <w:rsid w:val="00C8252C"/>
    <w:rsid w:val="00C91871"/>
    <w:rsid w:val="00C953FA"/>
    <w:rsid w:val="00CA22D3"/>
    <w:rsid w:val="00CB092D"/>
    <w:rsid w:val="00CB34DC"/>
    <w:rsid w:val="00D30768"/>
    <w:rsid w:val="00D32A28"/>
    <w:rsid w:val="00D57D01"/>
    <w:rsid w:val="00D6266B"/>
    <w:rsid w:val="00D94B64"/>
    <w:rsid w:val="00DE70F1"/>
    <w:rsid w:val="00DE79D3"/>
    <w:rsid w:val="00EA0051"/>
    <w:rsid w:val="00EB3975"/>
    <w:rsid w:val="00EB73F6"/>
    <w:rsid w:val="00EE5223"/>
    <w:rsid w:val="00EF3936"/>
    <w:rsid w:val="00F60B28"/>
    <w:rsid w:val="00F61C91"/>
    <w:rsid w:val="00F8643A"/>
    <w:rsid w:val="00F87CC0"/>
    <w:rsid w:val="00FA31CE"/>
    <w:rsid w:val="00FC7368"/>
    <w:rsid w:val="00FD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FA31AF"/>
  <w15:chartTrackingRefBased/>
  <w15:docId w15:val="{DA1715B7-BA9D-1749-AF07-628B5FB4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rsid w:val="00CA22D3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uk-UA" w:eastAsia="ko-KR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CA22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rsid w:val="00CA22D3"/>
    <w:pPr>
      <w:tabs>
        <w:tab w:val="center" w:pos="4677"/>
        <w:tab w:val="right" w:pos="9355"/>
      </w:tabs>
    </w:pPr>
  </w:style>
  <w:style w:type="character" w:customStyle="1" w:styleId="YltunnisteChar">
    <w:name w:val="Ylätunniste Char"/>
    <w:basedOn w:val="Kappaleenoletusfontti"/>
    <w:link w:val="Yltunniste"/>
    <w:rsid w:val="00CA22D3"/>
    <w:rPr>
      <w:rFonts w:ascii="Times New Roman" w:eastAsia="Batang" w:hAnsi="Times New Roman" w:cs="Times New Roman"/>
      <w:sz w:val="24"/>
      <w:szCs w:val="24"/>
      <w:lang w:val="uk-UA" w:eastAsia="ko-KR"/>
    </w:rPr>
  </w:style>
  <w:style w:type="paragraph" w:styleId="Alatunniste">
    <w:name w:val="footer"/>
    <w:basedOn w:val="Normaali"/>
    <w:link w:val="AlatunnisteChar"/>
    <w:rsid w:val="00CA22D3"/>
    <w:pPr>
      <w:tabs>
        <w:tab w:val="center" w:pos="4677"/>
        <w:tab w:val="right" w:pos="9355"/>
      </w:tabs>
    </w:pPr>
  </w:style>
  <w:style w:type="character" w:customStyle="1" w:styleId="AlatunnisteChar">
    <w:name w:val="Alatunniste Char"/>
    <w:basedOn w:val="Kappaleenoletusfontti"/>
    <w:link w:val="Alatunniste"/>
    <w:rsid w:val="00CA22D3"/>
    <w:rPr>
      <w:rFonts w:ascii="Times New Roman" w:eastAsia="Batang" w:hAnsi="Times New Roman" w:cs="Times New Roman"/>
      <w:sz w:val="24"/>
      <w:szCs w:val="24"/>
      <w:lang w:val="uk-UA" w:eastAsia="ko-KR"/>
    </w:rPr>
  </w:style>
  <w:style w:type="character" w:customStyle="1" w:styleId="sowc">
    <w:name w:val="sowc"/>
    <w:basedOn w:val="Kappaleenoletusfontti"/>
    <w:rsid w:val="00CA22D3"/>
  </w:style>
  <w:style w:type="character" w:customStyle="1" w:styleId="howc">
    <w:name w:val="howc"/>
    <w:basedOn w:val="Kappaleenoletusfontti"/>
    <w:rsid w:val="00CA22D3"/>
  </w:style>
  <w:style w:type="paragraph" w:customStyle="1" w:styleId="My">
    <w:name w:val="My"/>
    <w:link w:val="MyChar"/>
    <w:rsid w:val="00CA22D3"/>
    <w:pPr>
      <w:spacing w:after="0" w:line="240" w:lineRule="auto"/>
    </w:pPr>
    <w:rPr>
      <w:rFonts w:ascii="Verdana" w:eastAsia="Batang" w:hAnsi="Verdana" w:cs="Arial"/>
      <w:sz w:val="24"/>
      <w:szCs w:val="24"/>
      <w:lang w:val="uk-UA" w:eastAsia="ko-KR"/>
    </w:rPr>
  </w:style>
  <w:style w:type="character" w:styleId="Hyperlinkki">
    <w:name w:val="Hyperlink"/>
    <w:basedOn w:val="Kappaleenoletusfontti"/>
    <w:rsid w:val="00CA22D3"/>
    <w:rPr>
      <w:color w:val="0000FF"/>
      <w:u w:val="single"/>
    </w:rPr>
  </w:style>
  <w:style w:type="paragraph" w:customStyle="1" w:styleId="MyHeadtitle">
    <w:name w:val="My Head title"/>
    <w:basedOn w:val="Otsikko1"/>
    <w:link w:val="MyHeadtitleChar"/>
    <w:rsid w:val="00CA22D3"/>
    <w:pPr>
      <w:keepLines w:val="0"/>
      <w:spacing w:after="60"/>
    </w:pPr>
    <w:rPr>
      <w:rFonts w:ascii="Verdana" w:eastAsia="Batang" w:hAnsi="Verdana" w:cs="Arial"/>
      <w:b/>
      <w:bCs/>
      <w:kern w:val="32"/>
      <w:sz w:val="36"/>
      <w:lang w:val="en-US"/>
    </w:rPr>
  </w:style>
  <w:style w:type="paragraph" w:customStyle="1" w:styleId="A-Subheading">
    <w:name w:val="A - Subheading"/>
    <w:basedOn w:val="Normaali"/>
    <w:link w:val="A-SubheadingChar"/>
    <w:qFormat/>
    <w:rsid w:val="00CA22D3"/>
    <w:pPr>
      <w:keepNext/>
      <w:spacing w:before="240" w:after="60"/>
      <w:jc w:val="right"/>
      <w:outlineLvl w:val="0"/>
    </w:pPr>
    <w:rPr>
      <w:rFonts w:ascii="Segoe UI" w:hAnsi="Segoe UI" w:cs="Segoe UI"/>
      <w:b/>
      <w:bCs/>
      <w:color w:val="534E94"/>
      <w:kern w:val="32"/>
      <w:sz w:val="36"/>
      <w:szCs w:val="32"/>
      <w:lang w:val="en-US"/>
    </w:rPr>
  </w:style>
  <w:style w:type="paragraph" w:customStyle="1" w:styleId="1A-Mainheading">
    <w:name w:val="1A - Main heading"/>
    <w:basedOn w:val="MyHeadtitle"/>
    <w:link w:val="1A-MainheadingChar"/>
    <w:autoRedefine/>
    <w:qFormat/>
    <w:rsid w:val="00407ECF"/>
    <w:pPr>
      <w:spacing w:before="120"/>
      <w:jc w:val="center"/>
    </w:pPr>
    <w:rPr>
      <w:rFonts w:cs="Segoe UI"/>
      <w:color w:val="534E94"/>
      <w:sz w:val="44"/>
      <w:szCs w:val="40"/>
    </w:rPr>
  </w:style>
  <w:style w:type="character" w:customStyle="1" w:styleId="MyHeadtitleChar">
    <w:name w:val="My Head title Char"/>
    <w:basedOn w:val="Otsikko1Char"/>
    <w:link w:val="MyHeadtitle"/>
    <w:rsid w:val="00CA22D3"/>
    <w:rPr>
      <w:rFonts w:ascii="Verdana" w:eastAsia="Batang" w:hAnsi="Verdana" w:cs="Arial"/>
      <w:b/>
      <w:bCs/>
      <w:color w:val="2E74B5" w:themeColor="accent1" w:themeShade="BF"/>
      <w:kern w:val="32"/>
      <w:sz w:val="36"/>
      <w:szCs w:val="32"/>
      <w:lang w:val="en-US" w:eastAsia="ko-KR"/>
    </w:rPr>
  </w:style>
  <w:style w:type="character" w:customStyle="1" w:styleId="A-SubheadingChar">
    <w:name w:val="A - Subheading Char"/>
    <w:basedOn w:val="Kappaleenoletusfontti"/>
    <w:link w:val="A-Subheading"/>
    <w:rsid w:val="00CA22D3"/>
    <w:rPr>
      <w:rFonts w:eastAsia="Batang" w:cs="Segoe UI"/>
      <w:b/>
      <w:bCs/>
      <w:color w:val="534E94"/>
      <w:kern w:val="32"/>
      <w:sz w:val="36"/>
      <w:szCs w:val="32"/>
      <w:lang w:val="en-US" w:eastAsia="ko-KR"/>
    </w:rPr>
  </w:style>
  <w:style w:type="paragraph" w:customStyle="1" w:styleId="B-Normal">
    <w:name w:val="B - Normal"/>
    <w:basedOn w:val="My"/>
    <w:link w:val="B-NormalChar"/>
    <w:autoRedefine/>
    <w:qFormat/>
    <w:rsid w:val="00A77541"/>
    <w:pPr>
      <w:tabs>
        <w:tab w:val="left" w:pos="9072"/>
        <w:tab w:val="left" w:pos="14884"/>
      </w:tabs>
    </w:pPr>
    <w:rPr>
      <w:rFonts w:ascii="Arial" w:hAnsi="Arial"/>
      <w:b/>
      <w:color w:val="333333"/>
      <w:lang w:val="en-US"/>
    </w:rPr>
  </w:style>
  <w:style w:type="character" w:customStyle="1" w:styleId="1A-MainheadingChar">
    <w:name w:val="1A - Main heading Char"/>
    <w:basedOn w:val="MyHeadtitleChar"/>
    <w:link w:val="1A-Mainheading"/>
    <w:rsid w:val="00407ECF"/>
    <w:rPr>
      <w:rFonts w:ascii="Verdana" w:eastAsia="Batang" w:hAnsi="Verdana" w:cs="Segoe UI"/>
      <w:b/>
      <w:bCs/>
      <w:color w:val="534E94"/>
      <w:kern w:val="32"/>
      <w:sz w:val="44"/>
      <w:szCs w:val="40"/>
      <w:lang w:val="en-US" w:eastAsia="ko-KR"/>
    </w:rPr>
  </w:style>
  <w:style w:type="paragraph" w:customStyle="1" w:styleId="A-Heading">
    <w:name w:val="A - Heading"/>
    <w:basedOn w:val="MyHeadtitle"/>
    <w:link w:val="A-HeadingChar"/>
    <w:qFormat/>
    <w:rsid w:val="00CA22D3"/>
    <w:rPr>
      <w:color w:val="534E94"/>
    </w:rPr>
  </w:style>
  <w:style w:type="character" w:customStyle="1" w:styleId="MyChar">
    <w:name w:val="My Char"/>
    <w:basedOn w:val="Kappaleenoletusfontti"/>
    <w:link w:val="My"/>
    <w:rsid w:val="00CA22D3"/>
    <w:rPr>
      <w:rFonts w:ascii="Verdana" w:eastAsia="Batang" w:hAnsi="Verdana" w:cs="Arial"/>
      <w:sz w:val="24"/>
      <w:szCs w:val="24"/>
      <w:lang w:val="uk-UA" w:eastAsia="ko-KR"/>
    </w:rPr>
  </w:style>
  <w:style w:type="character" w:customStyle="1" w:styleId="B-NormalChar">
    <w:name w:val="B - Normal Char"/>
    <w:basedOn w:val="MyChar"/>
    <w:link w:val="B-Normal"/>
    <w:rsid w:val="00A77541"/>
    <w:rPr>
      <w:rFonts w:ascii="Arial" w:eastAsia="Batang" w:hAnsi="Arial" w:cs="Arial"/>
      <w:b/>
      <w:color w:val="333333"/>
      <w:sz w:val="24"/>
      <w:szCs w:val="24"/>
      <w:lang w:val="en-US" w:eastAsia="ko-KR"/>
    </w:rPr>
  </w:style>
  <w:style w:type="character" w:customStyle="1" w:styleId="A-HeadingChar">
    <w:name w:val="A - Heading Char"/>
    <w:basedOn w:val="MyHeadtitleChar"/>
    <w:link w:val="A-Heading"/>
    <w:rsid w:val="00CA22D3"/>
    <w:rPr>
      <w:rFonts w:ascii="Verdana" w:eastAsia="Batang" w:hAnsi="Verdana" w:cs="Arial"/>
      <w:b/>
      <w:bCs/>
      <w:color w:val="534E94"/>
      <w:kern w:val="32"/>
      <w:sz w:val="36"/>
      <w:szCs w:val="32"/>
      <w:lang w:val="en-US" w:eastAsia="ko-KR"/>
    </w:rPr>
  </w:style>
  <w:style w:type="paragraph" w:customStyle="1" w:styleId="B-Preamble">
    <w:name w:val="B - Preamble"/>
    <w:basedOn w:val="My"/>
    <w:link w:val="B-PreambleChar"/>
    <w:qFormat/>
    <w:rsid w:val="00CA22D3"/>
    <w:pPr>
      <w:jc w:val="both"/>
    </w:pPr>
    <w:rPr>
      <w:rFonts w:cs="Segoe UI"/>
      <w:b/>
      <w:color w:val="333333"/>
      <w:lang w:val="en-US"/>
    </w:rPr>
  </w:style>
  <w:style w:type="paragraph" w:customStyle="1" w:styleId="Formatmall1">
    <w:name w:val="Formatmall1"/>
    <w:basedOn w:val="Pivmr"/>
    <w:link w:val="Formatmall1Char"/>
    <w:autoRedefine/>
    <w:qFormat/>
    <w:rsid w:val="00CA22D3"/>
    <w:rPr>
      <w:i/>
    </w:rPr>
  </w:style>
  <w:style w:type="character" w:customStyle="1" w:styleId="B-PreambleChar">
    <w:name w:val="B - Preamble Char"/>
    <w:basedOn w:val="MyChar"/>
    <w:link w:val="B-Preamble"/>
    <w:rsid w:val="00CA22D3"/>
    <w:rPr>
      <w:rFonts w:ascii="Verdana" w:eastAsia="Batang" w:hAnsi="Verdana" w:cs="Segoe UI"/>
      <w:b/>
      <w:color w:val="333333"/>
      <w:sz w:val="24"/>
      <w:szCs w:val="24"/>
      <w:lang w:val="en-US" w:eastAsia="ko-KR"/>
    </w:rPr>
  </w:style>
  <w:style w:type="character" w:customStyle="1" w:styleId="Formatmall1Char">
    <w:name w:val="Formatmall1 Char"/>
    <w:basedOn w:val="PivmrChar"/>
    <w:link w:val="Formatmall1"/>
    <w:rsid w:val="00CA22D3"/>
    <w:rPr>
      <w:rFonts w:ascii="Times New Roman" w:eastAsia="Batang" w:hAnsi="Times New Roman" w:cs="Times New Roman"/>
      <w:i/>
      <w:sz w:val="24"/>
      <w:szCs w:val="24"/>
      <w:lang w:val="uk-UA" w:eastAsia="ko-KR"/>
    </w:rPr>
  </w:style>
  <w:style w:type="character" w:customStyle="1" w:styleId="Otsikko1Char">
    <w:name w:val="Otsikko 1 Char"/>
    <w:basedOn w:val="Kappaleenoletusfontti"/>
    <w:link w:val="Otsikko1"/>
    <w:uiPriority w:val="9"/>
    <w:rsid w:val="00CA22D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 w:eastAsia="ko-KR"/>
    </w:rPr>
  </w:style>
  <w:style w:type="paragraph" w:styleId="Pivmr">
    <w:name w:val="Date"/>
    <w:basedOn w:val="Normaali"/>
    <w:next w:val="Normaali"/>
    <w:link w:val="PivmrChar"/>
    <w:uiPriority w:val="99"/>
    <w:semiHidden/>
    <w:unhideWhenUsed/>
    <w:rsid w:val="00CA22D3"/>
  </w:style>
  <w:style w:type="character" w:customStyle="1" w:styleId="PivmrChar">
    <w:name w:val="Päivämäärä Char"/>
    <w:basedOn w:val="Kappaleenoletusfontti"/>
    <w:link w:val="Pivmr"/>
    <w:uiPriority w:val="99"/>
    <w:semiHidden/>
    <w:rsid w:val="00CA22D3"/>
    <w:rPr>
      <w:rFonts w:ascii="Times New Roman" w:eastAsia="Batang" w:hAnsi="Times New Roman" w:cs="Times New Roman"/>
      <w:sz w:val="24"/>
      <w:szCs w:val="24"/>
      <w:lang w:val="uk-UA" w:eastAsia="ko-KR"/>
    </w:rPr>
  </w:style>
  <w:style w:type="character" w:customStyle="1" w:styleId="apple-converted-space">
    <w:name w:val="apple-converted-space"/>
    <w:basedOn w:val="Kappaleenoletusfontti"/>
    <w:rsid w:val="008B1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ooe.eu" TargetMode="External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atisistonen/Downloads/IOOE%20magazine%20pages%20template%202017-02-03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IOOE magazine pages template 2017-02-03.dotx</Template>
  <TotalTime>100</TotalTime>
  <Pages>2</Pages>
  <Words>10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2017-01-20T13:42:00Z</cp:lastPrinted>
  <dcterms:created xsi:type="dcterms:W3CDTF">2019-02-24T12:12:00Z</dcterms:created>
  <dcterms:modified xsi:type="dcterms:W3CDTF">2019-03-05T12:32:00Z</dcterms:modified>
</cp:coreProperties>
</file>