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ulukkoRuudukko"/>
        <w:tblpPr w:leftFromText="141" w:rightFromText="141" w:vertAnchor="text" w:horzAnchor="margin" w:tblpY="140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473047" w:rsidTr="00D55D3A">
        <w:tc>
          <w:tcPr>
            <w:tcW w:w="534" w:type="dxa"/>
          </w:tcPr>
          <w:p w:rsidR="00473047" w:rsidRDefault="00473047" w:rsidP="00473047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473047" w:rsidRDefault="00473047" w:rsidP="00473047">
            <w:r>
              <w:t>Nimi</w:t>
            </w:r>
          </w:p>
        </w:tc>
        <w:tc>
          <w:tcPr>
            <w:tcW w:w="541" w:type="dxa"/>
          </w:tcPr>
          <w:p w:rsidR="00473047" w:rsidRDefault="00473047" w:rsidP="00473047">
            <w:r>
              <w:t>ma</w:t>
            </w:r>
          </w:p>
        </w:tc>
        <w:tc>
          <w:tcPr>
            <w:tcW w:w="425" w:type="dxa"/>
          </w:tcPr>
          <w:p w:rsidR="00473047" w:rsidRDefault="00473047" w:rsidP="00473047">
            <w:r>
              <w:t>ti</w:t>
            </w:r>
          </w:p>
        </w:tc>
        <w:tc>
          <w:tcPr>
            <w:tcW w:w="426" w:type="dxa"/>
          </w:tcPr>
          <w:p w:rsidR="00473047" w:rsidRDefault="00473047" w:rsidP="00473047">
            <w:r>
              <w:t>ke</w:t>
            </w:r>
          </w:p>
        </w:tc>
        <w:tc>
          <w:tcPr>
            <w:tcW w:w="424" w:type="dxa"/>
          </w:tcPr>
          <w:p w:rsidR="00473047" w:rsidRDefault="00473047" w:rsidP="00473047">
            <w:r>
              <w:t>to</w:t>
            </w:r>
          </w:p>
        </w:tc>
        <w:tc>
          <w:tcPr>
            <w:tcW w:w="442" w:type="dxa"/>
          </w:tcPr>
          <w:p w:rsidR="00473047" w:rsidRDefault="00473047" w:rsidP="00473047">
            <w:r>
              <w:t>pe</w:t>
            </w:r>
          </w:p>
        </w:tc>
        <w:tc>
          <w:tcPr>
            <w:tcW w:w="3244" w:type="dxa"/>
          </w:tcPr>
          <w:p w:rsidR="00473047" w:rsidRDefault="00473047" w:rsidP="00473047">
            <w:r>
              <w:t>Osoite</w:t>
            </w:r>
          </w:p>
        </w:tc>
        <w:tc>
          <w:tcPr>
            <w:tcW w:w="4399" w:type="dxa"/>
          </w:tcPr>
          <w:p w:rsidR="00473047" w:rsidRDefault="00473047" w:rsidP="00473047">
            <w:r>
              <w:t>huom.</w:t>
            </w:r>
          </w:p>
        </w:tc>
        <w:tc>
          <w:tcPr>
            <w:tcW w:w="1415" w:type="dxa"/>
          </w:tcPr>
          <w:p w:rsidR="00473047" w:rsidRDefault="00473047" w:rsidP="00473047">
            <w:r>
              <w:t>lukumäärä</w:t>
            </w:r>
          </w:p>
        </w:tc>
      </w:tr>
      <w:tr w:rsidR="00473047" w:rsidTr="00D55D3A">
        <w:tc>
          <w:tcPr>
            <w:tcW w:w="534" w:type="dxa"/>
          </w:tcPr>
          <w:p w:rsidR="00473047" w:rsidRDefault="00473047" w:rsidP="00473047">
            <w:r>
              <w:t>0</w:t>
            </w:r>
          </w:p>
        </w:tc>
        <w:tc>
          <w:tcPr>
            <w:tcW w:w="2294" w:type="dxa"/>
          </w:tcPr>
          <w:p w:rsidR="00473047" w:rsidRDefault="009D70ED" w:rsidP="00473047">
            <w:r>
              <w:t>Oinonen Elizabeth</w:t>
            </w:r>
          </w:p>
        </w:tc>
        <w:tc>
          <w:tcPr>
            <w:tcW w:w="541" w:type="dxa"/>
          </w:tcPr>
          <w:p w:rsidR="00473047" w:rsidRDefault="00473047" w:rsidP="00473047">
            <w:r>
              <w:t>x</w:t>
            </w:r>
          </w:p>
        </w:tc>
        <w:tc>
          <w:tcPr>
            <w:tcW w:w="425" w:type="dxa"/>
          </w:tcPr>
          <w:p w:rsidR="00473047" w:rsidRDefault="00473047" w:rsidP="00473047">
            <w:r>
              <w:t>x</w:t>
            </w:r>
          </w:p>
        </w:tc>
        <w:tc>
          <w:tcPr>
            <w:tcW w:w="426" w:type="dxa"/>
          </w:tcPr>
          <w:p w:rsidR="00473047" w:rsidRDefault="00473047" w:rsidP="00473047">
            <w:r>
              <w:t>x</w:t>
            </w:r>
          </w:p>
        </w:tc>
        <w:tc>
          <w:tcPr>
            <w:tcW w:w="424" w:type="dxa"/>
          </w:tcPr>
          <w:p w:rsidR="00473047" w:rsidRDefault="00473047" w:rsidP="00473047">
            <w:r>
              <w:t>x</w:t>
            </w:r>
          </w:p>
        </w:tc>
        <w:tc>
          <w:tcPr>
            <w:tcW w:w="442" w:type="dxa"/>
          </w:tcPr>
          <w:p w:rsidR="00473047" w:rsidRDefault="00473047" w:rsidP="00473047">
            <w:r>
              <w:t>x</w:t>
            </w:r>
          </w:p>
        </w:tc>
        <w:tc>
          <w:tcPr>
            <w:tcW w:w="3244" w:type="dxa"/>
          </w:tcPr>
          <w:p w:rsidR="00473047" w:rsidRDefault="00473047" w:rsidP="00473047">
            <w:r>
              <w:t>Haetaan Tenavatörmästä</w:t>
            </w:r>
          </w:p>
        </w:tc>
        <w:tc>
          <w:tcPr>
            <w:tcW w:w="4399" w:type="dxa"/>
          </w:tcPr>
          <w:p w:rsidR="00473047" w:rsidRDefault="00473047" w:rsidP="00473047"/>
        </w:tc>
        <w:tc>
          <w:tcPr>
            <w:tcW w:w="1415" w:type="dxa"/>
          </w:tcPr>
          <w:p w:rsidR="00473047" w:rsidRDefault="00473047" w:rsidP="00473047">
            <w:r>
              <w:t>1</w:t>
            </w:r>
          </w:p>
        </w:tc>
      </w:tr>
      <w:tr w:rsidR="00473047" w:rsidTr="00D55D3A">
        <w:tc>
          <w:tcPr>
            <w:tcW w:w="534" w:type="dxa"/>
          </w:tcPr>
          <w:p w:rsidR="00473047" w:rsidRDefault="00473047" w:rsidP="00473047">
            <w:r>
              <w:t>0</w:t>
            </w:r>
          </w:p>
        </w:tc>
        <w:tc>
          <w:tcPr>
            <w:tcW w:w="2294" w:type="dxa"/>
          </w:tcPr>
          <w:p w:rsidR="00473047" w:rsidRDefault="00473047" w:rsidP="00473047"/>
        </w:tc>
        <w:tc>
          <w:tcPr>
            <w:tcW w:w="541" w:type="dxa"/>
          </w:tcPr>
          <w:p w:rsidR="00473047" w:rsidRDefault="00473047" w:rsidP="00473047">
            <w:r>
              <w:t>x</w:t>
            </w:r>
          </w:p>
        </w:tc>
        <w:tc>
          <w:tcPr>
            <w:tcW w:w="425" w:type="dxa"/>
          </w:tcPr>
          <w:p w:rsidR="00473047" w:rsidRDefault="00473047" w:rsidP="00473047">
            <w:r>
              <w:t>x</w:t>
            </w:r>
          </w:p>
        </w:tc>
        <w:tc>
          <w:tcPr>
            <w:tcW w:w="426" w:type="dxa"/>
          </w:tcPr>
          <w:p w:rsidR="00473047" w:rsidRDefault="00473047" w:rsidP="00473047">
            <w:r>
              <w:t>x</w:t>
            </w:r>
          </w:p>
        </w:tc>
        <w:tc>
          <w:tcPr>
            <w:tcW w:w="424" w:type="dxa"/>
          </w:tcPr>
          <w:p w:rsidR="00473047" w:rsidRDefault="00473047" w:rsidP="00473047">
            <w:r>
              <w:t>x</w:t>
            </w:r>
          </w:p>
        </w:tc>
        <w:tc>
          <w:tcPr>
            <w:tcW w:w="442" w:type="dxa"/>
          </w:tcPr>
          <w:p w:rsidR="00473047" w:rsidRDefault="00473047" w:rsidP="00473047">
            <w:r>
              <w:t>x</w:t>
            </w:r>
          </w:p>
        </w:tc>
        <w:tc>
          <w:tcPr>
            <w:tcW w:w="3244" w:type="dxa"/>
          </w:tcPr>
          <w:p w:rsidR="00473047" w:rsidRDefault="00473047" w:rsidP="00473047">
            <w:r>
              <w:t>Haetaan Tenavatörmästä</w:t>
            </w:r>
          </w:p>
        </w:tc>
        <w:tc>
          <w:tcPr>
            <w:tcW w:w="4399" w:type="dxa"/>
          </w:tcPr>
          <w:p w:rsidR="00473047" w:rsidRDefault="00473047" w:rsidP="00473047"/>
        </w:tc>
        <w:tc>
          <w:tcPr>
            <w:tcW w:w="1415" w:type="dxa"/>
          </w:tcPr>
          <w:p w:rsidR="00473047" w:rsidRDefault="00473047" w:rsidP="00473047">
            <w:r>
              <w:t>2</w:t>
            </w:r>
          </w:p>
        </w:tc>
      </w:tr>
      <w:tr w:rsidR="00473047" w:rsidTr="00D55D3A">
        <w:tc>
          <w:tcPr>
            <w:tcW w:w="534" w:type="dxa"/>
          </w:tcPr>
          <w:p w:rsidR="00473047" w:rsidRDefault="00473047" w:rsidP="00473047">
            <w:r>
              <w:t>0</w:t>
            </w:r>
          </w:p>
        </w:tc>
        <w:tc>
          <w:tcPr>
            <w:tcW w:w="2294" w:type="dxa"/>
          </w:tcPr>
          <w:p w:rsidR="00473047" w:rsidRDefault="00473047" w:rsidP="00473047"/>
        </w:tc>
        <w:tc>
          <w:tcPr>
            <w:tcW w:w="541" w:type="dxa"/>
          </w:tcPr>
          <w:p w:rsidR="00473047" w:rsidRDefault="00473047" w:rsidP="00473047">
            <w:r>
              <w:t>x</w:t>
            </w:r>
          </w:p>
        </w:tc>
        <w:tc>
          <w:tcPr>
            <w:tcW w:w="425" w:type="dxa"/>
          </w:tcPr>
          <w:p w:rsidR="00473047" w:rsidRDefault="00473047" w:rsidP="00473047">
            <w:r>
              <w:t>x</w:t>
            </w:r>
          </w:p>
        </w:tc>
        <w:tc>
          <w:tcPr>
            <w:tcW w:w="426" w:type="dxa"/>
          </w:tcPr>
          <w:p w:rsidR="00473047" w:rsidRDefault="00473047" w:rsidP="00473047">
            <w:r>
              <w:t>x</w:t>
            </w:r>
          </w:p>
        </w:tc>
        <w:tc>
          <w:tcPr>
            <w:tcW w:w="424" w:type="dxa"/>
          </w:tcPr>
          <w:p w:rsidR="00473047" w:rsidRDefault="00473047" w:rsidP="00473047">
            <w:r>
              <w:t>x</w:t>
            </w:r>
          </w:p>
        </w:tc>
        <w:tc>
          <w:tcPr>
            <w:tcW w:w="442" w:type="dxa"/>
          </w:tcPr>
          <w:p w:rsidR="00473047" w:rsidRDefault="00473047" w:rsidP="00473047">
            <w:r>
              <w:t>x</w:t>
            </w:r>
          </w:p>
        </w:tc>
        <w:tc>
          <w:tcPr>
            <w:tcW w:w="3244" w:type="dxa"/>
          </w:tcPr>
          <w:p w:rsidR="00473047" w:rsidRDefault="00473047" w:rsidP="00473047">
            <w:r>
              <w:t>Haetaan Tenavatörmästä</w:t>
            </w:r>
          </w:p>
        </w:tc>
        <w:tc>
          <w:tcPr>
            <w:tcW w:w="4399" w:type="dxa"/>
          </w:tcPr>
          <w:p w:rsidR="00473047" w:rsidRDefault="00473047" w:rsidP="00473047"/>
        </w:tc>
        <w:tc>
          <w:tcPr>
            <w:tcW w:w="1415" w:type="dxa"/>
          </w:tcPr>
          <w:p w:rsidR="00473047" w:rsidRDefault="00473047" w:rsidP="00473047">
            <w:r>
              <w:t>3</w:t>
            </w:r>
          </w:p>
        </w:tc>
      </w:tr>
      <w:tr w:rsidR="00473047" w:rsidTr="00D55D3A">
        <w:tc>
          <w:tcPr>
            <w:tcW w:w="534" w:type="dxa"/>
          </w:tcPr>
          <w:p w:rsidR="00473047" w:rsidRDefault="00413687" w:rsidP="00473047">
            <w:r>
              <w:t>1</w:t>
            </w:r>
          </w:p>
        </w:tc>
        <w:tc>
          <w:tcPr>
            <w:tcW w:w="2294" w:type="dxa"/>
          </w:tcPr>
          <w:p w:rsidR="00473047" w:rsidRDefault="00473047" w:rsidP="00473047">
            <w:r>
              <w:t xml:space="preserve">Valkokallio </w:t>
            </w:r>
            <w:proofErr w:type="spellStart"/>
            <w:r>
              <w:t>Isabella</w:t>
            </w:r>
            <w:proofErr w:type="spellEnd"/>
          </w:p>
        </w:tc>
        <w:tc>
          <w:tcPr>
            <w:tcW w:w="541" w:type="dxa"/>
          </w:tcPr>
          <w:p w:rsidR="00473047" w:rsidRDefault="00473047" w:rsidP="00473047">
            <w:r>
              <w:t>x</w:t>
            </w:r>
          </w:p>
        </w:tc>
        <w:tc>
          <w:tcPr>
            <w:tcW w:w="425" w:type="dxa"/>
          </w:tcPr>
          <w:p w:rsidR="00473047" w:rsidRDefault="00473047" w:rsidP="00473047">
            <w:r>
              <w:t>x</w:t>
            </w:r>
          </w:p>
        </w:tc>
        <w:tc>
          <w:tcPr>
            <w:tcW w:w="426" w:type="dxa"/>
          </w:tcPr>
          <w:p w:rsidR="00473047" w:rsidRDefault="00473047" w:rsidP="00473047">
            <w:r>
              <w:t>x</w:t>
            </w:r>
          </w:p>
        </w:tc>
        <w:tc>
          <w:tcPr>
            <w:tcW w:w="424" w:type="dxa"/>
          </w:tcPr>
          <w:p w:rsidR="00473047" w:rsidRDefault="00473047" w:rsidP="00473047">
            <w:r>
              <w:t>x</w:t>
            </w:r>
          </w:p>
        </w:tc>
        <w:tc>
          <w:tcPr>
            <w:tcW w:w="442" w:type="dxa"/>
          </w:tcPr>
          <w:p w:rsidR="00473047" w:rsidRDefault="00473047" w:rsidP="00473047">
            <w:r>
              <w:t>x</w:t>
            </w:r>
          </w:p>
        </w:tc>
        <w:tc>
          <w:tcPr>
            <w:tcW w:w="3244" w:type="dxa"/>
          </w:tcPr>
          <w:p w:rsidR="00473047" w:rsidRDefault="00473047" w:rsidP="00473047">
            <w:r>
              <w:t>Kuivaniementie 500</w:t>
            </w:r>
          </w:p>
        </w:tc>
        <w:tc>
          <w:tcPr>
            <w:tcW w:w="4399" w:type="dxa"/>
          </w:tcPr>
          <w:p w:rsidR="00473047" w:rsidRDefault="00473047" w:rsidP="00473047"/>
        </w:tc>
        <w:tc>
          <w:tcPr>
            <w:tcW w:w="1415" w:type="dxa"/>
          </w:tcPr>
          <w:p w:rsidR="00473047" w:rsidRDefault="00473047" w:rsidP="00473047">
            <w:r>
              <w:t>4</w:t>
            </w:r>
          </w:p>
        </w:tc>
      </w:tr>
      <w:tr w:rsidR="00473047" w:rsidTr="00D55D3A">
        <w:tc>
          <w:tcPr>
            <w:tcW w:w="534" w:type="dxa"/>
          </w:tcPr>
          <w:p w:rsidR="00473047" w:rsidRDefault="00413687" w:rsidP="00473047">
            <w:r>
              <w:t>2</w:t>
            </w:r>
          </w:p>
        </w:tc>
        <w:tc>
          <w:tcPr>
            <w:tcW w:w="2294" w:type="dxa"/>
          </w:tcPr>
          <w:p w:rsidR="00473047" w:rsidRDefault="00473047" w:rsidP="00473047">
            <w:r>
              <w:t xml:space="preserve">Tuomainen </w:t>
            </w:r>
            <w:proofErr w:type="spellStart"/>
            <w:r>
              <w:t>Aada</w:t>
            </w:r>
            <w:proofErr w:type="spellEnd"/>
          </w:p>
        </w:tc>
        <w:tc>
          <w:tcPr>
            <w:tcW w:w="541" w:type="dxa"/>
          </w:tcPr>
          <w:p w:rsidR="00473047" w:rsidRDefault="00473047" w:rsidP="00473047">
            <w:r>
              <w:t>x</w:t>
            </w:r>
          </w:p>
        </w:tc>
        <w:tc>
          <w:tcPr>
            <w:tcW w:w="425" w:type="dxa"/>
          </w:tcPr>
          <w:p w:rsidR="00473047" w:rsidRDefault="00473047" w:rsidP="00473047">
            <w:r>
              <w:t>x</w:t>
            </w:r>
          </w:p>
        </w:tc>
        <w:tc>
          <w:tcPr>
            <w:tcW w:w="426" w:type="dxa"/>
          </w:tcPr>
          <w:p w:rsidR="00473047" w:rsidRDefault="00473047" w:rsidP="00473047">
            <w:r>
              <w:t>x</w:t>
            </w:r>
          </w:p>
        </w:tc>
        <w:tc>
          <w:tcPr>
            <w:tcW w:w="424" w:type="dxa"/>
          </w:tcPr>
          <w:p w:rsidR="00473047" w:rsidRDefault="00473047" w:rsidP="00473047">
            <w:r>
              <w:t>x</w:t>
            </w:r>
          </w:p>
        </w:tc>
        <w:tc>
          <w:tcPr>
            <w:tcW w:w="442" w:type="dxa"/>
          </w:tcPr>
          <w:p w:rsidR="00473047" w:rsidRDefault="00473047" w:rsidP="00473047">
            <w:r>
              <w:t>x</w:t>
            </w:r>
          </w:p>
        </w:tc>
        <w:tc>
          <w:tcPr>
            <w:tcW w:w="3244" w:type="dxa"/>
          </w:tcPr>
          <w:p w:rsidR="00473047" w:rsidRDefault="00473047" w:rsidP="00473047">
            <w:proofErr w:type="spellStart"/>
            <w:r>
              <w:t>Lemperintie</w:t>
            </w:r>
            <w:proofErr w:type="spellEnd"/>
            <w:r>
              <w:t xml:space="preserve"> 46</w:t>
            </w:r>
          </w:p>
        </w:tc>
        <w:tc>
          <w:tcPr>
            <w:tcW w:w="4399" w:type="dxa"/>
          </w:tcPr>
          <w:p w:rsidR="00473047" w:rsidRDefault="00473047" w:rsidP="00473047"/>
        </w:tc>
        <w:tc>
          <w:tcPr>
            <w:tcW w:w="1415" w:type="dxa"/>
          </w:tcPr>
          <w:p w:rsidR="00473047" w:rsidRDefault="00473047" w:rsidP="00473047">
            <w:r>
              <w:t>5</w:t>
            </w:r>
          </w:p>
        </w:tc>
      </w:tr>
      <w:tr w:rsidR="00473047" w:rsidTr="00D55D3A">
        <w:tc>
          <w:tcPr>
            <w:tcW w:w="534" w:type="dxa"/>
          </w:tcPr>
          <w:p w:rsidR="00473047" w:rsidRDefault="00413687" w:rsidP="00473047">
            <w:r>
              <w:t>3</w:t>
            </w:r>
            <w:r w:rsidR="002C3BE0">
              <w:t xml:space="preserve">  </w:t>
            </w:r>
          </w:p>
        </w:tc>
        <w:tc>
          <w:tcPr>
            <w:tcW w:w="2294" w:type="dxa"/>
          </w:tcPr>
          <w:p w:rsidR="00473047" w:rsidRDefault="002C3BE0" w:rsidP="00473047">
            <w:r>
              <w:t>Räsänen Janella</w:t>
            </w:r>
          </w:p>
        </w:tc>
        <w:tc>
          <w:tcPr>
            <w:tcW w:w="541" w:type="dxa"/>
          </w:tcPr>
          <w:p w:rsidR="00473047" w:rsidRDefault="002C3BE0" w:rsidP="00473047">
            <w:r>
              <w:t>x</w:t>
            </w:r>
          </w:p>
        </w:tc>
        <w:tc>
          <w:tcPr>
            <w:tcW w:w="425" w:type="dxa"/>
          </w:tcPr>
          <w:p w:rsidR="00473047" w:rsidRDefault="002C3BE0" w:rsidP="00473047">
            <w:r>
              <w:t>x</w:t>
            </w:r>
          </w:p>
        </w:tc>
        <w:tc>
          <w:tcPr>
            <w:tcW w:w="426" w:type="dxa"/>
          </w:tcPr>
          <w:p w:rsidR="00473047" w:rsidRDefault="002C3BE0" w:rsidP="00473047">
            <w:r>
              <w:t>x</w:t>
            </w:r>
          </w:p>
        </w:tc>
        <w:tc>
          <w:tcPr>
            <w:tcW w:w="424" w:type="dxa"/>
          </w:tcPr>
          <w:p w:rsidR="00473047" w:rsidRDefault="002C3BE0" w:rsidP="00473047">
            <w:r>
              <w:t>x</w:t>
            </w:r>
          </w:p>
        </w:tc>
        <w:tc>
          <w:tcPr>
            <w:tcW w:w="442" w:type="dxa"/>
          </w:tcPr>
          <w:p w:rsidR="00473047" w:rsidRDefault="002C3BE0" w:rsidP="00473047">
            <w:r>
              <w:t>x</w:t>
            </w:r>
          </w:p>
        </w:tc>
        <w:tc>
          <w:tcPr>
            <w:tcW w:w="3244" w:type="dxa"/>
          </w:tcPr>
          <w:p w:rsidR="002C3BE0" w:rsidRDefault="002C3BE0" w:rsidP="00473047">
            <w:proofErr w:type="spellStart"/>
            <w:r>
              <w:t>Lapinkaliontie</w:t>
            </w:r>
            <w:proofErr w:type="spellEnd"/>
            <w:r>
              <w:t xml:space="preserve"> 4</w:t>
            </w:r>
          </w:p>
        </w:tc>
        <w:tc>
          <w:tcPr>
            <w:tcW w:w="4399" w:type="dxa"/>
          </w:tcPr>
          <w:p w:rsidR="00473047" w:rsidRDefault="00473047" w:rsidP="00473047"/>
        </w:tc>
        <w:tc>
          <w:tcPr>
            <w:tcW w:w="1415" w:type="dxa"/>
          </w:tcPr>
          <w:p w:rsidR="00473047" w:rsidRDefault="00473047" w:rsidP="00473047">
            <w:r>
              <w:t>6</w:t>
            </w:r>
          </w:p>
        </w:tc>
      </w:tr>
      <w:tr w:rsidR="002C3BE0" w:rsidTr="00D55D3A">
        <w:tc>
          <w:tcPr>
            <w:tcW w:w="534" w:type="dxa"/>
          </w:tcPr>
          <w:p w:rsidR="002C3BE0" w:rsidRDefault="00413687" w:rsidP="002C3BE0">
            <w:r>
              <w:t>3</w:t>
            </w:r>
          </w:p>
        </w:tc>
        <w:tc>
          <w:tcPr>
            <w:tcW w:w="2294" w:type="dxa"/>
          </w:tcPr>
          <w:p w:rsidR="002C3BE0" w:rsidRDefault="002C3BE0" w:rsidP="002C3BE0">
            <w:r>
              <w:t>Valkokallio Elias</w:t>
            </w:r>
          </w:p>
        </w:tc>
        <w:tc>
          <w:tcPr>
            <w:tcW w:w="541" w:type="dxa"/>
          </w:tcPr>
          <w:p w:rsidR="002C3BE0" w:rsidRDefault="002C3BE0" w:rsidP="002C3BE0">
            <w:r>
              <w:t>x</w:t>
            </w:r>
          </w:p>
        </w:tc>
        <w:tc>
          <w:tcPr>
            <w:tcW w:w="425" w:type="dxa"/>
          </w:tcPr>
          <w:p w:rsidR="002C3BE0" w:rsidRDefault="002C3BE0" w:rsidP="002C3BE0">
            <w:r>
              <w:t>x</w:t>
            </w:r>
          </w:p>
        </w:tc>
        <w:tc>
          <w:tcPr>
            <w:tcW w:w="426" w:type="dxa"/>
          </w:tcPr>
          <w:p w:rsidR="002C3BE0" w:rsidRDefault="002C3BE0" w:rsidP="002C3BE0">
            <w:r>
              <w:t>x</w:t>
            </w:r>
          </w:p>
        </w:tc>
        <w:tc>
          <w:tcPr>
            <w:tcW w:w="424" w:type="dxa"/>
          </w:tcPr>
          <w:p w:rsidR="002C3BE0" w:rsidRDefault="002C3BE0" w:rsidP="002C3BE0">
            <w:r>
              <w:t>x</w:t>
            </w:r>
          </w:p>
        </w:tc>
        <w:tc>
          <w:tcPr>
            <w:tcW w:w="442" w:type="dxa"/>
          </w:tcPr>
          <w:p w:rsidR="002C3BE0" w:rsidRDefault="002C3BE0" w:rsidP="002C3BE0">
            <w:r>
              <w:t>x</w:t>
            </w:r>
          </w:p>
        </w:tc>
        <w:tc>
          <w:tcPr>
            <w:tcW w:w="3244" w:type="dxa"/>
          </w:tcPr>
          <w:p w:rsidR="002C3BE0" w:rsidRDefault="002C3BE0" w:rsidP="002C3BE0">
            <w:r>
              <w:t>Kuivaniementie 500</w:t>
            </w:r>
          </w:p>
        </w:tc>
        <w:tc>
          <w:tcPr>
            <w:tcW w:w="4399" w:type="dxa"/>
          </w:tcPr>
          <w:p w:rsidR="002C3BE0" w:rsidRDefault="002C3BE0" w:rsidP="002C3BE0"/>
        </w:tc>
        <w:tc>
          <w:tcPr>
            <w:tcW w:w="1415" w:type="dxa"/>
          </w:tcPr>
          <w:p w:rsidR="002C3BE0" w:rsidRDefault="002C3BE0" w:rsidP="002C3BE0"/>
        </w:tc>
      </w:tr>
      <w:tr w:rsidR="002C3BE0" w:rsidTr="00D55D3A">
        <w:tc>
          <w:tcPr>
            <w:tcW w:w="534" w:type="dxa"/>
          </w:tcPr>
          <w:p w:rsidR="002C3BE0" w:rsidRDefault="00413687" w:rsidP="002C3BE0">
            <w:r>
              <w:t>5</w:t>
            </w:r>
          </w:p>
        </w:tc>
        <w:tc>
          <w:tcPr>
            <w:tcW w:w="2294" w:type="dxa"/>
          </w:tcPr>
          <w:p w:rsidR="002C3BE0" w:rsidRDefault="002C3BE0" w:rsidP="002C3BE0">
            <w:r>
              <w:t>Valkokallio Niklas</w:t>
            </w:r>
          </w:p>
        </w:tc>
        <w:tc>
          <w:tcPr>
            <w:tcW w:w="541" w:type="dxa"/>
          </w:tcPr>
          <w:p w:rsidR="002C3BE0" w:rsidRDefault="002C3BE0" w:rsidP="002C3BE0">
            <w:r>
              <w:t>x</w:t>
            </w:r>
          </w:p>
        </w:tc>
        <w:tc>
          <w:tcPr>
            <w:tcW w:w="425" w:type="dxa"/>
          </w:tcPr>
          <w:p w:rsidR="002C3BE0" w:rsidRDefault="002C3BE0" w:rsidP="002C3BE0">
            <w:r>
              <w:t>x</w:t>
            </w:r>
          </w:p>
        </w:tc>
        <w:tc>
          <w:tcPr>
            <w:tcW w:w="426" w:type="dxa"/>
          </w:tcPr>
          <w:p w:rsidR="002C3BE0" w:rsidRDefault="002C3BE0" w:rsidP="002C3BE0">
            <w:r>
              <w:t>x</w:t>
            </w:r>
          </w:p>
        </w:tc>
        <w:tc>
          <w:tcPr>
            <w:tcW w:w="424" w:type="dxa"/>
          </w:tcPr>
          <w:p w:rsidR="002C3BE0" w:rsidRDefault="002C3BE0" w:rsidP="002C3BE0">
            <w:r>
              <w:t>x</w:t>
            </w:r>
          </w:p>
        </w:tc>
        <w:tc>
          <w:tcPr>
            <w:tcW w:w="442" w:type="dxa"/>
          </w:tcPr>
          <w:p w:rsidR="002C3BE0" w:rsidRDefault="002C3BE0" w:rsidP="002C3BE0">
            <w:r>
              <w:t>x</w:t>
            </w:r>
          </w:p>
        </w:tc>
        <w:tc>
          <w:tcPr>
            <w:tcW w:w="3244" w:type="dxa"/>
          </w:tcPr>
          <w:p w:rsidR="002C3BE0" w:rsidRDefault="002C3BE0" w:rsidP="002C3BE0">
            <w:r>
              <w:t>Kuivaniementie 500</w:t>
            </w:r>
          </w:p>
        </w:tc>
        <w:tc>
          <w:tcPr>
            <w:tcW w:w="4399" w:type="dxa"/>
          </w:tcPr>
          <w:p w:rsidR="002C3BE0" w:rsidRDefault="002C3BE0" w:rsidP="002C3BE0"/>
        </w:tc>
        <w:tc>
          <w:tcPr>
            <w:tcW w:w="1415" w:type="dxa"/>
          </w:tcPr>
          <w:p w:rsidR="002C3BE0" w:rsidRDefault="002C3BE0" w:rsidP="002C3BE0">
            <w:r>
              <w:t>7</w:t>
            </w:r>
          </w:p>
        </w:tc>
      </w:tr>
      <w:tr w:rsidR="002C3BE0" w:rsidTr="00D55D3A">
        <w:tc>
          <w:tcPr>
            <w:tcW w:w="534" w:type="dxa"/>
          </w:tcPr>
          <w:p w:rsidR="002C3BE0" w:rsidRDefault="00413687" w:rsidP="002C3BE0">
            <w:r>
              <w:t>6</w:t>
            </w:r>
          </w:p>
        </w:tc>
        <w:tc>
          <w:tcPr>
            <w:tcW w:w="2294" w:type="dxa"/>
          </w:tcPr>
          <w:p w:rsidR="002C3BE0" w:rsidRDefault="002C3BE0" w:rsidP="002C3BE0">
            <w:r>
              <w:t>Valkokallio Lauri</w:t>
            </w:r>
          </w:p>
        </w:tc>
        <w:tc>
          <w:tcPr>
            <w:tcW w:w="541" w:type="dxa"/>
          </w:tcPr>
          <w:p w:rsidR="002C3BE0" w:rsidRDefault="002C3BE0" w:rsidP="002C3BE0">
            <w:r>
              <w:t>x</w:t>
            </w:r>
          </w:p>
        </w:tc>
        <w:tc>
          <w:tcPr>
            <w:tcW w:w="425" w:type="dxa"/>
          </w:tcPr>
          <w:p w:rsidR="002C3BE0" w:rsidRDefault="002C3BE0" w:rsidP="002C3BE0">
            <w:r>
              <w:t>x</w:t>
            </w:r>
          </w:p>
        </w:tc>
        <w:tc>
          <w:tcPr>
            <w:tcW w:w="426" w:type="dxa"/>
          </w:tcPr>
          <w:p w:rsidR="002C3BE0" w:rsidRDefault="002C3BE0" w:rsidP="002C3BE0">
            <w:r>
              <w:t>x</w:t>
            </w:r>
          </w:p>
        </w:tc>
        <w:tc>
          <w:tcPr>
            <w:tcW w:w="424" w:type="dxa"/>
          </w:tcPr>
          <w:p w:rsidR="002C3BE0" w:rsidRDefault="002C3BE0" w:rsidP="002C3BE0">
            <w:r>
              <w:t>x</w:t>
            </w:r>
          </w:p>
          <w:p w:rsidR="002C3BE0" w:rsidRDefault="002C3BE0" w:rsidP="002C3BE0"/>
        </w:tc>
        <w:tc>
          <w:tcPr>
            <w:tcW w:w="442" w:type="dxa"/>
          </w:tcPr>
          <w:p w:rsidR="002C3BE0" w:rsidRDefault="002C3BE0" w:rsidP="002C3BE0">
            <w:r>
              <w:t>x</w:t>
            </w:r>
          </w:p>
        </w:tc>
        <w:tc>
          <w:tcPr>
            <w:tcW w:w="3244" w:type="dxa"/>
          </w:tcPr>
          <w:p w:rsidR="002C3BE0" w:rsidRDefault="002C3BE0" w:rsidP="002C3BE0">
            <w:r>
              <w:t>Kuivaniementie 500</w:t>
            </w:r>
          </w:p>
        </w:tc>
        <w:tc>
          <w:tcPr>
            <w:tcW w:w="4399" w:type="dxa"/>
          </w:tcPr>
          <w:p w:rsidR="002C3BE0" w:rsidRDefault="002C3BE0" w:rsidP="002C3BE0"/>
        </w:tc>
        <w:tc>
          <w:tcPr>
            <w:tcW w:w="1415" w:type="dxa"/>
          </w:tcPr>
          <w:p w:rsidR="002C3BE0" w:rsidRDefault="002C3BE0" w:rsidP="002C3BE0">
            <w:r>
              <w:t>8</w:t>
            </w:r>
          </w:p>
        </w:tc>
      </w:tr>
      <w:tr w:rsidR="002C3BE0" w:rsidTr="00D55D3A">
        <w:tc>
          <w:tcPr>
            <w:tcW w:w="534" w:type="dxa"/>
          </w:tcPr>
          <w:p w:rsidR="002C3BE0" w:rsidRDefault="00413687" w:rsidP="002C3BE0">
            <w:r>
              <w:t>7</w:t>
            </w:r>
          </w:p>
        </w:tc>
        <w:tc>
          <w:tcPr>
            <w:tcW w:w="2294" w:type="dxa"/>
          </w:tcPr>
          <w:p w:rsidR="002C3BE0" w:rsidRDefault="002C3BE0" w:rsidP="002C3BE0">
            <w:r>
              <w:t>Antikainen Emma</w:t>
            </w:r>
          </w:p>
        </w:tc>
        <w:tc>
          <w:tcPr>
            <w:tcW w:w="541" w:type="dxa"/>
          </w:tcPr>
          <w:p w:rsidR="002C3BE0" w:rsidRDefault="002C3BE0" w:rsidP="002C3BE0">
            <w:r>
              <w:t>x</w:t>
            </w:r>
          </w:p>
        </w:tc>
        <w:tc>
          <w:tcPr>
            <w:tcW w:w="425" w:type="dxa"/>
          </w:tcPr>
          <w:p w:rsidR="002C3BE0" w:rsidRDefault="002C3BE0" w:rsidP="002C3BE0">
            <w:r>
              <w:t>x</w:t>
            </w:r>
          </w:p>
        </w:tc>
        <w:tc>
          <w:tcPr>
            <w:tcW w:w="426" w:type="dxa"/>
          </w:tcPr>
          <w:p w:rsidR="002C3BE0" w:rsidRDefault="002C3BE0" w:rsidP="002C3BE0">
            <w:r>
              <w:t>x</w:t>
            </w:r>
          </w:p>
        </w:tc>
        <w:tc>
          <w:tcPr>
            <w:tcW w:w="424" w:type="dxa"/>
          </w:tcPr>
          <w:p w:rsidR="002C3BE0" w:rsidRDefault="002C3BE0" w:rsidP="002C3BE0">
            <w:r>
              <w:t>x</w:t>
            </w:r>
          </w:p>
        </w:tc>
        <w:tc>
          <w:tcPr>
            <w:tcW w:w="442" w:type="dxa"/>
          </w:tcPr>
          <w:p w:rsidR="002C3BE0" w:rsidRPr="00875346" w:rsidRDefault="002C3BE0" w:rsidP="002C3BE0">
            <w:r w:rsidRPr="00875346">
              <w:t>x</w:t>
            </w:r>
          </w:p>
        </w:tc>
        <w:tc>
          <w:tcPr>
            <w:tcW w:w="3244" w:type="dxa"/>
          </w:tcPr>
          <w:p w:rsidR="002C3BE0" w:rsidRDefault="002C3BE0" w:rsidP="002C3BE0">
            <w:r>
              <w:t>Savikoskentie 119</w:t>
            </w:r>
          </w:p>
        </w:tc>
        <w:tc>
          <w:tcPr>
            <w:tcW w:w="4399" w:type="dxa"/>
          </w:tcPr>
          <w:p w:rsidR="002C3BE0" w:rsidRDefault="002C3BE0" w:rsidP="002C3BE0">
            <w:r>
              <w:t xml:space="preserve">(Savikoskentien </w:t>
            </w:r>
            <w:proofErr w:type="spellStart"/>
            <w:r>
              <w:t>rist</w:t>
            </w:r>
            <w:proofErr w:type="spellEnd"/>
            <w:r>
              <w:t>.) LÄHTÖ klo 13 rautalammin</w:t>
            </w:r>
            <w:r w:rsidR="005A2E68">
              <w:t xml:space="preserve"> auto / klo 15 Kuopion liikenne</w:t>
            </w:r>
          </w:p>
        </w:tc>
        <w:tc>
          <w:tcPr>
            <w:tcW w:w="1415" w:type="dxa"/>
          </w:tcPr>
          <w:p w:rsidR="002C3BE0" w:rsidRDefault="002C3BE0" w:rsidP="002C3BE0">
            <w:r>
              <w:t>10</w:t>
            </w:r>
          </w:p>
        </w:tc>
      </w:tr>
    </w:tbl>
    <w:p w:rsidR="00D55D3A" w:rsidRDefault="005C6B89" w:rsidP="007A3C0D">
      <w:pPr>
        <w:rPr>
          <w:b/>
        </w:rPr>
      </w:pPr>
      <w:r>
        <w:rPr>
          <w:b/>
          <w:sz w:val="28"/>
          <w:szCs w:val="28"/>
        </w:rPr>
        <w:t>KESKUSTA (</w:t>
      </w:r>
      <w:proofErr w:type="spellStart"/>
      <w:r w:rsidR="00413687">
        <w:rPr>
          <w:b/>
          <w:sz w:val="28"/>
          <w:szCs w:val="28"/>
        </w:rPr>
        <w:t>Nilakan</w:t>
      </w:r>
      <w:proofErr w:type="spellEnd"/>
      <w:r w:rsidR="00413687">
        <w:rPr>
          <w:b/>
          <w:sz w:val="28"/>
          <w:szCs w:val="28"/>
        </w:rPr>
        <w:t xml:space="preserve"> </w:t>
      </w:r>
      <w:proofErr w:type="gramStart"/>
      <w:r w:rsidR="00413687">
        <w:rPr>
          <w:b/>
          <w:sz w:val="28"/>
          <w:szCs w:val="28"/>
        </w:rPr>
        <w:t xml:space="preserve">taksi </w:t>
      </w:r>
      <w:r>
        <w:rPr>
          <w:b/>
          <w:sz w:val="28"/>
          <w:szCs w:val="28"/>
        </w:rPr>
        <w:t xml:space="preserve"> </w:t>
      </w:r>
      <w:r w:rsidR="00134261">
        <w:rPr>
          <w:b/>
          <w:sz w:val="28"/>
          <w:szCs w:val="28"/>
        </w:rPr>
        <w:t>p</w:t>
      </w:r>
      <w:proofErr w:type="gramEnd"/>
      <w:r w:rsidR="00134261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 xml:space="preserve">0443100484) </w:t>
      </w:r>
      <w:r w:rsidR="00147DBC">
        <w:rPr>
          <w:b/>
          <w:sz w:val="28"/>
          <w:szCs w:val="28"/>
        </w:rPr>
        <w:t xml:space="preserve"> (</w:t>
      </w:r>
      <w:proofErr w:type="spellStart"/>
      <w:r w:rsidR="005D5AA2">
        <w:rPr>
          <w:b/>
          <w:sz w:val="28"/>
          <w:szCs w:val="28"/>
        </w:rPr>
        <w:t>max</w:t>
      </w:r>
      <w:proofErr w:type="spellEnd"/>
      <w:r w:rsidR="005D5AA2">
        <w:rPr>
          <w:b/>
          <w:sz w:val="28"/>
          <w:szCs w:val="28"/>
        </w:rPr>
        <w:t xml:space="preserve">. </w:t>
      </w:r>
      <w:r w:rsidR="008E6109">
        <w:rPr>
          <w:b/>
          <w:sz w:val="28"/>
          <w:szCs w:val="28"/>
        </w:rPr>
        <w:t>12</w:t>
      </w:r>
      <w:r w:rsidR="00147DBC">
        <w:rPr>
          <w:b/>
          <w:sz w:val="28"/>
          <w:szCs w:val="28"/>
        </w:rPr>
        <w:t xml:space="preserve"> oppilasta)</w:t>
      </w:r>
      <w:r w:rsidR="002610FD">
        <w:rPr>
          <w:b/>
          <w:sz w:val="28"/>
          <w:szCs w:val="28"/>
        </w:rPr>
        <w:tab/>
      </w:r>
      <w:r w:rsidR="002610FD">
        <w:rPr>
          <w:b/>
          <w:sz w:val="28"/>
          <w:szCs w:val="28"/>
        </w:rPr>
        <w:tab/>
      </w:r>
      <w:r>
        <w:rPr>
          <w:b/>
          <w:sz w:val="28"/>
          <w:szCs w:val="28"/>
        </w:rPr>
        <w:t>(Päivitetty 4.8.</w:t>
      </w:r>
      <w:r w:rsidR="00FD68F6">
        <w:rPr>
          <w:b/>
          <w:sz w:val="28"/>
          <w:szCs w:val="28"/>
        </w:rPr>
        <w:t>2017</w:t>
      </w:r>
      <w:r w:rsidR="002610FD">
        <w:rPr>
          <w:b/>
          <w:sz w:val="28"/>
          <w:szCs w:val="28"/>
        </w:rPr>
        <w:t xml:space="preserve">) </w:t>
      </w:r>
      <w:r w:rsidR="00E553B7" w:rsidRPr="002F5399">
        <w:rPr>
          <w:b/>
          <w:sz w:val="28"/>
          <w:szCs w:val="28"/>
        </w:rPr>
        <w:br/>
      </w:r>
      <w:r w:rsidR="00E553B7">
        <w:rPr>
          <w:b/>
        </w:rPr>
        <w:t>Kouluun tulo klo 8.50</w:t>
      </w:r>
      <w:r w:rsidR="00E553B7">
        <w:rPr>
          <w:b/>
        </w:rPr>
        <w:br/>
      </w:r>
    </w:p>
    <w:p w:rsidR="00D55D3A" w:rsidRDefault="00D55D3A" w:rsidP="007A3C0D">
      <w:pPr>
        <w:rPr>
          <w:b/>
        </w:rPr>
      </w:pPr>
    </w:p>
    <w:p w:rsidR="00D55D3A" w:rsidRDefault="00D55D3A" w:rsidP="007A3C0D">
      <w:pPr>
        <w:rPr>
          <w:b/>
        </w:rPr>
      </w:pPr>
    </w:p>
    <w:p w:rsidR="00D55D3A" w:rsidRDefault="00D55D3A" w:rsidP="007A3C0D">
      <w:pPr>
        <w:rPr>
          <w:b/>
        </w:rPr>
      </w:pPr>
    </w:p>
    <w:p w:rsidR="00425171" w:rsidRDefault="00425171" w:rsidP="007A3C0D">
      <w:pPr>
        <w:rPr>
          <w:b/>
        </w:rPr>
      </w:pPr>
    </w:p>
    <w:p w:rsidR="00425171" w:rsidRDefault="00425171" w:rsidP="007A3C0D">
      <w:pPr>
        <w:rPr>
          <w:b/>
        </w:rPr>
      </w:pPr>
    </w:p>
    <w:p w:rsidR="00425171" w:rsidRDefault="00425171" w:rsidP="007A3C0D">
      <w:pPr>
        <w:rPr>
          <w:b/>
        </w:rPr>
      </w:pPr>
    </w:p>
    <w:p w:rsidR="00425171" w:rsidRDefault="00425171" w:rsidP="007A3C0D">
      <w:pPr>
        <w:rPr>
          <w:b/>
        </w:rPr>
      </w:pPr>
    </w:p>
    <w:p w:rsidR="00532A13" w:rsidRDefault="00532A13" w:rsidP="007A3C0D">
      <w:pPr>
        <w:rPr>
          <w:b/>
        </w:rPr>
      </w:pPr>
    </w:p>
    <w:p w:rsidR="00532A13" w:rsidRDefault="00532A13" w:rsidP="007A3C0D">
      <w:pPr>
        <w:rPr>
          <w:b/>
        </w:rPr>
      </w:pPr>
    </w:p>
    <w:p w:rsidR="00413687" w:rsidRDefault="00413687" w:rsidP="007A3C0D">
      <w:pPr>
        <w:rPr>
          <w:b/>
        </w:rPr>
      </w:pPr>
    </w:p>
    <w:p w:rsidR="004F264C" w:rsidRDefault="00134261" w:rsidP="007A3C0D">
      <w:pPr>
        <w:rPr>
          <w:b/>
        </w:rPr>
      </w:pPr>
      <w:r>
        <w:rPr>
          <w:b/>
        </w:rPr>
        <w:lastRenderedPageBreak/>
        <w:t xml:space="preserve">KESKUSTAN </w:t>
      </w:r>
      <w:proofErr w:type="gramStart"/>
      <w:r>
        <w:rPr>
          <w:b/>
        </w:rPr>
        <w:t xml:space="preserve">TAKSI </w:t>
      </w:r>
      <w:r w:rsidR="00425171">
        <w:rPr>
          <w:b/>
        </w:rPr>
        <w:t xml:space="preserve">  Koulusta</w:t>
      </w:r>
      <w:proofErr w:type="gramEnd"/>
      <w:r w:rsidR="00425171">
        <w:rPr>
          <w:b/>
        </w:rPr>
        <w:t xml:space="preserve"> kotiin klo 13.05 </w:t>
      </w:r>
    </w:p>
    <w:tbl>
      <w:tblPr>
        <w:tblStyle w:val="TaulukkoRuudukko"/>
        <w:tblpPr w:leftFromText="141" w:rightFromText="141" w:vertAnchor="text" w:horzAnchor="margin" w:tblpY="593"/>
        <w:tblW w:w="14144" w:type="dxa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473047" w:rsidTr="00473047">
        <w:tc>
          <w:tcPr>
            <w:tcW w:w="534" w:type="dxa"/>
          </w:tcPr>
          <w:p w:rsidR="00473047" w:rsidRDefault="00473047" w:rsidP="00473047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473047" w:rsidRDefault="00473047" w:rsidP="00473047">
            <w:r>
              <w:t>Nimi</w:t>
            </w:r>
          </w:p>
        </w:tc>
        <w:tc>
          <w:tcPr>
            <w:tcW w:w="541" w:type="dxa"/>
          </w:tcPr>
          <w:p w:rsidR="00473047" w:rsidRDefault="00473047" w:rsidP="00473047">
            <w:r>
              <w:t>ma</w:t>
            </w:r>
          </w:p>
        </w:tc>
        <w:tc>
          <w:tcPr>
            <w:tcW w:w="425" w:type="dxa"/>
          </w:tcPr>
          <w:p w:rsidR="00473047" w:rsidRDefault="00473047" w:rsidP="00473047">
            <w:r>
              <w:t>ti</w:t>
            </w:r>
          </w:p>
        </w:tc>
        <w:tc>
          <w:tcPr>
            <w:tcW w:w="426" w:type="dxa"/>
          </w:tcPr>
          <w:p w:rsidR="00473047" w:rsidRDefault="00473047" w:rsidP="00473047">
            <w:r>
              <w:t>ke</w:t>
            </w:r>
          </w:p>
        </w:tc>
        <w:tc>
          <w:tcPr>
            <w:tcW w:w="424" w:type="dxa"/>
          </w:tcPr>
          <w:p w:rsidR="00473047" w:rsidRDefault="00473047" w:rsidP="00473047">
            <w:r>
              <w:t>to</w:t>
            </w:r>
          </w:p>
        </w:tc>
        <w:tc>
          <w:tcPr>
            <w:tcW w:w="442" w:type="dxa"/>
          </w:tcPr>
          <w:p w:rsidR="00473047" w:rsidRDefault="00473047" w:rsidP="00473047">
            <w:r>
              <w:t>pe</w:t>
            </w:r>
          </w:p>
        </w:tc>
        <w:tc>
          <w:tcPr>
            <w:tcW w:w="3244" w:type="dxa"/>
          </w:tcPr>
          <w:p w:rsidR="00473047" w:rsidRDefault="00473047" w:rsidP="00473047">
            <w:r>
              <w:t>Osoite</w:t>
            </w:r>
          </w:p>
        </w:tc>
        <w:tc>
          <w:tcPr>
            <w:tcW w:w="4399" w:type="dxa"/>
          </w:tcPr>
          <w:p w:rsidR="00473047" w:rsidRDefault="00473047" w:rsidP="00473047">
            <w:r>
              <w:t>huom.</w:t>
            </w:r>
          </w:p>
        </w:tc>
        <w:tc>
          <w:tcPr>
            <w:tcW w:w="1415" w:type="dxa"/>
          </w:tcPr>
          <w:p w:rsidR="00473047" w:rsidRDefault="00473047" w:rsidP="00473047">
            <w:r>
              <w:t>lukumäärä</w:t>
            </w:r>
          </w:p>
        </w:tc>
      </w:tr>
      <w:tr w:rsidR="00473047" w:rsidTr="00473047">
        <w:tc>
          <w:tcPr>
            <w:tcW w:w="534" w:type="dxa"/>
          </w:tcPr>
          <w:p w:rsidR="00473047" w:rsidRDefault="00413687" w:rsidP="00473047">
            <w:r>
              <w:t>1</w:t>
            </w:r>
          </w:p>
        </w:tc>
        <w:tc>
          <w:tcPr>
            <w:tcW w:w="2294" w:type="dxa"/>
          </w:tcPr>
          <w:p w:rsidR="00473047" w:rsidRDefault="00473047" w:rsidP="00473047">
            <w:r>
              <w:t xml:space="preserve">Valkokallio </w:t>
            </w:r>
            <w:proofErr w:type="spellStart"/>
            <w:r>
              <w:t>Isabella</w:t>
            </w:r>
            <w:proofErr w:type="spellEnd"/>
          </w:p>
        </w:tc>
        <w:tc>
          <w:tcPr>
            <w:tcW w:w="541" w:type="dxa"/>
          </w:tcPr>
          <w:p w:rsidR="00473047" w:rsidRDefault="00473047" w:rsidP="00473047">
            <w:r>
              <w:t>x</w:t>
            </w:r>
          </w:p>
        </w:tc>
        <w:tc>
          <w:tcPr>
            <w:tcW w:w="425" w:type="dxa"/>
          </w:tcPr>
          <w:p w:rsidR="00473047" w:rsidRDefault="00473047" w:rsidP="00473047">
            <w:r>
              <w:t>x</w:t>
            </w:r>
          </w:p>
        </w:tc>
        <w:tc>
          <w:tcPr>
            <w:tcW w:w="426" w:type="dxa"/>
          </w:tcPr>
          <w:p w:rsidR="00473047" w:rsidRDefault="00473047" w:rsidP="00473047">
            <w:r>
              <w:t>x</w:t>
            </w:r>
          </w:p>
        </w:tc>
        <w:tc>
          <w:tcPr>
            <w:tcW w:w="424" w:type="dxa"/>
          </w:tcPr>
          <w:p w:rsidR="00473047" w:rsidRDefault="00473047" w:rsidP="00473047">
            <w:r>
              <w:t>x</w:t>
            </w:r>
          </w:p>
        </w:tc>
        <w:tc>
          <w:tcPr>
            <w:tcW w:w="442" w:type="dxa"/>
          </w:tcPr>
          <w:p w:rsidR="00473047" w:rsidRDefault="00473047" w:rsidP="00473047">
            <w:r>
              <w:t>x</w:t>
            </w:r>
          </w:p>
        </w:tc>
        <w:tc>
          <w:tcPr>
            <w:tcW w:w="3244" w:type="dxa"/>
          </w:tcPr>
          <w:p w:rsidR="00473047" w:rsidRDefault="00473047" w:rsidP="00473047">
            <w:r>
              <w:t>Kuivaniementie 500</w:t>
            </w:r>
          </w:p>
        </w:tc>
        <w:tc>
          <w:tcPr>
            <w:tcW w:w="4399" w:type="dxa"/>
          </w:tcPr>
          <w:p w:rsidR="00473047" w:rsidRDefault="00473047" w:rsidP="00473047"/>
        </w:tc>
        <w:tc>
          <w:tcPr>
            <w:tcW w:w="1415" w:type="dxa"/>
          </w:tcPr>
          <w:p w:rsidR="00473047" w:rsidRDefault="00473047" w:rsidP="00473047">
            <w:r>
              <w:t>1</w:t>
            </w:r>
          </w:p>
        </w:tc>
      </w:tr>
      <w:tr w:rsidR="00473047" w:rsidTr="00473047">
        <w:tc>
          <w:tcPr>
            <w:tcW w:w="534" w:type="dxa"/>
          </w:tcPr>
          <w:p w:rsidR="00473047" w:rsidRDefault="00B10909" w:rsidP="00473047">
            <w:r>
              <w:t>2</w:t>
            </w:r>
          </w:p>
        </w:tc>
        <w:tc>
          <w:tcPr>
            <w:tcW w:w="2294" w:type="dxa"/>
          </w:tcPr>
          <w:p w:rsidR="00473047" w:rsidRDefault="00473047" w:rsidP="00473047">
            <w:r>
              <w:t xml:space="preserve">Tuomainen </w:t>
            </w:r>
            <w:proofErr w:type="spellStart"/>
            <w:r>
              <w:t>Aada</w:t>
            </w:r>
            <w:proofErr w:type="spellEnd"/>
          </w:p>
        </w:tc>
        <w:tc>
          <w:tcPr>
            <w:tcW w:w="541" w:type="dxa"/>
          </w:tcPr>
          <w:p w:rsidR="00473047" w:rsidRDefault="00473047" w:rsidP="00473047">
            <w:r>
              <w:t>x</w:t>
            </w:r>
          </w:p>
        </w:tc>
        <w:tc>
          <w:tcPr>
            <w:tcW w:w="425" w:type="dxa"/>
          </w:tcPr>
          <w:p w:rsidR="00473047" w:rsidRDefault="00473047" w:rsidP="00473047">
            <w:r>
              <w:t>x</w:t>
            </w:r>
          </w:p>
        </w:tc>
        <w:tc>
          <w:tcPr>
            <w:tcW w:w="426" w:type="dxa"/>
          </w:tcPr>
          <w:p w:rsidR="00473047" w:rsidRDefault="00473047" w:rsidP="00473047">
            <w:r>
              <w:t>x</w:t>
            </w:r>
          </w:p>
        </w:tc>
        <w:tc>
          <w:tcPr>
            <w:tcW w:w="424" w:type="dxa"/>
          </w:tcPr>
          <w:p w:rsidR="00473047" w:rsidRDefault="00473047" w:rsidP="00473047">
            <w:r>
              <w:t>x</w:t>
            </w:r>
          </w:p>
        </w:tc>
        <w:tc>
          <w:tcPr>
            <w:tcW w:w="442" w:type="dxa"/>
          </w:tcPr>
          <w:p w:rsidR="00473047" w:rsidRDefault="00473047" w:rsidP="00473047">
            <w:r>
              <w:t>x</w:t>
            </w:r>
          </w:p>
        </w:tc>
        <w:tc>
          <w:tcPr>
            <w:tcW w:w="3244" w:type="dxa"/>
          </w:tcPr>
          <w:p w:rsidR="00473047" w:rsidRDefault="00473047" w:rsidP="00473047">
            <w:proofErr w:type="spellStart"/>
            <w:r>
              <w:t>Lemperintie</w:t>
            </w:r>
            <w:proofErr w:type="spellEnd"/>
            <w:r>
              <w:t xml:space="preserve"> 46</w:t>
            </w:r>
          </w:p>
        </w:tc>
        <w:tc>
          <w:tcPr>
            <w:tcW w:w="4399" w:type="dxa"/>
          </w:tcPr>
          <w:p w:rsidR="00473047" w:rsidRDefault="00473047" w:rsidP="00473047"/>
        </w:tc>
        <w:tc>
          <w:tcPr>
            <w:tcW w:w="1415" w:type="dxa"/>
          </w:tcPr>
          <w:p w:rsidR="00473047" w:rsidRDefault="00473047" w:rsidP="00473047">
            <w:r>
              <w:t>2</w:t>
            </w:r>
          </w:p>
        </w:tc>
      </w:tr>
      <w:tr w:rsidR="002C3BE0" w:rsidTr="00473047">
        <w:tc>
          <w:tcPr>
            <w:tcW w:w="534" w:type="dxa"/>
          </w:tcPr>
          <w:p w:rsidR="002C3BE0" w:rsidRDefault="00B10909" w:rsidP="002C3BE0">
            <w:r>
              <w:t>3</w:t>
            </w:r>
            <w:r w:rsidR="002C3BE0">
              <w:t xml:space="preserve">  </w:t>
            </w:r>
          </w:p>
        </w:tc>
        <w:tc>
          <w:tcPr>
            <w:tcW w:w="2294" w:type="dxa"/>
          </w:tcPr>
          <w:p w:rsidR="002C3BE0" w:rsidRDefault="002C3BE0" w:rsidP="002C3BE0">
            <w:r>
              <w:t>Räsänen Janella</w:t>
            </w:r>
          </w:p>
        </w:tc>
        <w:tc>
          <w:tcPr>
            <w:tcW w:w="541" w:type="dxa"/>
          </w:tcPr>
          <w:p w:rsidR="002C3BE0" w:rsidRDefault="00875346" w:rsidP="002C3BE0">
            <w:r>
              <w:t>x</w:t>
            </w:r>
          </w:p>
        </w:tc>
        <w:tc>
          <w:tcPr>
            <w:tcW w:w="425" w:type="dxa"/>
          </w:tcPr>
          <w:p w:rsidR="002C3BE0" w:rsidRDefault="00875346" w:rsidP="002C3BE0">
            <w:r>
              <w:t>x</w:t>
            </w:r>
          </w:p>
          <w:p w:rsidR="00875346" w:rsidRDefault="00875346" w:rsidP="002C3BE0">
            <w:r>
              <w:t>KI</w:t>
            </w:r>
          </w:p>
        </w:tc>
        <w:tc>
          <w:tcPr>
            <w:tcW w:w="426" w:type="dxa"/>
          </w:tcPr>
          <w:p w:rsidR="002C3BE0" w:rsidRDefault="00875346" w:rsidP="002C3BE0">
            <w:r>
              <w:t>x</w:t>
            </w:r>
          </w:p>
        </w:tc>
        <w:tc>
          <w:tcPr>
            <w:tcW w:w="424" w:type="dxa"/>
          </w:tcPr>
          <w:p w:rsidR="002C3BE0" w:rsidRDefault="002C3BE0" w:rsidP="002C3BE0"/>
        </w:tc>
        <w:tc>
          <w:tcPr>
            <w:tcW w:w="442" w:type="dxa"/>
          </w:tcPr>
          <w:p w:rsidR="002C3BE0" w:rsidRDefault="00875346" w:rsidP="002C3BE0">
            <w:r>
              <w:t>x</w:t>
            </w:r>
          </w:p>
        </w:tc>
        <w:tc>
          <w:tcPr>
            <w:tcW w:w="3244" w:type="dxa"/>
          </w:tcPr>
          <w:p w:rsidR="002C3BE0" w:rsidRDefault="002C3BE0" w:rsidP="002C3BE0">
            <w:proofErr w:type="spellStart"/>
            <w:r>
              <w:t>Lapinkaliontie</w:t>
            </w:r>
            <w:proofErr w:type="spellEnd"/>
            <w:r>
              <w:t xml:space="preserve"> 4</w:t>
            </w:r>
          </w:p>
        </w:tc>
        <w:tc>
          <w:tcPr>
            <w:tcW w:w="4399" w:type="dxa"/>
          </w:tcPr>
          <w:p w:rsidR="002C3BE0" w:rsidRDefault="002C3BE0" w:rsidP="002C3BE0"/>
        </w:tc>
        <w:tc>
          <w:tcPr>
            <w:tcW w:w="1415" w:type="dxa"/>
          </w:tcPr>
          <w:p w:rsidR="002C3BE0" w:rsidRDefault="002C3BE0" w:rsidP="002C3BE0"/>
        </w:tc>
      </w:tr>
      <w:tr w:rsidR="00875346" w:rsidTr="00473047">
        <w:tc>
          <w:tcPr>
            <w:tcW w:w="534" w:type="dxa"/>
          </w:tcPr>
          <w:p w:rsidR="00875346" w:rsidRDefault="00875346" w:rsidP="00875346">
            <w:r>
              <w:t>3</w:t>
            </w:r>
          </w:p>
        </w:tc>
        <w:tc>
          <w:tcPr>
            <w:tcW w:w="2294" w:type="dxa"/>
          </w:tcPr>
          <w:p w:rsidR="00875346" w:rsidRDefault="00875346" w:rsidP="00875346">
            <w:r>
              <w:t>Valkokallio Elias</w:t>
            </w:r>
          </w:p>
        </w:tc>
        <w:tc>
          <w:tcPr>
            <w:tcW w:w="541" w:type="dxa"/>
          </w:tcPr>
          <w:p w:rsidR="00875346" w:rsidRDefault="00875346" w:rsidP="00875346">
            <w:r>
              <w:t>x</w:t>
            </w:r>
          </w:p>
        </w:tc>
        <w:tc>
          <w:tcPr>
            <w:tcW w:w="425" w:type="dxa"/>
          </w:tcPr>
          <w:p w:rsidR="00875346" w:rsidRDefault="00875346" w:rsidP="00875346">
            <w:r>
              <w:t>x</w:t>
            </w:r>
          </w:p>
          <w:p w:rsidR="00875346" w:rsidRDefault="00875346" w:rsidP="00875346">
            <w:r>
              <w:t>KI</w:t>
            </w:r>
          </w:p>
        </w:tc>
        <w:tc>
          <w:tcPr>
            <w:tcW w:w="426" w:type="dxa"/>
          </w:tcPr>
          <w:p w:rsidR="00875346" w:rsidRDefault="00875346" w:rsidP="00875346">
            <w:r>
              <w:t>x</w:t>
            </w:r>
          </w:p>
        </w:tc>
        <w:tc>
          <w:tcPr>
            <w:tcW w:w="424" w:type="dxa"/>
          </w:tcPr>
          <w:p w:rsidR="00875346" w:rsidRDefault="00875346" w:rsidP="00875346"/>
        </w:tc>
        <w:tc>
          <w:tcPr>
            <w:tcW w:w="442" w:type="dxa"/>
          </w:tcPr>
          <w:p w:rsidR="00875346" w:rsidRDefault="00875346" w:rsidP="00875346">
            <w:r>
              <w:t>x</w:t>
            </w:r>
          </w:p>
        </w:tc>
        <w:tc>
          <w:tcPr>
            <w:tcW w:w="3244" w:type="dxa"/>
          </w:tcPr>
          <w:p w:rsidR="00875346" w:rsidRDefault="00875346" w:rsidP="00875346">
            <w:r>
              <w:t>Kuivaniementie 500</w:t>
            </w:r>
          </w:p>
        </w:tc>
        <w:tc>
          <w:tcPr>
            <w:tcW w:w="4399" w:type="dxa"/>
          </w:tcPr>
          <w:p w:rsidR="00875346" w:rsidRDefault="00875346" w:rsidP="00875346"/>
        </w:tc>
        <w:tc>
          <w:tcPr>
            <w:tcW w:w="1415" w:type="dxa"/>
          </w:tcPr>
          <w:p w:rsidR="00875346" w:rsidRDefault="00875346" w:rsidP="00875346">
            <w:r>
              <w:t>3</w:t>
            </w:r>
          </w:p>
        </w:tc>
      </w:tr>
      <w:tr w:rsidR="00875346" w:rsidTr="00473047">
        <w:tc>
          <w:tcPr>
            <w:tcW w:w="534" w:type="dxa"/>
          </w:tcPr>
          <w:p w:rsidR="00875346" w:rsidRDefault="00875346" w:rsidP="00875346">
            <w:r>
              <w:t>5</w:t>
            </w:r>
          </w:p>
        </w:tc>
        <w:tc>
          <w:tcPr>
            <w:tcW w:w="2294" w:type="dxa"/>
          </w:tcPr>
          <w:p w:rsidR="00875346" w:rsidRDefault="00875346" w:rsidP="00875346">
            <w:r>
              <w:t>Heikkinen Kalle</w:t>
            </w:r>
          </w:p>
        </w:tc>
        <w:tc>
          <w:tcPr>
            <w:tcW w:w="541" w:type="dxa"/>
          </w:tcPr>
          <w:p w:rsidR="00875346" w:rsidRDefault="00875346" w:rsidP="00875346">
            <w:r>
              <w:t>x</w:t>
            </w:r>
          </w:p>
        </w:tc>
        <w:tc>
          <w:tcPr>
            <w:tcW w:w="425" w:type="dxa"/>
          </w:tcPr>
          <w:p w:rsidR="00875346" w:rsidRDefault="00875346" w:rsidP="00875346"/>
        </w:tc>
        <w:tc>
          <w:tcPr>
            <w:tcW w:w="426" w:type="dxa"/>
          </w:tcPr>
          <w:p w:rsidR="00875346" w:rsidRDefault="00875346" w:rsidP="00875346"/>
        </w:tc>
        <w:tc>
          <w:tcPr>
            <w:tcW w:w="424" w:type="dxa"/>
          </w:tcPr>
          <w:p w:rsidR="00875346" w:rsidRDefault="00875346" w:rsidP="00875346">
            <w:r>
              <w:t>x</w:t>
            </w:r>
          </w:p>
        </w:tc>
        <w:tc>
          <w:tcPr>
            <w:tcW w:w="442" w:type="dxa"/>
          </w:tcPr>
          <w:p w:rsidR="00875346" w:rsidRDefault="00875346" w:rsidP="00875346">
            <w:r>
              <w:t>x</w:t>
            </w:r>
          </w:p>
        </w:tc>
        <w:tc>
          <w:tcPr>
            <w:tcW w:w="3244" w:type="dxa"/>
          </w:tcPr>
          <w:p w:rsidR="00875346" w:rsidRDefault="00875346" w:rsidP="00875346">
            <w:proofErr w:type="spellStart"/>
            <w:r>
              <w:t>Lamperilantie</w:t>
            </w:r>
            <w:proofErr w:type="spellEnd"/>
            <w:r>
              <w:t xml:space="preserve"> 138</w:t>
            </w:r>
          </w:p>
        </w:tc>
        <w:tc>
          <w:tcPr>
            <w:tcW w:w="4399" w:type="dxa"/>
          </w:tcPr>
          <w:p w:rsidR="00875346" w:rsidRDefault="00875346" w:rsidP="00875346"/>
        </w:tc>
        <w:tc>
          <w:tcPr>
            <w:tcW w:w="1415" w:type="dxa"/>
          </w:tcPr>
          <w:p w:rsidR="00875346" w:rsidRDefault="00875346" w:rsidP="00875346">
            <w:r>
              <w:t>4</w:t>
            </w:r>
          </w:p>
        </w:tc>
      </w:tr>
      <w:tr w:rsidR="00875346" w:rsidTr="00473047">
        <w:tc>
          <w:tcPr>
            <w:tcW w:w="534" w:type="dxa"/>
          </w:tcPr>
          <w:p w:rsidR="00875346" w:rsidRDefault="00875346" w:rsidP="00875346">
            <w:r>
              <w:t>5</w:t>
            </w:r>
          </w:p>
        </w:tc>
        <w:tc>
          <w:tcPr>
            <w:tcW w:w="2294" w:type="dxa"/>
          </w:tcPr>
          <w:p w:rsidR="00875346" w:rsidRDefault="00875346" w:rsidP="00875346">
            <w:r>
              <w:t xml:space="preserve">Miettinen </w:t>
            </w:r>
            <w:proofErr w:type="spellStart"/>
            <w:r>
              <w:t>Mico</w:t>
            </w:r>
            <w:proofErr w:type="spellEnd"/>
          </w:p>
        </w:tc>
        <w:tc>
          <w:tcPr>
            <w:tcW w:w="541" w:type="dxa"/>
          </w:tcPr>
          <w:p w:rsidR="00875346" w:rsidRDefault="00875346" w:rsidP="00875346">
            <w:r>
              <w:t>x</w:t>
            </w:r>
          </w:p>
        </w:tc>
        <w:tc>
          <w:tcPr>
            <w:tcW w:w="425" w:type="dxa"/>
          </w:tcPr>
          <w:p w:rsidR="00875346" w:rsidRDefault="00875346" w:rsidP="00875346"/>
        </w:tc>
        <w:tc>
          <w:tcPr>
            <w:tcW w:w="426" w:type="dxa"/>
          </w:tcPr>
          <w:p w:rsidR="00875346" w:rsidRDefault="00875346" w:rsidP="00875346"/>
        </w:tc>
        <w:tc>
          <w:tcPr>
            <w:tcW w:w="424" w:type="dxa"/>
          </w:tcPr>
          <w:p w:rsidR="00875346" w:rsidRDefault="00875346" w:rsidP="00875346">
            <w:r>
              <w:t>x</w:t>
            </w:r>
          </w:p>
        </w:tc>
        <w:tc>
          <w:tcPr>
            <w:tcW w:w="442" w:type="dxa"/>
          </w:tcPr>
          <w:p w:rsidR="00875346" w:rsidRDefault="00875346" w:rsidP="00875346">
            <w:r>
              <w:t>x</w:t>
            </w:r>
          </w:p>
        </w:tc>
        <w:tc>
          <w:tcPr>
            <w:tcW w:w="3244" w:type="dxa"/>
          </w:tcPr>
          <w:p w:rsidR="00875346" w:rsidRDefault="00875346" w:rsidP="00875346">
            <w:proofErr w:type="spellStart"/>
            <w:r>
              <w:t>Kemppaanmäentie</w:t>
            </w:r>
            <w:proofErr w:type="spellEnd"/>
            <w:r>
              <w:t xml:space="preserve"> 330</w:t>
            </w:r>
          </w:p>
        </w:tc>
        <w:tc>
          <w:tcPr>
            <w:tcW w:w="4399" w:type="dxa"/>
          </w:tcPr>
          <w:p w:rsidR="00875346" w:rsidRDefault="00875346" w:rsidP="00875346">
            <w:r>
              <w:t>vai Rautalammin auto</w:t>
            </w:r>
            <w:r w:rsidR="00134261">
              <w:t>?</w:t>
            </w:r>
          </w:p>
        </w:tc>
        <w:tc>
          <w:tcPr>
            <w:tcW w:w="1415" w:type="dxa"/>
          </w:tcPr>
          <w:p w:rsidR="00875346" w:rsidRDefault="00875346" w:rsidP="00875346">
            <w:r>
              <w:t>5</w:t>
            </w:r>
          </w:p>
        </w:tc>
      </w:tr>
      <w:tr w:rsidR="00875346" w:rsidTr="00473047">
        <w:tc>
          <w:tcPr>
            <w:tcW w:w="534" w:type="dxa"/>
          </w:tcPr>
          <w:p w:rsidR="00875346" w:rsidRDefault="00875346" w:rsidP="00875346">
            <w:r>
              <w:t>5</w:t>
            </w:r>
          </w:p>
        </w:tc>
        <w:tc>
          <w:tcPr>
            <w:tcW w:w="2294" w:type="dxa"/>
          </w:tcPr>
          <w:p w:rsidR="00875346" w:rsidRDefault="00875346" w:rsidP="00875346">
            <w:r>
              <w:t>Valkokallio Niklas</w:t>
            </w:r>
          </w:p>
        </w:tc>
        <w:tc>
          <w:tcPr>
            <w:tcW w:w="541" w:type="dxa"/>
          </w:tcPr>
          <w:p w:rsidR="00875346" w:rsidRDefault="00875346" w:rsidP="00875346">
            <w:r>
              <w:t>x</w:t>
            </w:r>
          </w:p>
        </w:tc>
        <w:tc>
          <w:tcPr>
            <w:tcW w:w="425" w:type="dxa"/>
          </w:tcPr>
          <w:p w:rsidR="00875346" w:rsidRDefault="00875346" w:rsidP="00875346"/>
        </w:tc>
        <w:tc>
          <w:tcPr>
            <w:tcW w:w="426" w:type="dxa"/>
          </w:tcPr>
          <w:p w:rsidR="00875346" w:rsidRDefault="00875346" w:rsidP="00875346"/>
        </w:tc>
        <w:tc>
          <w:tcPr>
            <w:tcW w:w="424" w:type="dxa"/>
          </w:tcPr>
          <w:p w:rsidR="00875346" w:rsidRDefault="00875346" w:rsidP="00875346">
            <w:r>
              <w:t>x</w:t>
            </w:r>
          </w:p>
        </w:tc>
        <w:tc>
          <w:tcPr>
            <w:tcW w:w="442" w:type="dxa"/>
          </w:tcPr>
          <w:p w:rsidR="00875346" w:rsidRDefault="00875346" w:rsidP="00875346">
            <w:r>
              <w:t>x</w:t>
            </w:r>
          </w:p>
        </w:tc>
        <w:tc>
          <w:tcPr>
            <w:tcW w:w="3244" w:type="dxa"/>
          </w:tcPr>
          <w:p w:rsidR="00875346" w:rsidRDefault="00875346" w:rsidP="00875346">
            <w:r>
              <w:t>Kuivaniementie 500</w:t>
            </w:r>
          </w:p>
        </w:tc>
        <w:tc>
          <w:tcPr>
            <w:tcW w:w="4399" w:type="dxa"/>
          </w:tcPr>
          <w:p w:rsidR="00875346" w:rsidRDefault="00875346" w:rsidP="00875346"/>
        </w:tc>
        <w:tc>
          <w:tcPr>
            <w:tcW w:w="1415" w:type="dxa"/>
          </w:tcPr>
          <w:p w:rsidR="00875346" w:rsidRDefault="00875346" w:rsidP="00875346">
            <w:r>
              <w:t>6</w:t>
            </w:r>
          </w:p>
        </w:tc>
      </w:tr>
      <w:tr w:rsidR="00875346" w:rsidTr="00473047">
        <w:tc>
          <w:tcPr>
            <w:tcW w:w="534" w:type="dxa"/>
          </w:tcPr>
          <w:p w:rsidR="00875346" w:rsidRDefault="00875346" w:rsidP="00875346">
            <w:r>
              <w:t>5</w:t>
            </w:r>
          </w:p>
        </w:tc>
        <w:tc>
          <w:tcPr>
            <w:tcW w:w="2294" w:type="dxa"/>
          </w:tcPr>
          <w:p w:rsidR="00875346" w:rsidRDefault="00875346" w:rsidP="00875346">
            <w:r>
              <w:t>Varis Jade</w:t>
            </w:r>
          </w:p>
        </w:tc>
        <w:tc>
          <w:tcPr>
            <w:tcW w:w="541" w:type="dxa"/>
          </w:tcPr>
          <w:p w:rsidR="00875346" w:rsidRDefault="00875346" w:rsidP="00875346">
            <w:r>
              <w:t>x</w:t>
            </w:r>
          </w:p>
        </w:tc>
        <w:tc>
          <w:tcPr>
            <w:tcW w:w="425" w:type="dxa"/>
          </w:tcPr>
          <w:p w:rsidR="00875346" w:rsidRDefault="00875346" w:rsidP="00875346"/>
        </w:tc>
        <w:tc>
          <w:tcPr>
            <w:tcW w:w="426" w:type="dxa"/>
          </w:tcPr>
          <w:p w:rsidR="00875346" w:rsidRDefault="00875346" w:rsidP="00875346"/>
        </w:tc>
        <w:tc>
          <w:tcPr>
            <w:tcW w:w="424" w:type="dxa"/>
          </w:tcPr>
          <w:p w:rsidR="00875346" w:rsidRDefault="00875346" w:rsidP="00875346">
            <w:r>
              <w:t>x</w:t>
            </w:r>
          </w:p>
        </w:tc>
        <w:tc>
          <w:tcPr>
            <w:tcW w:w="442" w:type="dxa"/>
          </w:tcPr>
          <w:p w:rsidR="00875346" w:rsidRDefault="00875346" w:rsidP="00875346">
            <w:r>
              <w:t>x</w:t>
            </w:r>
          </w:p>
        </w:tc>
        <w:tc>
          <w:tcPr>
            <w:tcW w:w="3244" w:type="dxa"/>
          </w:tcPr>
          <w:p w:rsidR="00875346" w:rsidRDefault="00875346" w:rsidP="00875346">
            <w:proofErr w:type="spellStart"/>
            <w:r>
              <w:t>Petronnevantie</w:t>
            </w:r>
            <w:proofErr w:type="spellEnd"/>
            <w:r>
              <w:t xml:space="preserve"> 90</w:t>
            </w:r>
          </w:p>
        </w:tc>
        <w:tc>
          <w:tcPr>
            <w:tcW w:w="4399" w:type="dxa"/>
          </w:tcPr>
          <w:p w:rsidR="00875346" w:rsidRDefault="00875346" w:rsidP="00875346"/>
        </w:tc>
        <w:tc>
          <w:tcPr>
            <w:tcW w:w="1415" w:type="dxa"/>
          </w:tcPr>
          <w:p w:rsidR="00875346" w:rsidRDefault="00875346" w:rsidP="00875346">
            <w:r>
              <w:t>7</w:t>
            </w:r>
          </w:p>
        </w:tc>
      </w:tr>
      <w:tr w:rsidR="00875346" w:rsidTr="00473047">
        <w:tc>
          <w:tcPr>
            <w:tcW w:w="534" w:type="dxa"/>
          </w:tcPr>
          <w:p w:rsidR="00875346" w:rsidRDefault="00875346" w:rsidP="00875346">
            <w:r>
              <w:t>6</w:t>
            </w:r>
          </w:p>
        </w:tc>
        <w:tc>
          <w:tcPr>
            <w:tcW w:w="2294" w:type="dxa"/>
          </w:tcPr>
          <w:p w:rsidR="00875346" w:rsidRDefault="00875346" w:rsidP="00875346">
            <w:r>
              <w:t>Miettinen Taija</w:t>
            </w:r>
          </w:p>
        </w:tc>
        <w:tc>
          <w:tcPr>
            <w:tcW w:w="541" w:type="dxa"/>
          </w:tcPr>
          <w:p w:rsidR="00875346" w:rsidRDefault="00875346" w:rsidP="00875346">
            <w:r>
              <w:t>x</w:t>
            </w:r>
          </w:p>
        </w:tc>
        <w:tc>
          <w:tcPr>
            <w:tcW w:w="425" w:type="dxa"/>
          </w:tcPr>
          <w:p w:rsidR="00875346" w:rsidRDefault="00875346" w:rsidP="00875346"/>
        </w:tc>
        <w:tc>
          <w:tcPr>
            <w:tcW w:w="426" w:type="dxa"/>
          </w:tcPr>
          <w:p w:rsidR="00875346" w:rsidRDefault="00875346" w:rsidP="00875346">
            <w:r>
              <w:t>x</w:t>
            </w:r>
          </w:p>
        </w:tc>
        <w:tc>
          <w:tcPr>
            <w:tcW w:w="424" w:type="dxa"/>
          </w:tcPr>
          <w:p w:rsidR="00875346" w:rsidRDefault="00875346" w:rsidP="00875346"/>
        </w:tc>
        <w:tc>
          <w:tcPr>
            <w:tcW w:w="442" w:type="dxa"/>
          </w:tcPr>
          <w:p w:rsidR="00875346" w:rsidRDefault="00875346" w:rsidP="00875346">
            <w:r>
              <w:t>x</w:t>
            </w:r>
          </w:p>
        </w:tc>
        <w:tc>
          <w:tcPr>
            <w:tcW w:w="3244" w:type="dxa"/>
          </w:tcPr>
          <w:p w:rsidR="00875346" w:rsidRDefault="00875346" w:rsidP="00875346">
            <w:proofErr w:type="spellStart"/>
            <w:r>
              <w:t>Kemppaanmäentie</w:t>
            </w:r>
            <w:proofErr w:type="spellEnd"/>
            <w:r>
              <w:t xml:space="preserve"> 330</w:t>
            </w:r>
          </w:p>
        </w:tc>
        <w:tc>
          <w:tcPr>
            <w:tcW w:w="4399" w:type="dxa"/>
          </w:tcPr>
          <w:p w:rsidR="00875346" w:rsidRDefault="00875346" w:rsidP="00875346"/>
        </w:tc>
        <w:tc>
          <w:tcPr>
            <w:tcW w:w="1415" w:type="dxa"/>
          </w:tcPr>
          <w:p w:rsidR="00875346" w:rsidRDefault="00875346" w:rsidP="00875346">
            <w:r>
              <w:t>8</w:t>
            </w:r>
          </w:p>
        </w:tc>
      </w:tr>
      <w:tr w:rsidR="00875346" w:rsidTr="00473047">
        <w:tc>
          <w:tcPr>
            <w:tcW w:w="534" w:type="dxa"/>
          </w:tcPr>
          <w:p w:rsidR="00875346" w:rsidRDefault="00875346" w:rsidP="00875346">
            <w:r>
              <w:t>6</w:t>
            </w:r>
          </w:p>
        </w:tc>
        <w:tc>
          <w:tcPr>
            <w:tcW w:w="2294" w:type="dxa"/>
          </w:tcPr>
          <w:p w:rsidR="00875346" w:rsidRDefault="00875346" w:rsidP="00875346">
            <w:r>
              <w:t>Valkokallio Lauri</w:t>
            </w:r>
          </w:p>
        </w:tc>
        <w:tc>
          <w:tcPr>
            <w:tcW w:w="541" w:type="dxa"/>
          </w:tcPr>
          <w:p w:rsidR="00875346" w:rsidRDefault="00875346" w:rsidP="00875346">
            <w:r>
              <w:t>x</w:t>
            </w:r>
          </w:p>
        </w:tc>
        <w:tc>
          <w:tcPr>
            <w:tcW w:w="425" w:type="dxa"/>
          </w:tcPr>
          <w:p w:rsidR="00875346" w:rsidRDefault="00875346" w:rsidP="00875346"/>
        </w:tc>
        <w:tc>
          <w:tcPr>
            <w:tcW w:w="426" w:type="dxa"/>
          </w:tcPr>
          <w:p w:rsidR="00875346" w:rsidRDefault="00875346" w:rsidP="00875346">
            <w:r>
              <w:t>x</w:t>
            </w:r>
          </w:p>
        </w:tc>
        <w:tc>
          <w:tcPr>
            <w:tcW w:w="424" w:type="dxa"/>
          </w:tcPr>
          <w:p w:rsidR="00875346" w:rsidRDefault="00875346" w:rsidP="00875346"/>
        </w:tc>
        <w:tc>
          <w:tcPr>
            <w:tcW w:w="442" w:type="dxa"/>
          </w:tcPr>
          <w:p w:rsidR="00875346" w:rsidRDefault="00875346" w:rsidP="00875346">
            <w:r>
              <w:t>x</w:t>
            </w:r>
          </w:p>
        </w:tc>
        <w:tc>
          <w:tcPr>
            <w:tcW w:w="3244" w:type="dxa"/>
          </w:tcPr>
          <w:p w:rsidR="00875346" w:rsidRDefault="00875346" w:rsidP="00875346">
            <w:r>
              <w:t>Kuivaniementie 500</w:t>
            </w:r>
          </w:p>
        </w:tc>
        <w:tc>
          <w:tcPr>
            <w:tcW w:w="4399" w:type="dxa"/>
          </w:tcPr>
          <w:p w:rsidR="00875346" w:rsidRDefault="00875346" w:rsidP="00875346"/>
        </w:tc>
        <w:tc>
          <w:tcPr>
            <w:tcW w:w="1415" w:type="dxa"/>
          </w:tcPr>
          <w:p w:rsidR="00875346" w:rsidRDefault="00875346" w:rsidP="00875346">
            <w:r>
              <w:t>10</w:t>
            </w:r>
          </w:p>
        </w:tc>
      </w:tr>
    </w:tbl>
    <w:p w:rsidR="00425171" w:rsidRDefault="00425171" w:rsidP="007A3C0D">
      <w:pPr>
        <w:rPr>
          <w:b/>
        </w:rPr>
      </w:pPr>
    </w:p>
    <w:p w:rsidR="00425171" w:rsidRDefault="00425171" w:rsidP="007A3C0D">
      <w:pPr>
        <w:rPr>
          <w:b/>
        </w:rPr>
      </w:pPr>
    </w:p>
    <w:p w:rsidR="00A31D03" w:rsidRDefault="00134261" w:rsidP="007A3C0D">
      <w:pPr>
        <w:rPr>
          <w:b/>
        </w:rPr>
      </w:pPr>
      <w:r>
        <w:rPr>
          <w:b/>
        </w:rPr>
        <w:t xml:space="preserve">KESKUSTAN </w:t>
      </w:r>
      <w:proofErr w:type="gramStart"/>
      <w:r>
        <w:rPr>
          <w:b/>
        </w:rPr>
        <w:t>TAKSI</w:t>
      </w:r>
      <w:r w:rsidR="00D55D3A">
        <w:rPr>
          <w:b/>
        </w:rPr>
        <w:t xml:space="preserve">  </w:t>
      </w:r>
      <w:r w:rsidR="00A31D03">
        <w:rPr>
          <w:b/>
        </w:rPr>
        <w:t>Koulusta</w:t>
      </w:r>
      <w:proofErr w:type="gramEnd"/>
      <w:r w:rsidR="00A31D03">
        <w:rPr>
          <w:b/>
        </w:rPr>
        <w:t xml:space="preserve"> kotiin 15.05</w:t>
      </w:r>
    </w:p>
    <w:tbl>
      <w:tblPr>
        <w:tblStyle w:val="TaulukkoRuudukko"/>
        <w:tblpPr w:leftFromText="141" w:rightFromText="141" w:vertAnchor="text" w:horzAnchor="margin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A31D03" w:rsidTr="00A31D03">
        <w:tc>
          <w:tcPr>
            <w:tcW w:w="534" w:type="dxa"/>
          </w:tcPr>
          <w:p w:rsidR="00A31D03" w:rsidRDefault="00A31D03" w:rsidP="00A31D03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A31D03" w:rsidRDefault="00A31D03" w:rsidP="00A31D03">
            <w:r>
              <w:t>Nimi</w:t>
            </w:r>
          </w:p>
        </w:tc>
        <w:tc>
          <w:tcPr>
            <w:tcW w:w="541" w:type="dxa"/>
          </w:tcPr>
          <w:p w:rsidR="00A31D03" w:rsidRDefault="00A31D03" w:rsidP="00A31D03">
            <w:r>
              <w:t>ma</w:t>
            </w:r>
          </w:p>
        </w:tc>
        <w:tc>
          <w:tcPr>
            <w:tcW w:w="425" w:type="dxa"/>
          </w:tcPr>
          <w:p w:rsidR="00A31D03" w:rsidRDefault="00A31D03" w:rsidP="00A31D03">
            <w:r>
              <w:t>ti</w:t>
            </w:r>
          </w:p>
        </w:tc>
        <w:tc>
          <w:tcPr>
            <w:tcW w:w="426" w:type="dxa"/>
          </w:tcPr>
          <w:p w:rsidR="00A31D03" w:rsidRDefault="00A31D03" w:rsidP="00A31D03">
            <w:r>
              <w:t>ke</w:t>
            </w:r>
          </w:p>
        </w:tc>
        <w:tc>
          <w:tcPr>
            <w:tcW w:w="424" w:type="dxa"/>
          </w:tcPr>
          <w:p w:rsidR="00A31D03" w:rsidRDefault="00A31D03" w:rsidP="00A31D03">
            <w:r>
              <w:t>to</w:t>
            </w:r>
          </w:p>
        </w:tc>
        <w:tc>
          <w:tcPr>
            <w:tcW w:w="442" w:type="dxa"/>
          </w:tcPr>
          <w:p w:rsidR="00A31D03" w:rsidRDefault="00A31D03" w:rsidP="00A31D03">
            <w:r>
              <w:t>pe</w:t>
            </w:r>
          </w:p>
        </w:tc>
        <w:tc>
          <w:tcPr>
            <w:tcW w:w="3244" w:type="dxa"/>
          </w:tcPr>
          <w:p w:rsidR="00A31D03" w:rsidRDefault="00A31D03" w:rsidP="00A31D03">
            <w:r>
              <w:t>Osoite</w:t>
            </w:r>
          </w:p>
        </w:tc>
        <w:tc>
          <w:tcPr>
            <w:tcW w:w="4399" w:type="dxa"/>
          </w:tcPr>
          <w:p w:rsidR="00A31D03" w:rsidRDefault="00A31D03" w:rsidP="00A31D03">
            <w:r>
              <w:t>huom.</w:t>
            </w:r>
          </w:p>
        </w:tc>
        <w:tc>
          <w:tcPr>
            <w:tcW w:w="1415" w:type="dxa"/>
          </w:tcPr>
          <w:p w:rsidR="00A31D03" w:rsidRDefault="00473047" w:rsidP="00A31D03">
            <w:r>
              <w:t>lukumäärä</w:t>
            </w:r>
          </w:p>
        </w:tc>
      </w:tr>
      <w:tr w:rsidR="00A31D03" w:rsidTr="00A31D03">
        <w:tc>
          <w:tcPr>
            <w:tcW w:w="534" w:type="dxa"/>
          </w:tcPr>
          <w:p w:rsidR="00A31D03" w:rsidRDefault="00B10909" w:rsidP="00A31D03">
            <w:r>
              <w:t>5</w:t>
            </w:r>
          </w:p>
        </w:tc>
        <w:tc>
          <w:tcPr>
            <w:tcW w:w="2294" w:type="dxa"/>
          </w:tcPr>
          <w:p w:rsidR="00A31D03" w:rsidRDefault="00A31D03" w:rsidP="00A31D03">
            <w:r>
              <w:t xml:space="preserve">Miettinen </w:t>
            </w:r>
            <w:proofErr w:type="spellStart"/>
            <w:r>
              <w:t>Mico</w:t>
            </w:r>
            <w:proofErr w:type="spellEnd"/>
          </w:p>
        </w:tc>
        <w:tc>
          <w:tcPr>
            <w:tcW w:w="541" w:type="dxa"/>
          </w:tcPr>
          <w:p w:rsidR="00A31D03" w:rsidRDefault="00A31D03" w:rsidP="00A31D03"/>
        </w:tc>
        <w:tc>
          <w:tcPr>
            <w:tcW w:w="425" w:type="dxa"/>
          </w:tcPr>
          <w:p w:rsidR="00A31D03" w:rsidRDefault="00875346" w:rsidP="00A31D03">
            <w:r>
              <w:t>x</w:t>
            </w:r>
          </w:p>
          <w:p w:rsidR="00875346" w:rsidRDefault="00875346" w:rsidP="00A31D03">
            <w:r>
              <w:t>KI</w:t>
            </w:r>
          </w:p>
        </w:tc>
        <w:tc>
          <w:tcPr>
            <w:tcW w:w="426" w:type="dxa"/>
          </w:tcPr>
          <w:p w:rsidR="00A31D03" w:rsidRDefault="00875346" w:rsidP="00A31D03">
            <w:r>
              <w:t>x</w:t>
            </w:r>
          </w:p>
          <w:p w:rsidR="00875346" w:rsidRDefault="00875346" w:rsidP="00A31D03">
            <w:r>
              <w:t>KI</w:t>
            </w:r>
          </w:p>
        </w:tc>
        <w:tc>
          <w:tcPr>
            <w:tcW w:w="424" w:type="dxa"/>
          </w:tcPr>
          <w:p w:rsidR="00A31D03" w:rsidRDefault="00A31D03" w:rsidP="00A31D03"/>
        </w:tc>
        <w:tc>
          <w:tcPr>
            <w:tcW w:w="442" w:type="dxa"/>
          </w:tcPr>
          <w:p w:rsidR="00A31D03" w:rsidRDefault="00A31D03" w:rsidP="00A31D03"/>
        </w:tc>
        <w:tc>
          <w:tcPr>
            <w:tcW w:w="3244" w:type="dxa"/>
          </w:tcPr>
          <w:p w:rsidR="00A31D03" w:rsidRDefault="00A31D03" w:rsidP="00A31D03">
            <w:proofErr w:type="spellStart"/>
            <w:r>
              <w:t>Kemppaanmäentie</w:t>
            </w:r>
            <w:proofErr w:type="spellEnd"/>
            <w:r>
              <w:t xml:space="preserve"> 330</w:t>
            </w:r>
          </w:p>
        </w:tc>
        <w:tc>
          <w:tcPr>
            <w:tcW w:w="4399" w:type="dxa"/>
          </w:tcPr>
          <w:p w:rsidR="00A31D03" w:rsidRDefault="00A31D03" w:rsidP="00A31D03"/>
        </w:tc>
        <w:tc>
          <w:tcPr>
            <w:tcW w:w="1415" w:type="dxa"/>
          </w:tcPr>
          <w:p w:rsidR="00A31D03" w:rsidRDefault="00473047" w:rsidP="00A31D03">
            <w:r>
              <w:t>1</w:t>
            </w:r>
          </w:p>
        </w:tc>
      </w:tr>
      <w:tr w:rsidR="00875346" w:rsidTr="00A31D03">
        <w:tc>
          <w:tcPr>
            <w:tcW w:w="534" w:type="dxa"/>
          </w:tcPr>
          <w:p w:rsidR="00875346" w:rsidRDefault="00875346" w:rsidP="00875346">
            <w:r>
              <w:t>5</w:t>
            </w:r>
          </w:p>
        </w:tc>
        <w:tc>
          <w:tcPr>
            <w:tcW w:w="2294" w:type="dxa"/>
          </w:tcPr>
          <w:p w:rsidR="00875346" w:rsidRDefault="00875346" w:rsidP="00875346">
            <w:r>
              <w:t>Valkokallio Niklas</w:t>
            </w:r>
          </w:p>
        </w:tc>
        <w:tc>
          <w:tcPr>
            <w:tcW w:w="541" w:type="dxa"/>
          </w:tcPr>
          <w:p w:rsidR="00875346" w:rsidRDefault="00875346" w:rsidP="00875346"/>
        </w:tc>
        <w:tc>
          <w:tcPr>
            <w:tcW w:w="425" w:type="dxa"/>
          </w:tcPr>
          <w:p w:rsidR="00875346" w:rsidRDefault="00875346" w:rsidP="00875346">
            <w:r>
              <w:t>x</w:t>
            </w:r>
          </w:p>
          <w:p w:rsidR="00875346" w:rsidRDefault="00875346" w:rsidP="00875346">
            <w:r>
              <w:t>KI</w:t>
            </w:r>
          </w:p>
        </w:tc>
        <w:tc>
          <w:tcPr>
            <w:tcW w:w="426" w:type="dxa"/>
          </w:tcPr>
          <w:p w:rsidR="00875346" w:rsidRDefault="00875346" w:rsidP="00875346">
            <w:r>
              <w:t>x</w:t>
            </w:r>
          </w:p>
          <w:p w:rsidR="00875346" w:rsidRDefault="00875346" w:rsidP="00875346">
            <w:r>
              <w:t>KI</w:t>
            </w:r>
          </w:p>
        </w:tc>
        <w:tc>
          <w:tcPr>
            <w:tcW w:w="424" w:type="dxa"/>
          </w:tcPr>
          <w:p w:rsidR="00875346" w:rsidRDefault="00875346" w:rsidP="00875346"/>
        </w:tc>
        <w:tc>
          <w:tcPr>
            <w:tcW w:w="442" w:type="dxa"/>
          </w:tcPr>
          <w:p w:rsidR="00875346" w:rsidRDefault="00875346" w:rsidP="00875346"/>
        </w:tc>
        <w:tc>
          <w:tcPr>
            <w:tcW w:w="3244" w:type="dxa"/>
          </w:tcPr>
          <w:p w:rsidR="00875346" w:rsidRDefault="00875346" w:rsidP="00875346">
            <w:r>
              <w:t>Kuivaniementie 500</w:t>
            </w:r>
          </w:p>
        </w:tc>
        <w:tc>
          <w:tcPr>
            <w:tcW w:w="4399" w:type="dxa"/>
          </w:tcPr>
          <w:p w:rsidR="00875346" w:rsidRDefault="00875346" w:rsidP="00875346"/>
        </w:tc>
        <w:tc>
          <w:tcPr>
            <w:tcW w:w="1415" w:type="dxa"/>
          </w:tcPr>
          <w:p w:rsidR="00875346" w:rsidRDefault="00875346" w:rsidP="00875346">
            <w:r>
              <w:t>2</w:t>
            </w:r>
          </w:p>
        </w:tc>
      </w:tr>
      <w:tr w:rsidR="00875346" w:rsidTr="00A31D03">
        <w:tc>
          <w:tcPr>
            <w:tcW w:w="534" w:type="dxa"/>
          </w:tcPr>
          <w:p w:rsidR="00875346" w:rsidRDefault="00875346" w:rsidP="00875346">
            <w:r>
              <w:t>5</w:t>
            </w:r>
          </w:p>
        </w:tc>
        <w:tc>
          <w:tcPr>
            <w:tcW w:w="2294" w:type="dxa"/>
          </w:tcPr>
          <w:p w:rsidR="00875346" w:rsidRDefault="00875346" w:rsidP="00875346">
            <w:r>
              <w:t>Varis Jade</w:t>
            </w:r>
          </w:p>
        </w:tc>
        <w:tc>
          <w:tcPr>
            <w:tcW w:w="541" w:type="dxa"/>
          </w:tcPr>
          <w:p w:rsidR="00875346" w:rsidRDefault="00875346" w:rsidP="00875346"/>
        </w:tc>
        <w:tc>
          <w:tcPr>
            <w:tcW w:w="425" w:type="dxa"/>
          </w:tcPr>
          <w:p w:rsidR="00875346" w:rsidRDefault="00875346" w:rsidP="00875346">
            <w:r>
              <w:t>x</w:t>
            </w:r>
          </w:p>
          <w:p w:rsidR="00875346" w:rsidRDefault="00875346" w:rsidP="00875346">
            <w:r>
              <w:t>KI</w:t>
            </w:r>
          </w:p>
        </w:tc>
        <w:tc>
          <w:tcPr>
            <w:tcW w:w="426" w:type="dxa"/>
          </w:tcPr>
          <w:p w:rsidR="00875346" w:rsidRDefault="00875346" w:rsidP="00875346">
            <w:r>
              <w:t>x</w:t>
            </w:r>
          </w:p>
          <w:p w:rsidR="00875346" w:rsidRDefault="00875346" w:rsidP="00875346">
            <w:r>
              <w:t>KI</w:t>
            </w:r>
          </w:p>
        </w:tc>
        <w:tc>
          <w:tcPr>
            <w:tcW w:w="424" w:type="dxa"/>
          </w:tcPr>
          <w:p w:rsidR="00875346" w:rsidRDefault="00875346" w:rsidP="00875346"/>
        </w:tc>
        <w:tc>
          <w:tcPr>
            <w:tcW w:w="442" w:type="dxa"/>
          </w:tcPr>
          <w:p w:rsidR="00875346" w:rsidRDefault="00875346" w:rsidP="00875346"/>
        </w:tc>
        <w:tc>
          <w:tcPr>
            <w:tcW w:w="3244" w:type="dxa"/>
          </w:tcPr>
          <w:p w:rsidR="00875346" w:rsidRDefault="00875346" w:rsidP="00875346">
            <w:proofErr w:type="spellStart"/>
            <w:r>
              <w:t>Petronnevantie</w:t>
            </w:r>
            <w:proofErr w:type="spellEnd"/>
            <w:r>
              <w:t xml:space="preserve"> 90</w:t>
            </w:r>
          </w:p>
        </w:tc>
        <w:tc>
          <w:tcPr>
            <w:tcW w:w="4399" w:type="dxa"/>
          </w:tcPr>
          <w:p w:rsidR="00875346" w:rsidRDefault="00875346" w:rsidP="00875346"/>
        </w:tc>
        <w:tc>
          <w:tcPr>
            <w:tcW w:w="1415" w:type="dxa"/>
          </w:tcPr>
          <w:p w:rsidR="00875346" w:rsidRDefault="00875346" w:rsidP="00875346">
            <w:r>
              <w:t>3</w:t>
            </w:r>
          </w:p>
        </w:tc>
      </w:tr>
      <w:tr w:rsidR="00CA2100" w:rsidTr="00A31D03">
        <w:tc>
          <w:tcPr>
            <w:tcW w:w="534" w:type="dxa"/>
          </w:tcPr>
          <w:p w:rsidR="00CA2100" w:rsidRPr="00CD61C4" w:rsidRDefault="00B10909" w:rsidP="00CA2100">
            <w:r>
              <w:t>6</w:t>
            </w:r>
          </w:p>
        </w:tc>
        <w:tc>
          <w:tcPr>
            <w:tcW w:w="2294" w:type="dxa"/>
          </w:tcPr>
          <w:p w:rsidR="00CA2100" w:rsidRDefault="00CA2100" w:rsidP="00CA2100">
            <w:r>
              <w:t>Miettinen Taija</w:t>
            </w:r>
          </w:p>
        </w:tc>
        <w:tc>
          <w:tcPr>
            <w:tcW w:w="541" w:type="dxa"/>
          </w:tcPr>
          <w:p w:rsidR="00CA2100" w:rsidRDefault="00CA2100" w:rsidP="00CA2100"/>
        </w:tc>
        <w:tc>
          <w:tcPr>
            <w:tcW w:w="425" w:type="dxa"/>
          </w:tcPr>
          <w:p w:rsidR="00CA2100" w:rsidRDefault="00875346" w:rsidP="00CA2100">
            <w:r>
              <w:t>x</w:t>
            </w:r>
          </w:p>
        </w:tc>
        <w:tc>
          <w:tcPr>
            <w:tcW w:w="426" w:type="dxa"/>
          </w:tcPr>
          <w:p w:rsidR="00D55D3A" w:rsidRDefault="00D55D3A" w:rsidP="00CA2100"/>
        </w:tc>
        <w:tc>
          <w:tcPr>
            <w:tcW w:w="424" w:type="dxa"/>
          </w:tcPr>
          <w:p w:rsidR="00CA2100" w:rsidRDefault="00875346" w:rsidP="00CA2100">
            <w:r>
              <w:t>x</w:t>
            </w:r>
          </w:p>
          <w:p w:rsidR="00875346" w:rsidRDefault="00875346" w:rsidP="00CA2100">
            <w:r>
              <w:t>KI</w:t>
            </w:r>
          </w:p>
        </w:tc>
        <w:tc>
          <w:tcPr>
            <w:tcW w:w="442" w:type="dxa"/>
          </w:tcPr>
          <w:p w:rsidR="00CA2100" w:rsidRDefault="00CA2100" w:rsidP="00CA2100"/>
        </w:tc>
        <w:tc>
          <w:tcPr>
            <w:tcW w:w="3244" w:type="dxa"/>
          </w:tcPr>
          <w:p w:rsidR="00CA2100" w:rsidRDefault="00CA2100" w:rsidP="00CA2100">
            <w:proofErr w:type="spellStart"/>
            <w:r>
              <w:t>Kemppaanmäentie</w:t>
            </w:r>
            <w:proofErr w:type="spellEnd"/>
            <w:r>
              <w:t xml:space="preserve"> 330</w:t>
            </w:r>
          </w:p>
        </w:tc>
        <w:tc>
          <w:tcPr>
            <w:tcW w:w="4399" w:type="dxa"/>
          </w:tcPr>
          <w:p w:rsidR="00CA2100" w:rsidRDefault="00CA2100" w:rsidP="00CA2100"/>
        </w:tc>
        <w:tc>
          <w:tcPr>
            <w:tcW w:w="1415" w:type="dxa"/>
          </w:tcPr>
          <w:p w:rsidR="00CA2100" w:rsidRDefault="00586551" w:rsidP="00CA2100">
            <w:r>
              <w:t>4</w:t>
            </w:r>
          </w:p>
        </w:tc>
      </w:tr>
      <w:tr w:rsidR="00875346" w:rsidTr="00A31D03">
        <w:tc>
          <w:tcPr>
            <w:tcW w:w="534" w:type="dxa"/>
          </w:tcPr>
          <w:p w:rsidR="00875346" w:rsidRPr="00CD61C4" w:rsidRDefault="00875346" w:rsidP="00875346">
            <w:r>
              <w:t>6</w:t>
            </w:r>
          </w:p>
        </w:tc>
        <w:tc>
          <w:tcPr>
            <w:tcW w:w="2294" w:type="dxa"/>
          </w:tcPr>
          <w:p w:rsidR="00875346" w:rsidRDefault="00875346" w:rsidP="00875346">
            <w:r>
              <w:t>Valkokallio Lauri</w:t>
            </w:r>
          </w:p>
        </w:tc>
        <w:tc>
          <w:tcPr>
            <w:tcW w:w="541" w:type="dxa"/>
          </w:tcPr>
          <w:p w:rsidR="00875346" w:rsidRDefault="00875346" w:rsidP="00875346"/>
        </w:tc>
        <w:tc>
          <w:tcPr>
            <w:tcW w:w="425" w:type="dxa"/>
          </w:tcPr>
          <w:p w:rsidR="00875346" w:rsidRDefault="00875346" w:rsidP="00875346">
            <w:r>
              <w:t>x</w:t>
            </w:r>
          </w:p>
        </w:tc>
        <w:tc>
          <w:tcPr>
            <w:tcW w:w="426" w:type="dxa"/>
          </w:tcPr>
          <w:p w:rsidR="00875346" w:rsidRDefault="00875346" w:rsidP="00875346"/>
        </w:tc>
        <w:tc>
          <w:tcPr>
            <w:tcW w:w="424" w:type="dxa"/>
          </w:tcPr>
          <w:p w:rsidR="00875346" w:rsidRDefault="00875346" w:rsidP="00875346">
            <w:r>
              <w:t>x</w:t>
            </w:r>
          </w:p>
          <w:p w:rsidR="00875346" w:rsidRDefault="00875346" w:rsidP="00875346">
            <w:r>
              <w:t>KI</w:t>
            </w:r>
          </w:p>
        </w:tc>
        <w:tc>
          <w:tcPr>
            <w:tcW w:w="442" w:type="dxa"/>
          </w:tcPr>
          <w:p w:rsidR="00875346" w:rsidRPr="007567D6" w:rsidRDefault="00875346" w:rsidP="00875346">
            <w:pPr>
              <w:rPr>
                <w:color w:val="FF0000"/>
              </w:rPr>
            </w:pPr>
          </w:p>
        </w:tc>
        <w:tc>
          <w:tcPr>
            <w:tcW w:w="3244" w:type="dxa"/>
          </w:tcPr>
          <w:p w:rsidR="00875346" w:rsidRDefault="00875346" w:rsidP="00875346">
            <w:r>
              <w:t>Kuivaniementie 500</w:t>
            </w:r>
          </w:p>
        </w:tc>
        <w:tc>
          <w:tcPr>
            <w:tcW w:w="4399" w:type="dxa"/>
          </w:tcPr>
          <w:p w:rsidR="00875346" w:rsidRPr="007567D6" w:rsidRDefault="00875346" w:rsidP="00875346">
            <w:pPr>
              <w:rPr>
                <w:color w:val="FF0000"/>
              </w:rPr>
            </w:pPr>
          </w:p>
        </w:tc>
        <w:tc>
          <w:tcPr>
            <w:tcW w:w="1415" w:type="dxa"/>
          </w:tcPr>
          <w:p w:rsidR="00875346" w:rsidRDefault="00875346" w:rsidP="00875346">
            <w:r>
              <w:t>6</w:t>
            </w:r>
          </w:p>
        </w:tc>
      </w:tr>
      <w:tr w:rsidR="00875346" w:rsidTr="00A31D03">
        <w:tc>
          <w:tcPr>
            <w:tcW w:w="534" w:type="dxa"/>
          </w:tcPr>
          <w:p w:rsidR="00875346" w:rsidRPr="00CA2100" w:rsidRDefault="00875346" w:rsidP="00875346">
            <w:pPr>
              <w:rPr>
                <w:i/>
                <w:color w:val="FF0000"/>
              </w:rPr>
            </w:pPr>
            <w:bookmarkStart w:id="0" w:name="_GoBack"/>
            <w:bookmarkEnd w:id="0"/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875346" w:rsidRPr="007B185D" w:rsidRDefault="00875346" w:rsidP="008753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Varis </w:t>
            </w:r>
            <w:proofErr w:type="spellStart"/>
            <w:r>
              <w:rPr>
                <w:i/>
                <w:color w:val="FF0000"/>
              </w:rPr>
              <w:t>Jenda</w:t>
            </w:r>
            <w:proofErr w:type="spellEnd"/>
          </w:p>
        </w:tc>
        <w:tc>
          <w:tcPr>
            <w:tcW w:w="541" w:type="dxa"/>
          </w:tcPr>
          <w:p w:rsidR="00875346" w:rsidRPr="007B185D" w:rsidRDefault="00875346" w:rsidP="00875346">
            <w:pPr>
              <w:rPr>
                <w:i/>
                <w:color w:val="FF0000"/>
              </w:rPr>
            </w:pPr>
            <w:r w:rsidRPr="007B185D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875346" w:rsidRPr="007B185D" w:rsidRDefault="00875346" w:rsidP="00875346">
            <w:pPr>
              <w:rPr>
                <w:i/>
                <w:color w:val="FF0000"/>
              </w:rPr>
            </w:pPr>
            <w:r w:rsidRPr="007B185D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875346" w:rsidRPr="007B185D" w:rsidRDefault="00875346" w:rsidP="00875346">
            <w:pPr>
              <w:rPr>
                <w:i/>
                <w:color w:val="FF0000"/>
              </w:rPr>
            </w:pPr>
            <w:r w:rsidRPr="007B185D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875346" w:rsidRPr="007B185D" w:rsidRDefault="00875346" w:rsidP="00875346">
            <w:pPr>
              <w:rPr>
                <w:i/>
                <w:color w:val="FF0000"/>
              </w:rPr>
            </w:pPr>
            <w:r w:rsidRPr="007B185D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875346" w:rsidRPr="007B185D" w:rsidRDefault="00875346" w:rsidP="00875346">
            <w:pPr>
              <w:rPr>
                <w:i/>
                <w:color w:val="FF0000"/>
              </w:rPr>
            </w:pPr>
            <w:r w:rsidRPr="007B185D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875346" w:rsidRPr="007B185D" w:rsidRDefault="00875346" w:rsidP="00875346">
            <w:pPr>
              <w:rPr>
                <w:i/>
                <w:color w:val="FF0000"/>
              </w:rPr>
            </w:pPr>
            <w:proofErr w:type="spellStart"/>
            <w:r w:rsidRPr="007B185D">
              <w:rPr>
                <w:i/>
                <w:color w:val="FF0000"/>
              </w:rPr>
              <w:t>Petronnevantie</w:t>
            </w:r>
            <w:proofErr w:type="spellEnd"/>
            <w:r w:rsidRPr="007B185D">
              <w:rPr>
                <w:i/>
                <w:color w:val="FF0000"/>
              </w:rPr>
              <w:t xml:space="preserve"> 90</w:t>
            </w:r>
          </w:p>
        </w:tc>
        <w:tc>
          <w:tcPr>
            <w:tcW w:w="4399" w:type="dxa"/>
          </w:tcPr>
          <w:p w:rsidR="00875346" w:rsidRPr="007B185D" w:rsidRDefault="00875346" w:rsidP="00875346">
            <w:pPr>
              <w:rPr>
                <w:i/>
                <w:color w:val="FF0000"/>
              </w:rPr>
            </w:pPr>
            <w:r w:rsidRPr="007B185D">
              <w:rPr>
                <w:i/>
                <w:color w:val="FF0000"/>
              </w:rPr>
              <w:t xml:space="preserve">(Hirvijärventien ja </w:t>
            </w:r>
            <w:proofErr w:type="spellStart"/>
            <w:r w:rsidRPr="007B185D">
              <w:rPr>
                <w:i/>
                <w:color w:val="FF0000"/>
              </w:rPr>
              <w:t>Petronnevantien</w:t>
            </w:r>
            <w:proofErr w:type="spellEnd"/>
            <w:r w:rsidRPr="007B185D">
              <w:rPr>
                <w:i/>
                <w:color w:val="FF0000"/>
              </w:rPr>
              <w:t xml:space="preserve"> </w:t>
            </w:r>
            <w:proofErr w:type="spellStart"/>
            <w:r w:rsidRPr="007B185D">
              <w:rPr>
                <w:i/>
                <w:color w:val="FF0000"/>
              </w:rPr>
              <w:t>rist</w:t>
            </w:r>
            <w:proofErr w:type="spellEnd"/>
            <w:r w:rsidRPr="007B185D">
              <w:rPr>
                <w:i/>
                <w:color w:val="FF0000"/>
              </w:rPr>
              <w:t>.)</w:t>
            </w:r>
          </w:p>
        </w:tc>
        <w:tc>
          <w:tcPr>
            <w:tcW w:w="1415" w:type="dxa"/>
          </w:tcPr>
          <w:p w:rsidR="00875346" w:rsidRDefault="00875346" w:rsidP="00875346">
            <w:r>
              <w:t>7</w:t>
            </w:r>
          </w:p>
        </w:tc>
      </w:tr>
      <w:tr w:rsidR="00875346" w:rsidTr="00A31D03">
        <w:tc>
          <w:tcPr>
            <w:tcW w:w="534" w:type="dxa"/>
          </w:tcPr>
          <w:p w:rsidR="00875346" w:rsidRPr="00CA2100" w:rsidRDefault="00875346" w:rsidP="00875346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8</w:t>
            </w:r>
          </w:p>
        </w:tc>
        <w:tc>
          <w:tcPr>
            <w:tcW w:w="2294" w:type="dxa"/>
          </w:tcPr>
          <w:p w:rsidR="00875346" w:rsidRPr="007B185D" w:rsidRDefault="00875346" w:rsidP="00875346">
            <w:pPr>
              <w:rPr>
                <w:i/>
                <w:color w:val="FF0000"/>
              </w:rPr>
            </w:pPr>
            <w:r w:rsidRPr="007B185D">
              <w:rPr>
                <w:i/>
                <w:color w:val="FF0000"/>
              </w:rPr>
              <w:t xml:space="preserve">Lundsten Aapeli </w:t>
            </w:r>
          </w:p>
        </w:tc>
        <w:tc>
          <w:tcPr>
            <w:tcW w:w="541" w:type="dxa"/>
          </w:tcPr>
          <w:p w:rsidR="00875346" w:rsidRPr="007B185D" w:rsidRDefault="00875346" w:rsidP="00875346">
            <w:pPr>
              <w:rPr>
                <w:i/>
                <w:color w:val="FF0000"/>
              </w:rPr>
            </w:pPr>
            <w:r w:rsidRPr="007B185D">
              <w:rPr>
                <w:i/>
                <w:color w:val="FF0000"/>
              </w:rPr>
              <w:t>x</w:t>
            </w:r>
          </w:p>
        </w:tc>
        <w:tc>
          <w:tcPr>
            <w:tcW w:w="425" w:type="dxa"/>
          </w:tcPr>
          <w:p w:rsidR="00875346" w:rsidRPr="007B185D" w:rsidRDefault="00875346" w:rsidP="00875346">
            <w:pPr>
              <w:rPr>
                <w:i/>
                <w:color w:val="FF0000"/>
              </w:rPr>
            </w:pPr>
            <w:r w:rsidRPr="007B185D"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875346" w:rsidRPr="007B185D" w:rsidRDefault="00875346" w:rsidP="00875346">
            <w:pPr>
              <w:rPr>
                <w:i/>
                <w:color w:val="FF0000"/>
              </w:rPr>
            </w:pPr>
            <w:r w:rsidRPr="007B185D">
              <w:rPr>
                <w:i/>
                <w:color w:val="FF0000"/>
              </w:rPr>
              <w:t>x</w:t>
            </w:r>
          </w:p>
        </w:tc>
        <w:tc>
          <w:tcPr>
            <w:tcW w:w="424" w:type="dxa"/>
          </w:tcPr>
          <w:p w:rsidR="00875346" w:rsidRPr="007B185D" w:rsidRDefault="00875346" w:rsidP="00875346">
            <w:pPr>
              <w:rPr>
                <w:i/>
                <w:color w:val="FF0000"/>
              </w:rPr>
            </w:pPr>
            <w:r w:rsidRPr="007B185D"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875346" w:rsidRPr="007B185D" w:rsidRDefault="00875346" w:rsidP="00875346">
            <w:pPr>
              <w:rPr>
                <w:i/>
                <w:color w:val="FF0000"/>
              </w:rPr>
            </w:pPr>
            <w:r w:rsidRPr="007B185D">
              <w:rPr>
                <w:i/>
                <w:color w:val="FF0000"/>
              </w:rPr>
              <w:t>x</w:t>
            </w:r>
          </w:p>
        </w:tc>
        <w:tc>
          <w:tcPr>
            <w:tcW w:w="3244" w:type="dxa"/>
          </w:tcPr>
          <w:p w:rsidR="00875346" w:rsidRPr="007B185D" w:rsidRDefault="00875346" w:rsidP="00875346">
            <w:pPr>
              <w:rPr>
                <w:i/>
                <w:color w:val="FF0000"/>
              </w:rPr>
            </w:pPr>
            <w:proofErr w:type="spellStart"/>
            <w:r w:rsidRPr="007B185D">
              <w:rPr>
                <w:i/>
                <w:color w:val="FF0000"/>
              </w:rPr>
              <w:t>Petronlahdentie</w:t>
            </w:r>
            <w:proofErr w:type="spellEnd"/>
            <w:r w:rsidRPr="007B185D">
              <w:rPr>
                <w:i/>
                <w:color w:val="FF0000"/>
              </w:rPr>
              <w:t xml:space="preserve"> 297</w:t>
            </w:r>
          </w:p>
        </w:tc>
        <w:tc>
          <w:tcPr>
            <w:tcW w:w="4399" w:type="dxa"/>
          </w:tcPr>
          <w:p w:rsidR="00875346" w:rsidRPr="007B185D" w:rsidRDefault="00875346" w:rsidP="00875346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875346" w:rsidRDefault="00875346" w:rsidP="00875346">
            <w:r>
              <w:t>8</w:t>
            </w:r>
          </w:p>
        </w:tc>
      </w:tr>
    </w:tbl>
    <w:p w:rsidR="005E2E0E" w:rsidRDefault="005E2E0E" w:rsidP="007A3C0D">
      <w:pPr>
        <w:rPr>
          <w:b/>
        </w:rPr>
      </w:pPr>
      <w:r>
        <w:rPr>
          <w:b/>
        </w:rPr>
        <w:lastRenderedPageBreak/>
        <w:t xml:space="preserve">Ottaa tarvittaessa osan Rautalammin bussin </w:t>
      </w:r>
      <w:proofErr w:type="gramStart"/>
      <w:r>
        <w:rPr>
          <w:b/>
        </w:rPr>
        <w:t xml:space="preserve">lähtijöistä </w:t>
      </w:r>
      <w:r w:rsidR="00D55D3A">
        <w:rPr>
          <w:b/>
        </w:rPr>
        <w:t>,</w:t>
      </w:r>
      <w:proofErr w:type="gramEnd"/>
      <w:r w:rsidR="00D55D3A">
        <w:rPr>
          <w:b/>
        </w:rPr>
        <w:t xml:space="preserve"> </w:t>
      </w:r>
      <w:r>
        <w:rPr>
          <w:b/>
        </w:rPr>
        <w:t>jotka ei mahdu kyytiin</w:t>
      </w:r>
      <w:r w:rsidR="00D55D3A">
        <w:rPr>
          <w:b/>
        </w:rPr>
        <w:t xml:space="preserve"> ja vie </w:t>
      </w:r>
      <w:r>
        <w:rPr>
          <w:b/>
        </w:rPr>
        <w:t xml:space="preserve"> </w:t>
      </w:r>
      <w:proofErr w:type="spellStart"/>
      <w:r>
        <w:rPr>
          <w:b/>
        </w:rPr>
        <w:t>Petronlahteen</w:t>
      </w:r>
      <w:proofErr w:type="spellEnd"/>
      <w:r>
        <w:rPr>
          <w:b/>
        </w:rPr>
        <w:t xml:space="preserve"> asti. </w:t>
      </w:r>
    </w:p>
    <w:p w:rsidR="00480883" w:rsidRDefault="00425171" w:rsidP="007A3C0D">
      <w:pPr>
        <w:rPr>
          <w:b/>
        </w:rPr>
      </w:pPr>
      <w:r>
        <w:rPr>
          <w:b/>
        </w:rPr>
        <w:t>JOS NILAKAN TAKSI</w:t>
      </w:r>
      <w:r w:rsidR="00480883">
        <w:rPr>
          <w:b/>
        </w:rPr>
        <w:t xml:space="preserve"> HAKEE </w:t>
      </w:r>
      <w:r w:rsidR="00D55D3A">
        <w:rPr>
          <w:b/>
        </w:rPr>
        <w:t xml:space="preserve">APUKYYTINA </w:t>
      </w:r>
      <w:r w:rsidR="00480883">
        <w:rPr>
          <w:b/>
        </w:rPr>
        <w:t xml:space="preserve">MUITA </w:t>
      </w:r>
      <w:proofErr w:type="gramStart"/>
      <w:r w:rsidR="00480883">
        <w:rPr>
          <w:b/>
        </w:rPr>
        <w:t>OPPILAITA  KARTTULANLAHDESTA</w:t>
      </w:r>
      <w:proofErr w:type="gramEnd"/>
      <w:r w:rsidR="00480883">
        <w:rPr>
          <w:b/>
        </w:rPr>
        <w:t>, NIIN MIKO JA TAIJA</w:t>
      </w:r>
      <w:r w:rsidR="00D55D3A">
        <w:rPr>
          <w:b/>
        </w:rPr>
        <w:t xml:space="preserve"> MIETTINEN menevät </w:t>
      </w:r>
      <w:r>
        <w:rPr>
          <w:b/>
        </w:rPr>
        <w:t xml:space="preserve"> </w:t>
      </w:r>
      <w:r w:rsidR="00480883">
        <w:rPr>
          <w:b/>
        </w:rPr>
        <w:t>KYYTIIN</w:t>
      </w:r>
      <w:r>
        <w:rPr>
          <w:b/>
        </w:rPr>
        <w:t xml:space="preserve"> – vai miten?</w:t>
      </w:r>
    </w:p>
    <w:p w:rsidR="005E2E0E" w:rsidRDefault="005E2E0E" w:rsidP="007A3C0D">
      <w:pPr>
        <w:rPr>
          <w:b/>
        </w:rPr>
      </w:pPr>
    </w:p>
    <w:p w:rsidR="005E2E0E" w:rsidRDefault="005E2E0E" w:rsidP="007A3C0D">
      <w:pPr>
        <w:rPr>
          <w:b/>
        </w:rPr>
      </w:pPr>
      <w:proofErr w:type="spellStart"/>
      <w:r>
        <w:rPr>
          <w:b/>
        </w:rPr>
        <w:t>La</w:t>
      </w:r>
      <w:r w:rsidR="009D70ED">
        <w:rPr>
          <w:b/>
        </w:rPr>
        <w:t>mperilantie</w:t>
      </w:r>
      <w:proofErr w:type="spellEnd"/>
      <w:r w:rsidR="009D70ED">
        <w:rPr>
          <w:b/>
        </w:rPr>
        <w:t xml:space="preserve"> suunta/</w:t>
      </w:r>
      <w:r w:rsidR="004920D2">
        <w:rPr>
          <w:b/>
        </w:rPr>
        <w:t xml:space="preserve"> </w:t>
      </w:r>
      <w:proofErr w:type="spellStart"/>
      <w:r w:rsidR="009D70ED">
        <w:rPr>
          <w:b/>
        </w:rPr>
        <w:t>Huom</w:t>
      </w:r>
      <w:proofErr w:type="spellEnd"/>
      <w:r w:rsidR="009D70ED">
        <w:rPr>
          <w:b/>
        </w:rPr>
        <w:t>! TOISSIJAINEN KYYTI</w:t>
      </w:r>
    </w:p>
    <w:p w:rsidR="005E2E0E" w:rsidRDefault="005E2E0E" w:rsidP="007A3C0D">
      <w:pPr>
        <w:rPr>
          <w:b/>
        </w:rPr>
      </w:pPr>
      <w:r w:rsidRPr="007567D6">
        <w:rPr>
          <w:b/>
          <w:highlight w:val="yellow"/>
        </w:rPr>
        <w:t>Koulusta kotiin klo 13.</w:t>
      </w:r>
      <w:r w:rsidR="009D70ED">
        <w:rPr>
          <w:b/>
          <w:highlight w:val="yellow"/>
        </w:rPr>
        <w:t xml:space="preserve">10 (ajaa tarvittaessa, </w:t>
      </w:r>
      <w:proofErr w:type="gramStart"/>
      <w:r w:rsidR="009D70ED">
        <w:rPr>
          <w:b/>
          <w:highlight w:val="yellow"/>
        </w:rPr>
        <w:t xml:space="preserve">jos </w:t>
      </w:r>
      <w:r w:rsidR="00E62E9C">
        <w:rPr>
          <w:b/>
          <w:highlight w:val="yellow"/>
        </w:rPr>
        <w:t xml:space="preserve">          </w:t>
      </w:r>
      <w:r w:rsidRPr="007567D6">
        <w:rPr>
          <w:b/>
          <w:highlight w:val="yellow"/>
        </w:rPr>
        <w:t>kyytiin</w:t>
      </w:r>
      <w:proofErr w:type="gramEnd"/>
      <w:r w:rsidRPr="007567D6">
        <w:rPr>
          <w:b/>
          <w:highlight w:val="yellow"/>
        </w:rPr>
        <w:t xml:space="preserve"> ei mahdu)</w:t>
      </w:r>
      <w:r w:rsidR="00961B5F">
        <w:rPr>
          <w:b/>
        </w:rPr>
        <w:t xml:space="preserve"> </w:t>
      </w:r>
    </w:p>
    <w:tbl>
      <w:tblPr>
        <w:tblStyle w:val="TaulukkoRuudukko"/>
        <w:tblpPr w:leftFromText="141" w:rightFromText="141" w:vertAnchor="text" w:horzAnchor="margin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5E2E0E" w:rsidTr="009D3474">
        <w:tc>
          <w:tcPr>
            <w:tcW w:w="534" w:type="dxa"/>
          </w:tcPr>
          <w:p w:rsidR="005E2E0E" w:rsidRDefault="005E2E0E" w:rsidP="009D3474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5E2E0E" w:rsidRDefault="005E2E0E" w:rsidP="009D3474">
            <w:r>
              <w:t>Nimi</w:t>
            </w:r>
          </w:p>
        </w:tc>
        <w:tc>
          <w:tcPr>
            <w:tcW w:w="541" w:type="dxa"/>
          </w:tcPr>
          <w:p w:rsidR="005E2E0E" w:rsidRDefault="005E2E0E" w:rsidP="009D3474">
            <w:r>
              <w:t>ma</w:t>
            </w:r>
          </w:p>
        </w:tc>
        <w:tc>
          <w:tcPr>
            <w:tcW w:w="425" w:type="dxa"/>
          </w:tcPr>
          <w:p w:rsidR="005E2E0E" w:rsidRDefault="005E2E0E" w:rsidP="009D3474">
            <w:r>
              <w:t>ti</w:t>
            </w:r>
          </w:p>
        </w:tc>
        <w:tc>
          <w:tcPr>
            <w:tcW w:w="426" w:type="dxa"/>
          </w:tcPr>
          <w:p w:rsidR="005E2E0E" w:rsidRDefault="005E2E0E" w:rsidP="009D3474">
            <w:r>
              <w:t>ke</w:t>
            </w:r>
          </w:p>
        </w:tc>
        <w:tc>
          <w:tcPr>
            <w:tcW w:w="424" w:type="dxa"/>
          </w:tcPr>
          <w:p w:rsidR="005E2E0E" w:rsidRDefault="005E2E0E" w:rsidP="009D3474">
            <w:r>
              <w:t>to</w:t>
            </w:r>
          </w:p>
        </w:tc>
        <w:tc>
          <w:tcPr>
            <w:tcW w:w="442" w:type="dxa"/>
          </w:tcPr>
          <w:p w:rsidR="005E2E0E" w:rsidRDefault="005E2E0E" w:rsidP="009D3474">
            <w:r>
              <w:t>pe</w:t>
            </w:r>
          </w:p>
        </w:tc>
        <w:tc>
          <w:tcPr>
            <w:tcW w:w="3244" w:type="dxa"/>
          </w:tcPr>
          <w:p w:rsidR="005E2E0E" w:rsidRDefault="005E2E0E" w:rsidP="009D3474">
            <w:r>
              <w:t>Osoite</w:t>
            </w:r>
          </w:p>
        </w:tc>
        <w:tc>
          <w:tcPr>
            <w:tcW w:w="4399" w:type="dxa"/>
          </w:tcPr>
          <w:p w:rsidR="005E2E0E" w:rsidRDefault="005E2E0E" w:rsidP="009D3474">
            <w:r>
              <w:t>huom.</w:t>
            </w:r>
          </w:p>
        </w:tc>
        <w:tc>
          <w:tcPr>
            <w:tcW w:w="1415" w:type="dxa"/>
          </w:tcPr>
          <w:p w:rsidR="005E2E0E" w:rsidRDefault="005E2E0E" w:rsidP="009D3474">
            <w:r>
              <w:t>km</w:t>
            </w:r>
          </w:p>
        </w:tc>
      </w:tr>
      <w:tr w:rsidR="00875346" w:rsidTr="009D3474">
        <w:tc>
          <w:tcPr>
            <w:tcW w:w="534" w:type="dxa"/>
          </w:tcPr>
          <w:p w:rsidR="00875346" w:rsidRDefault="00875346" w:rsidP="00875346">
            <w:r>
              <w:t>5</w:t>
            </w:r>
          </w:p>
        </w:tc>
        <w:tc>
          <w:tcPr>
            <w:tcW w:w="2294" w:type="dxa"/>
          </w:tcPr>
          <w:p w:rsidR="00875346" w:rsidRDefault="00875346" w:rsidP="00875346">
            <w:r>
              <w:t>Heikkinen Kalle</w:t>
            </w:r>
          </w:p>
        </w:tc>
        <w:tc>
          <w:tcPr>
            <w:tcW w:w="541" w:type="dxa"/>
          </w:tcPr>
          <w:p w:rsidR="00875346" w:rsidRDefault="00875346" w:rsidP="00875346">
            <w:r>
              <w:t>x</w:t>
            </w:r>
          </w:p>
        </w:tc>
        <w:tc>
          <w:tcPr>
            <w:tcW w:w="425" w:type="dxa"/>
          </w:tcPr>
          <w:p w:rsidR="00875346" w:rsidRDefault="00875346" w:rsidP="00875346"/>
        </w:tc>
        <w:tc>
          <w:tcPr>
            <w:tcW w:w="426" w:type="dxa"/>
          </w:tcPr>
          <w:p w:rsidR="00875346" w:rsidRDefault="00875346" w:rsidP="00875346"/>
        </w:tc>
        <w:tc>
          <w:tcPr>
            <w:tcW w:w="424" w:type="dxa"/>
          </w:tcPr>
          <w:p w:rsidR="00875346" w:rsidRDefault="00875346" w:rsidP="00875346">
            <w:r>
              <w:t>x</w:t>
            </w:r>
          </w:p>
        </w:tc>
        <w:tc>
          <w:tcPr>
            <w:tcW w:w="442" w:type="dxa"/>
          </w:tcPr>
          <w:p w:rsidR="00875346" w:rsidRDefault="00875346" w:rsidP="00875346">
            <w:r>
              <w:t>x</w:t>
            </w:r>
          </w:p>
        </w:tc>
        <w:tc>
          <w:tcPr>
            <w:tcW w:w="3244" w:type="dxa"/>
          </w:tcPr>
          <w:p w:rsidR="00875346" w:rsidRDefault="00875346" w:rsidP="00875346">
            <w:proofErr w:type="spellStart"/>
            <w:r>
              <w:t>Lamperilantie</w:t>
            </w:r>
            <w:proofErr w:type="spellEnd"/>
            <w:r>
              <w:t xml:space="preserve"> 138</w:t>
            </w:r>
          </w:p>
        </w:tc>
        <w:tc>
          <w:tcPr>
            <w:tcW w:w="4399" w:type="dxa"/>
          </w:tcPr>
          <w:p w:rsidR="00875346" w:rsidRDefault="00875346" w:rsidP="00875346"/>
        </w:tc>
        <w:tc>
          <w:tcPr>
            <w:tcW w:w="1415" w:type="dxa"/>
          </w:tcPr>
          <w:p w:rsidR="00875346" w:rsidRDefault="00875346" w:rsidP="00875346"/>
        </w:tc>
      </w:tr>
      <w:tr w:rsidR="00125B15" w:rsidTr="009D3474">
        <w:tc>
          <w:tcPr>
            <w:tcW w:w="534" w:type="dxa"/>
          </w:tcPr>
          <w:p w:rsidR="00125B15" w:rsidRDefault="00B10909" w:rsidP="00125B15">
            <w:r>
              <w:t>5</w:t>
            </w:r>
          </w:p>
        </w:tc>
        <w:tc>
          <w:tcPr>
            <w:tcW w:w="2294" w:type="dxa"/>
          </w:tcPr>
          <w:p w:rsidR="00125B15" w:rsidRDefault="00125B15" w:rsidP="00125B15">
            <w:r>
              <w:t>Varis Jade</w:t>
            </w:r>
          </w:p>
        </w:tc>
        <w:tc>
          <w:tcPr>
            <w:tcW w:w="541" w:type="dxa"/>
          </w:tcPr>
          <w:p w:rsidR="00125B15" w:rsidRDefault="00125B15" w:rsidP="00125B15">
            <w:r>
              <w:t>x</w:t>
            </w:r>
          </w:p>
        </w:tc>
        <w:tc>
          <w:tcPr>
            <w:tcW w:w="425" w:type="dxa"/>
          </w:tcPr>
          <w:p w:rsidR="00125B15" w:rsidRDefault="00125B15" w:rsidP="00125B15"/>
        </w:tc>
        <w:tc>
          <w:tcPr>
            <w:tcW w:w="426" w:type="dxa"/>
          </w:tcPr>
          <w:p w:rsidR="00125B15" w:rsidRDefault="00125B15" w:rsidP="00125B15"/>
        </w:tc>
        <w:tc>
          <w:tcPr>
            <w:tcW w:w="424" w:type="dxa"/>
          </w:tcPr>
          <w:p w:rsidR="00125B15" w:rsidRDefault="00125B15" w:rsidP="00125B15">
            <w:r>
              <w:t>x</w:t>
            </w:r>
          </w:p>
        </w:tc>
        <w:tc>
          <w:tcPr>
            <w:tcW w:w="442" w:type="dxa"/>
          </w:tcPr>
          <w:p w:rsidR="00125B15" w:rsidRDefault="00125B15" w:rsidP="00125B15">
            <w:r>
              <w:t>x</w:t>
            </w:r>
          </w:p>
        </w:tc>
        <w:tc>
          <w:tcPr>
            <w:tcW w:w="3244" w:type="dxa"/>
          </w:tcPr>
          <w:p w:rsidR="00125B15" w:rsidRDefault="00125B15" w:rsidP="00125B15">
            <w:proofErr w:type="spellStart"/>
            <w:r>
              <w:t>Petronnevantie</w:t>
            </w:r>
            <w:proofErr w:type="spellEnd"/>
            <w:r>
              <w:t xml:space="preserve"> 90</w:t>
            </w:r>
          </w:p>
        </w:tc>
        <w:tc>
          <w:tcPr>
            <w:tcW w:w="4399" w:type="dxa"/>
          </w:tcPr>
          <w:p w:rsidR="00125B15" w:rsidRDefault="00125B15" w:rsidP="00125B15">
            <w:r>
              <w:t xml:space="preserve">(Hirvijärventien ja </w:t>
            </w:r>
            <w:proofErr w:type="spellStart"/>
            <w:r>
              <w:t>Petronnevantien</w:t>
            </w:r>
            <w:proofErr w:type="spellEnd"/>
            <w:r>
              <w:t xml:space="preserve"> </w:t>
            </w:r>
            <w:proofErr w:type="spellStart"/>
            <w:r>
              <w:t>rist</w:t>
            </w:r>
            <w:proofErr w:type="spellEnd"/>
            <w:r>
              <w:t>.)</w:t>
            </w:r>
          </w:p>
        </w:tc>
        <w:tc>
          <w:tcPr>
            <w:tcW w:w="1415" w:type="dxa"/>
          </w:tcPr>
          <w:p w:rsidR="00125B15" w:rsidRDefault="00125B15" w:rsidP="00125B15"/>
        </w:tc>
      </w:tr>
      <w:tr w:rsidR="00125B15" w:rsidTr="009D3474">
        <w:tc>
          <w:tcPr>
            <w:tcW w:w="534" w:type="dxa"/>
          </w:tcPr>
          <w:p w:rsidR="00125B15" w:rsidRDefault="00B10909" w:rsidP="00125B15">
            <w:r>
              <w:t>6</w:t>
            </w:r>
          </w:p>
        </w:tc>
        <w:tc>
          <w:tcPr>
            <w:tcW w:w="2294" w:type="dxa"/>
          </w:tcPr>
          <w:p w:rsidR="00125B15" w:rsidRDefault="00125B15" w:rsidP="00125B15">
            <w:r>
              <w:t>Heikkinen Milla</w:t>
            </w:r>
          </w:p>
        </w:tc>
        <w:tc>
          <w:tcPr>
            <w:tcW w:w="541" w:type="dxa"/>
          </w:tcPr>
          <w:p w:rsidR="00125B15" w:rsidRDefault="00875346" w:rsidP="00125B15">
            <w:r>
              <w:t>x</w:t>
            </w:r>
          </w:p>
        </w:tc>
        <w:tc>
          <w:tcPr>
            <w:tcW w:w="425" w:type="dxa"/>
          </w:tcPr>
          <w:p w:rsidR="00125B15" w:rsidRDefault="00125B15" w:rsidP="00125B15"/>
        </w:tc>
        <w:tc>
          <w:tcPr>
            <w:tcW w:w="426" w:type="dxa"/>
          </w:tcPr>
          <w:p w:rsidR="00125B15" w:rsidRDefault="00875346" w:rsidP="00125B15">
            <w:r>
              <w:t>x</w:t>
            </w:r>
          </w:p>
        </w:tc>
        <w:tc>
          <w:tcPr>
            <w:tcW w:w="424" w:type="dxa"/>
          </w:tcPr>
          <w:p w:rsidR="00125B15" w:rsidRDefault="00125B15" w:rsidP="00125B15"/>
        </w:tc>
        <w:tc>
          <w:tcPr>
            <w:tcW w:w="442" w:type="dxa"/>
          </w:tcPr>
          <w:p w:rsidR="00125B15" w:rsidRDefault="00125B15" w:rsidP="00125B15">
            <w:r>
              <w:t>x</w:t>
            </w:r>
          </w:p>
        </w:tc>
        <w:tc>
          <w:tcPr>
            <w:tcW w:w="3244" w:type="dxa"/>
          </w:tcPr>
          <w:p w:rsidR="00125B15" w:rsidRDefault="00125B15" w:rsidP="00125B15">
            <w:proofErr w:type="spellStart"/>
            <w:r>
              <w:t>Lamperilantie</w:t>
            </w:r>
            <w:proofErr w:type="spellEnd"/>
            <w:r>
              <w:t xml:space="preserve"> 138</w:t>
            </w:r>
          </w:p>
        </w:tc>
        <w:tc>
          <w:tcPr>
            <w:tcW w:w="4399" w:type="dxa"/>
          </w:tcPr>
          <w:p w:rsidR="00125B15" w:rsidRDefault="00125B15" w:rsidP="00125B15"/>
        </w:tc>
        <w:tc>
          <w:tcPr>
            <w:tcW w:w="1415" w:type="dxa"/>
          </w:tcPr>
          <w:p w:rsidR="00125B15" w:rsidRDefault="00125B15" w:rsidP="00125B15"/>
        </w:tc>
      </w:tr>
      <w:tr w:rsidR="00125B15" w:rsidTr="009D3474">
        <w:tc>
          <w:tcPr>
            <w:tcW w:w="534" w:type="dxa"/>
          </w:tcPr>
          <w:p w:rsidR="00125B15" w:rsidRPr="00B10909" w:rsidRDefault="00125B15" w:rsidP="00125B15">
            <w:pPr>
              <w:rPr>
                <w:i/>
              </w:rPr>
            </w:pPr>
          </w:p>
        </w:tc>
        <w:tc>
          <w:tcPr>
            <w:tcW w:w="2294" w:type="dxa"/>
          </w:tcPr>
          <w:p w:rsidR="00125B15" w:rsidRPr="00B10909" w:rsidRDefault="00125B15" w:rsidP="00125B15">
            <w:pPr>
              <w:rPr>
                <w:i/>
              </w:rPr>
            </w:pPr>
          </w:p>
        </w:tc>
        <w:tc>
          <w:tcPr>
            <w:tcW w:w="541" w:type="dxa"/>
          </w:tcPr>
          <w:p w:rsidR="00125B15" w:rsidRPr="00B10909" w:rsidRDefault="00125B15" w:rsidP="00125B15">
            <w:pPr>
              <w:rPr>
                <w:i/>
              </w:rPr>
            </w:pPr>
          </w:p>
        </w:tc>
        <w:tc>
          <w:tcPr>
            <w:tcW w:w="425" w:type="dxa"/>
          </w:tcPr>
          <w:p w:rsidR="00125B15" w:rsidRPr="00B10909" w:rsidRDefault="00125B15" w:rsidP="00125B15">
            <w:pPr>
              <w:rPr>
                <w:i/>
              </w:rPr>
            </w:pPr>
          </w:p>
        </w:tc>
        <w:tc>
          <w:tcPr>
            <w:tcW w:w="426" w:type="dxa"/>
          </w:tcPr>
          <w:p w:rsidR="00125B15" w:rsidRPr="00B10909" w:rsidRDefault="00125B15" w:rsidP="00125B15">
            <w:pPr>
              <w:rPr>
                <w:i/>
              </w:rPr>
            </w:pPr>
          </w:p>
        </w:tc>
        <w:tc>
          <w:tcPr>
            <w:tcW w:w="424" w:type="dxa"/>
          </w:tcPr>
          <w:p w:rsidR="00125B15" w:rsidRPr="00B10909" w:rsidRDefault="00125B15" w:rsidP="00125B15">
            <w:pPr>
              <w:rPr>
                <w:i/>
              </w:rPr>
            </w:pPr>
          </w:p>
        </w:tc>
        <w:tc>
          <w:tcPr>
            <w:tcW w:w="442" w:type="dxa"/>
          </w:tcPr>
          <w:p w:rsidR="00D55D3A" w:rsidRPr="00B10909" w:rsidRDefault="00D55D3A" w:rsidP="00125B15">
            <w:pPr>
              <w:rPr>
                <w:i/>
              </w:rPr>
            </w:pPr>
          </w:p>
        </w:tc>
        <w:tc>
          <w:tcPr>
            <w:tcW w:w="3244" w:type="dxa"/>
          </w:tcPr>
          <w:p w:rsidR="00125B15" w:rsidRPr="00B10909" w:rsidRDefault="00125B15" w:rsidP="00125B15">
            <w:pPr>
              <w:rPr>
                <w:i/>
              </w:rPr>
            </w:pPr>
          </w:p>
        </w:tc>
        <w:tc>
          <w:tcPr>
            <w:tcW w:w="4399" w:type="dxa"/>
          </w:tcPr>
          <w:p w:rsidR="00125B15" w:rsidRDefault="00125B15" w:rsidP="00125B15"/>
        </w:tc>
        <w:tc>
          <w:tcPr>
            <w:tcW w:w="1415" w:type="dxa"/>
          </w:tcPr>
          <w:p w:rsidR="00125B15" w:rsidRDefault="00125B15" w:rsidP="00125B15"/>
        </w:tc>
      </w:tr>
      <w:tr w:rsidR="00125B15" w:rsidTr="009D3474">
        <w:tc>
          <w:tcPr>
            <w:tcW w:w="534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2294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541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425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426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424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442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3244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4399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125B15" w:rsidRDefault="00125B15" w:rsidP="00125B15"/>
        </w:tc>
      </w:tr>
      <w:tr w:rsidR="00125B15" w:rsidTr="009D3474">
        <w:tc>
          <w:tcPr>
            <w:tcW w:w="534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2294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541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425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426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424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442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3244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4399" w:type="dxa"/>
          </w:tcPr>
          <w:p w:rsidR="00125B15" w:rsidRPr="00CA2100" w:rsidRDefault="00125B15" w:rsidP="00125B15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125B15" w:rsidRDefault="00125B15" w:rsidP="00125B15"/>
        </w:tc>
      </w:tr>
    </w:tbl>
    <w:p w:rsidR="005E2E0E" w:rsidRDefault="005E2E0E" w:rsidP="007A3C0D">
      <w:pPr>
        <w:rPr>
          <w:b/>
        </w:rPr>
      </w:pPr>
    </w:p>
    <w:p w:rsidR="00B57EC1" w:rsidRDefault="00B57EC1" w:rsidP="007A3C0D">
      <w:pPr>
        <w:rPr>
          <w:b/>
        </w:rPr>
      </w:pPr>
    </w:p>
    <w:p w:rsidR="00B57EC1" w:rsidRDefault="009D70ED" w:rsidP="00B57EC1">
      <w:pPr>
        <w:rPr>
          <w:b/>
        </w:rPr>
      </w:pPr>
      <w:proofErr w:type="spellStart"/>
      <w:r>
        <w:rPr>
          <w:b/>
        </w:rPr>
        <w:t>Nilakan</w:t>
      </w:r>
      <w:proofErr w:type="spellEnd"/>
      <w:r>
        <w:rPr>
          <w:b/>
        </w:rPr>
        <w:t xml:space="preserve"> taksi</w:t>
      </w:r>
      <w:r w:rsidR="00B57EC1">
        <w:rPr>
          <w:b/>
        </w:rPr>
        <w:t xml:space="preserve"> koulussa 7.55 (Venäjän </w:t>
      </w:r>
      <w:proofErr w:type="gramStart"/>
      <w:r w:rsidR="00B57EC1">
        <w:rPr>
          <w:b/>
        </w:rPr>
        <w:t>lukijat)  &gt;</w:t>
      </w:r>
      <w:proofErr w:type="gramEnd"/>
      <w:r w:rsidR="00B57EC1">
        <w:rPr>
          <w:b/>
        </w:rPr>
        <w:t xml:space="preserve"> V-talolle ( </w:t>
      </w:r>
      <w:proofErr w:type="spellStart"/>
      <w:r w:rsidR="00B57EC1">
        <w:rPr>
          <w:b/>
        </w:rPr>
        <w:t>Pörönsolantie</w:t>
      </w:r>
      <w:proofErr w:type="spellEnd"/>
      <w:r w:rsidR="00B57EC1">
        <w:rPr>
          <w:b/>
        </w:rPr>
        <w:t xml:space="preserve"> 2) </w:t>
      </w:r>
      <w:r w:rsidR="00B10909">
        <w:rPr>
          <w:b/>
        </w:rPr>
        <w:t xml:space="preserve"> </w:t>
      </w:r>
    </w:p>
    <w:tbl>
      <w:tblPr>
        <w:tblStyle w:val="TaulukkoRuudukko"/>
        <w:tblpPr w:leftFromText="141" w:rightFromText="141" w:vertAnchor="text" w:horzAnchor="margin" w:tblpY="8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2294"/>
        <w:gridCol w:w="541"/>
        <w:gridCol w:w="425"/>
        <w:gridCol w:w="426"/>
        <w:gridCol w:w="424"/>
        <w:gridCol w:w="442"/>
        <w:gridCol w:w="3244"/>
        <w:gridCol w:w="4399"/>
        <w:gridCol w:w="1415"/>
      </w:tblGrid>
      <w:tr w:rsidR="00B57EC1" w:rsidTr="003A182A">
        <w:tc>
          <w:tcPr>
            <w:tcW w:w="534" w:type="dxa"/>
          </w:tcPr>
          <w:p w:rsidR="00B57EC1" w:rsidRDefault="00B57EC1" w:rsidP="003A182A">
            <w:proofErr w:type="spellStart"/>
            <w:r>
              <w:t>lk</w:t>
            </w:r>
            <w:proofErr w:type="spellEnd"/>
          </w:p>
        </w:tc>
        <w:tc>
          <w:tcPr>
            <w:tcW w:w="2294" w:type="dxa"/>
          </w:tcPr>
          <w:p w:rsidR="00B57EC1" w:rsidRDefault="00B57EC1" w:rsidP="003A182A">
            <w:r>
              <w:t>Nimi</w:t>
            </w:r>
          </w:p>
        </w:tc>
        <w:tc>
          <w:tcPr>
            <w:tcW w:w="541" w:type="dxa"/>
          </w:tcPr>
          <w:p w:rsidR="00B57EC1" w:rsidRDefault="00B57EC1" w:rsidP="003A182A">
            <w:r>
              <w:t>ma</w:t>
            </w:r>
          </w:p>
        </w:tc>
        <w:tc>
          <w:tcPr>
            <w:tcW w:w="425" w:type="dxa"/>
          </w:tcPr>
          <w:p w:rsidR="00B57EC1" w:rsidRDefault="00B57EC1" w:rsidP="003A182A">
            <w:r>
              <w:t>ti</w:t>
            </w:r>
          </w:p>
        </w:tc>
        <w:tc>
          <w:tcPr>
            <w:tcW w:w="426" w:type="dxa"/>
          </w:tcPr>
          <w:p w:rsidR="00B57EC1" w:rsidRDefault="00B57EC1" w:rsidP="003A182A">
            <w:r>
              <w:t>ke</w:t>
            </w:r>
          </w:p>
        </w:tc>
        <w:tc>
          <w:tcPr>
            <w:tcW w:w="424" w:type="dxa"/>
          </w:tcPr>
          <w:p w:rsidR="00B57EC1" w:rsidRDefault="00B57EC1" w:rsidP="003A182A">
            <w:r>
              <w:t>to</w:t>
            </w:r>
          </w:p>
        </w:tc>
        <w:tc>
          <w:tcPr>
            <w:tcW w:w="442" w:type="dxa"/>
          </w:tcPr>
          <w:p w:rsidR="00B57EC1" w:rsidRDefault="00B57EC1" w:rsidP="003A182A">
            <w:r>
              <w:t>pe</w:t>
            </w:r>
          </w:p>
        </w:tc>
        <w:tc>
          <w:tcPr>
            <w:tcW w:w="3244" w:type="dxa"/>
          </w:tcPr>
          <w:p w:rsidR="00B57EC1" w:rsidRDefault="00B57EC1" w:rsidP="003A182A">
            <w:r>
              <w:t>Osoite</w:t>
            </w:r>
          </w:p>
        </w:tc>
        <w:tc>
          <w:tcPr>
            <w:tcW w:w="4399" w:type="dxa"/>
          </w:tcPr>
          <w:p w:rsidR="00B57EC1" w:rsidRDefault="00B57EC1" w:rsidP="003A182A">
            <w:r>
              <w:t>huom.</w:t>
            </w:r>
          </w:p>
        </w:tc>
        <w:tc>
          <w:tcPr>
            <w:tcW w:w="1415" w:type="dxa"/>
          </w:tcPr>
          <w:p w:rsidR="00B57EC1" w:rsidRDefault="00B57EC1" w:rsidP="003A182A">
            <w:r>
              <w:t>km</w:t>
            </w:r>
          </w:p>
        </w:tc>
      </w:tr>
      <w:tr w:rsidR="00B57EC1" w:rsidTr="003A182A">
        <w:tc>
          <w:tcPr>
            <w:tcW w:w="534" w:type="dxa"/>
          </w:tcPr>
          <w:p w:rsidR="00B57EC1" w:rsidRPr="008F2ED0" w:rsidRDefault="00B10909" w:rsidP="003A182A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B57EC1" w:rsidRPr="008F2ED0" w:rsidRDefault="009D70ED" w:rsidP="003A182A">
            <w:pPr>
              <w:rPr>
                <w:i/>
                <w:color w:val="FF0000"/>
              </w:rPr>
            </w:pPr>
            <w:proofErr w:type="spellStart"/>
            <w:r>
              <w:rPr>
                <w:i/>
                <w:color w:val="FF0000"/>
              </w:rPr>
              <w:t>Karvali</w:t>
            </w:r>
            <w:proofErr w:type="spellEnd"/>
            <w:r>
              <w:rPr>
                <w:i/>
                <w:color w:val="FF0000"/>
              </w:rPr>
              <w:t xml:space="preserve"> Vili</w:t>
            </w:r>
          </w:p>
        </w:tc>
        <w:tc>
          <w:tcPr>
            <w:tcW w:w="541" w:type="dxa"/>
          </w:tcPr>
          <w:p w:rsidR="00B57EC1" w:rsidRPr="00F62710" w:rsidRDefault="00B57EC1" w:rsidP="003A182A">
            <w:pPr>
              <w:rPr>
                <w:i/>
                <w:color w:val="FF0000"/>
              </w:rPr>
            </w:pPr>
          </w:p>
        </w:tc>
        <w:tc>
          <w:tcPr>
            <w:tcW w:w="425" w:type="dxa"/>
          </w:tcPr>
          <w:p w:rsidR="00B57EC1" w:rsidRPr="00F62710" w:rsidRDefault="009D70ED" w:rsidP="003A182A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B57EC1" w:rsidRPr="00F62710" w:rsidRDefault="00B57EC1" w:rsidP="003A182A">
            <w:pPr>
              <w:rPr>
                <w:i/>
                <w:color w:val="FF0000"/>
              </w:rPr>
            </w:pPr>
          </w:p>
        </w:tc>
        <w:tc>
          <w:tcPr>
            <w:tcW w:w="424" w:type="dxa"/>
          </w:tcPr>
          <w:p w:rsidR="00B57EC1" w:rsidRPr="00F62710" w:rsidRDefault="009D70ED" w:rsidP="003A182A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B57EC1" w:rsidRPr="00F62710" w:rsidRDefault="00B57EC1" w:rsidP="003A182A">
            <w:pPr>
              <w:rPr>
                <w:i/>
                <w:color w:val="FF0000"/>
              </w:rPr>
            </w:pPr>
          </w:p>
        </w:tc>
        <w:tc>
          <w:tcPr>
            <w:tcW w:w="3244" w:type="dxa"/>
          </w:tcPr>
          <w:p w:rsidR="00B57EC1" w:rsidRPr="00F62710" w:rsidRDefault="00B57EC1" w:rsidP="003A182A">
            <w:pPr>
              <w:rPr>
                <w:i/>
                <w:color w:val="FF0000"/>
              </w:rPr>
            </w:pPr>
          </w:p>
        </w:tc>
        <w:tc>
          <w:tcPr>
            <w:tcW w:w="4399" w:type="dxa"/>
          </w:tcPr>
          <w:p w:rsidR="00B57EC1" w:rsidRPr="00F62710" w:rsidRDefault="00B57EC1" w:rsidP="003A182A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B57EC1" w:rsidRDefault="00B57EC1" w:rsidP="003A182A"/>
        </w:tc>
      </w:tr>
      <w:tr w:rsidR="00B57EC1" w:rsidTr="003A182A">
        <w:tc>
          <w:tcPr>
            <w:tcW w:w="534" w:type="dxa"/>
          </w:tcPr>
          <w:p w:rsidR="00B57EC1" w:rsidRPr="008F2ED0" w:rsidRDefault="00B10909" w:rsidP="003A182A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7</w:t>
            </w:r>
          </w:p>
        </w:tc>
        <w:tc>
          <w:tcPr>
            <w:tcW w:w="2294" w:type="dxa"/>
          </w:tcPr>
          <w:p w:rsidR="00B57EC1" w:rsidRPr="008F2ED0" w:rsidRDefault="009D70ED" w:rsidP="003A182A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 xml:space="preserve">Emma Vainikainen </w:t>
            </w:r>
          </w:p>
        </w:tc>
        <w:tc>
          <w:tcPr>
            <w:tcW w:w="541" w:type="dxa"/>
          </w:tcPr>
          <w:p w:rsidR="00B57EC1" w:rsidRPr="00F62710" w:rsidRDefault="00B57EC1" w:rsidP="003A182A">
            <w:pPr>
              <w:rPr>
                <w:i/>
                <w:color w:val="FF0000"/>
              </w:rPr>
            </w:pPr>
          </w:p>
        </w:tc>
        <w:tc>
          <w:tcPr>
            <w:tcW w:w="425" w:type="dxa"/>
          </w:tcPr>
          <w:p w:rsidR="00B57EC1" w:rsidRPr="00F62710" w:rsidRDefault="009D70ED" w:rsidP="003A182A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26" w:type="dxa"/>
          </w:tcPr>
          <w:p w:rsidR="00B57EC1" w:rsidRPr="00F62710" w:rsidRDefault="00B57EC1" w:rsidP="003A182A">
            <w:pPr>
              <w:rPr>
                <w:i/>
                <w:color w:val="FF0000"/>
              </w:rPr>
            </w:pPr>
          </w:p>
        </w:tc>
        <w:tc>
          <w:tcPr>
            <w:tcW w:w="424" w:type="dxa"/>
          </w:tcPr>
          <w:p w:rsidR="00B57EC1" w:rsidRPr="00F62710" w:rsidRDefault="009D70ED" w:rsidP="003A182A">
            <w:pPr>
              <w:rPr>
                <w:i/>
                <w:color w:val="FF0000"/>
              </w:rPr>
            </w:pPr>
            <w:r>
              <w:rPr>
                <w:i/>
                <w:color w:val="FF0000"/>
              </w:rPr>
              <w:t>x</w:t>
            </w:r>
          </w:p>
        </w:tc>
        <w:tc>
          <w:tcPr>
            <w:tcW w:w="442" w:type="dxa"/>
          </w:tcPr>
          <w:p w:rsidR="00B57EC1" w:rsidRPr="00F62710" w:rsidRDefault="00B57EC1" w:rsidP="003A182A">
            <w:pPr>
              <w:rPr>
                <w:i/>
                <w:color w:val="FF0000"/>
              </w:rPr>
            </w:pPr>
          </w:p>
        </w:tc>
        <w:tc>
          <w:tcPr>
            <w:tcW w:w="3244" w:type="dxa"/>
          </w:tcPr>
          <w:p w:rsidR="00B57EC1" w:rsidRPr="00F62710" w:rsidRDefault="00B57EC1" w:rsidP="003A182A">
            <w:pPr>
              <w:rPr>
                <w:i/>
                <w:color w:val="FF0000"/>
              </w:rPr>
            </w:pPr>
          </w:p>
        </w:tc>
        <w:tc>
          <w:tcPr>
            <w:tcW w:w="4399" w:type="dxa"/>
          </w:tcPr>
          <w:p w:rsidR="00B57EC1" w:rsidRPr="00F62710" w:rsidRDefault="00B57EC1" w:rsidP="003A182A">
            <w:pPr>
              <w:rPr>
                <w:i/>
                <w:color w:val="FF0000"/>
              </w:rPr>
            </w:pPr>
          </w:p>
        </w:tc>
        <w:tc>
          <w:tcPr>
            <w:tcW w:w="1415" w:type="dxa"/>
          </w:tcPr>
          <w:p w:rsidR="00B57EC1" w:rsidRDefault="00B57EC1" w:rsidP="003A182A"/>
        </w:tc>
      </w:tr>
    </w:tbl>
    <w:p w:rsidR="00B57EC1" w:rsidRDefault="00B57EC1" w:rsidP="00B57EC1">
      <w:pPr>
        <w:rPr>
          <w:b/>
        </w:rPr>
      </w:pPr>
    </w:p>
    <w:p w:rsidR="00B57EC1" w:rsidRDefault="00B57EC1" w:rsidP="007A3C0D">
      <w:pPr>
        <w:rPr>
          <w:b/>
        </w:rPr>
      </w:pPr>
    </w:p>
    <w:sectPr w:rsidR="00B57EC1" w:rsidSect="004F264C">
      <w:pgSz w:w="16838" w:h="11906" w:orient="landscape"/>
      <w:pgMar w:top="1134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C0D"/>
    <w:rsid w:val="00011C2D"/>
    <w:rsid w:val="00030463"/>
    <w:rsid w:val="00030AB8"/>
    <w:rsid w:val="000C4730"/>
    <w:rsid w:val="000D0C7F"/>
    <w:rsid w:val="00125B15"/>
    <w:rsid w:val="00134261"/>
    <w:rsid w:val="00135E28"/>
    <w:rsid w:val="00147DBC"/>
    <w:rsid w:val="001801AA"/>
    <w:rsid w:val="001F5713"/>
    <w:rsid w:val="002610FD"/>
    <w:rsid w:val="00280997"/>
    <w:rsid w:val="002B5EB6"/>
    <w:rsid w:val="002C3101"/>
    <w:rsid w:val="002C3BE0"/>
    <w:rsid w:val="002D52BF"/>
    <w:rsid w:val="002E5A59"/>
    <w:rsid w:val="002E69C4"/>
    <w:rsid w:val="002F5399"/>
    <w:rsid w:val="002F7CEC"/>
    <w:rsid w:val="00300372"/>
    <w:rsid w:val="00302909"/>
    <w:rsid w:val="00340763"/>
    <w:rsid w:val="00347594"/>
    <w:rsid w:val="00361767"/>
    <w:rsid w:val="00406F39"/>
    <w:rsid w:val="00410E0E"/>
    <w:rsid w:val="00413687"/>
    <w:rsid w:val="00416DA8"/>
    <w:rsid w:val="00425171"/>
    <w:rsid w:val="00467212"/>
    <w:rsid w:val="00472A95"/>
    <w:rsid w:val="00473047"/>
    <w:rsid w:val="00473927"/>
    <w:rsid w:val="00480883"/>
    <w:rsid w:val="004920D2"/>
    <w:rsid w:val="0049781A"/>
    <w:rsid w:val="004A75D1"/>
    <w:rsid w:val="004B3D52"/>
    <w:rsid w:val="004C4CA8"/>
    <w:rsid w:val="004E5AD5"/>
    <w:rsid w:val="004F0947"/>
    <w:rsid w:val="004F264C"/>
    <w:rsid w:val="005066A3"/>
    <w:rsid w:val="00532A13"/>
    <w:rsid w:val="00542DDF"/>
    <w:rsid w:val="0056510C"/>
    <w:rsid w:val="00583D9B"/>
    <w:rsid w:val="00586551"/>
    <w:rsid w:val="00597958"/>
    <w:rsid w:val="005A0F3C"/>
    <w:rsid w:val="005A2E68"/>
    <w:rsid w:val="005C1217"/>
    <w:rsid w:val="005C6B89"/>
    <w:rsid w:val="005D5AA2"/>
    <w:rsid w:val="005E2E0E"/>
    <w:rsid w:val="005E46CB"/>
    <w:rsid w:val="005F0B51"/>
    <w:rsid w:val="006223EB"/>
    <w:rsid w:val="0062563A"/>
    <w:rsid w:val="00673E25"/>
    <w:rsid w:val="006973FA"/>
    <w:rsid w:val="006A5BBE"/>
    <w:rsid w:val="006A5F80"/>
    <w:rsid w:val="006B0EC2"/>
    <w:rsid w:val="006B100E"/>
    <w:rsid w:val="006C343F"/>
    <w:rsid w:val="006C4131"/>
    <w:rsid w:val="006E17B2"/>
    <w:rsid w:val="006E1848"/>
    <w:rsid w:val="006E2028"/>
    <w:rsid w:val="006E7E5A"/>
    <w:rsid w:val="006F2CFD"/>
    <w:rsid w:val="007113CA"/>
    <w:rsid w:val="00720E3C"/>
    <w:rsid w:val="00737166"/>
    <w:rsid w:val="007505A0"/>
    <w:rsid w:val="007567D6"/>
    <w:rsid w:val="00767747"/>
    <w:rsid w:val="007844ED"/>
    <w:rsid w:val="007A3C0D"/>
    <w:rsid w:val="007B185D"/>
    <w:rsid w:val="007E6D62"/>
    <w:rsid w:val="007F12A7"/>
    <w:rsid w:val="008000BF"/>
    <w:rsid w:val="00817983"/>
    <w:rsid w:val="00830ACE"/>
    <w:rsid w:val="00855C0A"/>
    <w:rsid w:val="0087147F"/>
    <w:rsid w:val="00875346"/>
    <w:rsid w:val="008811C0"/>
    <w:rsid w:val="00891E00"/>
    <w:rsid w:val="008923FE"/>
    <w:rsid w:val="008A2399"/>
    <w:rsid w:val="008B0523"/>
    <w:rsid w:val="008C54FA"/>
    <w:rsid w:val="008E1C5B"/>
    <w:rsid w:val="008E1DFD"/>
    <w:rsid w:val="008E6109"/>
    <w:rsid w:val="00911894"/>
    <w:rsid w:val="00953F6F"/>
    <w:rsid w:val="00961B5F"/>
    <w:rsid w:val="009639EF"/>
    <w:rsid w:val="00963EEB"/>
    <w:rsid w:val="009A0E0D"/>
    <w:rsid w:val="009A13B8"/>
    <w:rsid w:val="009A5C63"/>
    <w:rsid w:val="009C34E5"/>
    <w:rsid w:val="009D3474"/>
    <w:rsid w:val="009D70ED"/>
    <w:rsid w:val="009E5FA0"/>
    <w:rsid w:val="009E6E2E"/>
    <w:rsid w:val="009F5579"/>
    <w:rsid w:val="009F715F"/>
    <w:rsid w:val="00A1175B"/>
    <w:rsid w:val="00A31D03"/>
    <w:rsid w:val="00A54A2A"/>
    <w:rsid w:val="00A93CB2"/>
    <w:rsid w:val="00AB72FE"/>
    <w:rsid w:val="00AC3856"/>
    <w:rsid w:val="00B04640"/>
    <w:rsid w:val="00B10909"/>
    <w:rsid w:val="00B17DCA"/>
    <w:rsid w:val="00B26D3C"/>
    <w:rsid w:val="00B57EC1"/>
    <w:rsid w:val="00B74CF6"/>
    <w:rsid w:val="00B876A1"/>
    <w:rsid w:val="00BC60DB"/>
    <w:rsid w:val="00BD2190"/>
    <w:rsid w:val="00C01F48"/>
    <w:rsid w:val="00C11EE1"/>
    <w:rsid w:val="00C3579E"/>
    <w:rsid w:val="00C37D70"/>
    <w:rsid w:val="00C37FEE"/>
    <w:rsid w:val="00C4651F"/>
    <w:rsid w:val="00C60D56"/>
    <w:rsid w:val="00C83F37"/>
    <w:rsid w:val="00CA2100"/>
    <w:rsid w:val="00CB7F20"/>
    <w:rsid w:val="00CD61C4"/>
    <w:rsid w:val="00CE1A8E"/>
    <w:rsid w:val="00CE5B26"/>
    <w:rsid w:val="00CF5038"/>
    <w:rsid w:val="00D02485"/>
    <w:rsid w:val="00D33D14"/>
    <w:rsid w:val="00D55D3A"/>
    <w:rsid w:val="00D6051E"/>
    <w:rsid w:val="00DA0629"/>
    <w:rsid w:val="00DD64F7"/>
    <w:rsid w:val="00E03FB0"/>
    <w:rsid w:val="00E553B7"/>
    <w:rsid w:val="00E62E9C"/>
    <w:rsid w:val="00E75CE3"/>
    <w:rsid w:val="00E85F69"/>
    <w:rsid w:val="00E91B26"/>
    <w:rsid w:val="00EA73FE"/>
    <w:rsid w:val="00ED2DF8"/>
    <w:rsid w:val="00EF60A8"/>
    <w:rsid w:val="00F05157"/>
    <w:rsid w:val="00F36D47"/>
    <w:rsid w:val="00F57B24"/>
    <w:rsid w:val="00F62A85"/>
    <w:rsid w:val="00F70728"/>
    <w:rsid w:val="00F97D43"/>
    <w:rsid w:val="00FA163C"/>
    <w:rsid w:val="00FC7D0B"/>
    <w:rsid w:val="00FD68F6"/>
    <w:rsid w:val="00FF6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7A3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CA2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CA21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59"/>
    <w:rsid w:val="007A3C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liteteksti">
    <w:name w:val="Balloon Text"/>
    <w:basedOn w:val="Normaali"/>
    <w:link w:val="SelitetekstiChar"/>
    <w:uiPriority w:val="99"/>
    <w:semiHidden/>
    <w:unhideWhenUsed/>
    <w:rsid w:val="00CA21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CA21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_opettaja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6E259283-DEC5-43A7-8072-2DEC3372D689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</TotalTime>
  <Pages>3</Pages>
  <Words>291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Kuopion kaupunki</Company>
  <LinksUpToDate>false</LinksUpToDate>
  <CharactersWithSpaces>2646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KAR_OPETTAJA</dc:creator>
  <cp:lastModifiedBy>Cederberg Riitta</cp:lastModifiedBy>
  <cp:revision>3</cp:revision>
  <cp:lastPrinted>2017-08-04T05:58:00Z</cp:lastPrinted>
  <dcterms:created xsi:type="dcterms:W3CDTF">2017-08-04T08:11:00Z</dcterms:created>
  <dcterms:modified xsi:type="dcterms:W3CDTF">2017-08-04T14:21:00Z</dcterms:modified>
</cp:coreProperties>
</file>