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5F9" w:rsidRPr="0043779A" w:rsidRDefault="0047616E" w:rsidP="008C2BCA">
      <w:pPr>
        <w:pStyle w:val="Listehtvotsikko"/>
        <w:rPr>
          <w:sz w:val="24"/>
          <w:szCs w:val="24"/>
        </w:rPr>
      </w:pPr>
      <w:r w:rsidRPr="0043779A">
        <w:rPr>
          <w:sz w:val="24"/>
          <w:szCs w:val="24"/>
        </w:rPr>
        <w:t>T</w:t>
      </w:r>
      <w:r w:rsidR="001B75F9" w:rsidRPr="0043779A">
        <w:rPr>
          <w:sz w:val="24"/>
          <w:szCs w:val="24"/>
        </w:rPr>
        <w:t>ehtäviä luku</w:t>
      </w:r>
      <w:r w:rsidR="00C84A83" w:rsidRPr="0043779A">
        <w:rPr>
          <w:sz w:val="24"/>
          <w:szCs w:val="24"/>
        </w:rPr>
        <w:t>un</w:t>
      </w:r>
      <w:r w:rsidR="001B75F9" w:rsidRPr="0043779A">
        <w:rPr>
          <w:sz w:val="24"/>
          <w:szCs w:val="24"/>
        </w:rPr>
        <w:t xml:space="preserve"> </w:t>
      </w:r>
      <w:r w:rsidR="00066C92" w:rsidRPr="0043779A">
        <w:rPr>
          <w:sz w:val="24"/>
          <w:szCs w:val="24"/>
        </w:rPr>
        <w:t>25</w:t>
      </w:r>
    </w:p>
    <w:p w:rsidR="001B75F9" w:rsidRPr="0043779A" w:rsidRDefault="001B75F9" w:rsidP="00514F2F">
      <w:pPr>
        <w:pStyle w:val="Tyhjrivi"/>
        <w:rPr>
          <w:rFonts w:ascii="Times New Roman" w:hAnsi="Times New Roman"/>
          <w:sz w:val="24"/>
          <w:szCs w:val="24"/>
        </w:rPr>
      </w:pPr>
    </w:p>
    <w:p w:rsidR="0047616E" w:rsidRPr="0043779A" w:rsidRDefault="0047616E" w:rsidP="00C075F4">
      <w:pPr>
        <w:pStyle w:val="t5kotiteht"/>
        <w:tabs>
          <w:tab w:val="clear" w:pos="397"/>
          <w:tab w:val="left" w:pos="567"/>
        </w:tabs>
        <w:rPr>
          <w:sz w:val="24"/>
          <w:szCs w:val="24"/>
        </w:rPr>
      </w:pPr>
      <w:r w:rsidRPr="0043779A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CDD8CD6" wp14:editId="4A70AFE7">
            <wp:simplePos x="0" y="0"/>
            <wp:positionH relativeFrom="margin">
              <wp:posOffset>5524246</wp:posOffset>
            </wp:positionH>
            <wp:positionV relativeFrom="paragraph">
              <wp:posOffset>4445</wp:posOffset>
            </wp:positionV>
            <wp:extent cx="866775" cy="476885"/>
            <wp:effectExtent l="0" t="0" r="9525" b="0"/>
            <wp:wrapNone/>
            <wp:docPr id="5" name="Kuv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7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4BFF" w:rsidRPr="0043779A">
        <w:rPr>
          <w:rFonts w:ascii="TheSansOsF ExtraBold" w:hAnsi="TheSansOsF ExtraBold"/>
          <w:sz w:val="24"/>
          <w:szCs w:val="24"/>
          <w14:numForm w14:val="lining"/>
        </w:rPr>
        <w:t>2.</w:t>
      </w:r>
      <w:r w:rsidR="00C54BFF" w:rsidRPr="0043779A">
        <w:rPr>
          <w:rFonts w:ascii="Myriad Pro" w:hAnsi="Myriad Pro"/>
          <w:b/>
          <w:sz w:val="24"/>
          <w:szCs w:val="24"/>
        </w:rPr>
        <w:tab/>
      </w:r>
      <w:r w:rsidR="00066C92" w:rsidRPr="00C075F4">
        <w:rPr>
          <w:b/>
          <w:i/>
          <w:sz w:val="24"/>
          <w:szCs w:val="24"/>
        </w:rPr>
        <w:t>Veikko</w:t>
      </w:r>
      <w:r w:rsidR="00066C92" w:rsidRPr="0043779A">
        <w:rPr>
          <w:sz w:val="24"/>
          <w:szCs w:val="24"/>
        </w:rPr>
        <w:t xml:space="preserve"> on kaksi vuotta veljeään </w:t>
      </w:r>
      <w:r w:rsidR="00066C92" w:rsidRPr="00C075F4">
        <w:rPr>
          <w:b/>
          <w:i/>
          <w:sz w:val="24"/>
          <w:szCs w:val="24"/>
        </w:rPr>
        <w:t>Aappoa</w:t>
      </w:r>
      <w:r w:rsidR="00066C92" w:rsidRPr="0043779A">
        <w:rPr>
          <w:sz w:val="24"/>
          <w:szCs w:val="24"/>
        </w:rPr>
        <w:t xml:space="preserve"> vanhempi. </w:t>
      </w:r>
    </w:p>
    <w:p w:rsidR="001B75F9" w:rsidRPr="0043779A" w:rsidRDefault="0047616E" w:rsidP="0047616E">
      <w:pPr>
        <w:pStyle w:val="t5kotiteht"/>
        <w:tabs>
          <w:tab w:val="clear" w:pos="397"/>
          <w:tab w:val="clear" w:pos="3402"/>
          <w:tab w:val="clear" w:pos="6521"/>
          <w:tab w:val="right" w:pos="284"/>
        </w:tabs>
        <w:ind w:left="0" w:firstLine="0"/>
        <w:rPr>
          <w:sz w:val="24"/>
          <w:szCs w:val="24"/>
        </w:rPr>
      </w:pPr>
      <w:r w:rsidRPr="0043779A">
        <w:rPr>
          <w:sz w:val="24"/>
          <w:szCs w:val="24"/>
        </w:rPr>
        <w:tab/>
      </w:r>
      <w:r w:rsidRPr="0043779A">
        <w:rPr>
          <w:sz w:val="24"/>
          <w:szCs w:val="24"/>
        </w:rPr>
        <w:tab/>
      </w:r>
      <w:r w:rsidR="00066C92" w:rsidRPr="0043779A">
        <w:rPr>
          <w:sz w:val="24"/>
          <w:szCs w:val="24"/>
        </w:rPr>
        <w:t>Mitkä ovat poikien iät, kun heidän ikävuosiensa summa on 16?</w:t>
      </w:r>
    </w:p>
    <w:p w:rsidR="001B75F9" w:rsidRPr="0043779A" w:rsidRDefault="001B75F9" w:rsidP="00404D0B">
      <w:pPr>
        <w:tabs>
          <w:tab w:val="left" w:pos="280"/>
        </w:tabs>
        <w:rPr>
          <w:rFonts w:ascii="Minion Pro" w:hAnsi="Minion Pro"/>
          <w:color w:val="000000"/>
        </w:rPr>
      </w:pPr>
    </w:p>
    <w:p w:rsidR="001B75F9" w:rsidRPr="0043779A" w:rsidRDefault="001B75F9" w:rsidP="00A8088A">
      <w:pPr>
        <w:rPr>
          <w:rFonts w:ascii="Minion Pro" w:hAnsi="Minion Pro"/>
          <w:color w:val="000000"/>
        </w:rPr>
      </w:pPr>
    </w:p>
    <w:p w:rsidR="001B75F9" w:rsidRPr="0043779A" w:rsidRDefault="001B75F9" w:rsidP="00A8088A">
      <w:pPr>
        <w:rPr>
          <w:rFonts w:ascii="Minion Pro" w:hAnsi="Minion Pro"/>
          <w:color w:val="000000"/>
        </w:rPr>
      </w:pPr>
    </w:p>
    <w:p w:rsidR="001B75F9" w:rsidRPr="0043779A" w:rsidRDefault="001B75F9" w:rsidP="00C075F4">
      <w:pPr>
        <w:pStyle w:val="t5kotiteht"/>
        <w:tabs>
          <w:tab w:val="clear" w:pos="397"/>
          <w:tab w:val="left" w:pos="567"/>
        </w:tabs>
        <w:rPr>
          <w:sz w:val="24"/>
          <w:szCs w:val="24"/>
        </w:rPr>
      </w:pPr>
      <w:r w:rsidRPr="0043779A">
        <w:rPr>
          <w:rFonts w:ascii="TheSansOsF ExtraBold" w:hAnsi="TheSansOsF ExtraBold"/>
          <w:sz w:val="24"/>
          <w:szCs w:val="24"/>
          <w14:numForm w14:val="lining"/>
        </w:rPr>
        <w:t>3.</w:t>
      </w:r>
      <w:r w:rsidR="00AD18B0" w:rsidRPr="0043779A">
        <w:rPr>
          <w:sz w:val="24"/>
          <w:szCs w:val="24"/>
        </w:rPr>
        <w:tab/>
      </w:r>
      <w:r w:rsidR="00066C92" w:rsidRPr="00C075F4">
        <w:rPr>
          <w:b/>
          <w:i/>
          <w:sz w:val="24"/>
          <w:szCs w:val="24"/>
        </w:rPr>
        <w:t>Nooralla</w:t>
      </w:r>
      <w:r w:rsidR="00066C92" w:rsidRPr="0043779A">
        <w:rPr>
          <w:sz w:val="24"/>
          <w:szCs w:val="24"/>
        </w:rPr>
        <w:t xml:space="preserve"> on rahaa kaksi kertaa niin paljon kuin </w:t>
      </w:r>
      <w:r w:rsidR="00066C92" w:rsidRPr="00C075F4">
        <w:rPr>
          <w:b/>
          <w:i/>
          <w:sz w:val="24"/>
          <w:szCs w:val="24"/>
        </w:rPr>
        <w:t>Saanalla</w:t>
      </w:r>
      <w:r w:rsidR="00066C92" w:rsidRPr="0043779A">
        <w:rPr>
          <w:sz w:val="24"/>
          <w:szCs w:val="24"/>
        </w:rPr>
        <w:t>. Rah</w:t>
      </w:r>
      <w:r w:rsidR="00216D6B" w:rsidRPr="0043779A">
        <w:rPr>
          <w:sz w:val="24"/>
          <w:szCs w:val="24"/>
        </w:rPr>
        <w:t>aa heillä on yhteensä 36 euroa.</w:t>
      </w:r>
      <w:r w:rsidR="00216D6B" w:rsidRPr="0043779A">
        <w:rPr>
          <w:sz w:val="24"/>
          <w:szCs w:val="24"/>
        </w:rPr>
        <w:br/>
      </w:r>
      <w:r w:rsidR="00066C92" w:rsidRPr="0043779A">
        <w:rPr>
          <w:sz w:val="24"/>
          <w:szCs w:val="24"/>
        </w:rPr>
        <w:t>Kuinka paljon rahaa on kummallakin tytöllä?</w:t>
      </w:r>
    </w:p>
    <w:p w:rsidR="001B75F9" w:rsidRPr="0043779A" w:rsidRDefault="001B75F9" w:rsidP="00A8088A">
      <w:pPr>
        <w:rPr>
          <w:rFonts w:ascii="Minion Pro" w:hAnsi="Minion Pro"/>
          <w:color w:val="000000"/>
        </w:rPr>
      </w:pPr>
    </w:p>
    <w:p w:rsidR="001B75F9" w:rsidRPr="0043779A" w:rsidRDefault="001B75F9" w:rsidP="00A8088A">
      <w:pPr>
        <w:rPr>
          <w:rFonts w:ascii="Minion Pro" w:hAnsi="Minion Pro"/>
          <w:color w:val="000000"/>
        </w:rPr>
      </w:pPr>
    </w:p>
    <w:p w:rsidR="001B75F9" w:rsidRPr="0043779A" w:rsidRDefault="001B75F9" w:rsidP="00A8088A">
      <w:pPr>
        <w:rPr>
          <w:rFonts w:ascii="Minion Pro" w:hAnsi="Minion Pro"/>
          <w:color w:val="000000"/>
        </w:rPr>
      </w:pPr>
    </w:p>
    <w:p w:rsidR="0047616E" w:rsidRPr="0043779A" w:rsidRDefault="001B75F9" w:rsidP="0091034E">
      <w:pPr>
        <w:pStyle w:val="t5kotiteht"/>
        <w:tabs>
          <w:tab w:val="clear" w:pos="397"/>
          <w:tab w:val="left" w:pos="567"/>
        </w:tabs>
        <w:rPr>
          <w:sz w:val="24"/>
          <w:szCs w:val="24"/>
        </w:rPr>
      </w:pPr>
      <w:r w:rsidRPr="0043779A">
        <w:rPr>
          <w:rFonts w:ascii="TheSansOsF ExtraBold" w:hAnsi="TheSansOsF ExtraBold"/>
          <w:sz w:val="24"/>
          <w:szCs w:val="24"/>
          <w14:numForm w14:val="lining"/>
        </w:rPr>
        <w:t>4</w:t>
      </w:r>
      <w:r w:rsidR="0091034E">
        <w:rPr>
          <w:rFonts w:ascii="TheSansOsF ExtraBold" w:hAnsi="TheSansOsF ExtraBold"/>
          <w:sz w:val="24"/>
          <w:szCs w:val="24"/>
          <w14:numForm w14:val="lining"/>
        </w:rPr>
        <w:t>½</w:t>
      </w:r>
      <w:r w:rsidRPr="0043779A">
        <w:rPr>
          <w:rFonts w:ascii="TheSansOsF ExtraBold" w:hAnsi="TheSansOsF ExtraBold"/>
          <w:sz w:val="24"/>
          <w:szCs w:val="24"/>
          <w14:numForm w14:val="lining"/>
        </w:rPr>
        <w:t>.</w:t>
      </w:r>
      <w:r w:rsidR="0091034E">
        <w:rPr>
          <w:rFonts w:ascii="TheSansOsF ExtraBold" w:hAnsi="TheSansOsF ExtraBold"/>
          <w:sz w:val="24"/>
          <w:szCs w:val="24"/>
          <w14:numForm w14:val="lining"/>
        </w:rPr>
        <w:tab/>
      </w:r>
      <w:r w:rsidR="00066C92" w:rsidRPr="00C075F4">
        <w:rPr>
          <w:b/>
          <w:i/>
          <w:sz w:val="24"/>
          <w:szCs w:val="24"/>
        </w:rPr>
        <w:t xml:space="preserve">Pallokissat </w:t>
      </w:r>
      <w:r w:rsidR="00066C92" w:rsidRPr="0043779A">
        <w:rPr>
          <w:sz w:val="24"/>
          <w:szCs w:val="24"/>
        </w:rPr>
        <w:t>teki jalkapalloturnauksessa vi</w:t>
      </w:r>
      <w:r w:rsidR="0047616E" w:rsidRPr="0043779A">
        <w:rPr>
          <w:sz w:val="24"/>
          <w:szCs w:val="24"/>
        </w:rPr>
        <w:t xml:space="preserve">isi maalia enemmän kuin </w:t>
      </w:r>
      <w:r w:rsidR="0047616E" w:rsidRPr="00C075F4">
        <w:rPr>
          <w:b/>
          <w:i/>
          <w:sz w:val="24"/>
          <w:szCs w:val="24"/>
        </w:rPr>
        <w:t>Ilves</w:t>
      </w:r>
      <w:r w:rsidR="0047616E" w:rsidRPr="0043779A">
        <w:rPr>
          <w:sz w:val="24"/>
          <w:szCs w:val="24"/>
        </w:rPr>
        <w:t>.</w:t>
      </w:r>
      <w:r w:rsidR="00066C92" w:rsidRPr="0043779A">
        <w:rPr>
          <w:sz w:val="24"/>
          <w:szCs w:val="24"/>
        </w:rPr>
        <w:t xml:space="preserve"> </w:t>
      </w:r>
    </w:p>
    <w:p w:rsidR="0047616E" w:rsidRPr="0043779A" w:rsidRDefault="0047616E" w:rsidP="0091034E">
      <w:pPr>
        <w:pStyle w:val="t5kotiteht"/>
        <w:tabs>
          <w:tab w:val="clear" w:pos="397"/>
          <w:tab w:val="left" w:pos="567"/>
        </w:tabs>
        <w:rPr>
          <w:sz w:val="24"/>
          <w:szCs w:val="24"/>
        </w:rPr>
      </w:pPr>
      <w:r w:rsidRPr="0043779A">
        <w:rPr>
          <w:sz w:val="24"/>
          <w:szCs w:val="24"/>
        </w:rPr>
        <w:tab/>
      </w:r>
      <w:r w:rsidR="0091034E">
        <w:rPr>
          <w:sz w:val="24"/>
          <w:szCs w:val="24"/>
        </w:rPr>
        <w:tab/>
      </w:r>
      <w:r w:rsidR="00066C92" w:rsidRPr="00C075F4">
        <w:rPr>
          <w:b/>
          <w:i/>
          <w:sz w:val="24"/>
          <w:szCs w:val="24"/>
        </w:rPr>
        <w:t>Haukat</w:t>
      </w:r>
      <w:r w:rsidR="00066C92" w:rsidRPr="0043779A">
        <w:rPr>
          <w:sz w:val="24"/>
          <w:szCs w:val="24"/>
        </w:rPr>
        <w:t xml:space="preserve"> kolme maalia vähemmän kuin Ilves. </w:t>
      </w:r>
    </w:p>
    <w:p w:rsidR="001B75F9" w:rsidRPr="0043779A" w:rsidRDefault="0047616E" w:rsidP="0091034E">
      <w:pPr>
        <w:pStyle w:val="t5kotiteht"/>
        <w:tabs>
          <w:tab w:val="clear" w:pos="397"/>
          <w:tab w:val="left" w:pos="567"/>
        </w:tabs>
        <w:rPr>
          <w:sz w:val="24"/>
          <w:szCs w:val="24"/>
        </w:rPr>
      </w:pPr>
      <w:r w:rsidRPr="0043779A">
        <w:rPr>
          <w:sz w:val="24"/>
          <w:szCs w:val="24"/>
        </w:rPr>
        <w:tab/>
      </w:r>
      <w:r w:rsidR="0091034E">
        <w:rPr>
          <w:sz w:val="24"/>
          <w:szCs w:val="24"/>
        </w:rPr>
        <w:tab/>
      </w:r>
      <w:r w:rsidR="00066C92" w:rsidRPr="0043779A">
        <w:rPr>
          <w:sz w:val="24"/>
          <w:szCs w:val="24"/>
        </w:rPr>
        <w:t>Mitkä olivat joukkueiden tekemät maalimäärät,</w:t>
      </w:r>
      <w:r w:rsidR="00216D6B" w:rsidRPr="0043779A">
        <w:rPr>
          <w:sz w:val="24"/>
          <w:szCs w:val="24"/>
        </w:rPr>
        <w:t xml:space="preserve"> kun joukkueet tekivät yhteensä</w:t>
      </w:r>
      <w:r w:rsidRPr="0043779A">
        <w:rPr>
          <w:sz w:val="24"/>
          <w:szCs w:val="24"/>
        </w:rPr>
        <w:t xml:space="preserve">  </w:t>
      </w:r>
      <w:r w:rsidR="00066C92" w:rsidRPr="0043779A">
        <w:rPr>
          <w:sz w:val="24"/>
          <w:szCs w:val="24"/>
        </w:rPr>
        <w:t>20 maalia?</w:t>
      </w:r>
    </w:p>
    <w:p w:rsidR="001B75F9" w:rsidRPr="0043779A" w:rsidRDefault="001B75F9" w:rsidP="00A8088A">
      <w:pPr>
        <w:rPr>
          <w:rFonts w:ascii="Minion Pro" w:hAnsi="Minion Pro"/>
          <w:color w:val="000000"/>
        </w:rPr>
      </w:pPr>
    </w:p>
    <w:p w:rsidR="001B75F9" w:rsidRPr="0043779A" w:rsidRDefault="001B75F9" w:rsidP="00A8088A">
      <w:pPr>
        <w:rPr>
          <w:rFonts w:ascii="Minion Pro" w:hAnsi="Minion Pro"/>
          <w:color w:val="000000"/>
        </w:rPr>
      </w:pPr>
    </w:p>
    <w:p w:rsidR="00C553B9" w:rsidRPr="0043779A" w:rsidRDefault="00C553B9" w:rsidP="00A8088A">
      <w:pPr>
        <w:rPr>
          <w:rFonts w:ascii="Minion Pro" w:hAnsi="Minion Pro"/>
          <w:color w:val="000000"/>
        </w:rPr>
      </w:pPr>
    </w:p>
    <w:p w:rsidR="00066C92" w:rsidRPr="0043779A" w:rsidRDefault="00066C92" w:rsidP="00C075F4">
      <w:pPr>
        <w:pStyle w:val="t5kotiteht"/>
        <w:tabs>
          <w:tab w:val="clear" w:pos="397"/>
          <w:tab w:val="left" w:pos="567"/>
        </w:tabs>
        <w:rPr>
          <w:sz w:val="24"/>
          <w:szCs w:val="24"/>
        </w:rPr>
      </w:pPr>
      <w:r w:rsidRPr="0043779A">
        <w:rPr>
          <w:rFonts w:ascii="TheSansOsF ExtraBold" w:hAnsi="TheSansOsF ExtraBold"/>
          <w:sz w:val="24"/>
          <w:szCs w:val="24"/>
          <w14:numForm w14:val="lining"/>
        </w:rPr>
        <w:t>6.</w:t>
      </w:r>
      <w:r w:rsidRPr="0043779A">
        <w:rPr>
          <w:rFonts w:ascii="Myriad Pro" w:hAnsi="Myriad Pro"/>
          <w:b/>
          <w:sz w:val="24"/>
          <w:szCs w:val="24"/>
        </w:rPr>
        <w:tab/>
      </w:r>
      <w:r w:rsidRPr="00C075F4">
        <w:rPr>
          <w:b/>
          <w:i/>
          <w:sz w:val="24"/>
          <w:szCs w:val="24"/>
        </w:rPr>
        <w:t>Pusero</w:t>
      </w:r>
      <w:r w:rsidRPr="0043779A">
        <w:rPr>
          <w:sz w:val="24"/>
          <w:szCs w:val="24"/>
        </w:rPr>
        <w:t xml:space="preserve"> maksaa 45 euroa vähemmän kuin </w:t>
      </w:r>
      <w:r w:rsidRPr="00C075F4">
        <w:rPr>
          <w:b/>
          <w:i/>
          <w:sz w:val="24"/>
          <w:szCs w:val="24"/>
        </w:rPr>
        <w:t>housut</w:t>
      </w:r>
      <w:r w:rsidRPr="0043779A">
        <w:rPr>
          <w:sz w:val="24"/>
          <w:szCs w:val="24"/>
        </w:rPr>
        <w:t xml:space="preserve"> ja </w:t>
      </w:r>
      <w:r w:rsidRPr="00C075F4">
        <w:rPr>
          <w:b/>
          <w:i/>
          <w:sz w:val="24"/>
          <w:szCs w:val="24"/>
        </w:rPr>
        <w:t>kengä</w:t>
      </w:r>
      <w:r w:rsidR="00216D6B" w:rsidRPr="00C075F4">
        <w:rPr>
          <w:b/>
          <w:i/>
          <w:sz w:val="24"/>
          <w:szCs w:val="24"/>
        </w:rPr>
        <w:t>t</w:t>
      </w:r>
      <w:r w:rsidR="00216D6B" w:rsidRPr="0043779A">
        <w:rPr>
          <w:sz w:val="24"/>
          <w:szCs w:val="24"/>
        </w:rPr>
        <w:t xml:space="preserve"> 20 euroa enemmän kuin </w:t>
      </w:r>
      <w:r w:rsidR="00216D6B" w:rsidRPr="00C075F4">
        <w:rPr>
          <w:sz w:val="24"/>
          <w:szCs w:val="24"/>
        </w:rPr>
        <w:t>housut</w:t>
      </w:r>
      <w:r w:rsidR="00216D6B" w:rsidRPr="0043779A">
        <w:rPr>
          <w:sz w:val="24"/>
          <w:szCs w:val="24"/>
        </w:rPr>
        <w:t>.</w:t>
      </w:r>
      <w:r w:rsidR="00216D6B" w:rsidRPr="0043779A">
        <w:rPr>
          <w:sz w:val="24"/>
          <w:szCs w:val="24"/>
        </w:rPr>
        <w:br/>
      </w:r>
      <w:r w:rsidRPr="0043779A">
        <w:rPr>
          <w:sz w:val="24"/>
          <w:szCs w:val="24"/>
        </w:rPr>
        <w:t>Mitkä ovat puseron, housujen ja kenkien hinnat, kun ne maksavat yhteensä 215 euroa?</w:t>
      </w:r>
    </w:p>
    <w:p w:rsidR="001B75F9" w:rsidRPr="0043779A" w:rsidRDefault="001B75F9" w:rsidP="00066C92">
      <w:pPr>
        <w:pStyle w:val="Viiva"/>
        <w:pBdr>
          <w:bottom w:val="none" w:sz="0" w:space="0" w:color="auto"/>
        </w:pBdr>
        <w:rPr>
          <w:rFonts w:ascii="Minion Pro" w:hAnsi="Minion Pro"/>
          <w:sz w:val="24"/>
          <w:szCs w:val="24"/>
        </w:rPr>
      </w:pPr>
    </w:p>
    <w:p w:rsidR="00C553B9" w:rsidRPr="0043779A" w:rsidRDefault="00C553B9" w:rsidP="00066C92">
      <w:pPr>
        <w:pStyle w:val="Viiva"/>
        <w:pBdr>
          <w:bottom w:val="none" w:sz="0" w:space="0" w:color="auto"/>
        </w:pBdr>
        <w:rPr>
          <w:rFonts w:ascii="Minion Pro" w:hAnsi="Minion Pro"/>
          <w:sz w:val="24"/>
          <w:szCs w:val="24"/>
        </w:rPr>
      </w:pPr>
    </w:p>
    <w:p w:rsidR="001B75F9" w:rsidRPr="0043779A" w:rsidRDefault="001B75F9" w:rsidP="00066C92">
      <w:pPr>
        <w:pStyle w:val="Viiva"/>
        <w:pBdr>
          <w:bottom w:val="none" w:sz="0" w:space="0" w:color="auto"/>
        </w:pBdr>
        <w:rPr>
          <w:rFonts w:ascii="Minion Pro" w:hAnsi="Minion Pro"/>
          <w:sz w:val="24"/>
          <w:szCs w:val="24"/>
        </w:rPr>
      </w:pPr>
    </w:p>
    <w:p w:rsidR="002F558E" w:rsidRPr="0043779A" w:rsidRDefault="002F558E" w:rsidP="00C075F4">
      <w:pPr>
        <w:pStyle w:val="t5kotiteht"/>
        <w:tabs>
          <w:tab w:val="clear" w:pos="397"/>
          <w:tab w:val="left" w:pos="567"/>
        </w:tabs>
        <w:rPr>
          <w:sz w:val="24"/>
          <w:szCs w:val="24"/>
        </w:rPr>
      </w:pPr>
      <w:r w:rsidRPr="0043779A">
        <w:rPr>
          <w:rFonts w:ascii="TheSansOsF ExtraBold" w:hAnsi="TheSansOsF ExtraBold" w:cs="Times New Roman"/>
          <w:sz w:val="24"/>
          <w:szCs w:val="24"/>
          <w14:numForm w14:val="lining"/>
        </w:rPr>
        <w:t>7</w:t>
      </w:r>
      <w:r w:rsidR="00072487" w:rsidRPr="0043779A">
        <w:rPr>
          <w:rFonts w:ascii="TheSansOsF ExtraBold" w:hAnsi="TheSansOsF ExtraBold" w:cs="Times New Roman"/>
          <w:sz w:val="24"/>
          <w:szCs w:val="24"/>
          <w14:numForm w14:val="lining"/>
        </w:rPr>
        <w:t>.</w:t>
      </w:r>
      <w:r w:rsidR="00072487" w:rsidRPr="0043779A">
        <w:rPr>
          <w:rFonts w:cs="Times New Roman"/>
          <w:sz w:val="24"/>
          <w:szCs w:val="24"/>
        </w:rPr>
        <w:tab/>
      </w:r>
      <w:r w:rsidR="00072487" w:rsidRPr="00C075F4">
        <w:rPr>
          <w:b/>
          <w:i/>
          <w:sz w:val="24"/>
          <w:szCs w:val="24"/>
        </w:rPr>
        <w:t>Konstalla</w:t>
      </w:r>
      <w:r w:rsidR="00072487" w:rsidRPr="0043779A">
        <w:rPr>
          <w:sz w:val="24"/>
          <w:szCs w:val="24"/>
        </w:rPr>
        <w:t xml:space="preserve"> on 26 postimerkkiä vähemmän kuin </w:t>
      </w:r>
      <w:r w:rsidR="00072487" w:rsidRPr="00C075F4">
        <w:rPr>
          <w:b/>
          <w:i/>
          <w:sz w:val="24"/>
          <w:szCs w:val="24"/>
        </w:rPr>
        <w:t>Luukaksella</w:t>
      </w:r>
      <w:r w:rsidR="00072487" w:rsidRPr="0043779A">
        <w:rPr>
          <w:sz w:val="24"/>
          <w:szCs w:val="24"/>
        </w:rPr>
        <w:t xml:space="preserve">. </w:t>
      </w:r>
    </w:p>
    <w:p w:rsidR="00072487" w:rsidRPr="0043779A" w:rsidRDefault="002F558E" w:rsidP="00072487">
      <w:pPr>
        <w:pStyle w:val="t5kotiteht"/>
        <w:rPr>
          <w:rFonts w:cs="Times New Roman"/>
          <w:sz w:val="24"/>
          <w:szCs w:val="24"/>
        </w:rPr>
      </w:pPr>
      <w:r w:rsidRPr="0043779A">
        <w:rPr>
          <w:sz w:val="24"/>
          <w:szCs w:val="24"/>
        </w:rPr>
        <w:tab/>
      </w:r>
      <w:r w:rsidR="00072487" w:rsidRPr="0043779A">
        <w:rPr>
          <w:sz w:val="24"/>
          <w:szCs w:val="24"/>
        </w:rPr>
        <w:t>Kuinka monta postimerkkiä Konstalla on, kun Luukaksella on 102 merkkiä?</w:t>
      </w:r>
    </w:p>
    <w:p w:rsidR="00072487" w:rsidRPr="0043779A" w:rsidRDefault="00072487" w:rsidP="00072487">
      <w:pPr>
        <w:tabs>
          <w:tab w:val="left" w:pos="280"/>
        </w:tabs>
        <w:rPr>
          <w:rFonts w:ascii="Minion Pro" w:hAnsi="Minion Pro"/>
          <w:color w:val="000000"/>
        </w:rPr>
      </w:pPr>
    </w:p>
    <w:p w:rsidR="00072487" w:rsidRPr="0043779A" w:rsidRDefault="00072487" w:rsidP="00072487">
      <w:pPr>
        <w:tabs>
          <w:tab w:val="left" w:pos="284"/>
        </w:tabs>
        <w:rPr>
          <w:rFonts w:ascii="Minion Pro" w:hAnsi="Minion Pro"/>
          <w:color w:val="000000"/>
        </w:rPr>
      </w:pPr>
    </w:p>
    <w:p w:rsidR="00072487" w:rsidRPr="0043779A" w:rsidRDefault="00072487" w:rsidP="00072487">
      <w:pPr>
        <w:tabs>
          <w:tab w:val="left" w:pos="284"/>
        </w:tabs>
        <w:rPr>
          <w:rFonts w:ascii="Minion Pro" w:hAnsi="Minion Pro"/>
          <w:color w:val="000000"/>
        </w:rPr>
      </w:pPr>
    </w:p>
    <w:p w:rsidR="002F558E" w:rsidRPr="0043779A" w:rsidRDefault="009402D4" w:rsidP="00C075F4">
      <w:pPr>
        <w:pStyle w:val="t5kotiteht"/>
        <w:tabs>
          <w:tab w:val="clear" w:pos="397"/>
          <w:tab w:val="left" w:pos="567"/>
        </w:tabs>
        <w:rPr>
          <w:sz w:val="24"/>
          <w:szCs w:val="24"/>
        </w:rPr>
      </w:pPr>
      <w:r>
        <w:rPr>
          <w:rFonts w:ascii="TheSansOsF ExtraBold" w:hAnsi="TheSansOsF ExtraBold"/>
          <w:sz w:val="24"/>
          <w:szCs w:val="24"/>
          <w14:numForm w14:val="lining"/>
        </w:rPr>
        <w:t>26</w:t>
      </w:r>
      <w:r w:rsidR="00072487" w:rsidRPr="0043779A">
        <w:rPr>
          <w:rFonts w:ascii="TheSansOsF ExtraBold" w:hAnsi="TheSansOsF ExtraBold"/>
          <w:sz w:val="24"/>
          <w:szCs w:val="24"/>
          <w14:numForm w14:val="lining"/>
        </w:rPr>
        <w:t>.</w:t>
      </w:r>
      <w:r w:rsidR="00072487" w:rsidRPr="0043779A">
        <w:rPr>
          <w:rFonts w:ascii="Myriad Pro" w:hAnsi="Myriad Pro"/>
          <w:b/>
          <w:sz w:val="24"/>
          <w:szCs w:val="24"/>
        </w:rPr>
        <w:tab/>
      </w:r>
      <w:r>
        <w:rPr>
          <w:rFonts w:ascii="Myriad Pro" w:hAnsi="Myriad Pro"/>
          <w:b/>
          <w:sz w:val="24"/>
          <w:szCs w:val="24"/>
        </w:rPr>
        <w:t xml:space="preserve">  </w:t>
      </w:r>
      <w:r w:rsidR="00072487" w:rsidRPr="0043779A">
        <w:rPr>
          <w:sz w:val="24"/>
          <w:szCs w:val="24"/>
        </w:rPr>
        <w:t xml:space="preserve">Katriinan </w:t>
      </w:r>
      <w:r w:rsidR="00072487" w:rsidRPr="00C075F4">
        <w:rPr>
          <w:b/>
          <w:i/>
          <w:sz w:val="24"/>
          <w:szCs w:val="24"/>
        </w:rPr>
        <w:t>pappa</w:t>
      </w:r>
      <w:r w:rsidR="00072487" w:rsidRPr="0043779A">
        <w:rPr>
          <w:sz w:val="24"/>
          <w:szCs w:val="24"/>
        </w:rPr>
        <w:t xml:space="preserve"> on neljä vuotta vanhempi kuin Katriinan </w:t>
      </w:r>
      <w:r w:rsidR="00072487" w:rsidRPr="00C075F4">
        <w:rPr>
          <w:b/>
          <w:i/>
          <w:sz w:val="24"/>
          <w:szCs w:val="24"/>
        </w:rPr>
        <w:t>mummo</w:t>
      </w:r>
      <w:r w:rsidR="00072487" w:rsidRPr="0043779A">
        <w:rPr>
          <w:sz w:val="24"/>
          <w:szCs w:val="24"/>
        </w:rPr>
        <w:t xml:space="preserve">. </w:t>
      </w:r>
    </w:p>
    <w:p w:rsidR="002F558E" w:rsidRPr="0043779A" w:rsidRDefault="002F558E" w:rsidP="00072487">
      <w:pPr>
        <w:pStyle w:val="t5kotiteht"/>
        <w:rPr>
          <w:sz w:val="24"/>
          <w:szCs w:val="24"/>
        </w:rPr>
      </w:pPr>
      <w:r w:rsidRPr="0043779A">
        <w:rPr>
          <w:sz w:val="24"/>
          <w:szCs w:val="24"/>
        </w:rPr>
        <w:tab/>
      </w:r>
      <w:r w:rsidR="009402D4">
        <w:rPr>
          <w:sz w:val="24"/>
          <w:szCs w:val="24"/>
        </w:rPr>
        <w:t xml:space="preserve">  </w:t>
      </w:r>
      <w:r w:rsidR="00072487" w:rsidRPr="0043779A">
        <w:rPr>
          <w:sz w:val="24"/>
          <w:szCs w:val="24"/>
        </w:rPr>
        <w:t>Papa</w:t>
      </w:r>
      <w:r w:rsidR="00072487" w:rsidRPr="0043779A">
        <w:rPr>
          <w:sz w:val="24"/>
          <w:szCs w:val="24"/>
        </w:rPr>
        <w:t xml:space="preserve">n ja </w:t>
      </w:r>
      <w:r w:rsidR="00072487" w:rsidRPr="0043779A">
        <w:rPr>
          <w:sz w:val="24"/>
          <w:szCs w:val="24"/>
        </w:rPr>
        <w:t>mummo</w:t>
      </w:r>
      <w:r w:rsidR="00072487" w:rsidRPr="0043779A">
        <w:rPr>
          <w:sz w:val="24"/>
          <w:szCs w:val="24"/>
        </w:rPr>
        <w:t>n yhteisikä</w:t>
      </w:r>
      <w:r w:rsidR="00072487" w:rsidRPr="0043779A">
        <w:rPr>
          <w:sz w:val="24"/>
          <w:szCs w:val="24"/>
        </w:rPr>
        <w:t xml:space="preserve"> on 168 vuotta. </w:t>
      </w:r>
    </w:p>
    <w:p w:rsidR="00072487" w:rsidRPr="0043779A" w:rsidRDefault="002F558E" w:rsidP="00072487">
      <w:pPr>
        <w:pStyle w:val="t5kotiteht"/>
        <w:rPr>
          <w:sz w:val="24"/>
          <w:szCs w:val="24"/>
        </w:rPr>
      </w:pPr>
      <w:r w:rsidRPr="0043779A">
        <w:rPr>
          <w:sz w:val="24"/>
          <w:szCs w:val="24"/>
        </w:rPr>
        <w:tab/>
      </w:r>
      <w:r w:rsidR="009402D4">
        <w:rPr>
          <w:sz w:val="24"/>
          <w:szCs w:val="24"/>
        </w:rPr>
        <w:t xml:space="preserve">  </w:t>
      </w:r>
      <w:r w:rsidR="00072487" w:rsidRPr="0043779A">
        <w:rPr>
          <w:sz w:val="24"/>
          <w:szCs w:val="24"/>
        </w:rPr>
        <w:t>Kuinka vanhoja pappa</w:t>
      </w:r>
      <w:r w:rsidR="00072487" w:rsidRPr="0043779A">
        <w:rPr>
          <w:sz w:val="24"/>
          <w:szCs w:val="24"/>
        </w:rPr>
        <w:t xml:space="preserve"> ja </w:t>
      </w:r>
      <w:r w:rsidR="00072487" w:rsidRPr="0043779A">
        <w:rPr>
          <w:sz w:val="24"/>
          <w:szCs w:val="24"/>
        </w:rPr>
        <w:t>mummo</w:t>
      </w:r>
      <w:r w:rsidR="00072487" w:rsidRPr="0043779A">
        <w:rPr>
          <w:sz w:val="24"/>
          <w:szCs w:val="24"/>
        </w:rPr>
        <w:t xml:space="preserve"> ovat?</w:t>
      </w:r>
    </w:p>
    <w:p w:rsidR="00072487" w:rsidRPr="0043779A" w:rsidRDefault="00072487" w:rsidP="00072487">
      <w:pPr>
        <w:tabs>
          <w:tab w:val="left" w:pos="280"/>
        </w:tabs>
        <w:rPr>
          <w:rFonts w:ascii="Minion Pro" w:hAnsi="Minion Pro"/>
          <w:color w:val="000000"/>
        </w:rPr>
      </w:pPr>
    </w:p>
    <w:p w:rsidR="00072487" w:rsidRPr="0043779A" w:rsidRDefault="00072487" w:rsidP="00072487">
      <w:pPr>
        <w:rPr>
          <w:rFonts w:ascii="Minion Pro" w:hAnsi="Minion Pro"/>
          <w:color w:val="000000"/>
        </w:rPr>
      </w:pPr>
    </w:p>
    <w:p w:rsidR="00072487" w:rsidRPr="0043779A" w:rsidRDefault="00072487" w:rsidP="00072487">
      <w:pPr>
        <w:rPr>
          <w:rFonts w:ascii="Minion Pro" w:hAnsi="Minion Pro"/>
          <w:color w:val="000000"/>
        </w:rPr>
      </w:pPr>
    </w:p>
    <w:p w:rsidR="002F558E" w:rsidRPr="0043779A" w:rsidRDefault="002F558E" w:rsidP="00072487">
      <w:pPr>
        <w:pStyle w:val="t5kotiteht"/>
        <w:rPr>
          <w:sz w:val="24"/>
          <w:szCs w:val="24"/>
        </w:rPr>
      </w:pPr>
      <w:r w:rsidRPr="0043779A">
        <w:rPr>
          <w:rFonts w:ascii="TheSansOsF ExtraBold" w:hAnsi="TheSansOsF ExtraBold"/>
          <w:sz w:val="24"/>
          <w:szCs w:val="24"/>
          <w14:numForm w14:val="lining"/>
        </w:rPr>
        <w:t>9</w:t>
      </w:r>
      <w:r w:rsidR="009402D4">
        <w:rPr>
          <w:rFonts w:ascii="TheSansOsF ExtraBold" w:hAnsi="TheSansOsF ExtraBold"/>
          <w:sz w:val="24"/>
          <w:szCs w:val="24"/>
          <w14:numForm w14:val="lining"/>
        </w:rPr>
        <w:t>1</w:t>
      </w:r>
      <w:r w:rsidR="00072487" w:rsidRPr="0043779A">
        <w:rPr>
          <w:rFonts w:ascii="TheSansOsF ExtraBold" w:hAnsi="TheSansOsF ExtraBold"/>
          <w:sz w:val="24"/>
          <w:szCs w:val="24"/>
          <w14:numForm w14:val="lining"/>
        </w:rPr>
        <w:t>.</w:t>
      </w:r>
      <w:r w:rsidR="00072487" w:rsidRPr="0043779A">
        <w:rPr>
          <w:sz w:val="24"/>
          <w:szCs w:val="24"/>
        </w:rPr>
        <w:tab/>
      </w:r>
      <w:r w:rsidR="009402D4">
        <w:rPr>
          <w:sz w:val="24"/>
          <w:szCs w:val="24"/>
        </w:rPr>
        <w:t xml:space="preserve">  </w:t>
      </w:r>
      <w:r w:rsidR="00072487" w:rsidRPr="0043779A">
        <w:rPr>
          <w:sz w:val="24"/>
          <w:szCs w:val="24"/>
        </w:rPr>
        <w:t xml:space="preserve">Matiaksen kirjahyllyssä on yhteensä 58 kirjaa. </w:t>
      </w:r>
    </w:p>
    <w:p w:rsidR="0009298F" w:rsidRPr="0043779A" w:rsidRDefault="002F558E" w:rsidP="00C075F4">
      <w:pPr>
        <w:pStyle w:val="t5kotiteht"/>
        <w:tabs>
          <w:tab w:val="clear" w:pos="397"/>
          <w:tab w:val="left" w:pos="567"/>
        </w:tabs>
        <w:rPr>
          <w:sz w:val="24"/>
          <w:szCs w:val="24"/>
        </w:rPr>
      </w:pPr>
      <w:r w:rsidRPr="0043779A">
        <w:rPr>
          <w:sz w:val="24"/>
          <w:szCs w:val="24"/>
        </w:rPr>
        <w:tab/>
      </w:r>
      <w:r w:rsidR="009402D4">
        <w:rPr>
          <w:sz w:val="24"/>
          <w:szCs w:val="24"/>
        </w:rPr>
        <w:t xml:space="preserve">  </w:t>
      </w:r>
      <w:r w:rsidR="00072487" w:rsidRPr="00C075F4">
        <w:rPr>
          <w:b/>
          <w:i/>
          <w:sz w:val="24"/>
          <w:szCs w:val="24"/>
        </w:rPr>
        <w:t>Alahyllyllä</w:t>
      </w:r>
      <w:r w:rsidR="00072487" w:rsidRPr="0043779A">
        <w:rPr>
          <w:sz w:val="24"/>
          <w:szCs w:val="24"/>
        </w:rPr>
        <w:t xml:space="preserve"> on 8 kir</w:t>
      </w:r>
      <w:r w:rsidR="0009298F" w:rsidRPr="0043779A">
        <w:rPr>
          <w:sz w:val="24"/>
          <w:szCs w:val="24"/>
        </w:rPr>
        <w:t xml:space="preserve">jaa enemmän kuin </w:t>
      </w:r>
      <w:r w:rsidR="0009298F" w:rsidRPr="00C075F4">
        <w:rPr>
          <w:b/>
          <w:i/>
          <w:sz w:val="24"/>
          <w:szCs w:val="24"/>
        </w:rPr>
        <w:t>keskihyllyllä</w:t>
      </w:r>
      <w:r w:rsidR="0009298F" w:rsidRPr="0043779A">
        <w:rPr>
          <w:sz w:val="24"/>
          <w:szCs w:val="24"/>
        </w:rPr>
        <w:t>.</w:t>
      </w:r>
    </w:p>
    <w:p w:rsidR="0009298F" w:rsidRPr="0043779A" w:rsidRDefault="0009298F" w:rsidP="00C075F4">
      <w:pPr>
        <w:pStyle w:val="t5kotiteht"/>
        <w:tabs>
          <w:tab w:val="clear" w:pos="397"/>
          <w:tab w:val="left" w:pos="567"/>
        </w:tabs>
        <w:rPr>
          <w:sz w:val="24"/>
          <w:szCs w:val="24"/>
        </w:rPr>
      </w:pPr>
      <w:r w:rsidRPr="0043779A">
        <w:rPr>
          <w:sz w:val="24"/>
          <w:szCs w:val="24"/>
        </w:rPr>
        <w:tab/>
      </w:r>
      <w:r w:rsidR="009402D4">
        <w:rPr>
          <w:sz w:val="24"/>
          <w:szCs w:val="24"/>
        </w:rPr>
        <w:t xml:space="preserve">  </w:t>
      </w:r>
      <w:r w:rsidR="002F558E" w:rsidRPr="0043779A">
        <w:rPr>
          <w:sz w:val="24"/>
          <w:szCs w:val="24"/>
        </w:rPr>
        <w:t>Keskihyllyllä</w:t>
      </w:r>
      <w:r w:rsidR="00072487" w:rsidRPr="0043779A">
        <w:rPr>
          <w:sz w:val="24"/>
          <w:szCs w:val="24"/>
        </w:rPr>
        <w:t xml:space="preserve"> on 10 kirjaa enemmän kuin </w:t>
      </w:r>
      <w:r w:rsidR="00072487" w:rsidRPr="00C075F4">
        <w:rPr>
          <w:b/>
          <w:i/>
          <w:sz w:val="24"/>
          <w:szCs w:val="24"/>
        </w:rPr>
        <w:t>ylähyllyllä</w:t>
      </w:r>
      <w:r w:rsidR="00072487" w:rsidRPr="0043779A">
        <w:rPr>
          <w:sz w:val="24"/>
          <w:szCs w:val="24"/>
        </w:rPr>
        <w:t xml:space="preserve">. </w:t>
      </w:r>
    </w:p>
    <w:p w:rsidR="00072487" w:rsidRPr="0043779A" w:rsidRDefault="0009298F" w:rsidP="00072487">
      <w:pPr>
        <w:pStyle w:val="t5kotiteht"/>
        <w:rPr>
          <w:sz w:val="24"/>
          <w:szCs w:val="24"/>
        </w:rPr>
      </w:pPr>
      <w:r w:rsidRPr="0043779A">
        <w:rPr>
          <w:sz w:val="24"/>
          <w:szCs w:val="24"/>
        </w:rPr>
        <w:tab/>
      </w:r>
      <w:r w:rsidR="009402D4">
        <w:rPr>
          <w:sz w:val="24"/>
          <w:szCs w:val="24"/>
        </w:rPr>
        <w:t xml:space="preserve">  </w:t>
      </w:r>
      <w:r w:rsidR="00072487" w:rsidRPr="0043779A">
        <w:rPr>
          <w:sz w:val="24"/>
          <w:szCs w:val="24"/>
        </w:rPr>
        <w:t>Kuinka monta kirjaa kullakin hyllyllä on?</w:t>
      </w:r>
    </w:p>
    <w:p w:rsidR="00072487" w:rsidRDefault="00072487" w:rsidP="00072487">
      <w:pPr>
        <w:rPr>
          <w:rFonts w:ascii="Minion Pro" w:hAnsi="Minion Pro"/>
          <w:color w:val="000000"/>
        </w:rPr>
      </w:pPr>
    </w:p>
    <w:p w:rsidR="008C0BE7" w:rsidRDefault="008C0BE7" w:rsidP="00072487">
      <w:pPr>
        <w:rPr>
          <w:rFonts w:ascii="Minion Pro" w:hAnsi="Minion Pro"/>
          <w:color w:val="000000"/>
        </w:rPr>
      </w:pPr>
    </w:p>
    <w:p w:rsidR="008C0BE7" w:rsidRDefault="008C0BE7" w:rsidP="00072487">
      <w:pPr>
        <w:rPr>
          <w:rFonts w:ascii="Minion Pro" w:hAnsi="Minion Pro"/>
          <w:color w:val="000000"/>
        </w:rPr>
      </w:pPr>
    </w:p>
    <w:p w:rsidR="008C0BE7" w:rsidRPr="008C0BE7" w:rsidRDefault="0043779A" w:rsidP="008C0BE7">
      <w:pPr>
        <w:tabs>
          <w:tab w:val="left" w:pos="1701"/>
          <w:tab w:val="left" w:pos="5103"/>
        </w:tabs>
        <w:rPr>
          <w:rFonts w:ascii="Minion Pro" w:hAnsi="Minion Pro"/>
          <w:color w:val="000000"/>
          <w:sz w:val="20"/>
        </w:rPr>
      </w:pPr>
      <w:r w:rsidRPr="008C0BE7">
        <w:rPr>
          <w:rStyle w:val="abc-merkki"/>
          <w:sz w:val="20"/>
        </w:rPr>
        <w:t>Vastaukset:</w:t>
      </w:r>
      <w:r w:rsidRPr="008C0BE7">
        <w:rPr>
          <w:rFonts w:ascii="Minion Pro" w:hAnsi="Minion Pro"/>
          <w:sz w:val="20"/>
        </w:rPr>
        <w:t xml:space="preserve"> </w:t>
      </w:r>
      <w:r w:rsidR="008C0BE7" w:rsidRPr="008C0BE7">
        <w:rPr>
          <w:rFonts w:ascii="Minion Pro" w:hAnsi="Minion Pro"/>
          <w:sz w:val="20"/>
        </w:rPr>
        <w:tab/>
      </w:r>
      <w:r w:rsidRPr="008C0BE7">
        <w:rPr>
          <w:rFonts w:ascii="TheSansOsF ExtraBold" w:hAnsi="TheSansOsF ExtraBold"/>
          <w:bCs/>
          <w:sz w:val="20"/>
          <w14:numForm w14:val="lining"/>
        </w:rPr>
        <w:t>2.</w:t>
      </w:r>
      <w:r w:rsidRPr="008C0BE7">
        <w:rPr>
          <w:rFonts w:ascii="Minion Pro" w:hAnsi="Minion Pro"/>
          <w:sz w:val="20"/>
        </w:rPr>
        <w:t xml:space="preserve"> </w:t>
      </w:r>
      <w:r w:rsidRPr="008C0BE7">
        <w:rPr>
          <w:rFonts w:ascii="Minion Pro" w:hAnsi="Minion Pro"/>
          <w:color w:val="000000"/>
          <w:sz w:val="20"/>
        </w:rPr>
        <w:t xml:space="preserve">Veikko on 9 vuotta ja Aappo 7 vuotta.  </w:t>
      </w:r>
    </w:p>
    <w:p w:rsidR="008C0BE7" w:rsidRPr="008C0BE7" w:rsidRDefault="0043779A" w:rsidP="008C0BE7">
      <w:pPr>
        <w:tabs>
          <w:tab w:val="left" w:pos="1701"/>
          <w:tab w:val="left" w:pos="5103"/>
        </w:tabs>
        <w:ind w:left="1701"/>
        <w:rPr>
          <w:rFonts w:ascii="Minion Pro" w:hAnsi="Minion Pro"/>
          <w:sz w:val="20"/>
        </w:rPr>
      </w:pPr>
      <w:r w:rsidRPr="008C0BE7">
        <w:rPr>
          <w:rFonts w:ascii="TheSansOsF ExtraBold" w:hAnsi="TheSansOsF ExtraBold"/>
          <w:sz w:val="20"/>
          <w14:numForm w14:val="lining"/>
        </w:rPr>
        <w:t>3.</w:t>
      </w:r>
      <w:r w:rsidRPr="008C0BE7">
        <w:rPr>
          <w:rFonts w:ascii="Minion Pro" w:hAnsi="Minion Pro"/>
          <w:sz w:val="20"/>
        </w:rPr>
        <w:t xml:space="preserve"> </w:t>
      </w:r>
      <w:r w:rsidRPr="008C0BE7">
        <w:rPr>
          <w:rFonts w:ascii="Minion Pro" w:hAnsi="Minion Pro"/>
          <w:color w:val="000000"/>
          <w:sz w:val="20"/>
        </w:rPr>
        <w:t>Nooralla on 24 euroa ja Saanalla 12 euroa.</w:t>
      </w:r>
      <w:r w:rsidRPr="008C0BE7">
        <w:rPr>
          <w:rFonts w:ascii="Minion Pro" w:hAnsi="Minion Pro"/>
          <w:color w:val="000000"/>
          <w:sz w:val="20"/>
        </w:rPr>
        <w:br/>
      </w:r>
      <w:r w:rsidRPr="008C0BE7">
        <w:rPr>
          <w:rFonts w:ascii="TheSansOsF ExtraBold" w:hAnsi="TheSansOsF ExtraBold"/>
          <w:sz w:val="20"/>
          <w14:numForm w14:val="lining"/>
        </w:rPr>
        <w:t>4</w:t>
      </w:r>
      <w:r w:rsidR="004760C6">
        <w:rPr>
          <w:rFonts w:ascii="TheSansOsF ExtraBold" w:hAnsi="TheSansOsF ExtraBold"/>
          <w:sz w:val="20"/>
          <w14:numForm w14:val="lining"/>
        </w:rPr>
        <w:t>½</w:t>
      </w:r>
      <w:r w:rsidRPr="008C0BE7">
        <w:rPr>
          <w:rFonts w:ascii="TheSansOsF ExtraBold" w:hAnsi="TheSansOsF ExtraBold"/>
          <w:sz w:val="20"/>
          <w14:numForm w14:val="lining"/>
        </w:rPr>
        <w:t>.</w:t>
      </w:r>
      <w:r w:rsidRPr="008C0BE7">
        <w:rPr>
          <w:rFonts w:ascii="Minion Pro" w:hAnsi="Minion Pro"/>
          <w:sz w:val="20"/>
        </w:rPr>
        <w:t xml:space="preserve"> </w:t>
      </w:r>
      <w:r w:rsidRPr="008C0BE7">
        <w:rPr>
          <w:rFonts w:ascii="Minion Pro" w:hAnsi="Minion Pro"/>
          <w:color w:val="000000"/>
          <w:sz w:val="20"/>
        </w:rPr>
        <w:t>Pallokissat teki 11 maalia, Ilves 6 maalia ja Haukat 3 maalia</w:t>
      </w:r>
      <w:r w:rsidRPr="008C0BE7">
        <w:rPr>
          <w:rFonts w:ascii="Minion Pro" w:hAnsi="Minion Pro"/>
          <w:sz w:val="20"/>
        </w:rPr>
        <w:t xml:space="preserve"> </w:t>
      </w:r>
    </w:p>
    <w:p w:rsidR="008C0BE7" w:rsidRPr="008C0BE7" w:rsidRDefault="0043779A" w:rsidP="008C0BE7">
      <w:pPr>
        <w:tabs>
          <w:tab w:val="left" w:pos="1701"/>
          <w:tab w:val="left" w:pos="5103"/>
        </w:tabs>
        <w:ind w:left="1701"/>
        <w:rPr>
          <w:rFonts w:ascii="Minion Pro" w:hAnsi="Minion Pro"/>
          <w:color w:val="000000"/>
          <w:sz w:val="20"/>
        </w:rPr>
      </w:pPr>
      <w:bookmarkStart w:id="0" w:name="_GoBack"/>
      <w:bookmarkEnd w:id="0"/>
      <w:r w:rsidRPr="008C0BE7">
        <w:rPr>
          <w:rFonts w:ascii="TheSansOsF ExtraBold" w:hAnsi="TheSansOsF ExtraBold"/>
          <w:sz w:val="20"/>
          <w14:numForm w14:val="lining"/>
        </w:rPr>
        <w:t>6.</w:t>
      </w:r>
      <w:r w:rsidRPr="008C0BE7">
        <w:rPr>
          <w:rFonts w:ascii="Minion Pro" w:hAnsi="Minion Pro"/>
          <w:sz w:val="20"/>
        </w:rPr>
        <w:t xml:space="preserve"> </w:t>
      </w:r>
      <w:r w:rsidRPr="008C0BE7">
        <w:rPr>
          <w:rFonts w:ascii="Minion Pro" w:hAnsi="Minion Pro"/>
          <w:color w:val="000000"/>
          <w:sz w:val="20"/>
        </w:rPr>
        <w:t>Pusero maksaa 35 euroa, housut</w:t>
      </w:r>
      <w:r w:rsidR="008C0BE7" w:rsidRPr="008C0BE7">
        <w:rPr>
          <w:rFonts w:ascii="Minion Pro" w:hAnsi="Minion Pro"/>
          <w:color w:val="000000"/>
          <w:sz w:val="20"/>
        </w:rPr>
        <w:t xml:space="preserve"> </w:t>
      </w:r>
      <w:r w:rsidRPr="008C0BE7">
        <w:rPr>
          <w:rFonts w:ascii="Minion Pro" w:hAnsi="Minion Pro"/>
          <w:color w:val="000000"/>
          <w:sz w:val="20"/>
        </w:rPr>
        <w:t xml:space="preserve">80 euroa ja kengät 100 euroa.  </w:t>
      </w:r>
    </w:p>
    <w:p w:rsidR="008C0BE7" w:rsidRPr="008C0BE7" w:rsidRDefault="002F558E" w:rsidP="008C0BE7">
      <w:pPr>
        <w:tabs>
          <w:tab w:val="left" w:pos="1701"/>
          <w:tab w:val="left" w:pos="5103"/>
        </w:tabs>
        <w:ind w:left="1701"/>
        <w:rPr>
          <w:rFonts w:ascii="Minion Pro" w:hAnsi="Minion Pro"/>
          <w:color w:val="000000"/>
          <w:sz w:val="20"/>
        </w:rPr>
      </w:pPr>
      <w:r w:rsidRPr="008C0BE7">
        <w:rPr>
          <w:rFonts w:ascii="Minion Pro" w:hAnsi="Minion Pro"/>
          <w:sz w:val="20"/>
        </w:rPr>
        <w:t>7</w:t>
      </w:r>
      <w:r w:rsidR="00072487" w:rsidRPr="008C0BE7">
        <w:rPr>
          <w:rFonts w:ascii="TheSansOsF ExtraBold" w:hAnsi="TheSansOsF ExtraBold"/>
          <w:bCs/>
          <w:sz w:val="20"/>
          <w14:numForm w14:val="lining"/>
        </w:rPr>
        <w:t>.</w:t>
      </w:r>
      <w:r w:rsidR="00072487" w:rsidRPr="008C0BE7">
        <w:rPr>
          <w:rFonts w:ascii="Minion Pro" w:hAnsi="Minion Pro"/>
          <w:b/>
          <w:bCs/>
          <w:sz w:val="20"/>
        </w:rPr>
        <w:t xml:space="preserve"> </w:t>
      </w:r>
      <w:r w:rsidR="00072487" w:rsidRPr="008C0BE7">
        <w:rPr>
          <w:rFonts w:ascii="Minion Pro" w:hAnsi="Minion Pro"/>
          <w:color w:val="000000"/>
          <w:sz w:val="20"/>
        </w:rPr>
        <w:t xml:space="preserve">Konstalla on 76 postimerkkiä.  </w:t>
      </w:r>
    </w:p>
    <w:p w:rsidR="008C0BE7" w:rsidRPr="008C0BE7" w:rsidRDefault="009402D4" w:rsidP="008C0BE7">
      <w:pPr>
        <w:tabs>
          <w:tab w:val="left" w:pos="1701"/>
          <w:tab w:val="left" w:pos="5103"/>
        </w:tabs>
        <w:ind w:left="1701"/>
        <w:rPr>
          <w:rFonts w:ascii="Minion Pro" w:hAnsi="Minion Pro"/>
          <w:color w:val="000000"/>
          <w:sz w:val="20"/>
        </w:rPr>
      </w:pPr>
      <w:r>
        <w:rPr>
          <w:rFonts w:ascii="Minion Pro" w:hAnsi="Minion Pro"/>
          <w:color w:val="000000"/>
          <w:sz w:val="20"/>
        </w:rPr>
        <w:t>26</w:t>
      </w:r>
      <w:r w:rsidR="00072487" w:rsidRPr="008C0BE7">
        <w:rPr>
          <w:rFonts w:ascii="TheSansOsF ExtraBold" w:hAnsi="TheSansOsF ExtraBold"/>
          <w:bCs/>
          <w:sz w:val="20"/>
          <w14:numForm w14:val="lining"/>
        </w:rPr>
        <w:t>.</w:t>
      </w:r>
      <w:r w:rsidR="00072487" w:rsidRPr="008C0BE7">
        <w:rPr>
          <w:rFonts w:ascii="Minion Pro" w:hAnsi="Minion Pro"/>
          <w:sz w:val="20"/>
        </w:rPr>
        <w:t xml:space="preserve"> </w:t>
      </w:r>
      <w:r w:rsidR="00072487" w:rsidRPr="008C0BE7">
        <w:rPr>
          <w:rFonts w:ascii="Minion Pro" w:hAnsi="Minion Pro"/>
          <w:color w:val="000000"/>
          <w:sz w:val="20"/>
        </w:rPr>
        <w:t xml:space="preserve">Isoäiti on 82-vuotias ja isoisä 86-vuotias.   </w:t>
      </w:r>
    </w:p>
    <w:p w:rsidR="00072487" w:rsidRPr="00D4533D" w:rsidRDefault="002F558E" w:rsidP="00D4533D">
      <w:pPr>
        <w:tabs>
          <w:tab w:val="left" w:pos="1701"/>
          <w:tab w:val="left" w:pos="5103"/>
        </w:tabs>
        <w:ind w:left="1701"/>
        <w:rPr>
          <w:rFonts w:ascii="Minion Pro" w:hAnsi="Minion Pro"/>
          <w:b/>
          <w:bCs/>
          <w:sz w:val="20"/>
        </w:rPr>
      </w:pPr>
      <w:r w:rsidRPr="008C0BE7">
        <w:rPr>
          <w:rFonts w:ascii="Minion Pro" w:hAnsi="Minion Pro"/>
          <w:color w:val="000000"/>
          <w:sz w:val="20"/>
        </w:rPr>
        <w:t>9</w:t>
      </w:r>
      <w:r w:rsidR="00BB63C5">
        <w:rPr>
          <w:rFonts w:ascii="Minion Pro" w:hAnsi="Minion Pro"/>
          <w:color w:val="000000"/>
          <w:sz w:val="20"/>
        </w:rPr>
        <w:t>1</w:t>
      </w:r>
      <w:r w:rsidR="00072487" w:rsidRPr="008C0BE7">
        <w:rPr>
          <w:rFonts w:ascii="TheSansOsF ExtraBold" w:hAnsi="TheSansOsF ExtraBold"/>
          <w:sz w:val="20"/>
          <w14:numForm w14:val="lining"/>
        </w:rPr>
        <w:t>.</w:t>
      </w:r>
      <w:r w:rsidR="00072487" w:rsidRPr="008C0BE7">
        <w:rPr>
          <w:rFonts w:ascii="Minion Pro" w:hAnsi="Minion Pro"/>
          <w:sz w:val="20"/>
        </w:rPr>
        <w:t xml:space="preserve"> </w:t>
      </w:r>
      <w:r w:rsidR="00072487" w:rsidRPr="008C0BE7">
        <w:rPr>
          <w:rFonts w:ascii="Minion Pro" w:hAnsi="Minion Pro"/>
          <w:color w:val="000000"/>
          <w:sz w:val="20"/>
        </w:rPr>
        <w:t>Alahyllyllä on 28 kirjaa, keskihyllyllä 20 kirjaa ja ylähyllyllä 10 kirjaa.</w:t>
      </w:r>
    </w:p>
    <w:sectPr w:rsidR="00072487" w:rsidRPr="00D4533D" w:rsidSect="002F558E">
      <w:headerReference w:type="default" r:id="rId9"/>
      <w:pgSz w:w="11906" w:h="16838"/>
      <w:pgMar w:top="851" w:right="99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290" w:rsidRDefault="00846290">
      <w:r>
        <w:separator/>
      </w:r>
    </w:p>
  </w:endnote>
  <w:endnote w:type="continuationSeparator" w:id="0">
    <w:p w:rsidR="00846290" w:rsidRDefault="00846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eSansOsF-Extr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heSansOsF Bold">
    <w:altName w:val="Arial"/>
    <w:panose1 w:val="00000000000000000000"/>
    <w:charset w:val="00"/>
    <w:family w:val="swiss"/>
    <w:notTrueType/>
    <w:pitch w:val="variable"/>
    <w:sig w:usb0="A00000BF" w:usb1="500060F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ronos Pro Bold Italic">
    <w:altName w:val="Courier New"/>
    <w:panose1 w:val="00000000000000000000"/>
    <w:charset w:val="58"/>
    <w:family w:val="auto"/>
    <w:notTrueType/>
    <w:pitch w:val="variable"/>
    <w:sig w:usb0="00000001" w:usb1="00000000" w:usb2="00000000" w:usb3="00000000" w:csb0="00000000" w:csb1="00000000"/>
  </w:font>
  <w:font w:name="CronosPro-BoldIt">
    <w:altName w:val="Cronos Pro Bold Ital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SansOsF ExtraBold">
    <w:altName w:val="Arial"/>
    <w:panose1 w:val="00000000000000000000"/>
    <w:charset w:val="00"/>
    <w:family w:val="swiss"/>
    <w:notTrueType/>
    <w:pitch w:val="variable"/>
    <w:sig w:usb0="A00000BF" w:usb1="500060FB" w:usb2="00000000" w:usb3="00000000" w:csb0="00000093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290" w:rsidRDefault="00846290">
      <w:r>
        <w:separator/>
      </w:r>
    </w:p>
  </w:footnote>
  <w:footnote w:type="continuationSeparator" w:id="0">
    <w:p w:rsidR="00846290" w:rsidRDefault="00846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5F9" w:rsidRDefault="001B75F9">
    <w:pPr>
      <w:pStyle w:val="Yltunnist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24E18"/>
    <w:multiLevelType w:val="hybridMultilevel"/>
    <w:tmpl w:val="0860AEFC"/>
    <w:lvl w:ilvl="0" w:tplc="6DF4CBC6">
      <w:start w:val="12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ascii="TheSansOsF-ExtraBold" w:hAnsi="TheSansOsF-ExtraBold" w:cs="TheSansOsF-ExtraBold" w:hint="default"/>
        <w:b/>
        <w:color w:val="E39100"/>
        <w:sz w:val="23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A9A43DA"/>
    <w:multiLevelType w:val="hybridMultilevel"/>
    <w:tmpl w:val="8578ADFE"/>
    <w:lvl w:ilvl="0" w:tplc="C00C43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eSansOsF-ExtraBold" w:hAnsi="TheSansOsF-ExtraBold" w:cs="TheSansOsF-ExtraBold" w:hint="default"/>
        <w:b/>
        <w:color w:val="E39100"/>
        <w:sz w:val="23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attachedTemplate r:id="rId1"/>
  <w:stylePaneFormatFilter w:val="3A08" w:allStyles="0" w:customStyles="0" w:latentStyles="0" w:stylesInUse="1" w:headingStyles="0" w:numberingStyles="0" w:tableStyles="0" w:directFormattingOnRuns="0" w:directFormattingOnParagraphs="1" w:directFormattingOnNumbering="0" w:directFormattingOnTables="1" w:clearFormatting="1" w:top3HeadingStyles="1" w:visibleStyles="0" w:alternateStyleNames="0"/>
  <w:defaultTabStop w:val="39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AD2"/>
    <w:rsid w:val="000310EE"/>
    <w:rsid w:val="00066C92"/>
    <w:rsid w:val="00072487"/>
    <w:rsid w:val="0009298F"/>
    <w:rsid w:val="000D382E"/>
    <w:rsid w:val="000E7F8E"/>
    <w:rsid w:val="001403E3"/>
    <w:rsid w:val="00164724"/>
    <w:rsid w:val="00172ADA"/>
    <w:rsid w:val="00177A2A"/>
    <w:rsid w:val="001A3303"/>
    <w:rsid w:val="001B49CC"/>
    <w:rsid w:val="001B75F9"/>
    <w:rsid w:val="001E3110"/>
    <w:rsid w:val="00216D6B"/>
    <w:rsid w:val="00217ADF"/>
    <w:rsid w:val="002250C7"/>
    <w:rsid w:val="00261F8D"/>
    <w:rsid w:val="00267B03"/>
    <w:rsid w:val="002A74F7"/>
    <w:rsid w:val="002F2DA0"/>
    <w:rsid w:val="002F3F5B"/>
    <w:rsid w:val="002F558E"/>
    <w:rsid w:val="003017D4"/>
    <w:rsid w:val="00310B5B"/>
    <w:rsid w:val="00325735"/>
    <w:rsid w:val="00351968"/>
    <w:rsid w:val="00360164"/>
    <w:rsid w:val="00364D25"/>
    <w:rsid w:val="003814B1"/>
    <w:rsid w:val="003B3FDE"/>
    <w:rsid w:val="003F684A"/>
    <w:rsid w:val="00402279"/>
    <w:rsid w:val="0040243E"/>
    <w:rsid w:val="00404D0B"/>
    <w:rsid w:val="0043779A"/>
    <w:rsid w:val="00437B3F"/>
    <w:rsid w:val="004760C6"/>
    <w:rsid w:val="0047616E"/>
    <w:rsid w:val="00485A1E"/>
    <w:rsid w:val="004B1C27"/>
    <w:rsid w:val="004D28AA"/>
    <w:rsid w:val="00514F2F"/>
    <w:rsid w:val="005340ED"/>
    <w:rsid w:val="00545958"/>
    <w:rsid w:val="00564D0C"/>
    <w:rsid w:val="005A3EF1"/>
    <w:rsid w:val="005C1AB2"/>
    <w:rsid w:val="005C51BC"/>
    <w:rsid w:val="0061079C"/>
    <w:rsid w:val="00632EF8"/>
    <w:rsid w:val="0066755E"/>
    <w:rsid w:val="006A63D6"/>
    <w:rsid w:val="006F3881"/>
    <w:rsid w:val="00702E0A"/>
    <w:rsid w:val="007270C8"/>
    <w:rsid w:val="00741CC8"/>
    <w:rsid w:val="00747254"/>
    <w:rsid w:val="00762E5D"/>
    <w:rsid w:val="007C1168"/>
    <w:rsid w:val="0080619D"/>
    <w:rsid w:val="00824F9B"/>
    <w:rsid w:val="00846290"/>
    <w:rsid w:val="008555B9"/>
    <w:rsid w:val="00871D37"/>
    <w:rsid w:val="008C0BE7"/>
    <w:rsid w:val="008C17E0"/>
    <w:rsid w:val="008C2BCA"/>
    <w:rsid w:val="008F5F28"/>
    <w:rsid w:val="00904095"/>
    <w:rsid w:val="0091034E"/>
    <w:rsid w:val="009402D4"/>
    <w:rsid w:val="009415C9"/>
    <w:rsid w:val="009469B6"/>
    <w:rsid w:val="00950AFA"/>
    <w:rsid w:val="009657F0"/>
    <w:rsid w:val="009D283E"/>
    <w:rsid w:val="009E4207"/>
    <w:rsid w:val="009F2C7C"/>
    <w:rsid w:val="00A454CC"/>
    <w:rsid w:val="00A8088A"/>
    <w:rsid w:val="00AA31A7"/>
    <w:rsid w:val="00AC431D"/>
    <w:rsid w:val="00AD18B0"/>
    <w:rsid w:val="00AD3A32"/>
    <w:rsid w:val="00B22667"/>
    <w:rsid w:val="00B26D1D"/>
    <w:rsid w:val="00B43E7D"/>
    <w:rsid w:val="00B5339A"/>
    <w:rsid w:val="00B830C0"/>
    <w:rsid w:val="00B928C0"/>
    <w:rsid w:val="00BB63C5"/>
    <w:rsid w:val="00BE5208"/>
    <w:rsid w:val="00C075F4"/>
    <w:rsid w:val="00C237D6"/>
    <w:rsid w:val="00C41FA1"/>
    <w:rsid w:val="00C4218A"/>
    <w:rsid w:val="00C54BFF"/>
    <w:rsid w:val="00C553B9"/>
    <w:rsid w:val="00C84A83"/>
    <w:rsid w:val="00C87C6C"/>
    <w:rsid w:val="00CA0A86"/>
    <w:rsid w:val="00CC28B7"/>
    <w:rsid w:val="00CE4FCC"/>
    <w:rsid w:val="00CE5A00"/>
    <w:rsid w:val="00CF13E5"/>
    <w:rsid w:val="00D02A09"/>
    <w:rsid w:val="00D13AD2"/>
    <w:rsid w:val="00D3278E"/>
    <w:rsid w:val="00D3279F"/>
    <w:rsid w:val="00D332B8"/>
    <w:rsid w:val="00D4533D"/>
    <w:rsid w:val="00D84A60"/>
    <w:rsid w:val="00D972D3"/>
    <w:rsid w:val="00E027B4"/>
    <w:rsid w:val="00E24C8B"/>
    <w:rsid w:val="00E327A9"/>
    <w:rsid w:val="00E34586"/>
    <w:rsid w:val="00E61307"/>
    <w:rsid w:val="00E677C1"/>
    <w:rsid w:val="00E74BC6"/>
    <w:rsid w:val="00EA38F5"/>
    <w:rsid w:val="00F000CB"/>
    <w:rsid w:val="00F03E6D"/>
    <w:rsid w:val="00F60279"/>
    <w:rsid w:val="00F6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23110F7"/>
  <w15:docId w15:val="{24859390-691F-4FDD-A8A8-03932776E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i-FI" w:eastAsia="fi-FI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4B1C27"/>
    <w:rPr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66755E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semiHidden/>
    <w:locked/>
    <w:rPr>
      <w:rFonts w:cs="Times New Roman"/>
      <w:sz w:val="24"/>
      <w:szCs w:val="24"/>
    </w:rPr>
  </w:style>
  <w:style w:type="paragraph" w:customStyle="1" w:styleId="Viiva">
    <w:name w:val="Viiva"/>
    <w:basedOn w:val="Normaali"/>
    <w:uiPriority w:val="99"/>
    <w:rsid w:val="00514F2F"/>
    <w:pPr>
      <w:pBdr>
        <w:bottom w:val="single" w:sz="12" w:space="1" w:color="auto"/>
      </w:pBdr>
      <w:ind w:left="454" w:hanging="454"/>
    </w:pPr>
    <w:rPr>
      <w:rFonts w:ascii="MinionPro-Regular" w:hAnsi="MinionPro-Regular"/>
      <w:sz w:val="22"/>
      <w:szCs w:val="20"/>
    </w:rPr>
  </w:style>
  <w:style w:type="paragraph" w:customStyle="1" w:styleId="Listehtvotsikko">
    <w:name w:val="Lisätehtäväotsikko"/>
    <w:basedOn w:val="Normaali"/>
    <w:uiPriority w:val="99"/>
    <w:rsid w:val="008C2BCA"/>
    <w:rPr>
      <w:rFonts w:ascii="TheSansOsF Bold" w:hAnsi="TheSansOsF Bold" w:cs="Arial"/>
      <w:bCs/>
      <w:i/>
      <w:sz w:val="26"/>
      <w:szCs w:val="28"/>
      <w14:numForm w14:val="lining"/>
    </w:rPr>
  </w:style>
  <w:style w:type="character" w:customStyle="1" w:styleId="Tehtvnumero">
    <w:name w:val="Tehtävänumero"/>
    <w:basedOn w:val="Kappaleenoletusfontti"/>
    <w:uiPriority w:val="99"/>
    <w:rsid w:val="000310EE"/>
    <w:rPr>
      <w:rFonts w:ascii="Arial" w:hAnsi="Arial" w:cs="Times New Roman"/>
      <w:b/>
      <w:bCs/>
      <w:sz w:val="23"/>
    </w:rPr>
  </w:style>
  <w:style w:type="paragraph" w:customStyle="1" w:styleId="Tehtvnanto">
    <w:name w:val="Tehtävänanto"/>
    <w:basedOn w:val="Normaali"/>
    <w:link w:val="TehtvnantoChar"/>
    <w:uiPriority w:val="99"/>
    <w:rsid w:val="00514F2F"/>
    <w:pPr>
      <w:ind w:left="454" w:hanging="454"/>
    </w:pPr>
    <w:rPr>
      <w:rFonts w:ascii="MinionPro-Regular" w:hAnsi="MinionPro-Regular" w:cs="MinionPro-Regular"/>
      <w:sz w:val="22"/>
      <w:szCs w:val="22"/>
    </w:rPr>
  </w:style>
  <w:style w:type="character" w:customStyle="1" w:styleId="TehtvnantoChar">
    <w:name w:val="Tehtävänanto Char"/>
    <w:basedOn w:val="Kappaleenoletusfontti"/>
    <w:link w:val="Tehtvnanto"/>
    <w:uiPriority w:val="99"/>
    <w:locked/>
    <w:rsid w:val="00514F2F"/>
    <w:rPr>
      <w:rFonts w:ascii="MinionPro-Regular" w:hAnsi="MinionPro-Regular" w:cs="MinionPro-Regular"/>
      <w:sz w:val="22"/>
      <w:szCs w:val="22"/>
      <w:lang w:val="fi-FI" w:eastAsia="fi-FI" w:bidi="ar-SA"/>
    </w:rPr>
  </w:style>
  <w:style w:type="character" w:customStyle="1" w:styleId="abc-merkki">
    <w:name w:val="abc-merkki"/>
    <w:basedOn w:val="Kappaleenoletusfontti"/>
    <w:uiPriority w:val="99"/>
    <w:rsid w:val="00B26D1D"/>
    <w:rPr>
      <w:rFonts w:ascii="TheSansOsF Bold" w:hAnsi="TheSansOsF Bold" w:cs="Times New Roman"/>
      <w:b/>
      <w:bCs/>
      <w:sz w:val="19"/>
    </w:rPr>
  </w:style>
  <w:style w:type="paragraph" w:customStyle="1" w:styleId="Tyhjrivi">
    <w:name w:val="Tyhjä rivi"/>
    <w:basedOn w:val="Normaali"/>
    <w:uiPriority w:val="99"/>
    <w:rsid w:val="00514F2F"/>
    <w:pPr>
      <w:ind w:left="454" w:hanging="454"/>
    </w:pPr>
    <w:rPr>
      <w:rFonts w:ascii="MinionPro-Regular" w:hAnsi="MinionPro-Regular"/>
      <w:sz w:val="22"/>
      <w:szCs w:val="20"/>
    </w:rPr>
  </w:style>
  <w:style w:type="paragraph" w:customStyle="1" w:styleId="abc-alakohdat">
    <w:name w:val="abc-alakohdat"/>
    <w:basedOn w:val="Normaali"/>
    <w:uiPriority w:val="99"/>
    <w:rsid w:val="00514F2F"/>
    <w:pPr>
      <w:ind w:left="454"/>
    </w:pPr>
    <w:rPr>
      <w:szCs w:val="20"/>
    </w:rPr>
  </w:style>
  <w:style w:type="paragraph" w:customStyle="1" w:styleId="t5kotiteht">
    <w:name w:val="t5 kotiteht"/>
    <w:basedOn w:val="Normaali"/>
    <w:uiPriority w:val="99"/>
    <w:rsid w:val="00216D6B"/>
    <w:pPr>
      <w:widowControl w:val="0"/>
      <w:tabs>
        <w:tab w:val="right" w:pos="397"/>
        <w:tab w:val="left" w:pos="3402"/>
        <w:tab w:val="left" w:pos="6521"/>
      </w:tabs>
      <w:autoSpaceDE w:val="0"/>
      <w:autoSpaceDN w:val="0"/>
      <w:adjustRightInd w:val="0"/>
      <w:spacing w:line="280" w:lineRule="atLeast"/>
      <w:ind w:left="284" w:hanging="284"/>
      <w:textAlignment w:val="baseline"/>
    </w:pPr>
    <w:rPr>
      <w:rFonts w:ascii="Minion Pro" w:hAnsi="Minion Pro" w:cs="MinionPro-Regular"/>
      <w:color w:val="000000"/>
      <w:sz w:val="22"/>
      <w:szCs w:val="22"/>
      <w:lang w:eastAsia="en-US"/>
    </w:rPr>
  </w:style>
  <w:style w:type="paragraph" w:customStyle="1" w:styleId="o4vliotsikko">
    <w:name w:val="o4 väliotsikko"/>
    <w:basedOn w:val="Normaali"/>
    <w:uiPriority w:val="99"/>
    <w:rsid w:val="00A8088A"/>
    <w:pPr>
      <w:widowControl w:val="0"/>
      <w:tabs>
        <w:tab w:val="left" w:pos="2835"/>
        <w:tab w:val="left" w:pos="5102"/>
      </w:tabs>
      <w:autoSpaceDE w:val="0"/>
      <w:autoSpaceDN w:val="0"/>
      <w:adjustRightInd w:val="0"/>
      <w:spacing w:line="280" w:lineRule="atLeast"/>
      <w:textAlignment w:val="baseline"/>
    </w:pPr>
    <w:rPr>
      <w:rFonts w:ascii="Cronos Pro Bold Italic" w:hAnsi="Cronos Pro Bold Italic" w:cs="CronosPro-BoldIt"/>
      <w:bCs/>
      <w:iCs/>
      <w:color w:val="238A42"/>
      <w:sz w:val="28"/>
      <w:szCs w:val="28"/>
      <w:lang w:eastAsia="en-US"/>
    </w:rPr>
  </w:style>
  <w:style w:type="paragraph" w:styleId="Seliteteksti">
    <w:name w:val="Balloon Text"/>
    <w:basedOn w:val="Normaali"/>
    <w:link w:val="SelitetekstiChar"/>
    <w:uiPriority w:val="99"/>
    <w:rsid w:val="009D283E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locked/>
    <w:rsid w:val="009D283E"/>
    <w:rPr>
      <w:rFonts w:ascii="Tahoma" w:hAnsi="Tahoma" w:cs="Tahoma"/>
      <w:sz w:val="16"/>
      <w:szCs w:val="16"/>
    </w:rPr>
  </w:style>
  <w:style w:type="paragraph" w:styleId="Alatunniste">
    <w:name w:val="footer"/>
    <w:basedOn w:val="Normaali"/>
    <w:link w:val="AlatunnisteChar"/>
    <w:uiPriority w:val="99"/>
    <w:unhideWhenUsed/>
    <w:rsid w:val="00B830C0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B830C0"/>
    <w:rPr>
      <w:sz w:val="24"/>
      <w:szCs w:val="24"/>
    </w:rPr>
  </w:style>
  <w:style w:type="paragraph" w:customStyle="1" w:styleId="Tyylit5kotitehtVasen048cmEnsimminenrivi0cmRiviv">
    <w:name w:val="Tyyli t5 kotiteht + Vasen:  048 cm Ensimmäinen rivi:  0 cm Riviv..."/>
    <w:basedOn w:val="t5kotiteht"/>
    <w:rsid w:val="00E74BC6"/>
    <w:pPr>
      <w:spacing w:line="240" w:lineRule="auto"/>
      <w:ind w:firstLine="0"/>
    </w:pPr>
    <w:rPr>
      <w:rFonts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PII%20ja%20Plussa\Pii%202011\Pii%207\Pii_lis&#228;teht&#228;v&#228;pohj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B7397-B530-4B11-91A4-3EB3B3903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Pii_lisätehtäväpohja</Template>
  <TotalTime>22</TotalTime>
  <Pages>1</Pages>
  <Words>173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Otavakonserni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Martti</dc:creator>
  <cp:lastModifiedBy>Hyyrynen Jyrki</cp:lastModifiedBy>
  <cp:revision>17</cp:revision>
  <cp:lastPrinted>2013-05-29T10:33:00Z</cp:lastPrinted>
  <dcterms:created xsi:type="dcterms:W3CDTF">2021-03-18T13:13:00Z</dcterms:created>
  <dcterms:modified xsi:type="dcterms:W3CDTF">2021-03-18T13:34:00Z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