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3BE" w:rsidRPr="00B51495" w:rsidRDefault="00C428D0" w:rsidP="00B353BE">
      <w:pPr>
        <w:rPr>
          <w:sz w:val="28"/>
          <w:szCs w:val="28"/>
        </w:rPr>
      </w:pPr>
      <w:r>
        <w:rPr>
          <w:b/>
          <w:sz w:val="28"/>
          <w:szCs w:val="28"/>
        </w:rPr>
        <w:t xml:space="preserve">ESIOPETUKSEN </w:t>
      </w:r>
      <w:r w:rsidR="00B353BE" w:rsidRPr="00B51495">
        <w:rPr>
          <w:b/>
          <w:sz w:val="28"/>
          <w:szCs w:val="28"/>
        </w:rPr>
        <w:t>TIIMIVASU</w:t>
      </w:r>
      <w:r w:rsidR="00B353BE" w:rsidRPr="00B51495">
        <w:rPr>
          <w:sz w:val="28"/>
          <w:szCs w:val="28"/>
        </w:rPr>
        <w:tab/>
      </w:r>
      <w:r w:rsidR="00B353BE" w:rsidRPr="00B51495">
        <w:rPr>
          <w:sz w:val="28"/>
          <w:szCs w:val="28"/>
        </w:rPr>
        <w:tab/>
      </w:r>
    </w:p>
    <w:p w:rsidR="00B353BE" w:rsidRDefault="00B353BE" w:rsidP="00B353BE">
      <w:r w:rsidRPr="00B353BE">
        <w:rPr>
          <w:b/>
        </w:rPr>
        <w:t>RYHMÄN NIMI:</w:t>
      </w:r>
      <w:r>
        <w:tab/>
      </w:r>
      <w:sdt>
        <w:sdtPr>
          <w:id w:val="682785084"/>
          <w:placeholder>
            <w:docPart w:val="A04E29D4EFA2477D9ADF87F9AEFA57D1"/>
          </w:placeholder>
          <w:showingPlcHdr/>
        </w:sdtPr>
        <w:sdtEndPr/>
        <w:sdtContent>
          <w:r w:rsidRPr="00364CFD">
            <w:rPr>
              <w:rStyle w:val="Paikkamerkkiteksti"/>
            </w:rPr>
            <w:t>Kirjoita tekstiä napsauttamalla tätä.</w:t>
          </w:r>
        </w:sdtContent>
      </w:sdt>
    </w:p>
    <w:p w:rsidR="00B353BE" w:rsidRDefault="00B353BE" w:rsidP="00B353BE">
      <w:r w:rsidRPr="00226FB0">
        <w:rPr>
          <w:b/>
        </w:rPr>
        <w:t>IKÄJAKAUMA:</w:t>
      </w:r>
      <w:r>
        <w:tab/>
      </w:r>
      <w:sdt>
        <w:sdtPr>
          <w:id w:val="1359001992"/>
          <w:placeholder>
            <w:docPart w:val="6B789BBDB5824AC49C9A4A84A2394919"/>
          </w:placeholder>
          <w:showingPlcHdr/>
        </w:sdtPr>
        <w:sdtEndPr/>
        <w:sdtContent>
          <w:r w:rsidRPr="00364CFD">
            <w:rPr>
              <w:rStyle w:val="Paikkamerkkiteksti"/>
            </w:rPr>
            <w:t>Kirjoita tekstiä napsauttamalla tätä.</w:t>
          </w:r>
        </w:sdtContent>
      </w:sdt>
    </w:p>
    <w:p w:rsidR="00B353BE" w:rsidRDefault="00B353BE" w:rsidP="00B353BE">
      <w:r w:rsidRPr="00B353BE">
        <w:rPr>
          <w:b/>
        </w:rPr>
        <w:t>TOIMINTAVUOSI:</w:t>
      </w:r>
      <w:r>
        <w:tab/>
      </w:r>
      <w:sdt>
        <w:sdtPr>
          <w:id w:val="197125719"/>
          <w:placeholder>
            <w:docPart w:val="A443EC94769644FEAE690814DF350AC6"/>
          </w:placeholder>
          <w:showingPlcHdr/>
        </w:sdtPr>
        <w:sdtEndPr/>
        <w:sdtContent>
          <w:r w:rsidRPr="00364CFD">
            <w:rPr>
              <w:rStyle w:val="Paikkamerkkiteksti"/>
            </w:rPr>
            <w:t>Kirjoita tekstiä napsauttamalla tätä.</w:t>
          </w:r>
        </w:sdtContent>
      </w:sdt>
    </w:p>
    <w:p w:rsidR="00B353BE" w:rsidRDefault="00B353BE" w:rsidP="00B353BE">
      <w:r w:rsidRPr="00B353BE">
        <w:rPr>
          <w:b/>
        </w:rPr>
        <w:t>LAATIMISEN AJANKOHTA</w:t>
      </w:r>
      <w:r>
        <w:t>:</w:t>
      </w:r>
      <w:r>
        <w:tab/>
      </w:r>
      <w:sdt>
        <w:sdtPr>
          <w:id w:val="-17244615"/>
          <w:placeholder>
            <w:docPart w:val="DBB809C05EAD4106B877E58AA4FD4806"/>
          </w:placeholder>
          <w:showingPlcHdr/>
        </w:sdtPr>
        <w:sdtEndPr/>
        <w:sdtContent>
          <w:r w:rsidRPr="00B353BE">
            <w:t>Kirjoita tekstiä napsauttamalla tätä.</w:t>
          </w:r>
        </w:sdtContent>
      </w:sdt>
    </w:p>
    <w:p w:rsidR="00E25043" w:rsidRDefault="00B353BE" w:rsidP="001D4638">
      <w:pPr>
        <w:jc w:val="center"/>
      </w:pPr>
      <w:r>
        <w:rPr>
          <w:noProof/>
          <w:lang w:eastAsia="fi-FI"/>
        </w:rPr>
        <w:drawing>
          <wp:inline distT="0" distB="0" distL="0" distR="0">
            <wp:extent cx="4922520" cy="6134100"/>
            <wp:effectExtent l="0" t="0" r="0" b="0"/>
            <wp:docPr id="31" name="Kuva 31" descr="Piirretty robotti, jolla on kolmeilmapalloa &quot;käsissä&quot;" title="Rob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botti.png"/>
                    <pic:cNvPicPr/>
                  </pic:nvPicPr>
                  <pic:blipFill rotWithShape="1">
                    <a:blip r:embed="rId8">
                      <a:extLst>
                        <a:ext uri="{28A0092B-C50C-407E-A947-70E740481C1C}">
                          <a14:useLocalDpi xmlns:a14="http://schemas.microsoft.com/office/drawing/2010/main" val="0"/>
                        </a:ext>
                      </a:extLst>
                    </a:blip>
                    <a:srcRect l="6897" t="4052" r="7426" b="5337"/>
                    <a:stretch/>
                  </pic:blipFill>
                  <pic:spPr bwMode="auto">
                    <a:xfrm>
                      <a:off x="0" y="0"/>
                      <a:ext cx="4922520" cy="6134100"/>
                    </a:xfrm>
                    <a:prstGeom prst="rect">
                      <a:avLst/>
                    </a:prstGeom>
                    <a:ln>
                      <a:noFill/>
                    </a:ln>
                    <a:extLst>
                      <a:ext uri="{53640926-AAD7-44D8-BBD7-CCE9431645EC}">
                        <a14:shadowObscured xmlns:a14="http://schemas.microsoft.com/office/drawing/2010/main"/>
                      </a:ext>
                    </a:extLst>
                  </pic:spPr>
                </pic:pic>
              </a:graphicData>
            </a:graphic>
          </wp:inline>
        </w:drawing>
      </w:r>
    </w:p>
    <w:p w:rsidR="00D54BAB" w:rsidRDefault="00D54BAB" w:rsidP="001D4638">
      <w:pPr>
        <w:jc w:val="center"/>
      </w:pPr>
      <w:r>
        <w:br w:type="page"/>
      </w:r>
    </w:p>
    <w:tbl>
      <w:tblPr>
        <w:tblStyle w:val="TaulukkoRuudukko1"/>
        <w:tblW w:w="0" w:type="auto"/>
        <w:tblLook w:val="04A0" w:firstRow="1" w:lastRow="0" w:firstColumn="1" w:lastColumn="0" w:noHBand="0" w:noVBand="1"/>
        <w:tblCaption w:val="Tiimin jäsenet"/>
        <w:tblDescription w:val="Nimi, osaaminen ja vahvuudet."/>
      </w:tblPr>
      <w:tblGrid>
        <w:gridCol w:w="3209"/>
        <w:gridCol w:w="3209"/>
        <w:gridCol w:w="3210"/>
      </w:tblGrid>
      <w:tr w:rsidR="00D54BAB" w:rsidRPr="00D54BAB" w:rsidTr="00BB58BE">
        <w:trPr>
          <w:tblHeader/>
        </w:trPr>
        <w:tc>
          <w:tcPr>
            <w:tcW w:w="3209" w:type="dxa"/>
            <w:vAlign w:val="bottom"/>
          </w:tcPr>
          <w:p w:rsidR="00D54BAB" w:rsidRPr="00BB58BE" w:rsidRDefault="00D54BAB" w:rsidP="00B353BE">
            <w:pPr>
              <w:rPr>
                <w:b/>
              </w:rPr>
            </w:pPr>
            <w:r w:rsidRPr="00BB58BE">
              <w:rPr>
                <w:b/>
              </w:rPr>
              <w:lastRenderedPageBreak/>
              <w:t>TIIMIN JÄSENET</w:t>
            </w:r>
          </w:p>
          <w:p w:rsidR="00D54BAB" w:rsidRPr="00BB58BE" w:rsidRDefault="00D54BAB" w:rsidP="00B353BE">
            <w:pPr>
              <w:rPr>
                <w:b/>
              </w:rPr>
            </w:pPr>
            <w:r w:rsidRPr="00BB58BE">
              <w:rPr>
                <w:b/>
              </w:rPr>
              <w:t>nimi ja nimike</w:t>
            </w:r>
          </w:p>
        </w:tc>
        <w:tc>
          <w:tcPr>
            <w:tcW w:w="3209" w:type="dxa"/>
            <w:vAlign w:val="bottom"/>
          </w:tcPr>
          <w:p w:rsidR="00D54BAB" w:rsidRPr="00BB58BE" w:rsidRDefault="00D54BAB" w:rsidP="00B353BE">
            <w:pPr>
              <w:rPr>
                <w:b/>
              </w:rPr>
            </w:pPr>
            <w:r w:rsidRPr="00BB58BE">
              <w:rPr>
                <w:b/>
              </w:rPr>
              <w:t>OSAAMINEN</w:t>
            </w:r>
          </w:p>
        </w:tc>
        <w:tc>
          <w:tcPr>
            <w:tcW w:w="3210" w:type="dxa"/>
            <w:vAlign w:val="bottom"/>
          </w:tcPr>
          <w:p w:rsidR="00D54BAB" w:rsidRPr="00BB58BE" w:rsidRDefault="00D54BAB" w:rsidP="00B353BE">
            <w:pPr>
              <w:rPr>
                <w:b/>
              </w:rPr>
            </w:pPr>
            <w:r w:rsidRPr="00BB58BE">
              <w:rPr>
                <w:b/>
              </w:rPr>
              <w:t>VAHVUUDET</w:t>
            </w:r>
          </w:p>
        </w:tc>
      </w:tr>
      <w:tr w:rsidR="00D54BAB" w:rsidRPr="00D54BAB" w:rsidTr="002B46EC">
        <w:sdt>
          <w:sdtPr>
            <w:rPr>
              <w:rFonts w:eastAsia="Calibri"/>
            </w:rPr>
            <w:id w:val="-1278868359"/>
            <w:placeholder>
              <w:docPart w:val="418AFDF69E644C5587716EFEBA5A28F7"/>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Nimi</w:t>
                </w:r>
              </w:p>
            </w:tc>
          </w:sdtContent>
        </w:sdt>
        <w:sdt>
          <w:sdtPr>
            <w:rPr>
              <w:rFonts w:eastAsia="Calibri"/>
            </w:rPr>
            <w:id w:val="-547764848"/>
            <w:placeholder>
              <w:docPart w:val="C326F98DF4B745A998A86F0CE75A0D23"/>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Osaaminen</w:t>
                </w:r>
              </w:p>
            </w:tc>
          </w:sdtContent>
        </w:sdt>
        <w:sdt>
          <w:sdtPr>
            <w:rPr>
              <w:rFonts w:eastAsia="Calibri"/>
            </w:rPr>
            <w:id w:val="-1908374176"/>
            <w:placeholder>
              <w:docPart w:val="55FCB50946F14A40AE19890F774846AC"/>
            </w:placeholder>
            <w:showingPlcHdr/>
          </w:sdtPr>
          <w:sdtEndPr/>
          <w:sdtContent>
            <w:tc>
              <w:tcPr>
                <w:tcW w:w="3210" w:type="dxa"/>
              </w:tcPr>
              <w:p w:rsidR="00D54BAB" w:rsidRPr="00774D6A" w:rsidRDefault="00D54BAB" w:rsidP="00B353BE">
                <w:pPr>
                  <w:rPr>
                    <w:rFonts w:eastAsia="Calibri"/>
                  </w:rPr>
                </w:pPr>
                <w:r w:rsidRPr="00774D6A">
                  <w:rPr>
                    <w:rStyle w:val="Paikkamerkkiteksti"/>
                    <w:rFonts w:cs="Open Sans"/>
                  </w:rPr>
                  <w:t>Vahvuudet.</w:t>
                </w:r>
              </w:p>
            </w:tc>
          </w:sdtContent>
        </w:sdt>
      </w:tr>
      <w:tr w:rsidR="00D54BAB" w:rsidRPr="00D54BAB" w:rsidTr="002B46EC">
        <w:tc>
          <w:tcPr>
            <w:tcW w:w="3209" w:type="dxa"/>
          </w:tcPr>
          <w:sdt>
            <w:sdtPr>
              <w:rPr>
                <w:rFonts w:eastAsia="Calibri"/>
              </w:rPr>
              <w:id w:val="2075472509"/>
              <w:placeholder>
                <w:docPart w:val="8E9DCA7A961E4C80B1D4B2507F47515C"/>
              </w:placeholder>
              <w:showingPlcHdr/>
            </w:sdtPr>
            <w:sdtEndPr/>
            <w:sdtContent>
              <w:p w:rsidR="00D54BAB" w:rsidRPr="00774D6A" w:rsidRDefault="00D54BAB" w:rsidP="00B353BE">
                <w:pPr>
                  <w:rPr>
                    <w:rFonts w:eastAsia="Calibri"/>
                  </w:rPr>
                </w:pPr>
                <w:r w:rsidRPr="00774D6A">
                  <w:rPr>
                    <w:rStyle w:val="Paikkamerkkiteksti"/>
                    <w:rFonts w:cs="Open Sans"/>
                  </w:rPr>
                  <w:t>Nimi</w:t>
                </w:r>
              </w:p>
            </w:sdtContent>
          </w:sdt>
        </w:tc>
        <w:sdt>
          <w:sdtPr>
            <w:rPr>
              <w:rFonts w:eastAsia="Calibri"/>
            </w:rPr>
            <w:id w:val="810295884"/>
            <w:placeholder>
              <w:docPart w:val="FE80588C8B6F4C318F3562B4C6A7214B"/>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Osaaminen</w:t>
                </w:r>
              </w:p>
            </w:tc>
          </w:sdtContent>
        </w:sdt>
        <w:sdt>
          <w:sdtPr>
            <w:rPr>
              <w:rFonts w:eastAsia="Calibri"/>
            </w:rPr>
            <w:id w:val="-300231233"/>
            <w:placeholder>
              <w:docPart w:val="043DB4863F704C10AA5E3D0D88BED51D"/>
            </w:placeholder>
            <w:showingPlcHdr/>
          </w:sdtPr>
          <w:sdtEndPr/>
          <w:sdtContent>
            <w:tc>
              <w:tcPr>
                <w:tcW w:w="3210" w:type="dxa"/>
              </w:tcPr>
              <w:p w:rsidR="00D54BAB" w:rsidRPr="00774D6A" w:rsidRDefault="00D54BAB" w:rsidP="00B353BE">
                <w:pPr>
                  <w:rPr>
                    <w:rFonts w:eastAsia="Calibri"/>
                  </w:rPr>
                </w:pPr>
                <w:r w:rsidRPr="00774D6A">
                  <w:rPr>
                    <w:rStyle w:val="Paikkamerkkiteksti"/>
                    <w:rFonts w:cs="Open Sans"/>
                  </w:rPr>
                  <w:t>Vahvuudet..</w:t>
                </w:r>
              </w:p>
            </w:tc>
          </w:sdtContent>
        </w:sdt>
      </w:tr>
      <w:tr w:rsidR="00D54BAB" w:rsidRPr="00D54BAB" w:rsidTr="002B46EC">
        <w:sdt>
          <w:sdtPr>
            <w:rPr>
              <w:rFonts w:eastAsia="Calibri"/>
            </w:rPr>
            <w:id w:val="1082256419"/>
            <w:placeholder>
              <w:docPart w:val="948FA5B1ECE1496E99368C3FEB37F4B5"/>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Nimi</w:t>
                </w:r>
              </w:p>
            </w:tc>
          </w:sdtContent>
        </w:sdt>
        <w:sdt>
          <w:sdtPr>
            <w:rPr>
              <w:rFonts w:eastAsia="Calibri"/>
            </w:rPr>
            <w:id w:val="-405990170"/>
            <w:placeholder>
              <w:docPart w:val="1CE54D359C9E4EE5A6443505FA56DBBA"/>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Osaaminen</w:t>
                </w:r>
              </w:p>
            </w:tc>
          </w:sdtContent>
        </w:sdt>
        <w:sdt>
          <w:sdtPr>
            <w:rPr>
              <w:rFonts w:eastAsia="Calibri"/>
            </w:rPr>
            <w:id w:val="-1402364767"/>
            <w:placeholder>
              <w:docPart w:val="BD7D345F97044E648599FBD84A0969D3"/>
            </w:placeholder>
            <w:showingPlcHdr/>
          </w:sdtPr>
          <w:sdtEndPr/>
          <w:sdtContent>
            <w:tc>
              <w:tcPr>
                <w:tcW w:w="3210" w:type="dxa"/>
              </w:tcPr>
              <w:p w:rsidR="00D54BAB" w:rsidRPr="00774D6A" w:rsidRDefault="00D54BAB" w:rsidP="00B353BE">
                <w:pPr>
                  <w:rPr>
                    <w:rFonts w:eastAsia="Calibri"/>
                  </w:rPr>
                </w:pPr>
                <w:r w:rsidRPr="00774D6A">
                  <w:rPr>
                    <w:rStyle w:val="Paikkamerkkiteksti"/>
                    <w:rFonts w:cs="Open Sans"/>
                  </w:rPr>
                  <w:t>Vahvuudet.</w:t>
                </w:r>
              </w:p>
            </w:tc>
          </w:sdtContent>
        </w:sdt>
      </w:tr>
      <w:tr w:rsidR="00D54BAB" w:rsidRPr="00D54BAB" w:rsidTr="00D54BAB">
        <w:trPr>
          <w:trHeight w:val="499"/>
        </w:trPr>
        <w:sdt>
          <w:sdtPr>
            <w:rPr>
              <w:rFonts w:eastAsia="Calibri"/>
            </w:rPr>
            <w:id w:val="1289319888"/>
            <w:placeholder>
              <w:docPart w:val="AA462746AC8A4F3898BA5F4127046B86"/>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Nimi</w:t>
                </w:r>
              </w:p>
            </w:tc>
          </w:sdtContent>
        </w:sdt>
        <w:sdt>
          <w:sdtPr>
            <w:rPr>
              <w:rFonts w:eastAsia="Calibri"/>
            </w:rPr>
            <w:id w:val="-1081370712"/>
            <w:placeholder>
              <w:docPart w:val="CC34238BF0A64BA5849F5EAD93D6BB26"/>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Osaaminen</w:t>
                </w:r>
              </w:p>
            </w:tc>
          </w:sdtContent>
        </w:sdt>
        <w:sdt>
          <w:sdtPr>
            <w:rPr>
              <w:rFonts w:eastAsia="Calibri"/>
            </w:rPr>
            <w:id w:val="405883802"/>
            <w:placeholder>
              <w:docPart w:val="3BA29F8A5AFF4472890A9E86FCFFDE76"/>
            </w:placeholder>
            <w:showingPlcHdr/>
          </w:sdtPr>
          <w:sdtEndPr/>
          <w:sdtContent>
            <w:tc>
              <w:tcPr>
                <w:tcW w:w="3210" w:type="dxa"/>
              </w:tcPr>
              <w:p w:rsidR="00D54BAB" w:rsidRPr="00774D6A" w:rsidRDefault="00D54BAB" w:rsidP="00B353BE">
                <w:pPr>
                  <w:rPr>
                    <w:rFonts w:eastAsia="Calibri"/>
                  </w:rPr>
                </w:pPr>
                <w:r w:rsidRPr="00774D6A">
                  <w:rPr>
                    <w:rStyle w:val="Paikkamerkkiteksti"/>
                    <w:rFonts w:cs="Open Sans"/>
                  </w:rPr>
                  <w:t>Vahvuudet.</w:t>
                </w:r>
              </w:p>
            </w:tc>
          </w:sdtContent>
        </w:sdt>
      </w:tr>
      <w:tr w:rsidR="00D54BAB" w:rsidRPr="00D54BAB" w:rsidTr="00D54BAB">
        <w:trPr>
          <w:trHeight w:val="422"/>
        </w:trPr>
        <w:sdt>
          <w:sdtPr>
            <w:rPr>
              <w:rFonts w:eastAsia="Calibri"/>
            </w:rPr>
            <w:id w:val="2044404562"/>
            <w:placeholder>
              <w:docPart w:val="A515F6FAC97D4FF1B0A62858582E183E"/>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Nimi.</w:t>
                </w:r>
              </w:p>
            </w:tc>
          </w:sdtContent>
        </w:sdt>
        <w:sdt>
          <w:sdtPr>
            <w:rPr>
              <w:rFonts w:eastAsia="Calibri"/>
            </w:rPr>
            <w:id w:val="-499965356"/>
            <w:placeholder>
              <w:docPart w:val="24EE6740120E48B5BD10F1D7C9688FB5"/>
            </w:placeholder>
            <w:showingPlcHdr/>
          </w:sdtPr>
          <w:sdtEndPr/>
          <w:sdtContent>
            <w:tc>
              <w:tcPr>
                <w:tcW w:w="3209" w:type="dxa"/>
              </w:tcPr>
              <w:p w:rsidR="00D54BAB" w:rsidRPr="00774D6A" w:rsidRDefault="00D54BAB" w:rsidP="00B353BE">
                <w:pPr>
                  <w:rPr>
                    <w:rFonts w:eastAsia="Calibri"/>
                  </w:rPr>
                </w:pPr>
                <w:r w:rsidRPr="00774D6A">
                  <w:rPr>
                    <w:rStyle w:val="Paikkamerkkiteksti"/>
                    <w:rFonts w:cs="Open Sans"/>
                  </w:rPr>
                  <w:t>Osaaminen</w:t>
                </w:r>
              </w:p>
            </w:tc>
          </w:sdtContent>
        </w:sdt>
        <w:sdt>
          <w:sdtPr>
            <w:rPr>
              <w:rFonts w:eastAsia="Calibri"/>
            </w:rPr>
            <w:id w:val="-1979068247"/>
            <w:placeholder>
              <w:docPart w:val="0EF61541B23648C083024989D0B9224D"/>
            </w:placeholder>
            <w:showingPlcHdr/>
          </w:sdtPr>
          <w:sdtEndPr/>
          <w:sdtContent>
            <w:tc>
              <w:tcPr>
                <w:tcW w:w="3210" w:type="dxa"/>
              </w:tcPr>
              <w:p w:rsidR="00D54BAB" w:rsidRPr="00774D6A" w:rsidRDefault="00D54BAB" w:rsidP="00B353BE">
                <w:pPr>
                  <w:rPr>
                    <w:rFonts w:eastAsia="Calibri"/>
                  </w:rPr>
                </w:pPr>
                <w:r w:rsidRPr="00774D6A">
                  <w:rPr>
                    <w:rStyle w:val="Paikkamerkkiteksti"/>
                    <w:rFonts w:cs="Open Sans"/>
                  </w:rPr>
                  <w:t>Vahvuudet.</w:t>
                </w:r>
              </w:p>
            </w:tc>
          </w:sdtContent>
        </w:sdt>
      </w:tr>
    </w:tbl>
    <w:p w:rsidR="003937BA" w:rsidRDefault="003937BA" w:rsidP="00B353BE">
      <w:pPr>
        <w:pStyle w:val="Otsikko1"/>
      </w:pPr>
      <w:r w:rsidRPr="003937BA">
        <w:t>ARVOPERUSTA</w:t>
      </w:r>
      <w:r>
        <w:t xml:space="preserve"> </w:t>
      </w:r>
    </w:p>
    <w:p w:rsidR="003937BA" w:rsidRDefault="003937BA" w:rsidP="00B353BE">
      <w:r>
        <w:t xml:space="preserve">Luetaan Riihimäen varhaiskasvatussuunnitelman </w:t>
      </w:r>
      <w:r w:rsidR="009A220E" w:rsidRPr="00226FB0">
        <w:t xml:space="preserve">ja esiopetussuunnitelman </w:t>
      </w:r>
      <w:r>
        <w:t>arvoperustapohja ja käydään läpi esille nousseet asiat.</w:t>
      </w:r>
    </w:p>
    <w:p w:rsidR="003937BA" w:rsidRDefault="003937BA" w:rsidP="00B353BE">
      <w:r>
        <w:t xml:space="preserve">Varhaiskasvatussuunnitelman perusteiden arvoperustan yleisperiaatteina ovat lapsen edun ensisijaisuus, lapsen oikeus hyvinvointiin, huolenpitoon ja suojeluun, lapsen mielipiteen huomioon ottaminen sekä yhdenvertaisen ja tasa-arvoisen kohtelun vaatimus, </w:t>
      </w:r>
      <w:proofErr w:type="spellStart"/>
      <w:r>
        <w:t>inklusiiviset</w:t>
      </w:r>
      <w:proofErr w:type="spellEnd"/>
      <w:r>
        <w:t xml:space="preserve"> periaatteet ja lapsen syrjintäkielto YK:n Lapsen oikeuksien sopimuksen, varhaiskasvatuslain ja YK:n vammaisten henkilöiden oikeuksia koskevan yleissopimuksen mukaisesti. </w:t>
      </w:r>
    </w:p>
    <w:p w:rsidR="003937BA" w:rsidRDefault="003937BA" w:rsidP="00B353BE">
      <w:r>
        <w:t>*Lapsuuden itseisarvo *Ihmisenä kasvaminen *Lapsen oikeudet *Yhdenvertaisuus, tasa-arvo ja moninaisuus *Perheiden monimuotoisuus *Terveellinen ja kestävä elämäntapa</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2C74D1">
        <w:tc>
          <w:tcPr>
            <w:tcW w:w="10195" w:type="dxa"/>
          </w:tcPr>
          <w:p w:rsidR="002C74D1" w:rsidRPr="00B83D59" w:rsidRDefault="002C74D1" w:rsidP="002C74D1">
            <w:pPr>
              <w:pStyle w:val="Otsikko2"/>
              <w:outlineLvl w:val="1"/>
            </w:pPr>
            <w:r w:rsidRPr="00B83D59">
              <w:t xml:space="preserve">ARVOKESKUSTELU KÄYTY/ pvm </w:t>
            </w:r>
            <w:sdt>
              <w:sdtPr>
                <w:id w:val="-1974672783"/>
                <w:placeholder>
                  <w:docPart w:val="2866A7723B8149C091D22B42B4DC59A9"/>
                </w:placeholder>
                <w:showingPlcHdr/>
                <w:date>
                  <w:dateFormat w:val="d.M.yyyy"/>
                  <w:lid w:val="fi-FI"/>
                  <w:storeMappedDataAs w:val="dateTime"/>
                  <w:calendar w:val="gregorian"/>
                </w:date>
              </w:sdtPr>
              <w:sdtEndPr/>
              <w:sdtContent>
                <w:r w:rsidRPr="00B83D59">
                  <w:rPr>
                    <w:rStyle w:val="Paikkamerkkiteksti"/>
                    <w:b w:val="0"/>
                    <w:color w:val="auto"/>
                  </w:rPr>
                  <w:t>Kirjoita päivämäärä napsauttamalla tätä.</w:t>
                </w:r>
              </w:sdtContent>
            </w:sdt>
          </w:p>
          <w:p w:rsidR="002C74D1" w:rsidRPr="00B83D59" w:rsidRDefault="002C74D1" w:rsidP="002C74D1">
            <w:proofErr w:type="gramStart"/>
            <w:r w:rsidRPr="00B83D59">
              <w:t>Esille nousseet asiat ja yhteiset linjaukset</w:t>
            </w:r>
            <w:proofErr w:type="gramEnd"/>
          </w:p>
          <w:sdt>
            <w:sdtPr>
              <w:id w:val="524215643"/>
              <w:placeholder>
                <w:docPart w:val="100D93A073494E148EC3B2A2C9A7F98D"/>
              </w:placeholder>
              <w:showingPlcHdr/>
            </w:sdtPr>
            <w:sdtEndPr/>
            <w:sdtContent>
              <w:p w:rsidR="002C74D1" w:rsidRDefault="002C74D1" w:rsidP="00B353BE">
                <w:r w:rsidRPr="00B83D59">
                  <w:rPr>
                    <w:rStyle w:val="Paikkamerkkiteksti"/>
                    <w:color w:val="auto"/>
                  </w:rPr>
                  <w:t>Kirjoita tekstiä napsauttamalla tätä.</w:t>
                </w:r>
              </w:p>
            </w:sdtContent>
          </w:sdt>
        </w:tc>
      </w:tr>
    </w:tbl>
    <w:p w:rsidR="00E25043" w:rsidRDefault="00E25043">
      <w:pPr>
        <w:tabs>
          <w:tab w:val="clear" w:pos="1304"/>
          <w:tab w:val="clear" w:pos="2977"/>
          <w:tab w:val="clear" w:pos="3912"/>
          <w:tab w:val="clear" w:pos="5216"/>
          <w:tab w:val="clear" w:pos="6521"/>
          <w:tab w:val="clear" w:pos="7825"/>
          <w:tab w:val="clear" w:pos="9129"/>
        </w:tabs>
        <w:spacing w:before="0" w:after="0" w:line="240" w:lineRule="auto"/>
        <w:rPr>
          <w:rFonts w:cs="Open Sans"/>
          <w:b/>
          <w:bCs/>
          <w:color w:val="000000" w:themeColor="text1"/>
          <w:sz w:val="28"/>
        </w:rPr>
      </w:pPr>
      <w:r>
        <w:br w:type="page"/>
      </w:r>
    </w:p>
    <w:p w:rsidR="00034D72" w:rsidRDefault="00034D72" w:rsidP="00B353BE">
      <w:pPr>
        <w:pStyle w:val="Otsikko1"/>
      </w:pPr>
      <w:r>
        <w:lastRenderedPageBreak/>
        <w:t>MEIDÄN TIIMI - arjen toiminta ja käytännöt</w:t>
      </w:r>
    </w:p>
    <w:p w:rsidR="00034D72" w:rsidRDefault="00034D72" w:rsidP="00B353BE">
      <w:r>
        <w:t xml:space="preserve">Liitteet: tiimipalaveripohja, tiimivastaavan tehtävät, </w:t>
      </w:r>
      <w:proofErr w:type="spellStart"/>
      <w:r>
        <w:t>some</w:t>
      </w:r>
      <w:proofErr w:type="spellEnd"/>
      <w:r>
        <w:t>/</w:t>
      </w:r>
      <w:proofErr w:type="spellStart"/>
      <w:r>
        <w:t>instagram</w:t>
      </w:r>
      <w:proofErr w:type="spellEnd"/>
      <w:r>
        <w:t>- ohje</w:t>
      </w:r>
    </w:p>
    <w:p w:rsidR="00034D72" w:rsidRDefault="00034D72" w:rsidP="00B353BE">
      <w:pPr>
        <w:pStyle w:val="Otsikko2"/>
      </w:pPr>
      <w:r>
        <w:t>AMMATILLISUUS JA VASTUUALUEET:</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2C74D1">
        <w:sdt>
          <w:sdtPr>
            <w:id w:val="1206910330"/>
            <w:placeholder>
              <w:docPart w:val="6CC7F7B9553241169A5718477A5C96B0"/>
            </w:placeholder>
            <w:showingPlcHdr/>
          </w:sdtPr>
          <w:sdtEndPr/>
          <w:sdtContent>
            <w:tc>
              <w:tcPr>
                <w:tcW w:w="10195" w:type="dxa"/>
              </w:tcPr>
              <w:p w:rsidR="002C74D1" w:rsidRDefault="001D4638" w:rsidP="002C74D1">
                <w:r w:rsidRPr="00364CFD">
                  <w:rPr>
                    <w:rStyle w:val="Paikkamerkkiteksti"/>
                  </w:rPr>
                  <w:t>Kirjoita tekstiä napsauttamalla tätä.</w:t>
                </w:r>
              </w:p>
            </w:tc>
          </w:sdtContent>
        </w:sdt>
      </w:tr>
    </w:tbl>
    <w:p w:rsidR="00955276" w:rsidRDefault="00955276" w:rsidP="00B353BE">
      <w:pPr>
        <w:pStyle w:val="Otsikko2"/>
      </w:pPr>
      <w:r w:rsidRPr="00955276">
        <w:t>VUOROVAIKUTUS JA YHTEISTYÖ TIIMISSÄ</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1767531214"/>
            <w:placeholder>
              <w:docPart w:val="0E2DA2BF14E444D9B9469253097F7F10"/>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395A36" w:rsidRDefault="00395A36" w:rsidP="00B353BE">
      <w:pPr>
        <w:pStyle w:val="Otsikko2"/>
      </w:pPr>
      <w:r w:rsidRPr="00395A36">
        <w:t>PALAVERIKÄYTÄNNÖT JA TIEDONKULKU</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445543180"/>
            <w:placeholder>
              <w:docPart w:val="A381F12789334033B64BEC65C635981B"/>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955276" w:rsidRDefault="00955276" w:rsidP="00B353BE">
      <w:pPr>
        <w:pStyle w:val="Otsikko2"/>
      </w:pPr>
      <w:r w:rsidRPr="006F0B62">
        <w:t xml:space="preserve">POIKKEUSTILANTEET JA PEREHDYTTÄMINEN (äkillinen sairastuminen, poissaolo) </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1147359053"/>
            <w:placeholder>
              <w:docPart w:val="7A11F675FD3D40EE9101CAEFA591312F"/>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2D2106" w:rsidRDefault="002D2106" w:rsidP="00B353BE">
      <w:pPr>
        <w:pStyle w:val="Otsikko2"/>
      </w:pPr>
      <w:r w:rsidRPr="002D2106">
        <w:t>MUUT SOPIMISTA VAATIVAT ASIAT</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919683668"/>
            <w:placeholder>
              <w:docPart w:val="F6EF963542154D328A731C8F935776EF"/>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E25043" w:rsidRDefault="00E25043">
      <w:pPr>
        <w:tabs>
          <w:tab w:val="clear" w:pos="1304"/>
          <w:tab w:val="clear" w:pos="2977"/>
          <w:tab w:val="clear" w:pos="3912"/>
          <w:tab w:val="clear" w:pos="5216"/>
          <w:tab w:val="clear" w:pos="6521"/>
          <w:tab w:val="clear" w:pos="7825"/>
          <w:tab w:val="clear" w:pos="9129"/>
        </w:tabs>
        <w:spacing w:before="0" w:after="0" w:line="240" w:lineRule="auto"/>
        <w:rPr>
          <w:rFonts w:cs="Open Sans"/>
          <w:b/>
          <w:bCs/>
          <w:color w:val="000000" w:themeColor="text1"/>
          <w:sz w:val="28"/>
        </w:rPr>
      </w:pPr>
      <w:r>
        <w:br w:type="page"/>
      </w:r>
    </w:p>
    <w:p w:rsidR="00395A36" w:rsidRDefault="00395A36" w:rsidP="00E25043">
      <w:pPr>
        <w:pStyle w:val="Otsikko1"/>
      </w:pPr>
      <w:r>
        <w:lastRenderedPageBreak/>
        <w:t xml:space="preserve">YHTEISTYÖ JA OSALLISUUS </w:t>
      </w:r>
      <w:r w:rsidRPr="00395A36">
        <w:t xml:space="preserve">- käytännön järjestelyt </w:t>
      </w:r>
    </w:p>
    <w:p w:rsidR="00395A36" w:rsidRPr="00226FB0" w:rsidRDefault="00B51495" w:rsidP="00B353BE">
      <w:r>
        <w:t>Liite</w:t>
      </w:r>
      <w:r w:rsidRPr="00226FB0">
        <w:t xml:space="preserve">: </w:t>
      </w:r>
      <w:r w:rsidR="00C428D0" w:rsidRPr="00226FB0">
        <w:t>Oheismateriaali löytyy Peda.net</w:t>
      </w:r>
    </w:p>
    <w:p w:rsidR="00395A36" w:rsidRPr="00226FB0" w:rsidRDefault="009A220E" w:rsidP="00B353BE">
      <w:pPr>
        <w:pStyle w:val="Otsikko2"/>
      </w:pPr>
      <w:r w:rsidRPr="00226FB0">
        <w:t>LEOPS- KESKUSTELUJEN JÄRJESTÄMINEN RYHMÄSSÄ</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618836906"/>
            <w:placeholder>
              <w:docPart w:val="9605617DE2F54D8D9F04E3FAED265FD4"/>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955276" w:rsidRDefault="00955276" w:rsidP="00B353BE">
      <w:pPr>
        <w:pStyle w:val="Otsikko2"/>
      </w:pPr>
      <w:r w:rsidRPr="00955276">
        <w:t>YHTEISTYÖ HUOLTAJIEN KANSSA</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3487312"/>
            <w:placeholder>
              <w:docPart w:val="50B0D4D514BB4802A04E96FE79C5B509"/>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395A36" w:rsidRDefault="00395A36" w:rsidP="00B353BE">
      <w:pPr>
        <w:pStyle w:val="Otsikko3"/>
      </w:pPr>
      <w:r>
        <w:t>MUUTA HUOMIOITAVAA /MUUT YHTEISTYÖTAHOT/YHTEISTYÖN MUODOT</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598100172"/>
            <w:placeholder>
              <w:docPart w:val="FBEA5AF3EBAC40AA840C54B41D80F364"/>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E25043" w:rsidRDefault="00E25043">
      <w:pPr>
        <w:tabs>
          <w:tab w:val="clear" w:pos="1304"/>
          <w:tab w:val="clear" w:pos="2977"/>
          <w:tab w:val="clear" w:pos="3912"/>
          <w:tab w:val="clear" w:pos="5216"/>
          <w:tab w:val="clear" w:pos="6521"/>
          <w:tab w:val="clear" w:pos="7825"/>
          <w:tab w:val="clear" w:pos="9129"/>
        </w:tabs>
        <w:spacing w:before="0" w:after="0" w:line="240" w:lineRule="auto"/>
        <w:rPr>
          <w:rFonts w:cs="Open Sans"/>
          <w:b/>
          <w:bCs/>
          <w:color w:val="000000" w:themeColor="text1"/>
          <w:sz w:val="28"/>
        </w:rPr>
      </w:pPr>
      <w:r>
        <w:br w:type="page"/>
      </w:r>
    </w:p>
    <w:p w:rsidR="00C60D7E" w:rsidRDefault="00C60D7E" w:rsidP="009B11DE">
      <w:pPr>
        <w:pStyle w:val="Otsikko1"/>
      </w:pPr>
      <w:r w:rsidRPr="009B11DE">
        <w:lastRenderedPageBreak/>
        <w:t>PEDAGOGINEN</w:t>
      </w:r>
      <w:r w:rsidRPr="00C60D7E">
        <w:t xml:space="preserve"> TOIMINTA – suunnittelu, arviointi, kehittäminen</w:t>
      </w:r>
    </w:p>
    <w:p w:rsidR="00C60D7E" w:rsidRDefault="00C60D7E" w:rsidP="00B353BE">
      <w:r>
        <w:t>Liite: lasten vasujen koonti- lomake, ryhmän medialuparajoitteiden koonti -lomake</w:t>
      </w:r>
    </w:p>
    <w:p w:rsidR="00C60D7E" w:rsidRDefault="00C60D7E" w:rsidP="00B353BE">
      <w:r>
        <w:t xml:space="preserve">Liitteitä arvioinnin tueksi: </w:t>
      </w:r>
    </w:p>
    <w:p w:rsidR="00C60D7E" w:rsidRDefault="007A1EC7" w:rsidP="00BB58BE">
      <w:pPr>
        <w:pStyle w:val="Numeroituluettelo"/>
      </w:pPr>
      <w:r>
        <w:t>Varhaiskasvatusympäristön</w:t>
      </w:r>
      <w:r w:rsidR="00C60D7E">
        <w:t xml:space="preserve"> arviointi ja kehittäminen (</w:t>
      </w:r>
      <w:proofErr w:type="spellStart"/>
      <w:r w:rsidR="00C60D7E">
        <w:t>Ediva</w:t>
      </w:r>
      <w:proofErr w:type="spellEnd"/>
      <w:r w:rsidR="00C60D7E">
        <w:t xml:space="preserve">), </w:t>
      </w:r>
    </w:p>
    <w:p w:rsidR="00C60D7E" w:rsidRDefault="00C60D7E" w:rsidP="00BB58BE">
      <w:pPr>
        <w:pStyle w:val="Numeroituluettelo"/>
      </w:pPr>
      <w:r>
        <w:t xml:space="preserve">Reflektointityökalu varhaiskasvatuksen </w:t>
      </w:r>
      <w:proofErr w:type="spellStart"/>
      <w:r>
        <w:t>inklusiivisuuden</w:t>
      </w:r>
      <w:proofErr w:type="spellEnd"/>
      <w:r>
        <w:t xml:space="preserve"> arviointiin (OPH)</w:t>
      </w:r>
    </w:p>
    <w:p w:rsidR="00C60D7E" w:rsidRDefault="00C60D7E" w:rsidP="00B353BE">
      <w:r>
        <w:rPr>
          <w:noProof/>
          <w:lang w:eastAsia="fi-FI"/>
        </w:rPr>
        <w:drawing>
          <wp:inline distT="0" distB="0" distL="0" distR="0">
            <wp:extent cx="3003322" cy="2159000"/>
            <wp:effectExtent l="0" t="0" r="6985" b="0"/>
            <wp:docPr id="4" name="Kuva 4" descr="Varhaiskasvatuksen pedagogisen toiminnan viitekehys koostuu useasta osa-alueesta, joihin kuuluvat arvoperusta ja oppimiskäsitys, laaja-alainen osaaminen ja oppimisen alueet sekä lapsen mielenkiinnon kohteet ja tarpeet. Keskiössä on oppiva ja hyvinvoiva lapsi, joka opettelee uusia asioita, tutkii ympäristöään ja toimii osana yhteisöä sekä leikkii, liikkuu ja ilmaisee itseään. Varhaiskasvatuksen pedagogiset työtavat tukevat lapsen hyvinvointia ja oppimista." title="Varhaiskasvatuksen pedagogisen toiminnan viiteke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105" cy="2168908"/>
                    </a:xfrm>
                    <a:prstGeom prst="rect">
                      <a:avLst/>
                    </a:prstGeom>
                  </pic:spPr>
                </pic:pic>
              </a:graphicData>
            </a:graphic>
          </wp:inline>
        </w:drawing>
      </w:r>
      <w:r w:rsidR="009A220E">
        <w:rPr>
          <w:noProof/>
          <w:lang w:eastAsia="fi-FI"/>
        </w:rPr>
        <w:drawing>
          <wp:inline distT="0" distB="0" distL="0" distR="0" wp14:anchorId="5E39C354" wp14:editId="69074E65">
            <wp:extent cx="2711450" cy="2007084"/>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8589" cy="2019771"/>
                    </a:xfrm>
                    <a:prstGeom prst="rect">
                      <a:avLst/>
                    </a:prstGeom>
                  </pic:spPr>
                </pic:pic>
              </a:graphicData>
            </a:graphic>
          </wp:inline>
        </w:drawing>
      </w:r>
    </w:p>
    <w:p w:rsidR="00C60D7E" w:rsidRDefault="00C60D7E" w:rsidP="00B353BE">
      <w:pPr>
        <w:pStyle w:val="Kuvaotsikko"/>
      </w:pPr>
      <w:r>
        <w:t>Kuva</w:t>
      </w:r>
      <w:r w:rsidR="00BB58BE">
        <w:t xml:space="preserve"> 2</w:t>
      </w:r>
      <w:r>
        <w:t xml:space="preserve">: </w:t>
      </w:r>
      <w:r w:rsidR="00BB58BE" w:rsidRPr="005A1D91">
        <w:t>Varhaiskasvatuksen pedagogisen toiminnan viitekehys</w:t>
      </w:r>
    </w:p>
    <w:p w:rsidR="009A220E" w:rsidRPr="00226FB0" w:rsidRDefault="009A220E" w:rsidP="009A220E">
      <w:r w:rsidRPr="00226FB0">
        <w:t>Kuva 3: Oppimiskokonaisuuksien muodostaminen</w:t>
      </w:r>
    </w:p>
    <w:p w:rsidR="00666834" w:rsidRDefault="00666834" w:rsidP="00B353BE">
      <w:pPr>
        <w:pStyle w:val="Otsikko2"/>
      </w:pPr>
      <w:r w:rsidRPr="00666834">
        <w:t xml:space="preserve">INKLUSIIVINEN OPPIMISYMPÄRISTÖ </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1577970737"/>
            <w:placeholder>
              <w:docPart w:val="031C3F8A116D4F26BE28E3EC82FE920A"/>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666834" w:rsidRDefault="009B11DE" w:rsidP="00B353BE">
      <w:pPr>
        <w:pStyle w:val="Otsikko2"/>
      </w:pPr>
      <w:r>
        <w:t xml:space="preserve">HAVAINNOINTI JA </w:t>
      </w:r>
      <w:r w:rsidR="009A220E">
        <w:t xml:space="preserve">PEDAGOGINEN </w:t>
      </w:r>
      <w:r>
        <w:t>DOKUMENTOINTI</w:t>
      </w:r>
    </w:p>
    <w:p w:rsidR="00666834" w:rsidRDefault="00666834" w:rsidP="00B353BE">
      <w:r>
        <w:t xml:space="preserve">Esimerkkejä pedagogisen dokumentoinnin käytänteistä: − kuukausikirjeet − valokuvaaminen − videointi − aloituskeskustelut − kasvun kansio − päivittäiset havainnot − neuvolan yhteistyölomake − haastattelut − miellekartat − lasten palaverit − piirrokset - tuumaustauot - digitaalinen dokumentointi </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678321188"/>
            <w:placeholder>
              <w:docPart w:val="710FDBC36B694E02B47533DE4E0B0A5E"/>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666834" w:rsidRDefault="00666834" w:rsidP="00B353BE">
      <w:pPr>
        <w:pStyle w:val="Otsikko2"/>
      </w:pPr>
      <w:r>
        <w:t>PIENRYHMÄTOIMINNAN PERIAATTEET</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832111425"/>
            <w:placeholder>
              <w:docPart w:val="7BB75AC70BDF4BB7ACCD236370123382"/>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395A36" w:rsidRPr="00215BAF" w:rsidRDefault="00395A36" w:rsidP="00B353BE">
      <w:pPr>
        <w:pStyle w:val="Otsikko4"/>
      </w:pPr>
      <w:r w:rsidRPr="00215BAF">
        <w:lastRenderedPageBreak/>
        <w:t xml:space="preserve">Kuinka yhdenmukaisilla toimintatavoilla saadaan jokapäiväisiin arjen pieniin, toistuviin hetkiin selkeyttä ja pedagogista tavoitteellisuutta? </w:t>
      </w:r>
    </w:p>
    <w:p w:rsidR="00395A36" w:rsidRPr="008B6C0D" w:rsidRDefault="00395A36" w:rsidP="00B353BE">
      <w:pPr>
        <w:pStyle w:val="Otsikko4"/>
      </w:pPr>
      <w:r w:rsidRPr="00215BAF">
        <w:t>Pohdi, mitä jokapäiväisen arjen pienet, toistuvat hetket, tarkoittavat lapsen osallisuuden, omaa itseä koskeviin asioihin vaikuttamisen ja toisaalta kokonaisvaltaisen oppimisen näkökulmasta</w:t>
      </w:r>
      <w:r w:rsidRPr="008B6C0D">
        <w:t>?</w:t>
      </w:r>
    </w:p>
    <w:p w:rsidR="00395A36" w:rsidRPr="00226FB0" w:rsidRDefault="00395A36" w:rsidP="00B353BE">
      <w:pPr>
        <w:pStyle w:val="Otsikko3"/>
      </w:pPr>
      <w:r w:rsidRPr="00226FB0">
        <w:t xml:space="preserve">KOKOPÄIVÄPEDAGOGIIKKA </w:t>
      </w:r>
    </w:p>
    <w:p w:rsidR="00395A36" w:rsidRPr="00226FB0" w:rsidRDefault="00395A36" w:rsidP="00B353BE">
      <w:r w:rsidRPr="00226FB0">
        <w:t>Liitteitä arvioinnin tueksi: tilanneanalyysi, tavoitekartta, AES aikuisten sitoutuneisuus, lasten osallisuuden arviointi</w:t>
      </w:r>
    </w:p>
    <w:p w:rsidR="00395A36" w:rsidRPr="00226FB0" w:rsidRDefault="00395A36" w:rsidP="00B353BE">
      <w:pPr>
        <w:pStyle w:val="Otsikko2"/>
      </w:pPr>
      <w:r w:rsidRPr="00226FB0">
        <w:t>Miten huomioimme lapsen tarpeen pystyä vaikuttamaan? Miten kohtaamme lapsen arjen eri tilanteissa?</w:t>
      </w:r>
    </w:p>
    <w:tbl>
      <w:tblPr>
        <w:tblStyle w:val="TaulukkoRuudukko"/>
        <w:tblW w:w="0" w:type="auto"/>
        <w:tblInd w:w="0" w:type="dxa"/>
        <w:tblLook w:val="04A0" w:firstRow="1" w:lastRow="0" w:firstColumn="1" w:lastColumn="0" w:noHBand="0" w:noVBand="1"/>
      </w:tblPr>
      <w:tblGrid>
        <w:gridCol w:w="2830"/>
        <w:gridCol w:w="6798"/>
      </w:tblGrid>
      <w:tr w:rsidR="00226FB0" w:rsidRPr="00226FB0" w:rsidTr="00BB58BE">
        <w:tc>
          <w:tcPr>
            <w:tcW w:w="2830" w:type="dxa"/>
            <w:vAlign w:val="bottom"/>
          </w:tcPr>
          <w:p w:rsidR="007D3D28" w:rsidRPr="00226FB0" w:rsidRDefault="007D3D28" w:rsidP="00B353BE">
            <w:pPr>
              <w:rPr>
                <w:b/>
              </w:rPr>
            </w:pPr>
            <w:r w:rsidRPr="00226FB0">
              <w:rPr>
                <w:b/>
              </w:rPr>
              <w:t>ARJEN TILANTEET</w:t>
            </w:r>
          </w:p>
        </w:tc>
        <w:tc>
          <w:tcPr>
            <w:tcW w:w="6798" w:type="dxa"/>
            <w:vAlign w:val="bottom"/>
          </w:tcPr>
          <w:p w:rsidR="007D3D28" w:rsidRPr="00226FB0" w:rsidRDefault="007D3D28" w:rsidP="00B353BE">
            <w:pPr>
              <w:rPr>
                <w:b/>
              </w:rPr>
            </w:pPr>
            <w:r w:rsidRPr="00226FB0">
              <w:rPr>
                <w:b/>
              </w:rPr>
              <w:t>PEDAGOGINEN TOIMINTA</w:t>
            </w:r>
          </w:p>
        </w:tc>
      </w:tr>
      <w:tr w:rsidR="00226FB0" w:rsidRPr="00226FB0" w:rsidTr="004E5352">
        <w:trPr>
          <w:trHeight w:val="525"/>
        </w:trPr>
        <w:tc>
          <w:tcPr>
            <w:tcW w:w="2830" w:type="dxa"/>
          </w:tcPr>
          <w:p w:rsidR="007D3D28" w:rsidRPr="00226FB0" w:rsidRDefault="007D3D28" w:rsidP="00B353BE">
            <w:r w:rsidRPr="00226FB0">
              <w:t>Saapuminen ja lähteminen</w:t>
            </w:r>
          </w:p>
        </w:tc>
        <w:sdt>
          <w:sdtPr>
            <w:id w:val="-1550610081"/>
            <w:placeholder>
              <w:docPart w:val="5208447623134868B24F678F6FD01AE1"/>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r w:rsidR="00226FB0" w:rsidRPr="00226FB0" w:rsidTr="004E5352">
        <w:tc>
          <w:tcPr>
            <w:tcW w:w="2830" w:type="dxa"/>
          </w:tcPr>
          <w:p w:rsidR="007D3D28" w:rsidRPr="00226FB0" w:rsidRDefault="007D3D28" w:rsidP="00B353BE">
            <w:r w:rsidRPr="00226FB0">
              <w:t>Pukeutuminen ja riisuutuminen</w:t>
            </w:r>
          </w:p>
        </w:tc>
        <w:sdt>
          <w:sdtPr>
            <w:id w:val="1183405773"/>
            <w:placeholder>
              <w:docPart w:val="E2DC56F7FDB84732BA1424F2C1F1F0CE"/>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r w:rsidR="00226FB0" w:rsidRPr="00226FB0" w:rsidTr="004E5352">
        <w:tc>
          <w:tcPr>
            <w:tcW w:w="2830" w:type="dxa"/>
          </w:tcPr>
          <w:p w:rsidR="007D3D28" w:rsidRPr="00226FB0" w:rsidRDefault="007D3D28" w:rsidP="00B353BE">
            <w:r w:rsidRPr="00226FB0">
              <w:t>Ulkoileminen</w:t>
            </w:r>
          </w:p>
        </w:tc>
        <w:sdt>
          <w:sdtPr>
            <w:id w:val="1054746044"/>
            <w:placeholder>
              <w:docPart w:val="84F092131940452298CF8B0919A7A6AD"/>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r w:rsidR="00226FB0" w:rsidRPr="00226FB0" w:rsidTr="004E5352">
        <w:tc>
          <w:tcPr>
            <w:tcW w:w="2830" w:type="dxa"/>
          </w:tcPr>
          <w:p w:rsidR="007D3D28" w:rsidRPr="00226FB0" w:rsidRDefault="007D3D28" w:rsidP="00B353BE">
            <w:r w:rsidRPr="00226FB0">
              <w:t>Ruokaileminen</w:t>
            </w:r>
          </w:p>
        </w:tc>
        <w:sdt>
          <w:sdtPr>
            <w:id w:val="-603038650"/>
            <w:placeholder>
              <w:docPart w:val="316FFE209AB444798007521BCDCF118A"/>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r w:rsidR="00226FB0" w:rsidRPr="00226FB0" w:rsidTr="004E5352">
        <w:tc>
          <w:tcPr>
            <w:tcW w:w="2830" w:type="dxa"/>
          </w:tcPr>
          <w:p w:rsidR="007D3D28" w:rsidRPr="00226FB0" w:rsidRDefault="007D3D28" w:rsidP="00B353BE">
            <w:r w:rsidRPr="00226FB0">
              <w:t>Lepääminen</w:t>
            </w:r>
          </w:p>
        </w:tc>
        <w:sdt>
          <w:sdtPr>
            <w:id w:val="1128509918"/>
            <w:placeholder>
              <w:docPart w:val="4F75C46010354F7DAEF321B10DE84C35"/>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r w:rsidR="00226FB0" w:rsidRPr="00226FB0" w:rsidTr="004E5352">
        <w:tc>
          <w:tcPr>
            <w:tcW w:w="2830" w:type="dxa"/>
          </w:tcPr>
          <w:p w:rsidR="007D3D28" w:rsidRPr="00226FB0" w:rsidRDefault="007D3D28" w:rsidP="00B353BE">
            <w:r w:rsidRPr="00226FB0">
              <w:t>Siirtymät</w:t>
            </w:r>
          </w:p>
        </w:tc>
        <w:sdt>
          <w:sdtPr>
            <w:id w:val="-70114953"/>
            <w:placeholder>
              <w:docPart w:val="A9C7330ED1E947449418ACCECFCE3289"/>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r w:rsidR="00226FB0" w:rsidRPr="00226FB0" w:rsidTr="004E5352">
        <w:tc>
          <w:tcPr>
            <w:tcW w:w="2830" w:type="dxa"/>
          </w:tcPr>
          <w:p w:rsidR="007D3D28" w:rsidRPr="00226FB0" w:rsidRDefault="007D3D28" w:rsidP="00B353BE">
            <w:r w:rsidRPr="00226FB0">
              <w:t>Hygienia</w:t>
            </w:r>
          </w:p>
        </w:tc>
        <w:sdt>
          <w:sdtPr>
            <w:id w:val="233437337"/>
            <w:placeholder>
              <w:docPart w:val="98AB553CBA9749F1BD2F16187635A631"/>
            </w:placeholder>
            <w:showingPlcHdr/>
          </w:sdtPr>
          <w:sdtEndPr/>
          <w:sdtContent>
            <w:tc>
              <w:tcPr>
                <w:tcW w:w="6798" w:type="dxa"/>
              </w:tcPr>
              <w:p w:rsidR="007D3D28" w:rsidRPr="00226FB0" w:rsidRDefault="007D3D28" w:rsidP="00B353BE">
                <w:r w:rsidRPr="00226FB0">
                  <w:rPr>
                    <w:rStyle w:val="Paikkamerkkiteksti"/>
                    <w:color w:val="auto"/>
                  </w:rPr>
                  <w:t>Kirjoita tekstiä napsauttamalla tätä.</w:t>
                </w:r>
              </w:p>
            </w:tc>
          </w:sdtContent>
        </w:sdt>
      </w:tr>
    </w:tbl>
    <w:p w:rsidR="007D3D28" w:rsidRDefault="00395A36" w:rsidP="00B353BE">
      <w:pPr>
        <w:pStyle w:val="Otsikko2"/>
      </w:pPr>
      <w:r>
        <w:t xml:space="preserve">TUNNE- JA VUOROVAIKUTUSTAIDOT </w:t>
      </w:r>
    </w:p>
    <w:p w:rsidR="00395A36" w:rsidRDefault="00395A36" w:rsidP="00B353BE">
      <w:r>
        <w:t xml:space="preserve">turvallinen ja myönteinen ilmapiiri lapsille ja aikuisille, kaverisuhteet </w:t>
      </w:r>
    </w:p>
    <w:p w:rsidR="00395A36" w:rsidRDefault="00395A36" w:rsidP="00B353BE">
      <w:r>
        <w:t xml:space="preserve">Liite: </w:t>
      </w:r>
      <w:proofErr w:type="spellStart"/>
      <w:r>
        <w:t>Karvi</w:t>
      </w:r>
      <w:proofErr w:type="spellEnd"/>
      <w:r>
        <w:t xml:space="preserve"> Henkilöstön ja lasten välisen vuorovaikutuksen arviointi</w:t>
      </w:r>
    </w:p>
    <w:p w:rsidR="00395A36" w:rsidRDefault="00395A36" w:rsidP="00B353BE">
      <w:r>
        <w:t>Liite: Läheisyyden kehät- arviointilomake</w:t>
      </w:r>
    </w:p>
    <w:p w:rsidR="00395A36" w:rsidRDefault="00395A36" w:rsidP="00B353BE">
      <w:pPr>
        <w:pStyle w:val="Otsikko3"/>
      </w:pPr>
      <w:r>
        <w:lastRenderedPageBreak/>
        <w:t xml:space="preserve">Vasun oheismateriaaleissa: </w:t>
      </w:r>
    </w:p>
    <w:p w:rsidR="00395A36" w:rsidRDefault="00395A36" w:rsidP="00B353BE">
      <w:pPr>
        <w:pStyle w:val="Luettelokappale"/>
      </w:pPr>
      <w:r>
        <w:t>Tunnetaidot vasussa lomake henkilöstölle ja huoltajille</w:t>
      </w:r>
    </w:p>
    <w:p w:rsidR="00395A36" w:rsidRDefault="00395A36" w:rsidP="00B353BE">
      <w:pPr>
        <w:pStyle w:val="Luettelokappale"/>
      </w:pPr>
      <w:r>
        <w:t>Tunnetaitojen vuosikello</w:t>
      </w:r>
    </w:p>
    <w:p w:rsidR="00395A36" w:rsidRPr="00226FB0" w:rsidRDefault="00395A36" w:rsidP="00B353BE">
      <w:pPr>
        <w:pStyle w:val="Luettelokappale"/>
      </w:pPr>
      <w:r w:rsidRPr="00226FB0">
        <w:t xml:space="preserve">Kiusaamisen ennaltaehkäisy ja puuttuminen </w:t>
      </w:r>
    </w:p>
    <w:p w:rsidR="00395A36" w:rsidRPr="00226FB0" w:rsidRDefault="00395A36" w:rsidP="00B353BE">
      <w:pPr>
        <w:pStyle w:val="Luettelokappale"/>
      </w:pPr>
      <w:r w:rsidRPr="00226FB0">
        <w:t>Tasa-arvosuunnitelma</w:t>
      </w:r>
    </w:p>
    <w:p w:rsidR="009A220E" w:rsidRPr="00226FB0" w:rsidRDefault="009A220E" w:rsidP="009A220E">
      <w:pPr>
        <w:pStyle w:val="Luettelokappale"/>
      </w:pPr>
      <w:r w:rsidRPr="00226FB0">
        <w:t>Oppilashuoltosuunnitelma</w:t>
      </w:r>
    </w:p>
    <w:p w:rsidR="00C32170" w:rsidRDefault="00C32170" w:rsidP="00C32170">
      <w:pPr>
        <w:pStyle w:val="Otsikko3"/>
      </w:pPr>
      <w:r>
        <w:t xml:space="preserve">Miten ryhmässämme tuetaan lasten tunne- ja vuorovaikutustaitoja? </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tc>
          <w:tcPr>
            <w:tcW w:w="10195" w:type="dxa"/>
          </w:tcPr>
          <w:sdt>
            <w:sdtPr>
              <w:id w:val="1366021684"/>
              <w:placeholder>
                <w:docPart w:val="84B85271E5714D278C2529127F34F99D"/>
              </w:placeholder>
              <w:showingPlcHdr/>
            </w:sdtPr>
            <w:sdtEndPr/>
            <w:sdtContent>
              <w:p w:rsidR="002C74D1" w:rsidRDefault="001D4638" w:rsidP="00C10DFD">
                <w:r w:rsidRPr="00364CFD">
                  <w:rPr>
                    <w:rStyle w:val="Paikkamerkkiteksti"/>
                  </w:rPr>
                  <w:t>Kirjoita tekstiä napsauttamalla tätä.</w:t>
                </w:r>
              </w:p>
            </w:sdtContent>
          </w:sdt>
        </w:tc>
      </w:tr>
    </w:tbl>
    <w:p w:rsidR="00395A36" w:rsidRDefault="00215BAF" w:rsidP="00B353BE">
      <w:pPr>
        <w:pStyle w:val="Otsikko2"/>
      </w:pPr>
      <w:r>
        <w:t>”</w:t>
      </w:r>
      <w:r w:rsidR="00395A36">
        <w:t>LEIKIN” lapsen oikeus leikkiin ja leikkipedagogiikan toteuttaminen</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889006480"/>
            <w:placeholder>
              <w:docPart w:val="2184927D820E4621B0F6C30587874D55"/>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7D3D28" w:rsidRPr="00226FB0" w:rsidRDefault="008B6C0D" w:rsidP="00B353BE">
      <w:pPr>
        <w:pStyle w:val="Otsikko2"/>
      </w:pPr>
      <w:r w:rsidRPr="00226FB0">
        <w:t>”LIIKUN”</w:t>
      </w:r>
    </w:p>
    <w:tbl>
      <w:tblPr>
        <w:tblStyle w:val="TaulukkoRuudukko"/>
        <w:tblW w:w="0" w:type="auto"/>
        <w:tblInd w:w="0" w:type="dxa"/>
        <w:tblLook w:val="04A0" w:firstRow="1" w:lastRow="0" w:firstColumn="1" w:lastColumn="0" w:noHBand="0" w:noVBand="1"/>
        <w:tblCaption w:val="Täytettävä taulukko"/>
      </w:tblPr>
      <w:tblGrid>
        <w:gridCol w:w="10195"/>
      </w:tblGrid>
      <w:tr w:rsidR="00226FB0" w:rsidRPr="00226FB0" w:rsidTr="00C10DFD">
        <w:sdt>
          <w:sdtPr>
            <w:id w:val="-1219812553"/>
            <w:placeholder>
              <w:docPart w:val="2BAF7D88BA414DF9B49FE345E83B46A2"/>
            </w:placeholder>
            <w:showingPlcHdr/>
          </w:sdtPr>
          <w:sdtEndPr/>
          <w:sdtContent>
            <w:tc>
              <w:tcPr>
                <w:tcW w:w="10195" w:type="dxa"/>
              </w:tcPr>
              <w:p w:rsidR="002C74D1" w:rsidRPr="00226FB0" w:rsidRDefault="001D4638" w:rsidP="00C10DFD">
                <w:r w:rsidRPr="00226FB0">
                  <w:rPr>
                    <w:rStyle w:val="Paikkamerkkiteksti"/>
                    <w:color w:val="auto"/>
                  </w:rPr>
                  <w:t>Kirjoita tekstiä napsauttamalla tätä.</w:t>
                </w:r>
              </w:p>
            </w:tc>
          </w:sdtContent>
        </w:sdt>
      </w:tr>
    </w:tbl>
    <w:p w:rsidR="007D3D28" w:rsidRPr="00226FB0" w:rsidRDefault="00160836" w:rsidP="00B353BE">
      <w:pPr>
        <w:pStyle w:val="Otsikko2"/>
      </w:pPr>
      <w:r w:rsidRPr="00226FB0">
        <w:t>”TUTKIN” - AJATTELUNTAIDOT, ROBOTIIKKA ja</w:t>
      </w:r>
      <w:r w:rsidR="007D3D28" w:rsidRPr="00226FB0">
        <w:t xml:space="preserve"> DIGITAIDOT</w:t>
      </w:r>
    </w:p>
    <w:tbl>
      <w:tblPr>
        <w:tblStyle w:val="TaulukkoRuudukko"/>
        <w:tblW w:w="0" w:type="auto"/>
        <w:tblInd w:w="0" w:type="dxa"/>
        <w:tblLook w:val="04A0" w:firstRow="1" w:lastRow="0" w:firstColumn="1" w:lastColumn="0" w:noHBand="0" w:noVBand="1"/>
        <w:tblCaption w:val="Täytettävä taulukko"/>
      </w:tblPr>
      <w:tblGrid>
        <w:gridCol w:w="10195"/>
      </w:tblGrid>
      <w:tr w:rsidR="00226FB0" w:rsidRPr="00226FB0" w:rsidTr="00C10DFD">
        <w:sdt>
          <w:sdtPr>
            <w:id w:val="893090454"/>
            <w:placeholder>
              <w:docPart w:val="0C730E1EEFFA45A286540F58CF89B504"/>
            </w:placeholder>
            <w:showingPlcHdr/>
          </w:sdtPr>
          <w:sdtEndPr/>
          <w:sdtContent>
            <w:tc>
              <w:tcPr>
                <w:tcW w:w="10195" w:type="dxa"/>
              </w:tcPr>
              <w:p w:rsidR="002C74D1" w:rsidRPr="00226FB0" w:rsidRDefault="001D4638" w:rsidP="00C10DFD">
                <w:r w:rsidRPr="00226FB0">
                  <w:rPr>
                    <w:rStyle w:val="Paikkamerkkiteksti"/>
                    <w:color w:val="auto"/>
                  </w:rPr>
                  <w:t>Kirjoita tekstiä napsauttamalla tätä.</w:t>
                </w:r>
              </w:p>
            </w:tc>
          </w:sdtContent>
        </w:sdt>
      </w:tr>
    </w:tbl>
    <w:p w:rsidR="007D3D28" w:rsidRPr="00226FB0" w:rsidRDefault="008B6C0D" w:rsidP="00B353BE">
      <w:pPr>
        <w:pStyle w:val="Otsikko2"/>
      </w:pPr>
      <w:r w:rsidRPr="00226FB0">
        <w:t>”ILMAISEN”</w:t>
      </w:r>
    </w:p>
    <w:tbl>
      <w:tblPr>
        <w:tblStyle w:val="TaulukkoRuudukko"/>
        <w:tblW w:w="0" w:type="auto"/>
        <w:tblInd w:w="0" w:type="dxa"/>
        <w:tblLook w:val="04A0" w:firstRow="1" w:lastRow="0" w:firstColumn="1" w:lastColumn="0" w:noHBand="0" w:noVBand="1"/>
        <w:tblCaption w:val="Täytettävä taulukko"/>
      </w:tblPr>
      <w:tblGrid>
        <w:gridCol w:w="10195"/>
      </w:tblGrid>
      <w:tr w:rsidR="002C74D1" w:rsidTr="00C10DFD">
        <w:sdt>
          <w:sdtPr>
            <w:id w:val="917445235"/>
            <w:placeholder>
              <w:docPart w:val="298F5DB6CFDD4A07884CC4C82BE42B63"/>
            </w:placeholder>
            <w:showingPlcHdr/>
          </w:sdtPr>
          <w:sdtEndPr/>
          <w:sdtContent>
            <w:tc>
              <w:tcPr>
                <w:tcW w:w="10195" w:type="dxa"/>
              </w:tcPr>
              <w:p w:rsidR="002C74D1" w:rsidRDefault="001D4638" w:rsidP="00C10DFD">
                <w:r w:rsidRPr="00364CFD">
                  <w:rPr>
                    <w:rStyle w:val="Paikkamerkkiteksti"/>
                  </w:rPr>
                  <w:t>Kirjoita tekstiä napsauttamalla tätä.</w:t>
                </w:r>
              </w:p>
            </w:tc>
          </w:sdtContent>
        </w:sdt>
      </w:tr>
    </w:tbl>
    <w:p w:rsidR="001D4638" w:rsidRDefault="001D4638">
      <w:pPr>
        <w:tabs>
          <w:tab w:val="clear" w:pos="1304"/>
          <w:tab w:val="clear" w:pos="2977"/>
          <w:tab w:val="clear" w:pos="3912"/>
          <w:tab w:val="clear" w:pos="5216"/>
          <w:tab w:val="clear" w:pos="6521"/>
          <w:tab w:val="clear" w:pos="7825"/>
          <w:tab w:val="clear" w:pos="9129"/>
        </w:tabs>
        <w:spacing w:before="0" w:after="0" w:line="240" w:lineRule="auto"/>
        <w:rPr>
          <w:rFonts w:cs="Open Sans"/>
          <w:b/>
          <w:bCs/>
          <w:color w:val="000000" w:themeColor="text1"/>
          <w:sz w:val="28"/>
        </w:rPr>
      </w:pPr>
      <w:r>
        <w:br w:type="page"/>
      </w:r>
      <w:bookmarkStart w:id="0" w:name="_GoBack"/>
      <w:bookmarkEnd w:id="0"/>
    </w:p>
    <w:p w:rsidR="007D3D28" w:rsidRDefault="007D3D28" w:rsidP="00B353BE">
      <w:pPr>
        <w:pStyle w:val="Otsikko1"/>
      </w:pPr>
      <w:r>
        <w:lastRenderedPageBreak/>
        <w:t>SEURANTA JA ARVIOINTI</w:t>
      </w:r>
    </w:p>
    <w:p w:rsidR="007D3D28" w:rsidRDefault="007D3D28" w:rsidP="00B353BE">
      <w:r>
        <w:t xml:space="preserve">Tiimin varhaiskasvatussuunnitelma on laadittu </w:t>
      </w:r>
      <w:sdt>
        <w:sdtPr>
          <w:id w:val="150335113"/>
          <w:placeholder>
            <w:docPart w:val="23DACF9DF67F43A3B65337E374068FE3"/>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p>
    <w:p w:rsidR="007D3D28" w:rsidRDefault="007D3D28" w:rsidP="001805C9">
      <w:pPr>
        <w:spacing w:after="360"/>
      </w:pPr>
      <w:r w:rsidRPr="00FA4FD9">
        <w:rPr>
          <w:b/>
        </w:rPr>
        <w:t>Tiimin jäsenten allekirjoitukset:</w:t>
      </w:r>
      <w:r>
        <w:t xml:space="preserve"> _______________________________________________________________________________________</w:t>
      </w:r>
    </w:p>
    <w:p w:rsidR="007D3D28" w:rsidRDefault="007D3D28" w:rsidP="001805C9">
      <w:pPr>
        <w:spacing w:after="360"/>
      </w:pPr>
      <w:r>
        <w:t>_______________________________________________________________________________________</w:t>
      </w:r>
    </w:p>
    <w:p w:rsidR="007D3D28" w:rsidRDefault="007D3D28" w:rsidP="001805C9">
      <w:pPr>
        <w:spacing w:after="360"/>
      </w:pPr>
      <w:r>
        <w:t>_______________________________________________________________________________________</w:t>
      </w:r>
    </w:p>
    <w:p w:rsidR="007D3D28" w:rsidRDefault="007D3D28" w:rsidP="00B353BE">
      <w:r>
        <w:t>_______________________________________________________________________________________</w:t>
      </w:r>
    </w:p>
    <w:p w:rsidR="007D3D28" w:rsidRDefault="007D3D28" w:rsidP="00B353BE">
      <w:pPr>
        <w:pStyle w:val="Otsikko2"/>
      </w:pPr>
      <w:r>
        <w:t xml:space="preserve">Tiimin </w:t>
      </w:r>
      <w:r w:rsidRPr="008B6C0D">
        <w:t>varhaiskasvatussuunnitelmasta</w:t>
      </w:r>
      <w:r>
        <w:t xml:space="preserve"> on arvioitu:</w:t>
      </w:r>
    </w:p>
    <w:p w:rsidR="00E25043" w:rsidRDefault="00E25043" w:rsidP="00E25043">
      <w:r>
        <w:rPr>
          <w:b/>
        </w:rPr>
        <w:t>1</w:t>
      </w:r>
      <w:r w:rsidRPr="00E25043">
        <w:rPr>
          <w:b/>
        </w:rPr>
        <w:t>)</w:t>
      </w:r>
      <w:r>
        <w:rPr>
          <w:b/>
        </w:rPr>
        <w:t xml:space="preserve"> Päivämäärä:</w:t>
      </w:r>
      <w:r>
        <w:t xml:space="preserve"> </w:t>
      </w:r>
      <w:sdt>
        <w:sdtPr>
          <w:id w:val="-1534252843"/>
          <w:placeholder>
            <w:docPart w:val="19691B471742445D828B75D63C6221A4"/>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845711017"/>
          <w:placeholder>
            <w:docPart w:val="88D9463BE86D4DE3AF21A1F947FAA987"/>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1214542643"/>
          <w:placeholder>
            <w:docPart w:val="87056752FDE54A7CB7C4A1F53CA3E5EC"/>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sidRPr="00E25043">
        <w:rPr>
          <w:b/>
        </w:rPr>
        <w:t>2)</w:t>
      </w:r>
      <w:r>
        <w:rPr>
          <w:b/>
        </w:rPr>
        <w:t xml:space="preserve"> Päivämäärä:</w:t>
      </w:r>
      <w:r>
        <w:t xml:space="preserve"> </w:t>
      </w:r>
      <w:sdt>
        <w:sdtPr>
          <w:id w:val="-1798823572"/>
          <w:placeholder>
            <w:docPart w:val="8EC282C27F5341EBAA1B25712A558B75"/>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944072552"/>
          <w:placeholder>
            <w:docPart w:val="849434E68AE9491B9B7E046A43DDFF17"/>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189114257"/>
          <w:placeholder>
            <w:docPart w:val="44051C077D364E878072B978A18CECC4"/>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Pr>
          <w:b/>
        </w:rPr>
        <w:t>3</w:t>
      </w:r>
      <w:r w:rsidRPr="00E25043">
        <w:rPr>
          <w:b/>
        </w:rPr>
        <w:t>)</w:t>
      </w:r>
      <w:r>
        <w:rPr>
          <w:b/>
        </w:rPr>
        <w:t xml:space="preserve"> Päivämäärä:</w:t>
      </w:r>
      <w:r>
        <w:t xml:space="preserve"> </w:t>
      </w:r>
      <w:sdt>
        <w:sdtPr>
          <w:id w:val="-240869822"/>
          <w:placeholder>
            <w:docPart w:val="32CEDDA1530D4FAB99CEEBF3DC496723"/>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385791387"/>
          <w:placeholder>
            <w:docPart w:val="88AF73EE41994BD18FB8598627402005"/>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254563900"/>
          <w:placeholder>
            <w:docPart w:val="B3C7955DD6AF4AB2ACA95C4F89D03BB4"/>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Pr>
          <w:b/>
        </w:rPr>
        <w:t>4</w:t>
      </w:r>
      <w:r w:rsidRPr="00E25043">
        <w:rPr>
          <w:b/>
        </w:rPr>
        <w:t>)</w:t>
      </w:r>
      <w:r>
        <w:rPr>
          <w:b/>
        </w:rPr>
        <w:t xml:space="preserve"> Päivämäärä:</w:t>
      </w:r>
      <w:r>
        <w:t xml:space="preserve"> </w:t>
      </w:r>
      <w:sdt>
        <w:sdtPr>
          <w:id w:val="569311198"/>
          <w:placeholder>
            <w:docPart w:val="32FEEC8CAA3E47DF8FC299FD867F4F56"/>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669586403"/>
          <w:placeholder>
            <w:docPart w:val="F0EEEFD1D8BF402F9CD003C7B3800D58"/>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1287813619"/>
          <w:placeholder>
            <w:docPart w:val="BF43797C37F7446AAA49A645E0C787F2"/>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Pr>
          <w:b/>
        </w:rPr>
        <w:t>5</w:t>
      </w:r>
      <w:r w:rsidRPr="00E25043">
        <w:rPr>
          <w:b/>
        </w:rPr>
        <w:t>)</w:t>
      </w:r>
      <w:r>
        <w:rPr>
          <w:b/>
        </w:rPr>
        <w:t xml:space="preserve"> Päivämäärä:</w:t>
      </w:r>
      <w:r>
        <w:t xml:space="preserve"> </w:t>
      </w:r>
      <w:sdt>
        <w:sdtPr>
          <w:id w:val="-1120148132"/>
          <w:placeholder>
            <w:docPart w:val="35DB74383D454F7F98045AAA4EA393C3"/>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712072195"/>
          <w:placeholder>
            <w:docPart w:val="B9ED8E4061794ACAA31BA28D7549EE53"/>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2108385820"/>
          <w:placeholder>
            <w:docPart w:val="E8FADE623BAF4A139D73DB4FAF00BB46"/>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Pr>
          <w:b/>
        </w:rPr>
        <w:t>6</w:t>
      </w:r>
      <w:r w:rsidRPr="00E25043">
        <w:rPr>
          <w:b/>
        </w:rPr>
        <w:t>)</w:t>
      </w:r>
      <w:r>
        <w:rPr>
          <w:b/>
        </w:rPr>
        <w:t xml:space="preserve"> Päivämäärä:</w:t>
      </w:r>
      <w:r>
        <w:t xml:space="preserve"> </w:t>
      </w:r>
      <w:sdt>
        <w:sdtPr>
          <w:id w:val="-1522401345"/>
          <w:placeholder>
            <w:docPart w:val="371FA667F30E4CDA8C85729625650FFB"/>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437677333"/>
          <w:placeholder>
            <w:docPart w:val="8F0FA5057EDA4DC38F724C5A8F18029A"/>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1098216053"/>
          <w:placeholder>
            <w:docPart w:val="6620E60C436D4E97B89BA51C765740ED"/>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Pr>
          <w:b/>
        </w:rPr>
        <w:t>7</w:t>
      </w:r>
      <w:r w:rsidRPr="00E25043">
        <w:rPr>
          <w:b/>
        </w:rPr>
        <w:t>)</w:t>
      </w:r>
      <w:r>
        <w:rPr>
          <w:b/>
        </w:rPr>
        <w:t xml:space="preserve"> Päivämäärä:</w:t>
      </w:r>
      <w:r>
        <w:t xml:space="preserve"> </w:t>
      </w:r>
      <w:sdt>
        <w:sdtPr>
          <w:id w:val="1966616914"/>
          <w:placeholder>
            <w:docPart w:val="EC8452FF20344D5AB64C6DC5888711E4"/>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897552222"/>
          <w:placeholder>
            <w:docPart w:val="5AFE761A3B324024886B86918D393148"/>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1234000819"/>
          <w:placeholder>
            <w:docPart w:val="53FE58EBC9454282A60D0829ED7B88C5"/>
          </w:placeholder>
          <w:showingPlcHdr/>
        </w:sdtPr>
        <w:sdtEndPr/>
        <w:sdtContent>
          <w:r w:rsidRPr="007E6FD4">
            <w:rPr>
              <w:rStyle w:val="Paikkamerkkiteksti"/>
            </w:rPr>
            <w:t>Kirjoita tekstiä napsauttamalla tätä.</w:t>
          </w:r>
        </w:sdtContent>
      </w:sdt>
    </w:p>
    <w:p w:rsidR="00677650" w:rsidRDefault="00677650" w:rsidP="00B353BE"/>
    <w:p w:rsidR="00E25043" w:rsidRDefault="00E25043" w:rsidP="00E25043">
      <w:r>
        <w:rPr>
          <w:b/>
        </w:rPr>
        <w:t>8</w:t>
      </w:r>
      <w:r w:rsidRPr="00E25043">
        <w:rPr>
          <w:b/>
        </w:rPr>
        <w:t>)</w:t>
      </w:r>
      <w:r>
        <w:rPr>
          <w:b/>
        </w:rPr>
        <w:t xml:space="preserve"> Päivämäärä:</w:t>
      </w:r>
      <w:r>
        <w:t xml:space="preserve"> </w:t>
      </w:r>
      <w:sdt>
        <w:sdtPr>
          <w:id w:val="-1758598744"/>
          <w:placeholder>
            <w:docPart w:val="95B3CA63E0B84C86874C8C5195202135"/>
          </w:placeholder>
          <w:showingPlcHdr/>
          <w:date>
            <w:dateFormat w:val="d.M.yyyy"/>
            <w:lid w:val="fi-FI"/>
            <w:storeMappedDataAs w:val="dateTime"/>
            <w:calendar w:val="gregorian"/>
          </w:date>
        </w:sdtPr>
        <w:sdtEndPr/>
        <w:sdtContent>
          <w:r w:rsidRPr="007E6FD4">
            <w:rPr>
              <w:rStyle w:val="Paikkamerkkiteksti"/>
            </w:rPr>
            <w:t>Kirjoita päivämäärä napsauttamalla tätä.</w:t>
          </w:r>
        </w:sdtContent>
      </w:sdt>
      <w:r>
        <w:t xml:space="preserve"> </w:t>
      </w:r>
    </w:p>
    <w:p w:rsidR="00E25043" w:rsidRDefault="00E25043" w:rsidP="00E25043">
      <w:r w:rsidRPr="00E25043">
        <w:rPr>
          <w:b/>
        </w:rPr>
        <w:t>Aihe:</w:t>
      </w:r>
      <w:r>
        <w:t xml:space="preserve"> </w:t>
      </w:r>
      <w:sdt>
        <w:sdtPr>
          <w:id w:val="1105387076"/>
          <w:placeholder>
            <w:docPart w:val="10F9821E80B9427D9B89C2A9631C80B8"/>
          </w:placeholder>
          <w:showingPlcHdr/>
        </w:sdtPr>
        <w:sdtEndPr/>
        <w:sdtContent>
          <w:r w:rsidRPr="007E6FD4">
            <w:rPr>
              <w:rStyle w:val="Paikkamerkkiteksti"/>
            </w:rPr>
            <w:t>Kirjoita tekstiä napsauttamalla tätä.</w:t>
          </w:r>
        </w:sdtContent>
      </w:sdt>
    </w:p>
    <w:p w:rsidR="00E25043" w:rsidRDefault="00E25043" w:rsidP="00E25043">
      <w:r w:rsidRPr="00E25043">
        <w:rPr>
          <w:b/>
        </w:rPr>
        <w:t>Toimenpiteet:</w:t>
      </w:r>
      <w:r>
        <w:t xml:space="preserve"> </w:t>
      </w:r>
      <w:sdt>
        <w:sdtPr>
          <w:id w:val="1234278574"/>
          <w:placeholder>
            <w:docPart w:val="C48F41A4E79F410EA837D2FFD5C5FD13"/>
          </w:placeholder>
          <w:showingPlcHdr/>
        </w:sdtPr>
        <w:sdtEndPr/>
        <w:sdtContent>
          <w:r w:rsidRPr="007E6FD4">
            <w:rPr>
              <w:rStyle w:val="Paikkamerkkiteksti"/>
            </w:rPr>
            <w:t>Kirjoita tekstiä napsauttamalla tätä.</w:t>
          </w:r>
        </w:sdtContent>
      </w:sdt>
    </w:p>
    <w:p w:rsidR="001D2B48" w:rsidRPr="00A317BE" w:rsidRDefault="001D2B48" w:rsidP="00B353BE"/>
    <w:sectPr w:rsidR="001D2B48" w:rsidRPr="00A317BE" w:rsidSect="00B02622">
      <w:headerReference w:type="even" r:id="rId11"/>
      <w:headerReference w:type="default" r:id="rId12"/>
      <w:footerReference w:type="default" r:id="rId13"/>
      <w:pgSz w:w="11906" w:h="16838"/>
      <w:pgMar w:top="567" w:right="567"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1C3" w:rsidRDefault="000A11C3" w:rsidP="00B353BE">
      <w:r>
        <w:separator/>
      </w:r>
    </w:p>
  </w:endnote>
  <w:endnote w:type="continuationSeparator" w:id="0">
    <w:p w:rsidR="000A11C3" w:rsidRDefault="000A11C3" w:rsidP="00B3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A023D62D-4D73-4A2E-88A6-80DAE98CC653}"/>
    <w:embedBold r:id="rId2" w:fontKey="{2CC45C95-D752-472F-BB07-8DB7DB50899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3BE" w:rsidRPr="00140371" w:rsidRDefault="00B353BE" w:rsidP="00B353BE">
    <w:pPr>
      <w:pStyle w:val="Alatunniste"/>
      <w:pBdr>
        <w:top w:val="single" w:sz="18" w:space="0" w:color="EB054B"/>
      </w:pBdr>
      <w:rPr>
        <w:rStyle w:val="Korostus"/>
        <w:color w:val="EB054B"/>
      </w:rPr>
    </w:pPr>
  </w:p>
  <w:p w:rsidR="006C6586" w:rsidRPr="00B353BE" w:rsidRDefault="00B353BE" w:rsidP="00B353BE">
    <w:pPr>
      <w:pStyle w:val="Alatunniste"/>
      <w:rPr>
        <w:rStyle w:val="Korostus"/>
        <w:b w:val="0"/>
        <w:bCs w:val="0"/>
        <w:color w:val="auto"/>
        <w:sz w:val="24"/>
        <w:szCs w:val="24"/>
      </w:rPr>
    </w:pPr>
    <w:r w:rsidRPr="0080631C">
      <w:rPr>
        <w:rStyle w:val="Korostus"/>
        <w:b w:val="0"/>
        <w:bCs w:val="0"/>
        <w:color w:val="auto"/>
        <w:sz w:val="24"/>
        <w:szCs w:val="24"/>
      </w:rPr>
      <w:t>Riihimäen kaupunki</w:t>
    </w:r>
    <w:r w:rsidRPr="0080631C">
      <w:rPr>
        <w:rStyle w:val="Korostus"/>
        <w:b w:val="0"/>
        <w:bCs w:val="0"/>
        <w:color w:val="auto"/>
        <w:sz w:val="24"/>
        <w:szCs w:val="24"/>
      </w:rPr>
      <w:tab/>
    </w:r>
    <w:r>
      <w:rPr>
        <w:rStyle w:val="Korostus"/>
        <w:b w:val="0"/>
        <w:bCs w:val="0"/>
        <w:color w:val="auto"/>
        <w:sz w:val="24"/>
        <w:szCs w:val="24"/>
      </w:rPr>
      <w:tab/>
    </w:r>
    <w:r w:rsidRPr="0080631C">
      <w:rPr>
        <w:rStyle w:val="Korostus"/>
        <w:b w:val="0"/>
        <w:bCs w:val="0"/>
        <w:color w:val="auto"/>
        <w:sz w:val="24"/>
        <w:szCs w:val="24"/>
      </w:rPr>
      <w:t>PL 125, 11101 Riihimäki</w:t>
    </w:r>
    <w:r w:rsidRPr="0080631C">
      <w:rPr>
        <w:rStyle w:val="Korostus"/>
        <w:b w:val="0"/>
        <w:bCs w:val="0"/>
        <w:color w:val="auto"/>
        <w:sz w:val="24"/>
        <w:szCs w:val="24"/>
      </w:rPr>
      <w:tab/>
    </w:r>
    <w:r>
      <w:rPr>
        <w:rStyle w:val="Korostus"/>
        <w:b w:val="0"/>
        <w:bCs w:val="0"/>
        <w:color w:val="auto"/>
        <w:sz w:val="24"/>
        <w:szCs w:val="24"/>
      </w:rPr>
      <w:tab/>
      <w:t>www.riihima</w:t>
    </w:r>
    <w:r w:rsidRPr="0080631C">
      <w:rPr>
        <w:rStyle w:val="Korostus"/>
        <w:b w:val="0"/>
        <w:bCs w:val="0"/>
        <w:color w:val="auto"/>
        <w:sz w:val="24"/>
        <w:szCs w:val="24"/>
      </w:rPr>
      <w:t>ki.fi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1C3" w:rsidRDefault="000A11C3" w:rsidP="00B353BE">
      <w:r>
        <w:separator/>
      </w:r>
    </w:p>
  </w:footnote>
  <w:footnote w:type="continuationSeparator" w:id="0">
    <w:p w:rsidR="000A11C3" w:rsidRDefault="000A11C3" w:rsidP="00B35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ivunumero"/>
      </w:rPr>
      <w:id w:val="-1976207047"/>
      <w:docPartObj>
        <w:docPartGallery w:val="Page Numbers (Top of Page)"/>
        <w:docPartUnique/>
      </w:docPartObj>
    </w:sdtPr>
    <w:sdtEndPr>
      <w:rPr>
        <w:rStyle w:val="Sivunumero"/>
      </w:rPr>
    </w:sdtEndPr>
    <w:sdtContent>
      <w:p w:rsidR="006C6586" w:rsidRDefault="006C6586" w:rsidP="00B353BE">
        <w:pPr>
          <w:pStyle w:val="Yltunniste"/>
          <w:rPr>
            <w:rStyle w:val="Sivunumero"/>
          </w:rPr>
        </w:pPr>
        <w:r>
          <w:rPr>
            <w:rStyle w:val="Sivunumero"/>
          </w:rPr>
          <w:fldChar w:fldCharType="begin"/>
        </w:r>
        <w:r>
          <w:rPr>
            <w:rStyle w:val="Sivunumero"/>
          </w:rPr>
          <w:instrText xml:space="preserve"> PAGE </w:instrText>
        </w:r>
        <w:r>
          <w:rPr>
            <w:rStyle w:val="Sivunumero"/>
          </w:rPr>
          <w:fldChar w:fldCharType="end"/>
        </w:r>
      </w:p>
    </w:sdtContent>
  </w:sdt>
  <w:p w:rsidR="006C6586" w:rsidRDefault="006C6586" w:rsidP="00B353BE">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1C2" w:rsidRPr="00F261C2" w:rsidRDefault="00D20849" w:rsidP="009B11DE">
    <w:pPr>
      <w:tabs>
        <w:tab w:val="clear" w:pos="2977"/>
        <w:tab w:val="clear" w:pos="3912"/>
      </w:tabs>
      <w:spacing w:after="480"/>
    </w:pPr>
    <w:r>
      <w:rPr>
        <w:noProof/>
        <w:lang w:eastAsia="fi-FI"/>
      </w:rPr>
      <w:drawing>
        <wp:inline distT="0" distB="0" distL="0" distR="0" wp14:anchorId="18EA659C" wp14:editId="7348C8D1">
          <wp:extent cx="1422400" cy="302639"/>
          <wp:effectExtent l="0" t="0" r="6350" b="2540"/>
          <wp:docPr id="9" name="Graphic 9" descr="Riihimä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Riihimäen logo"/>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1422400" cy="3026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88DA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F23B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E49F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66EC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0280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98EC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A894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9A67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3AD486"/>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23A61C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86F3B"/>
    <w:multiLevelType w:val="hybridMultilevel"/>
    <w:tmpl w:val="B6AA2630"/>
    <w:lvl w:ilvl="0" w:tplc="44967B52">
      <w:start w:val="1"/>
      <w:numFmt w:val="bullet"/>
      <w:pStyle w:val="Luettelokappale"/>
      <w:lvlText w:val=""/>
      <w:lvlJc w:val="left"/>
      <w:pPr>
        <w:ind w:left="2203" w:hanging="360"/>
      </w:pPr>
      <w:rPr>
        <w:rFonts w:ascii="Symbol" w:hAnsi="Symbol" w:hint="default"/>
      </w:rPr>
    </w:lvl>
    <w:lvl w:ilvl="1" w:tplc="040B0003" w:tentative="1">
      <w:start w:val="1"/>
      <w:numFmt w:val="bullet"/>
      <w:lvlText w:val="o"/>
      <w:lvlJc w:val="left"/>
      <w:pPr>
        <w:ind w:left="3311" w:hanging="360"/>
      </w:pPr>
      <w:rPr>
        <w:rFonts w:ascii="Courier New" w:hAnsi="Courier New" w:cs="Courier New" w:hint="default"/>
      </w:rPr>
    </w:lvl>
    <w:lvl w:ilvl="2" w:tplc="040B0005" w:tentative="1">
      <w:start w:val="1"/>
      <w:numFmt w:val="bullet"/>
      <w:lvlText w:val=""/>
      <w:lvlJc w:val="left"/>
      <w:pPr>
        <w:ind w:left="4031" w:hanging="360"/>
      </w:pPr>
      <w:rPr>
        <w:rFonts w:ascii="Wingdings" w:hAnsi="Wingdings" w:hint="default"/>
      </w:rPr>
    </w:lvl>
    <w:lvl w:ilvl="3" w:tplc="040B0001" w:tentative="1">
      <w:start w:val="1"/>
      <w:numFmt w:val="bullet"/>
      <w:lvlText w:val=""/>
      <w:lvlJc w:val="left"/>
      <w:pPr>
        <w:ind w:left="4751" w:hanging="360"/>
      </w:pPr>
      <w:rPr>
        <w:rFonts w:ascii="Symbol" w:hAnsi="Symbol" w:hint="default"/>
      </w:rPr>
    </w:lvl>
    <w:lvl w:ilvl="4" w:tplc="040B0003" w:tentative="1">
      <w:start w:val="1"/>
      <w:numFmt w:val="bullet"/>
      <w:lvlText w:val="o"/>
      <w:lvlJc w:val="left"/>
      <w:pPr>
        <w:ind w:left="5471" w:hanging="360"/>
      </w:pPr>
      <w:rPr>
        <w:rFonts w:ascii="Courier New" w:hAnsi="Courier New" w:cs="Courier New" w:hint="default"/>
      </w:rPr>
    </w:lvl>
    <w:lvl w:ilvl="5" w:tplc="040B0005" w:tentative="1">
      <w:start w:val="1"/>
      <w:numFmt w:val="bullet"/>
      <w:lvlText w:val=""/>
      <w:lvlJc w:val="left"/>
      <w:pPr>
        <w:ind w:left="6191" w:hanging="360"/>
      </w:pPr>
      <w:rPr>
        <w:rFonts w:ascii="Wingdings" w:hAnsi="Wingdings" w:hint="default"/>
      </w:rPr>
    </w:lvl>
    <w:lvl w:ilvl="6" w:tplc="040B0001" w:tentative="1">
      <w:start w:val="1"/>
      <w:numFmt w:val="bullet"/>
      <w:lvlText w:val=""/>
      <w:lvlJc w:val="left"/>
      <w:pPr>
        <w:ind w:left="6911" w:hanging="360"/>
      </w:pPr>
      <w:rPr>
        <w:rFonts w:ascii="Symbol" w:hAnsi="Symbol" w:hint="default"/>
      </w:rPr>
    </w:lvl>
    <w:lvl w:ilvl="7" w:tplc="040B0003" w:tentative="1">
      <w:start w:val="1"/>
      <w:numFmt w:val="bullet"/>
      <w:lvlText w:val="o"/>
      <w:lvlJc w:val="left"/>
      <w:pPr>
        <w:ind w:left="7631" w:hanging="360"/>
      </w:pPr>
      <w:rPr>
        <w:rFonts w:ascii="Courier New" w:hAnsi="Courier New" w:cs="Courier New" w:hint="default"/>
      </w:rPr>
    </w:lvl>
    <w:lvl w:ilvl="8" w:tplc="040B0005" w:tentative="1">
      <w:start w:val="1"/>
      <w:numFmt w:val="bullet"/>
      <w:lvlText w:val=""/>
      <w:lvlJc w:val="left"/>
      <w:pPr>
        <w:ind w:left="8351" w:hanging="360"/>
      </w:pPr>
      <w:rPr>
        <w:rFonts w:ascii="Wingdings" w:hAnsi="Wingdings" w:hint="default"/>
      </w:rPr>
    </w:lvl>
  </w:abstractNum>
  <w:abstractNum w:abstractNumId="11"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135F614C"/>
    <w:multiLevelType w:val="hybridMultilevel"/>
    <w:tmpl w:val="970E93E8"/>
    <w:lvl w:ilvl="0" w:tplc="99C237CC">
      <w:start w:val="1"/>
      <w:numFmt w:val="decimal"/>
      <w:lvlText w:val="%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13" w15:restartNumberingAfterBreak="0">
    <w:nsid w:val="3CDB5BB3"/>
    <w:multiLevelType w:val="hybridMultilevel"/>
    <w:tmpl w:val="58A417B6"/>
    <w:lvl w:ilvl="0" w:tplc="D35649E6">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14" w15:restartNumberingAfterBreak="0">
    <w:nsid w:val="48302543"/>
    <w:multiLevelType w:val="hybridMultilevel"/>
    <w:tmpl w:val="3BFC86FC"/>
    <w:lvl w:ilvl="0" w:tplc="17C2EA9E">
      <w:start w:val="1"/>
      <w:numFmt w:val="bullet"/>
      <w:lvlText w:val=""/>
      <w:lvlJc w:val="left"/>
      <w:pPr>
        <w:ind w:left="1440" w:hanging="360"/>
      </w:pPr>
      <w:rPr>
        <w:rFonts w:ascii="Symbol" w:hAnsi="Symbol"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start w:val="1"/>
      <w:numFmt w:val="bullet"/>
      <w:lvlText w:val=""/>
      <w:lvlJc w:val="left"/>
      <w:pPr>
        <w:ind w:left="3600" w:hanging="360"/>
      </w:pPr>
      <w:rPr>
        <w:rFonts w:ascii="Symbol" w:hAnsi="Symbol" w:hint="default"/>
      </w:rPr>
    </w:lvl>
    <w:lvl w:ilvl="4" w:tplc="040B0003">
      <w:start w:val="1"/>
      <w:numFmt w:val="bullet"/>
      <w:lvlText w:val="o"/>
      <w:lvlJc w:val="left"/>
      <w:pPr>
        <w:ind w:left="4320" w:hanging="360"/>
      </w:pPr>
      <w:rPr>
        <w:rFonts w:ascii="Courier New" w:hAnsi="Courier New" w:cs="Courier New" w:hint="default"/>
      </w:rPr>
    </w:lvl>
    <w:lvl w:ilvl="5" w:tplc="040B0005">
      <w:start w:val="1"/>
      <w:numFmt w:val="bullet"/>
      <w:lvlText w:val=""/>
      <w:lvlJc w:val="left"/>
      <w:pPr>
        <w:ind w:left="5040" w:hanging="360"/>
      </w:pPr>
      <w:rPr>
        <w:rFonts w:ascii="Wingdings" w:hAnsi="Wingdings" w:hint="default"/>
      </w:rPr>
    </w:lvl>
    <w:lvl w:ilvl="6" w:tplc="040B0001">
      <w:start w:val="1"/>
      <w:numFmt w:val="bullet"/>
      <w:lvlText w:val=""/>
      <w:lvlJc w:val="left"/>
      <w:pPr>
        <w:ind w:left="5760" w:hanging="360"/>
      </w:pPr>
      <w:rPr>
        <w:rFonts w:ascii="Symbol" w:hAnsi="Symbol" w:hint="default"/>
      </w:rPr>
    </w:lvl>
    <w:lvl w:ilvl="7" w:tplc="040B0003">
      <w:start w:val="1"/>
      <w:numFmt w:val="bullet"/>
      <w:lvlText w:val="o"/>
      <w:lvlJc w:val="left"/>
      <w:pPr>
        <w:ind w:left="6480" w:hanging="360"/>
      </w:pPr>
      <w:rPr>
        <w:rFonts w:ascii="Courier New" w:hAnsi="Courier New" w:cs="Courier New" w:hint="default"/>
      </w:rPr>
    </w:lvl>
    <w:lvl w:ilvl="8" w:tplc="040B0005">
      <w:start w:val="1"/>
      <w:numFmt w:val="bullet"/>
      <w:lvlText w:val=""/>
      <w:lvlJc w:val="left"/>
      <w:pPr>
        <w:ind w:left="7200" w:hanging="360"/>
      </w:pPr>
      <w:rPr>
        <w:rFonts w:ascii="Wingdings" w:hAnsi="Wingdings" w:hint="default"/>
      </w:rPr>
    </w:lvl>
  </w:abstractNum>
  <w:abstractNum w:abstractNumId="15" w15:restartNumberingAfterBreak="0">
    <w:nsid w:val="4C9B1C39"/>
    <w:multiLevelType w:val="hybridMultilevel"/>
    <w:tmpl w:val="B3A42EC0"/>
    <w:lvl w:ilvl="0" w:tplc="AFF607DA">
      <w:start w:val="1"/>
      <w:numFmt w:val="bullet"/>
      <w:lvlText w:val=""/>
      <w:lvlJc w:val="left"/>
      <w:pPr>
        <w:ind w:left="1985"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412307"/>
    <w:multiLevelType w:val="hybridMultilevel"/>
    <w:tmpl w:val="E3388D5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6AF63190"/>
    <w:multiLevelType w:val="hybridMultilevel"/>
    <w:tmpl w:val="23060758"/>
    <w:lvl w:ilvl="0" w:tplc="093A6884">
      <w:start w:val="1"/>
      <w:numFmt w:val="decimal"/>
      <w:pStyle w:val="Otsikko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5"/>
  </w:num>
  <w:num w:numId="2">
    <w:abstractNumId w:val="11"/>
  </w:num>
  <w:num w:numId="3">
    <w:abstractNumId w:val="13"/>
  </w:num>
  <w:num w:numId="4">
    <w:abstractNumId w:val="12"/>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C3"/>
    <w:rsid w:val="00034D72"/>
    <w:rsid w:val="00075B57"/>
    <w:rsid w:val="00094F13"/>
    <w:rsid w:val="000A11C3"/>
    <w:rsid w:val="000C3FE2"/>
    <w:rsid w:val="001325BD"/>
    <w:rsid w:val="00140371"/>
    <w:rsid w:val="0015300A"/>
    <w:rsid w:val="00160836"/>
    <w:rsid w:val="001805C9"/>
    <w:rsid w:val="001D2B48"/>
    <w:rsid w:val="001D4638"/>
    <w:rsid w:val="001F32E1"/>
    <w:rsid w:val="00215BAF"/>
    <w:rsid w:val="00226FB0"/>
    <w:rsid w:val="002726BB"/>
    <w:rsid w:val="002B2FE6"/>
    <w:rsid w:val="002C74D1"/>
    <w:rsid w:val="002D2106"/>
    <w:rsid w:val="002D2E5C"/>
    <w:rsid w:val="003361E5"/>
    <w:rsid w:val="003714DF"/>
    <w:rsid w:val="00375BC3"/>
    <w:rsid w:val="003937BA"/>
    <w:rsid w:val="00395A36"/>
    <w:rsid w:val="00466AEE"/>
    <w:rsid w:val="00474DAB"/>
    <w:rsid w:val="004B3FDC"/>
    <w:rsid w:val="004E61B1"/>
    <w:rsid w:val="0058506E"/>
    <w:rsid w:val="005E11B2"/>
    <w:rsid w:val="00606C60"/>
    <w:rsid w:val="006152F3"/>
    <w:rsid w:val="00666834"/>
    <w:rsid w:val="00677650"/>
    <w:rsid w:val="00695DD5"/>
    <w:rsid w:val="006C006F"/>
    <w:rsid w:val="006C4AB9"/>
    <w:rsid w:val="006C6586"/>
    <w:rsid w:val="006E4C33"/>
    <w:rsid w:val="006F0B62"/>
    <w:rsid w:val="00710AD9"/>
    <w:rsid w:val="00774D6A"/>
    <w:rsid w:val="00793210"/>
    <w:rsid w:val="007A1EC7"/>
    <w:rsid w:val="007B3277"/>
    <w:rsid w:val="007D3D28"/>
    <w:rsid w:val="0080631C"/>
    <w:rsid w:val="008633E5"/>
    <w:rsid w:val="00866929"/>
    <w:rsid w:val="00870523"/>
    <w:rsid w:val="0087273A"/>
    <w:rsid w:val="008B6C0D"/>
    <w:rsid w:val="008D31B3"/>
    <w:rsid w:val="008E6C8D"/>
    <w:rsid w:val="00900CB1"/>
    <w:rsid w:val="00942A53"/>
    <w:rsid w:val="00955276"/>
    <w:rsid w:val="009A220E"/>
    <w:rsid w:val="009B11DE"/>
    <w:rsid w:val="00A317BE"/>
    <w:rsid w:val="00A81AB2"/>
    <w:rsid w:val="00B02622"/>
    <w:rsid w:val="00B353BE"/>
    <w:rsid w:val="00B51495"/>
    <w:rsid w:val="00B5323F"/>
    <w:rsid w:val="00B83D59"/>
    <w:rsid w:val="00BA1CDB"/>
    <w:rsid w:val="00BB58BE"/>
    <w:rsid w:val="00BF28AD"/>
    <w:rsid w:val="00C32170"/>
    <w:rsid w:val="00C428D0"/>
    <w:rsid w:val="00C60D7E"/>
    <w:rsid w:val="00D20849"/>
    <w:rsid w:val="00D4499C"/>
    <w:rsid w:val="00D54BAB"/>
    <w:rsid w:val="00DB0202"/>
    <w:rsid w:val="00DD620E"/>
    <w:rsid w:val="00E25043"/>
    <w:rsid w:val="00EC262E"/>
    <w:rsid w:val="00F21196"/>
    <w:rsid w:val="00F261C2"/>
    <w:rsid w:val="00F83C12"/>
    <w:rsid w:val="00F975B5"/>
    <w:rsid w:val="00FA4FD9"/>
    <w:rsid w:val="00FB5C0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BBC6A07A-F5A7-49FA-8B4F-1AE1F02D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2C74D1"/>
    <w:pPr>
      <w:tabs>
        <w:tab w:val="left" w:pos="1304"/>
        <w:tab w:val="left" w:pos="2977"/>
        <w:tab w:val="left" w:pos="3912"/>
        <w:tab w:val="left" w:pos="5216"/>
        <w:tab w:val="left" w:pos="6521"/>
        <w:tab w:val="left" w:pos="7825"/>
        <w:tab w:val="left" w:pos="9129"/>
      </w:tabs>
      <w:spacing w:before="120" w:after="120" w:line="360" w:lineRule="auto"/>
    </w:pPr>
    <w:rPr>
      <w:rFonts w:ascii="Open Sans" w:hAnsi="Open Sans"/>
      <w:sz w:val="22"/>
    </w:rPr>
  </w:style>
  <w:style w:type="paragraph" w:styleId="Otsikko1">
    <w:name w:val="heading 1"/>
    <w:basedOn w:val="Normaali"/>
    <w:next w:val="Normaalisisennetty"/>
    <w:link w:val="Otsikko1Char"/>
    <w:uiPriority w:val="9"/>
    <w:qFormat/>
    <w:rsid w:val="002C74D1"/>
    <w:pPr>
      <w:numPr>
        <w:numId w:val="18"/>
      </w:numPr>
      <w:spacing w:before="480"/>
      <w:ind w:hanging="720"/>
      <w:outlineLvl w:val="0"/>
    </w:pPr>
    <w:rPr>
      <w:rFonts w:cs="Open Sans"/>
      <w:b/>
      <w:bCs/>
      <w:color w:val="000000" w:themeColor="text1"/>
      <w:sz w:val="28"/>
    </w:rPr>
  </w:style>
  <w:style w:type="paragraph" w:styleId="Otsikko2">
    <w:name w:val="heading 2"/>
    <w:basedOn w:val="Normaali"/>
    <w:next w:val="Normaalisisennetty"/>
    <w:link w:val="Otsikko2Char"/>
    <w:uiPriority w:val="9"/>
    <w:unhideWhenUsed/>
    <w:qFormat/>
    <w:rsid w:val="008B6C0D"/>
    <w:pPr>
      <w:spacing w:after="0"/>
      <w:outlineLvl w:val="1"/>
    </w:pPr>
    <w:rPr>
      <w:b/>
      <w:bCs/>
    </w:rPr>
  </w:style>
  <w:style w:type="paragraph" w:styleId="Otsikko3">
    <w:name w:val="heading 3"/>
    <w:basedOn w:val="Normaali"/>
    <w:next w:val="Normaalisisennetty"/>
    <w:link w:val="Otsikko3Char"/>
    <w:uiPriority w:val="9"/>
    <w:unhideWhenUsed/>
    <w:qFormat/>
    <w:rsid w:val="00666834"/>
    <w:pPr>
      <w:spacing w:after="0"/>
      <w:outlineLvl w:val="2"/>
    </w:pPr>
    <w:rPr>
      <w:b/>
      <w:bCs/>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C74D1"/>
    <w:rPr>
      <w:rFonts w:ascii="Open Sans" w:hAnsi="Open Sans" w:cs="Open Sans"/>
      <w:b/>
      <w:bCs/>
      <w:color w:val="000000" w:themeColor="text1"/>
      <w:sz w:val="28"/>
    </w:rPr>
  </w:style>
  <w:style w:type="character" w:customStyle="1" w:styleId="Otsikko2Char">
    <w:name w:val="Otsikko 2 Char"/>
    <w:basedOn w:val="Kappaleenoletusfontti"/>
    <w:link w:val="Otsikko2"/>
    <w:uiPriority w:val="9"/>
    <w:rsid w:val="008B6C0D"/>
    <w:rPr>
      <w:rFonts w:ascii="Open Sans" w:hAnsi="Open Sans"/>
      <w:b/>
      <w:bCs/>
      <w:sz w:val="22"/>
    </w:rPr>
  </w:style>
  <w:style w:type="character" w:customStyle="1" w:styleId="Otsikko3Char">
    <w:name w:val="Otsikko 3 Char"/>
    <w:basedOn w:val="Kappaleenoletusfontti"/>
    <w:link w:val="Otsikko3"/>
    <w:uiPriority w:val="9"/>
    <w:rsid w:val="00666834"/>
    <w:rPr>
      <w:rFonts w:ascii="Open Sans" w:hAnsi="Open Sans"/>
      <w:b/>
      <w:bCs/>
      <w:sz w:val="22"/>
    </w:rPr>
  </w:style>
  <w:style w:type="paragraph" w:styleId="Yltunniste">
    <w:name w:val="header"/>
    <w:basedOn w:val="Normaali"/>
    <w:link w:val="YltunnisteChar"/>
    <w:uiPriority w:val="99"/>
    <w:unhideWhenUsed/>
    <w:rsid w:val="0080631C"/>
    <w:pPr>
      <w:tabs>
        <w:tab w:val="center" w:pos="4513"/>
        <w:tab w:val="right" w:pos="9026"/>
      </w:tabs>
      <w:spacing w:before="0" w:after="360" w:line="240" w:lineRule="auto"/>
    </w:pPr>
  </w:style>
  <w:style w:type="character" w:customStyle="1" w:styleId="YltunnisteChar">
    <w:name w:val="Ylätunniste Char"/>
    <w:basedOn w:val="Kappaleenoletusfontti"/>
    <w:link w:val="Yltunniste"/>
    <w:uiPriority w:val="99"/>
    <w:rsid w:val="0080631C"/>
    <w:rPr>
      <w:rFonts w:ascii="Open Sans" w:hAnsi="Open Sans"/>
      <w:lang w:val="fi-FI"/>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pPr>
      <w:numPr>
        <w:numId w:val="0"/>
      </w:numPr>
    </w:pPr>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87273A"/>
    <w:pPr>
      <w:numPr>
        <w:numId w:val="17"/>
      </w:numPr>
      <w:tabs>
        <w:tab w:val="clear" w:pos="1304"/>
        <w:tab w:val="clear" w:pos="3912"/>
        <w:tab w:val="clear" w:pos="5216"/>
        <w:tab w:val="clear" w:pos="6521"/>
        <w:tab w:val="clear" w:pos="7825"/>
        <w:tab w:val="clear" w:pos="9129"/>
      </w:tabs>
      <w:spacing w:before="0"/>
      <w:ind w:left="1871" w:hanging="567"/>
      <w:contextualSpacing/>
    </w:pPr>
    <w:rPr>
      <w:rFonts w:cs="Open Sans"/>
    </w:rPr>
  </w:style>
  <w:style w:type="numbering" w:customStyle="1" w:styleId="CurrentList1">
    <w:name w:val="Current List1"/>
    <w:uiPriority w:val="99"/>
    <w:rsid w:val="002B2FE6"/>
    <w:pPr>
      <w:numPr>
        <w:numId w:val="2"/>
      </w:numPr>
    </w:pPr>
  </w:style>
  <w:style w:type="paragraph" w:styleId="NormaaliWWW">
    <w:name w:val="Normal (Web)"/>
    <w:basedOn w:val="Normaali"/>
    <w:uiPriority w:val="99"/>
    <w:unhideWhenUsed/>
    <w:rsid w:val="008633E5"/>
    <w:pPr>
      <w:spacing w:before="100" w:beforeAutospacing="1" w:after="100" w:afterAutospacing="1" w:line="240" w:lineRule="auto"/>
    </w:pPr>
    <w:rPr>
      <w:rFonts w:ascii="Times New Roman" w:eastAsia="Times New Roman" w:hAnsi="Times New Roman" w:cs="Times New Roman"/>
    </w:rPr>
  </w:style>
  <w:style w:type="paragraph" w:customStyle="1" w:styleId="Vastaanottaja">
    <w:name w:val="Vastaanottaja"/>
    <w:basedOn w:val="Normaali"/>
    <w:qFormat/>
    <w:rsid w:val="00B02622"/>
    <w:pPr>
      <w:spacing w:before="0" w:after="0"/>
    </w:pPr>
  </w:style>
  <w:style w:type="paragraph" w:customStyle="1" w:styleId="Normaalisisennetty">
    <w:name w:val="Normaali sisennetty"/>
    <w:basedOn w:val="Normaali"/>
    <w:qFormat/>
    <w:rsid w:val="0080631C"/>
    <w:pPr>
      <w:ind w:left="1304"/>
    </w:pPr>
  </w:style>
  <w:style w:type="paragraph" w:styleId="Erottuvalainaus">
    <w:name w:val="Intense Quote"/>
    <w:basedOn w:val="Normaali"/>
    <w:next w:val="Normaali"/>
    <w:link w:val="ErottuvalainausChar"/>
    <w:uiPriority w:val="30"/>
    <w:qFormat/>
    <w:rsid w:val="0080631C"/>
    <w:pPr>
      <w:pBdr>
        <w:top w:val="single" w:sz="18" w:space="10" w:color="EB054B"/>
        <w:bottom w:val="single" w:sz="18" w:space="10" w:color="EB054B"/>
      </w:pBdr>
      <w:spacing w:before="360" w:after="360"/>
      <w:ind w:left="1304" w:right="1304"/>
    </w:pPr>
    <w:rPr>
      <w:iCs/>
      <w:color w:val="000000" w:themeColor="text1"/>
    </w:rPr>
  </w:style>
  <w:style w:type="character" w:customStyle="1" w:styleId="ErottuvalainausChar">
    <w:name w:val="Erottuva lainaus Char"/>
    <w:basedOn w:val="Kappaleenoletusfontti"/>
    <w:link w:val="Erottuvalainaus"/>
    <w:uiPriority w:val="30"/>
    <w:rsid w:val="0080631C"/>
    <w:rPr>
      <w:rFonts w:ascii="Open Sans" w:hAnsi="Open Sans"/>
      <w:iCs/>
      <w:color w:val="000000" w:themeColor="text1"/>
    </w:rPr>
  </w:style>
  <w:style w:type="paragraph" w:styleId="Kuvaotsikko">
    <w:name w:val="caption"/>
    <w:basedOn w:val="Normaali"/>
    <w:next w:val="Normaali"/>
    <w:uiPriority w:val="35"/>
    <w:unhideWhenUsed/>
    <w:qFormat/>
    <w:rsid w:val="001D2B48"/>
    <w:pPr>
      <w:tabs>
        <w:tab w:val="clear" w:pos="1304"/>
        <w:tab w:val="clear" w:pos="3912"/>
        <w:tab w:val="clear" w:pos="5216"/>
        <w:tab w:val="clear" w:pos="6521"/>
        <w:tab w:val="clear" w:pos="7825"/>
        <w:tab w:val="clear" w:pos="9129"/>
      </w:tabs>
      <w:spacing w:before="0" w:after="200"/>
    </w:pPr>
    <w:rPr>
      <w:rFonts w:ascii="Arial" w:hAnsi="Arial"/>
      <w:iCs/>
      <w:noProof/>
      <w:color w:val="000000" w:themeColor="text1"/>
      <w:szCs w:val="18"/>
    </w:rPr>
  </w:style>
  <w:style w:type="character" w:styleId="Erottuvaviittaus">
    <w:name w:val="Intense Reference"/>
    <w:basedOn w:val="Kappaleenoletusfontti"/>
    <w:uiPriority w:val="32"/>
    <w:qFormat/>
    <w:rsid w:val="001D2B48"/>
    <w:rPr>
      <w:b/>
      <w:bCs/>
      <w:smallCaps/>
      <w:color w:val="4472C4" w:themeColor="accent1"/>
      <w:spacing w:val="5"/>
    </w:rPr>
  </w:style>
  <w:style w:type="table" w:styleId="TaulukkoRuudukko">
    <w:name w:val="Table Grid"/>
    <w:basedOn w:val="Normaalitaulukko"/>
    <w:uiPriority w:val="59"/>
    <w:rsid w:val="001D2B48"/>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eroituluettelo">
    <w:name w:val="List Number"/>
    <w:basedOn w:val="Normaali"/>
    <w:uiPriority w:val="99"/>
    <w:unhideWhenUsed/>
    <w:rsid w:val="006C006F"/>
    <w:pPr>
      <w:numPr>
        <w:numId w:val="12"/>
      </w:numPr>
      <w:ind w:left="1871" w:hanging="567"/>
      <w:contextualSpacing/>
    </w:pPr>
  </w:style>
  <w:style w:type="character" w:styleId="Hyperlinkki">
    <w:name w:val="Hyperlink"/>
    <w:basedOn w:val="Kappaleenoletusfontti"/>
    <w:uiPriority w:val="99"/>
    <w:unhideWhenUsed/>
    <w:rsid w:val="00A317BE"/>
    <w:rPr>
      <w:color w:val="0563C1" w:themeColor="hyperlink"/>
      <w:u w:val="single"/>
    </w:rPr>
  </w:style>
  <w:style w:type="character" w:customStyle="1" w:styleId="UnresolvedMention">
    <w:name w:val="Unresolved Mention"/>
    <w:basedOn w:val="Kappaleenoletusfontti"/>
    <w:uiPriority w:val="99"/>
    <w:semiHidden/>
    <w:unhideWhenUsed/>
    <w:rsid w:val="00A317BE"/>
    <w:rPr>
      <w:color w:val="605E5C"/>
      <w:shd w:val="clear" w:color="auto" w:fill="E1DFDD"/>
    </w:rPr>
  </w:style>
  <w:style w:type="table" w:customStyle="1" w:styleId="TaulukkoRuudukko1">
    <w:name w:val="Taulukko Ruudukko1"/>
    <w:basedOn w:val="Normaalitaulukko"/>
    <w:next w:val="TaulukkoRuudukko"/>
    <w:uiPriority w:val="59"/>
    <w:rsid w:val="00D54BAB"/>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D54B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243">
      <w:bodyDiv w:val="1"/>
      <w:marLeft w:val="0"/>
      <w:marRight w:val="0"/>
      <w:marTop w:val="0"/>
      <w:marBottom w:val="0"/>
      <w:divBdr>
        <w:top w:val="none" w:sz="0" w:space="0" w:color="auto"/>
        <w:left w:val="none" w:sz="0" w:space="0" w:color="auto"/>
        <w:bottom w:val="none" w:sz="0" w:space="0" w:color="auto"/>
        <w:right w:val="none" w:sz="0" w:space="0" w:color="auto"/>
      </w:divBdr>
    </w:div>
    <w:div w:id="290747303">
      <w:bodyDiv w:val="1"/>
      <w:marLeft w:val="0"/>
      <w:marRight w:val="0"/>
      <w:marTop w:val="0"/>
      <w:marBottom w:val="0"/>
      <w:divBdr>
        <w:top w:val="none" w:sz="0" w:space="0" w:color="auto"/>
        <w:left w:val="none" w:sz="0" w:space="0" w:color="auto"/>
        <w:bottom w:val="none" w:sz="0" w:space="0" w:color="auto"/>
        <w:right w:val="none" w:sz="0" w:space="0" w:color="auto"/>
      </w:divBdr>
    </w:div>
    <w:div w:id="523400048">
      <w:bodyDiv w:val="1"/>
      <w:marLeft w:val="0"/>
      <w:marRight w:val="0"/>
      <w:marTop w:val="0"/>
      <w:marBottom w:val="0"/>
      <w:divBdr>
        <w:top w:val="none" w:sz="0" w:space="0" w:color="auto"/>
        <w:left w:val="none" w:sz="0" w:space="0" w:color="auto"/>
        <w:bottom w:val="none" w:sz="0" w:space="0" w:color="auto"/>
        <w:right w:val="none" w:sz="0" w:space="0" w:color="auto"/>
      </w:divBdr>
    </w:div>
    <w:div w:id="89929340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miettinen\Desktop\Asiakirjapoh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18AFDF69E644C5587716EFEBA5A28F7"/>
        <w:category>
          <w:name w:val="Yleiset"/>
          <w:gallery w:val="placeholder"/>
        </w:category>
        <w:types>
          <w:type w:val="bbPlcHdr"/>
        </w:types>
        <w:behaviors>
          <w:behavior w:val="content"/>
        </w:behaviors>
        <w:guid w:val="{9BCC5AD8-6F22-435B-88A8-FA4B6567C2A0}"/>
      </w:docPartPr>
      <w:docPartBody>
        <w:p w:rsidR="00A61B75" w:rsidRDefault="00E44E1B" w:rsidP="00E44E1B">
          <w:pPr>
            <w:pStyle w:val="418AFDF69E644C5587716EFEBA5A28F76"/>
          </w:pPr>
          <w:r w:rsidRPr="00774D6A">
            <w:rPr>
              <w:rStyle w:val="Paikkamerkkiteksti"/>
              <w:rFonts w:cs="Open Sans"/>
            </w:rPr>
            <w:t>Nimi</w:t>
          </w:r>
        </w:p>
      </w:docPartBody>
    </w:docPart>
    <w:docPart>
      <w:docPartPr>
        <w:name w:val="C326F98DF4B745A998A86F0CE75A0D23"/>
        <w:category>
          <w:name w:val="Yleiset"/>
          <w:gallery w:val="placeholder"/>
        </w:category>
        <w:types>
          <w:type w:val="bbPlcHdr"/>
        </w:types>
        <w:behaviors>
          <w:behavior w:val="content"/>
        </w:behaviors>
        <w:guid w:val="{6E7EA684-B439-4894-A055-0E190CC00195}"/>
      </w:docPartPr>
      <w:docPartBody>
        <w:p w:rsidR="00A61B75" w:rsidRDefault="00E44E1B" w:rsidP="00E44E1B">
          <w:pPr>
            <w:pStyle w:val="C326F98DF4B745A998A86F0CE75A0D236"/>
          </w:pPr>
          <w:r w:rsidRPr="00774D6A">
            <w:rPr>
              <w:rStyle w:val="Paikkamerkkiteksti"/>
              <w:rFonts w:cs="Open Sans"/>
            </w:rPr>
            <w:t>Osaaminen</w:t>
          </w:r>
        </w:p>
      </w:docPartBody>
    </w:docPart>
    <w:docPart>
      <w:docPartPr>
        <w:name w:val="55FCB50946F14A40AE19890F774846AC"/>
        <w:category>
          <w:name w:val="Yleiset"/>
          <w:gallery w:val="placeholder"/>
        </w:category>
        <w:types>
          <w:type w:val="bbPlcHdr"/>
        </w:types>
        <w:behaviors>
          <w:behavior w:val="content"/>
        </w:behaviors>
        <w:guid w:val="{4C0F43E8-F554-4C13-8C05-9FEBE6F1A173}"/>
      </w:docPartPr>
      <w:docPartBody>
        <w:p w:rsidR="00A61B75" w:rsidRDefault="00E44E1B" w:rsidP="00E44E1B">
          <w:pPr>
            <w:pStyle w:val="55FCB50946F14A40AE19890F774846AC6"/>
          </w:pPr>
          <w:r w:rsidRPr="00774D6A">
            <w:rPr>
              <w:rStyle w:val="Paikkamerkkiteksti"/>
              <w:rFonts w:cs="Open Sans"/>
            </w:rPr>
            <w:t>Vahvuudet.</w:t>
          </w:r>
        </w:p>
      </w:docPartBody>
    </w:docPart>
    <w:docPart>
      <w:docPartPr>
        <w:name w:val="8E9DCA7A961E4C80B1D4B2507F47515C"/>
        <w:category>
          <w:name w:val="Yleiset"/>
          <w:gallery w:val="placeholder"/>
        </w:category>
        <w:types>
          <w:type w:val="bbPlcHdr"/>
        </w:types>
        <w:behaviors>
          <w:behavior w:val="content"/>
        </w:behaviors>
        <w:guid w:val="{E93719EA-4552-48C2-ADC4-8462627952B9}"/>
      </w:docPartPr>
      <w:docPartBody>
        <w:p w:rsidR="00A61B75" w:rsidRDefault="00E44E1B" w:rsidP="00E44E1B">
          <w:pPr>
            <w:pStyle w:val="8E9DCA7A961E4C80B1D4B2507F47515C6"/>
          </w:pPr>
          <w:r w:rsidRPr="00774D6A">
            <w:rPr>
              <w:rStyle w:val="Paikkamerkkiteksti"/>
              <w:rFonts w:cs="Open Sans"/>
            </w:rPr>
            <w:t>Nimi</w:t>
          </w:r>
        </w:p>
      </w:docPartBody>
    </w:docPart>
    <w:docPart>
      <w:docPartPr>
        <w:name w:val="FE80588C8B6F4C318F3562B4C6A7214B"/>
        <w:category>
          <w:name w:val="Yleiset"/>
          <w:gallery w:val="placeholder"/>
        </w:category>
        <w:types>
          <w:type w:val="bbPlcHdr"/>
        </w:types>
        <w:behaviors>
          <w:behavior w:val="content"/>
        </w:behaviors>
        <w:guid w:val="{6A0136FE-98C1-45BF-BD0D-D1C38BC2E73D}"/>
      </w:docPartPr>
      <w:docPartBody>
        <w:p w:rsidR="00A61B75" w:rsidRDefault="00E44E1B" w:rsidP="00E44E1B">
          <w:pPr>
            <w:pStyle w:val="FE80588C8B6F4C318F3562B4C6A7214B6"/>
          </w:pPr>
          <w:r w:rsidRPr="00774D6A">
            <w:rPr>
              <w:rStyle w:val="Paikkamerkkiteksti"/>
              <w:rFonts w:cs="Open Sans"/>
            </w:rPr>
            <w:t>Osaaminen</w:t>
          </w:r>
        </w:p>
      </w:docPartBody>
    </w:docPart>
    <w:docPart>
      <w:docPartPr>
        <w:name w:val="043DB4863F704C10AA5E3D0D88BED51D"/>
        <w:category>
          <w:name w:val="Yleiset"/>
          <w:gallery w:val="placeholder"/>
        </w:category>
        <w:types>
          <w:type w:val="bbPlcHdr"/>
        </w:types>
        <w:behaviors>
          <w:behavior w:val="content"/>
        </w:behaviors>
        <w:guid w:val="{DD24DCE1-237B-4BAA-94F3-412D43185C73}"/>
      </w:docPartPr>
      <w:docPartBody>
        <w:p w:rsidR="00A61B75" w:rsidRDefault="00E44E1B" w:rsidP="00E44E1B">
          <w:pPr>
            <w:pStyle w:val="043DB4863F704C10AA5E3D0D88BED51D6"/>
          </w:pPr>
          <w:r w:rsidRPr="00774D6A">
            <w:rPr>
              <w:rStyle w:val="Paikkamerkkiteksti"/>
              <w:rFonts w:cs="Open Sans"/>
            </w:rPr>
            <w:t>Vahvuudet..</w:t>
          </w:r>
        </w:p>
      </w:docPartBody>
    </w:docPart>
    <w:docPart>
      <w:docPartPr>
        <w:name w:val="948FA5B1ECE1496E99368C3FEB37F4B5"/>
        <w:category>
          <w:name w:val="Yleiset"/>
          <w:gallery w:val="placeholder"/>
        </w:category>
        <w:types>
          <w:type w:val="bbPlcHdr"/>
        </w:types>
        <w:behaviors>
          <w:behavior w:val="content"/>
        </w:behaviors>
        <w:guid w:val="{8DE1C358-6C43-4050-B9F3-4537358E9A49}"/>
      </w:docPartPr>
      <w:docPartBody>
        <w:p w:rsidR="00A61B75" w:rsidRDefault="00E44E1B" w:rsidP="00E44E1B">
          <w:pPr>
            <w:pStyle w:val="948FA5B1ECE1496E99368C3FEB37F4B56"/>
          </w:pPr>
          <w:r w:rsidRPr="00774D6A">
            <w:rPr>
              <w:rStyle w:val="Paikkamerkkiteksti"/>
              <w:rFonts w:cs="Open Sans"/>
            </w:rPr>
            <w:t>Nimi</w:t>
          </w:r>
        </w:p>
      </w:docPartBody>
    </w:docPart>
    <w:docPart>
      <w:docPartPr>
        <w:name w:val="1CE54D359C9E4EE5A6443505FA56DBBA"/>
        <w:category>
          <w:name w:val="Yleiset"/>
          <w:gallery w:val="placeholder"/>
        </w:category>
        <w:types>
          <w:type w:val="bbPlcHdr"/>
        </w:types>
        <w:behaviors>
          <w:behavior w:val="content"/>
        </w:behaviors>
        <w:guid w:val="{33185702-8705-4E30-9FB4-39864D417832}"/>
      </w:docPartPr>
      <w:docPartBody>
        <w:p w:rsidR="00A61B75" w:rsidRDefault="00E44E1B" w:rsidP="00E44E1B">
          <w:pPr>
            <w:pStyle w:val="1CE54D359C9E4EE5A6443505FA56DBBA6"/>
          </w:pPr>
          <w:r w:rsidRPr="00774D6A">
            <w:rPr>
              <w:rStyle w:val="Paikkamerkkiteksti"/>
              <w:rFonts w:cs="Open Sans"/>
            </w:rPr>
            <w:t>Osaaminen</w:t>
          </w:r>
        </w:p>
      </w:docPartBody>
    </w:docPart>
    <w:docPart>
      <w:docPartPr>
        <w:name w:val="BD7D345F97044E648599FBD84A0969D3"/>
        <w:category>
          <w:name w:val="Yleiset"/>
          <w:gallery w:val="placeholder"/>
        </w:category>
        <w:types>
          <w:type w:val="bbPlcHdr"/>
        </w:types>
        <w:behaviors>
          <w:behavior w:val="content"/>
        </w:behaviors>
        <w:guid w:val="{6A4A892C-FA5A-41E8-B147-E88EBF2AEB44}"/>
      </w:docPartPr>
      <w:docPartBody>
        <w:p w:rsidR="00A61B75" w:rsidRDefault="00E44E1B" w:rsidP="00E44E1B">
          <w:pPr>
            <w:pStyle w:val="BD7D345F97044E648599FBD84A0969D36"/>
          </w:pPr>
          <w:r w:rsidRPr="00774D6A">
            <w:rPr>
              <w:rStyle w:val="Paikkamerkkiteksti"/>
              <w:rFonts w:cs="Open Sans"/>
            </w:rPr>
            <w:t>Vahvuudet.</w:t>
          </w:r>
        </w:p>
      </w:docPartBody>
    </w:docPart>
    <w:docPart>
      <w:docPartPr>
        <w:name w:val="AA462746AC8A4F3898BA5F4127046B86"/>
        <w:category>
          <w:name w:val="Yleiset"/>
          <w:gallery w:val="placeholder"/>
        </w:category>
        <w:types>
          <w:type w:val="bbPlcHdr"/>
        </w:types>
        <w:behaviors>
          <w:behavior w:val="content"/>
        </w:behaviors>
        <w:guid w:val="{FB940864-4EB8-4376-A739-3053E13E9AA7}"/>
      </w:docPartPr>
      <w:docPartBody>
        <w:p w:rsidR="00A61B75" w:rsidRDefault="00E44E1B" w:rsidP="00E44E1B">
          <w:pPr>
            <w:pStyle w:val="AA462746AC8A4F3898BA5F4127046B866"/>
          </w:pPr>
          <w:r w:rsidRPr="00774D6A">
            <w:rPr>
              <w:rStyle w:val="Paikkamerkkiteksti"/>
              <w:rFonts w:cs="Open Sans"/>
            </w:rPr>
            <w:t>Nimi</w:t>
          </w:r>
        </w:p>
      </w:docPartBody>
    </w:docPart>
    <w:docPart>
      <w:docPartPr>
        <w:name w:val="CC34238BF0A64BA5849F5EAD93D6BB26"/>
        <w:category>
          <w:name w:val="Yleiset"/>
          <w:gallery w:val="placeholder"/>
        </w:category>
        <w:types>
          <w:type w:val="bbPlcHdr"/>
        </w:types>
        <w:behaviors>
          <w:behavior w:val="content"/>
        </w:behaviors>
        <w:guid w:val="{56EA85D7-E465-4174-9A67-831AE16C5D35}"/>
      </w:docPartPr>
      <w:docPartBody>
        <w:p w:rsidR="00A61B75" w:rsidRDefault="00E44E1B" w:rsidP="00E44E1B">
          <w:pPr>
            <w:pStyle w:val="CC34238BF0A64BA5849F5EAD93D6BB266"/>
          </w:pPr>
          <w:r w:rsidRPr="00774D6A">
            <w:rPr>
              <w:rStyle w:val="Paikkamerkkiteksti"/>
              <w:rFonts w:cs="Open Sans"/>
            </w:rPr>
            <w:t>Osaaminen</w:t>
          </w:r>
        </w:p>
      </w:docPartBody>
    </w:docPart>
    <w:docPart>
      <w:docPartPr>
        <w:name w:val="3BA29F8A5AFF4472890A9E86FCFFDE76"/>
        <w:category>
          <w:name w:val="Yleiset"/>
          <w:gallery w:val="placeholder"/>
        </w:category>
        <w:types>
          <w:type w:val="bbPlcHdr"/>
        </w:types>
        <w:behaviors>
          <w:behavior w:val="content"/>
        </w:behaviors>
        <w:guid w:val="{E9C1C4BD-E19F-43E0-865C-05AC62F9D9F5}"/>
      </w:docPartPr>
      <w:docPartBody>
        <w:p w:rsidR="00A61B75" w:rsidRDefault="00E44E1B" w:rsidP="00E44E1B">
          <w:pPr>
            <w:pStyle w:val="3BA29F8A5AFF4472890A9E86FCFFDE766"/>
          </w:pPr>
          <w:r w:rsidRPr="00774D6A">
            <w:rPr>
              <w:rStyle w:val="Paikkamerkkiteksti"/>
              <w:rFonts w:cs="Open Sans"/>
            </w:rPr>
            <w:t>Vahvuudet.</w:t>
          </w:r>
        </w:p>
      </w:docPartBody>
    </w:docPart>
    <w:docPart>
      <w:docPartPr>
        <w:name w:val="A515F6FAC97D4FF1B0A62858582E183E"/>
        <w:category>
          <w:name w:val="Yleiset"/>
          <w:gallery w:val="placeholder"/>
        </w:category>
        <w:types>
          <w:type w:val="bbPlcHdr"/>
        </w:types>
        <w:behaviors>
          <w:behavior w:val="content"/>
        </w:behaviors>
        <w:guid w:val="{DA9E8860-3A80-4AF1-A76D-F63D95F701BB}"/>
      </w:docPartPr>
      <w:docPartBody>
        <w:p w:rsidR="00A61B75" w:rsidRDefault="00E44E1B" w:rsidP="00E44E1B">
          <w:pPr>
            <w:pStyle w:val="A515F6FAC97D4FF1B0A62858582E183E6"/>
          </w:pPr>
          <w:r w:rsidRPr="00774D6A">
            <w:rPr>
              <w:rStyle w:val="Paikkamerkkiteksti"/>
              <w:rFonts w:cs="Open Sans"/>
            </w:rPr>
            <w:t>Nimi.</w:t>
          </w:r>
        </w:p>
      </w:docPartBody>
    </w:docPart>
    <w:docPart>
      <w:docPartPr>
        <w:name w:val="24EE6740120E48B5BD10F1D7C9688FB5"/>
        <w:category>
          <w:name w:val="Yleiset"/>
          <w:gallery w:val="placeholder"/>
        </w:category>
        <w:types>
          <w:type w:val="bbPlcHdr"/>
        </w:types>
        <w:behaviors>
          <w:behavior w:val="content"/>
        </w:behaviors>
        <w:guid w:val="{C5F86710-9D3E-4C47-9417-B4E28F1F086E}"/>
      </w:docPartPr>
      <w:docPartBody>
        <w:p w:rsidR="00A61B75" w:rsidRDefault="00E44E1B" w:rsidP="00E44E1B">
          <w:pPr>
            <w:pStyle w:val="24EE6740120E48B5BD10F1D7C9688FB56"/>
          </w:pPr>
          <w:r w:rsidRPr="00774D6A">
            <w:rPr>
              <w:rStyle w:val="Paikkamerkkiteksti"/>
              <w:rFonts w:cs="Open Sans"/>
            </w:rPr>
            <w:t>Osaaminen</w:t>
          </w:r>
        </w:p>
      </w:docPartBody>
    </w:docPart>
    <w:docPart>
      <w:docPartPr>
        <w:name w:val="0EF61541B23648C083024989D0B9224D"/>
        <w:category>
          <w:name w:val="Yleiset"/>
          <w:gallery w:val="placeholder"/>
        </w:category>
        <w:types>
          <w:type w:val="bbPlcHdr"/>
        </w:types>
        <w:behaviors>
          <w:behavior w:val="content"/>
        </w:behaviors>
        <w:guid w:val="{45A6A0BC-4B51-427E-B364-A2E8C74A6EAD}"/>
      </w:docPartPr>
      <w:docPartBody>
        <w:p w:rsidR="00A61B75" w:rsidRDefault="00E44E1B" w:rsidP="00E44E1B">
          <w:pPr>
            <w:pStyle w:val="0EF61541B23648C083024989D0B9224D6"/>
          </w:pPr>
          <w:r w:rsidRPr="00774D6A">
            <w:rPr>
              <w:rStyle w:val="Paikkamerkkiteksti"/>
              <w:rFonts w:cs="Open Sans"/>
            </w:rPr>
            <w:t>Vahvuudet.</w:t>
          </w:r>
        </w:p>
      </w:docPartBody>
    </w:docPart>
    <w:docPart>
      <w:docPartPr>
        <w:name w:val="5208447623134868B24F678F6FD01AE1"/>
        <w:category>
          <w:name w:val="Yleiset"/>
          <w:gallery w:val="placeholder"/>
        </w:category>
        <w:types>
          <w:type w:val="bbPlcHdr"/>
        </w:types>
        <w:behaviors>
          <w:behavior w:val="content"/>
        </w:behaviors>
        <w:guid w:val="{0B16C17A-F0E5-417B-AE21-09A2CC6976A2}"/>
      </w:docPartPr>
      <w:docPartBody>
        <w:p w:rsidR="00BD45F6" w:rsidRDefault="00E44E1B" w:rsidP="00E44E1B">
          <w:pPr>
            <w:pStyle w:val="5208447623134868B24F678F6FD01AE14"/>
          </w:pPr>
          <w:r w:rsidRPr="007E6FD4">
            <w:rPr>
              <w:rStyle w:val="Paikkamerkkiteksti"/>
            </w:rPr>
            <w:t>Kirjoita tekstiä napsauttamalla tätä.</w:t>
          </w:r>
        </w:p>
      </w:docPartBody>
    </w:docPart>
    <w:docPart>
      <w:docPartPr>
        <w:name w:val="E2DC56F7FDB84732BA1424F2C1F1F0CE"/>
        <w:category>
          <w:name w:val="Yleiset"/>
          <w:gallery w:val="placeholder"/>
        </w:category>
        <w:types>
          <w:type w:val="bbPlcHdr"/>
        </w:types>
        <w:behaviors>
          <w:behavior w:val="content"/>
        </w:behaviors>
        <w:guid w:val="{50DC1F75-49DE-4A84-91C7-D877296B27D0}"/>
      </w:docPartPr>
      <w:docPartBody>
        <w:p w:rsidR="00BD45F6" w:rsidRDefault="00E44E1B" w:rsidP="00E44E1B">
          <w:pPr>
            <w:pStyle w:val="E2DC56F7FDB84732BA1424F2C1F1F0CE4"/>
          </w:pPr>
          <w:r w:rsidRPr="007E6FD4">
            <w:rPr>
              <w:rStyle w:val="Paikkamerkkiteksti"/>
            </w:rPr>
            <w:t>Kirjoita tekstiä napsauttamalla tätä.</w:t>
          </w:r>
        </w:p>
      </w:docPartBody>
    </w:docPart>
    <w:docPart>
      <w:docPartPr>
        <w:name w:val="84F092131940452298CF8B0919A7A6AD"/>
        <w:category>
          <w:name w:val="Yleiset"/>
          <w:gallery w:val="placeholder"/>
        </w:category>
        <w:types>
          <w:type w:val="bbPlcHdr"/>
        </w:types>
        <w:behaviors>
          <w:behavior w:val="content"/>
        </w:behaviors>
        <w:guid w:val="{969FADBF-D009-4B94-9BE4-9808DE52DCBF}"/>
      </w:docPartPr>
      <w:docPartBody>
        <w:p w:rsidR="00BD45F6" w:rsidRDefault="00E44E1B" w:rsidP="00E44E1B">
          <w:pPr>
            <w:pStyle w:val="84F092131940452298CF8B0919A7A6AD4"/>
          </w:pPr>
          <w:r w:rsidRPr="007E6FD4">
            <w:rPr>
              <w:rStyle w:val="Paikkamerkkiteksti"/>
            </w:rPr>
            <w:t>Kirjoita tekstiä napsauttamalla tätä.</w:t>
          </w:r>
        </w:p>
      </w:docPartBody>
    </w:docPart>
    <w:docPart>
      <w:docPartPr>
        <w:name w:val="316FFE209AB444798007521BCDCF118A"/>
        <w:category>
          <w:name w:val="Yleiset"/>
          <w:gallery w:val="placeholder"/>
        </w:category>
        <w:types>
          <w:type w:val="bbPlcHdr"/>
        </w:types>
        <w:behaviors>
          <w:behavior w:val="content"/>
        </w:behaviors>
        <w:guid w:val="{02EBDAC9-1F07-4E7B-BC7B-666C45B090DF}"/>
      </w:docPartPr>
      <w:docPartBody>
        <w:p w:rsidR="00BD45F6" w:rsidRDefault="00E44E1B" w:rsidP="00E44E1B">
          <w:pPr>
            <w:pStyle w:val="316FFE209AB444798007521BCDCF118A4"/>
          </w:pPr>
          <w:r w:rsidRPr="007E6FD4">
            <w:rPr>
              <w:rStyle w:val="Paikkamerkkiteksti"/>
            </w:rPr>
            <w:t>Kirjoita tekstiä napsauttamalla tätä.</w:t>
          </w:r>
        </w:p>
      </w:docPartBody>
    </w:docPart>
    <w:docPart>
      <w:docPartPr>
        <w:name w:val="4F75C46010354F7DAEF321B10DE84C35"/>
        <w:category>
          <w:name w:val="Yleiset"/>
          <w:gallery w:val="placeholder"/>
        </w:category>
        <w:types>
          <w:type w:val="bbPlcHdr"/>
        </w:types>
        <w:behaviors>
          <w:behavior w:val="content"/>
        </w:behaviors>
        <w:guid w:val="{81740D59-1F66-4B4B-818E-2178BEE5F429}"/>
      </w:docPartPr>
      <w:docPartBody>
        <w:p w:rsidR="00BD45F6" w:rsidRDefault="00E44E1B" w:rsidP="00E44E1B">
          <w:pPr>
            <w:pStyle w:val="4F75C46010354F7DAEF321B10DE84C354"/>
          </w:pPr>
          <w:r w:rsidRPr="007E6FD4">
            <w:rPr>
              <w:rStyle w:val="Paikkamerkkiteksti"/>
            </w:rPr>
            <w:t>Kirjoita tekstiä napsauttamalla tätä.</w:t>
          </w:r>
        </w:p>
      </w:docPartBody>
    </w:docPart>
    <w:docPart>
      <w:docPartPr>
        <w:name w:val="A9C7330ED1E947449418ACCECFCE3289"/>
        <w:category>
          <w:name w:val="Yleiset"/>
          <w:gallery w:val="placeholder"/>
        </w:category>
        <w:types>
          <w:type w:val="bbPlcHdr"/>
        </w:types>
        <w:behaviors>
          <w:behavior w:val="content"/>
        </w:behaviors>
        <w:guid w:val="{FD5D3CCC-045F-44A4-AD88-4AA5093F08AF}"/>
      </w:docPartPr>
      <w:docPartBody>
        <w:p w:rsidR="00BD45F6" w:rsidRDefault="00E44E1B" w:rsidP="00E44E1B">
          <w:pPr>
            <w:pStyle w:val="A9C7330ED1E947449418ACCECFCE32894"/>
          </w:pPr>
          <w:r w:rsidRPr="007E6FD4">
            <w:rPr>
              <w:rStyle w:val="Paikkamerkkiteksti"/>
            </w:rPr>
            <w:t>Kirjoita tekstiä napsauttamalla tätä.</w:t>
          </w:r>
        </w:p>
      </w:docPartBody>
    </w:docPart>
    <w:docPart>
      <w:docPartPr>
        <w:name w:val="98AB553CBA9749F1BD2F16187635A631"/>
        <w:category>
          <w:name w:val="Yleiset"/>
          <w:gallery w:val="placeholder"/>
        </w:category>
        <w:types>
          <w:type w:val="bbPlcHdr"/>
        </w:types>
        <w:behaviors>
          <w:behavior w:val="content"/>
        </w:behaviors>
        <w:guid w:val="{FE64CEEA-B0DC-4229-AC0A-CD8B7E0CF837}"/>
      </w:docPartPr>
      <w:docPartBody>
        <w:p w:rsidR="00BD45F6" w:rsidRDefault="00E44E1B" w:rsidP="00E44E1B">
          <w:pPr>
            <w:pStyle w:val="98AB553CBA9749F1BD2F16187635A6314"/>
          </w:pPr>
          <w:r w:rsidRPr="007E6FD4">
            <w:rPr>
              <w:rStyle w:val="Paikkamerkkiteksti"/>
            </w:rPr>
            <w:t>Kirjoita tekstiä napsauttamalla tätä.</w:t>
          </w:r>
        </w:p>
      </w:docPartBody>
    </w:docPart>
    <w:docPart>
      <w:docPartPr>
        <w:name w:val="23DACF9DF67F43A3B65337E374068FE3"/>
        <w:category>
          <w:name w:val="Yleiset"/>
          <w:gallery w:val="placeholder"/>
        </w:category>
        <w:types>
          <w:type w:val="bbPlcHdr"/>
        </w:types>
        <w:behaviors>
          <w:behavior w:val="content"/>
        </w:behaviors>
        <w:guid w:val="{083897CB-B330-4AE9-B048-72CA20D3B0B5}"/>
      </w:docPartPr>
      <w:docPartBody>
        <w:p w:rsidR="00BD45F6" w:rsidRDefault="00E44E1B" w:rsidP="00E44E1B">
          <w:pPr>
            <w:pStyle w:val="23DACF9DF67F43A3B65337E374068FE34"/>
          </w:pPr>
          <w:r w:rsidRPr="007E6FD4">
            <w:rPr>
              <w:rStyle w:val="Paikkamerkkiteksti"/>
            </w:rPr>
            <w:t>Kirjoita päivämäärä napsauttamalla tätä.</w:t>
          </w:r>
        </w:p>
      </w:docPartBody>
    </w:docPart>
    <w:docPart>
      <w:docPartPr>
        <w:name w:val="2866A7723B8149C091D22B42B4DC59A9"/>
        <w:category>
          <w:name w:val="Yleiset"/>
          <w:gallery w:val="placeholder"/>
        </w:category>
        <w:types>
          <w:type w:val="bbPlcHdr"/>
        </w:types>
        <w:behaviors>
          <w:behavior w:val="content"/>
        </w:behaviors>
        <w:guid w:val="{B4BA664F-99C1-4525-BCF7-FCEB476B495E}"/>
      </w:docPartPr>
      <w:docPartBody>
        <w:p w:rsidR="005A25AA" w:rsidRDefault="00E44E1B" w:rsidP="00E44E1B">
          <w:pPr>
            <w:pStyle w:val="2866A7723B8149C091D22B42B4DC59A92"/>
          </w:pPr>
          <w:r w:rsidRPr="00B83D59">
            <w:rPr>
              <w:rStyle w:val="Paikkamerkkiteksti"/>
              <w:b w:val="0"/>
            </w:rPr>
            <w:t>Kirjoita päivämäärä napsauttamalla tätä.</w:t>
          </w:r>
        </w:p>
      </w:docPartBody>
    </w:docPart>
    <w:docPart>
      <w:docPartPr>
        <w:name w:val="100D93A073494E148EC3B2A2C9A7F98D"/>
        <w:category>
          <w:name w:val="Yleiset"/>
          <w:gallery w:val="placeholder"/>
        </w:category>
        <w:types>
          <w:type w:val="bbPlcHdr"/>
        </w:types>
        <w:behaviors>
          <w:behavior w:val="content"/>
        </w:behaviors>
        <w:guid w:val="{1F02C648-AE4F-4FCB-86ED-B2CE17EB0049}"/>
      </w:docPartPr>
      <w:docPartBody>
        <w:p w:rsidR="005A25AA" w:rsidRDefault="00E44E1B" w:rsidP="00E44E1B">
          <w:pPr>
            <w:pStyle w:val="100D93A073494E148EC3B2A2C9A7F98D2"/>
          </w:pPr>
          <w:r w:rsidRPr="00B83D59">
            <w:rPr>
              <w:rStyle w:val="Paikkamerkkiteksti"/>
            </w:rPr>
            <w:t>Kirjoita tekstiä napsauttamalla tätä.</w:t>
          </w:r>
        </w:p>
      </w:docPartBody>
    </w:docPart>
    <w:docPart>
      <w:docPartPr>
        <w:name w:val="A04E29D4EFA2477D9ADF87F9AEFA57D1"/>
        <w:category>
          <w:name w:val="Yleiset"/>
          <w:gallery w:val="placeholder"/>
        </w:category>
        <w:types>
          <w:type w:val="bbPlcHdr"/>
        </w:types>
        <w:behaviors>
          <w:behavior w:val="content"/>
        </w:behaviors>
        <w:guid w:val="{4D151B05-750E-462C-B5DB-F9C2896CD64F}"/>
      </w:docPartPr>
      <w:docPartBody>
        <w:p w:rsidR="005A25AA" w:rsidRDefault="00E44E1B" w:rsidP="00E44E1B">
          <w:pPr>
            <w:pStyle w:val="A04E29D4EFA2477D9ADF87F9AEFA57D11"/>
          </w:pPr>
          <w:r w:rsidRPr="00364CFD">
            <w:rPr>
              <w:rStyle w:val="Paikkamerkkiteksti"/>
            </w:rPr>
            <w:t>Kirjoita tekstiä napsauttamalla tätä.</w:t>
          </w:r>
        </w:p>
      </w:docPartBody>
    </w:docPart>
    <w:docPart>
      <w:docPartPr>
        <w:name w:val="6B789BBDB5824AC49C9A4A84A2394919"/>
        <w:category>
          <w:name w:val="Yleiset"/>
          <w:gallery w:val="placeholder"/>
        </w:category>
        <w:types>
          <w:type w:val="bbPlcHdr"/>
        </w:types>
        <w:behaviors>
          <w:behavior w:val="content"/>
        </w:behaviors>
        <w:guid w:val="{DFBD6205-CF6A-4893-AD52-0E40EDB48DFC}"/>
      </w:docPartPr>
      <w:docPartBody>
        <w:p w:rsidR="005A25AA" w:rsidRDefault="00E44E1B" w:rsidP="00E44E1B">
          <w:pPr>
            <w:pStyle w:val="6B789BBDB5824AC49C9A4A84A23949191"/>
          </w:pPr>
          <w:r w:rsidRPr="00364CFD">
            <w:rPr>
              <w:rStyle w:val="Paikkamerkkiteksti"/>
            </w:rPr>
            <w:t>Kirjoita tekstiä napsauttamalla tätä.</w:t>
          </w:r>
        </w:p>
      </w:docPartBody>
    </w:docPart>
    <w:docPart>
      <w:docPartPr>
        <w:name w:val="A443EC94769644FEAE690814DF350AC6"/>
        <w:category>
          <w:name w:val="Yleiset"/>
          <w:gallery w:val="placeholder"/>
        </w:category>
        <w:types>
          <w:type w:val="bbPlcHdr"/>
        </w:types>
        <w:behaviors>
          <w:behavior w:val="content"/>
        </w:behaviors>
        <w:guid w:val="{6A957D43-0C17-4D04-A062-B95FAA6A353D}"/>
      </w:docPartPr>
      <w:docPartBody>
        <w:p w:rsidR="005A25AA" w:rsidRDefault="00E44E1B" w:rsidP="00E44E1B">
          <w:pPr>
            <w:pStyle w:val="A443EC94769644FEAE690814DF350AC61"/>
          </w:pPr>
          <w:r w:rsidRPr="00364CFD">
            <w:rPr>
              <w:rStyle w:val="Paikkamerkkiteksti"/>
            </w:rPr>
            <w:t>Kirjoita tekstiä napsauttamalla tätä.</w:t>
          </w:r>
        </w:p>
      </w:docPartBody>
    </w:docPart>
    <w:docPart>
      <w:docPartPr>
        <w:name w:val="DBB809C05EAD4106B877E58AA4FD4806"/>
        <w:category>
          <w:name w:val="Yleiset"/>
          <w:gallery w:val="placeholder"/>
        </w:category>
        <w:types>
          <w:type w:val="bbPlcHdr"/>
        </w:types>
        <w:behaviors>
          <w:behavior w:val="content"/>
        </w:behaviors>
        <w:guid w:val="{86300423-AD8E-4DE3-AE4E-ECF02BB93966}"/>
      </w:docPartPr>
      <w:docPartBody>
        <w:p w:rsidR="005A25AA" w:rsidRDefault="00E44E1B">
          <w:r w:rsidRPr="00B353BE">
            <w:t>Kirjoita tekstiä napsauttamalla tätä.</w:t>
          </w:r>
        </w:p>
      </w:docPartBody>
    </w:docPart>
    <w:docPart>
      <w:docPartPr>
        <w:name w:val="84B85271E5714D278C2529127F34F99D"/>
        <w:category>
          <w:name w:val="Yleiset"/>
          <w:gallery w:val="placeholder"/>
        </w:category>
        <w:types>
          <w:type w:val="bbPlcHdr"/>
        </w:types>
        <w:behaviors>
          <w:behavior w:val="content"/>
        </w:behaviors>
        <w:guid w:val="{FE3A45EE-3345-4082-B27C-695C63ED55C8}"/>
      </w:docPartPr>
      <w:docPartBody>
        <w:p w:rsidR="005A25AA" w:rsidRDefault="00E44E1B" w:rsidP="00E44E1B">
          <w:pPr>
            <w:pStyle w:val="84B85271E5714D278C2529127F34F99D1"/>
          </w:pPr>
          <w:r w:rsidRPr="00364CFD">
            <w:rPr>
              <w:rStyle w:val="Paikkamerkkiteksti"/>
            </w:rPr>
            <w:t>Kirjoita tekstiä napsauttamalla tätä.</w:t>
          </w:r>
        </w:p>
      </w:docPartBody>
    </w:docPart>
    <w:docPart>
      <w:docPartPr>
        <w:name w:val="6CC7F7B9553241169A5718477A5C96B0"/>
        <w:category>
          <w:name w:val="Yleiset"/>
          <w:gallery w:val="placeholder"/>
        </w:category>
        <w:types>
          <w:type w:val="bbPlcHdr"/>
        </w:types>
        <w:behaviors>
          <w:behavior w:val="content"/>
        </w:behaviors>
        <w:guid w:val="{2482B485-B8E7-4998-84F4-3CE23BAB6004}"/>
      </w:docPartPr>
      <w:docPartBody>
        <w:p w:rsidR="005A25AA" w:rsidRDefault="00E44E1B" w:rsidP="00E44E1B">
          <w:pPr>
            <w:pStyle w:val="6CC7F7B9553241169A5718477A5C96B0"/>
          </w:pPr>
          <w:r w:rsidRPr="00364CFD">
            <w:rPr>
              <w:rStyle w:val="Paikkamerkkiteksti"/>
            </w:rPr>
            <w:t>Kirjoita tekstiä napsauttamalla tätä.</w:t>
          </w:r>
        </w:p>
      </w:docPartBody>
    </w:docPart>
    <w:docPart>
      <w:docPartPr>
        <w:name w:val="0E2DA2BF14E444D9B9469253097F7F10"/>
        <w:category>
          <w:name w:val="Yleiset"/>
          <w:gallery w:val="placeholder"/>
        </w:category>
        <w:types>
          <w:type w:val="bbPlcHdr"/>
        </w:types>
        <w:behaviors>
          <w:behavior w:val="content"/>
        </w:behaviors>
        <w:guid w:val="{19751945-75B2-4A38-A11D-CC00CB62425A}"/>
      </w:docPartPr>
      <w:docPartBody>
        <w:p w:rsidR="005A25AA" w:rsidRDefault="00E44E1B" w:rsidP="00E44E1B">
          <w:pPr>
            <w:pStyle w:val="0E2DA2BF14E444D9B9469253097F7F10"/>
          </w:pPr>
          <w:r w:rsidRPr="00364CFD">
            <w:rPr>
              <w:rStyle w:val="Paikkamerkkiteksti"/>
            </w:rPr>
            <w:t>Kirjoita tekstiä napsauttamalla tätä.</w:t>
          </w:r>
        </w:p>
      </w:docPartBody>
    </w:docPart>
    <w:docPart>
      <w:docPartPr>
        <w:name w:val="A381F12789334033B64BEC65C635981B"/>
        <w:category>
          <w:name w:val="Yleiset"/>
          <w:gallery w:val="placeholder"/>
        </w:category>
        <w:types>
          <w:type w:val="bbPlcHdr"/>
        </w:types>
        <w:behaviors>
          <w:behavior w:val="content"/>
        </w:behaviors>
        <w:guid w:val="{5BE3510B-3E53-4FBB-917D-3BFEFA1C9449}"/>
      </w:docPartPr>
      <w:docPartBody>
        <w:p w:rsidR="005A25AA" w:rsidRDefault="00E44E1B" w:rsidP="00E44E1B">
          <w:pPr>
            <w:pStyle w:val="A381F12789334033B64BEC65C635981B"/>
          </w:pPr>
          <w:r w:rsidRPr="00364CFD">
            <w:rPr>
              <w:rStyle w:val="Paikkamerkkiteksti"/>
            </w:rPr>
            <w:t>Kirjoita tekstiä napsauttamalla tätä.</w:t>
          </w:r>
        </w:p>
      </w:docPartBody>
    </w:docPart>
    <w:docPart>
      <w:docPartPr>
        <w:name w:val="7A11F675FD3D40EE9101CAEFA591312F"/>
        <w:category>
          <w:name w:val="Yleiset"/>
          <w:gallery w:val="placeholder"/>
        </w:category>
        <w:types>
          <w:type w:val="bbPlcHdr"/>
        </w:types>
        <w:behaviors>
          <w:behavior w:val="content"/>
        </w:behaviors>
        <w:guid w:val="{5FF1CAEE-A038-444B-B91B-782EB4EF20D3}"/>
      </w:docPartPr>
      <w:docPartBody>
        <w:p w:rsidR="005A25AA" w:rsidRDefault="00E44E1B" w:rsidP="00E44E1B">
          <w:pPr>
            <w:pStyle w:val="7A11F675FD3D40EE9101CAEFA591312F"/>
          </w:pPr>
          <w:r w:rsidRPr="00364CFD">
            <w:rPr>
              <w:rStyle w:val="Paikkamerkkiteksti"/>
            </w:rPr>
            <w:t>Kirjoita tekstiä napsauttamalla tätä.</w:t>
          </w:r>
        </w:p>
      </w:docPartBody>
    </w:docPart>
    <w:docPart>
      <w:docPartPr>
        <w:name w:val="F6EF963542154D328A731C8F935776EF"/>
        <w:category>
          <w:name w:val="Yleiset"/>
          <w:gallery w:val="placeholder"/>
        </w:category>
        <w:types>
          <w:type w:val="bbPlcHdr"/>
        </w:types>
        <w:behaviors>
          <w:behavior w:val="content"/>
        </w:behaviors>
        <w:guid w:val="{8AFF2DE2-36FB-4053-B048-F5A9DFA95AE3}"/>
      </w:docPartPr>
      <w:docPartBody>
        <w:p w:rsidR="005A25AA" w:rsidRDefault="00E44E1B" w:rsidP="00E44E1B">
          <w:pPr>
            <w:pStyle w:val="F6EF963542154D328A731C8F935776EF"/>
          </w:pPr>
          <w:r w:rsidRPr="00364CFD">
            <w:rPr>
              <w:rStyle w:val="Paikkamerkkiteksti"/>
            </w:rPr>
            <w:t>Kirjoita tekstiä napsauttamalla tätä.</w:t>
          </w:r>
        </w:p>
      </w:docPartBody>
    </w:docPart>
    <w:docPart>
      <w:docPartPr>
        <w:name w:val="9605617DE2F54D8D9F04E3FAED265FD4"/>
        <w:category>
          <w:name w:val="Yleiset"/>
          <w:gallery w:val="placeholder"/>
        </w:category>
        <w:types>
          <w:type w:val="bbPlcHdr"/>
        </w:types>
        <w:behaviors>
          <w:behavior w:val="content"/>
        </w:behaviors>
        <w:guid w:val="{39427DFF-DCBB-4CB2-8C05-5F02E9599AA9}"/>
      </w:docPartPr>
      <w:docPartBody>
        <w:p w:rsidR="005A25AA" w:rsidRDefault="00E44E1B" w:rsidP="00E44E1B">
          <w:pPr>
            <w:pStyle w:val="9605617DE2F54D8D9F04E3FAED265FD4"/>
          </w:pPr>
          <w:r w:rsidRPr="00364CFD">
            <w:rPr>
              <w:rStyle w:val="Paikkamerkkiteksti"/>
            </w:rPr>
            <w:t>Kirjoita tekstiä napsauttamalla tätä.</w:t>
          </w:r>
        </w:p>
      </w:docPartBody>
    </w:docPart>
    <w:docPart>
      <w:docPartPr>
        <w:name w:val="50B0D4D514BB4802A04E96FE79C5B509"/>
        <w:category>
          <w:name w:val="Yleiset"/>
          <w:gallery w:val="placeholder"/>
        </w:category>
        <w:types>
          <w:type w:val="bbPlcHdr"/>
        </w:types>
        <w:behaviors>
          <w:behavior w:val="content"/>
        </w:behaviors>
        <w:guid w:val="{CFCAEC85-EB4D-40C8-8A3B-577D33EA284E}"/>
      </w:docPartPr>
      <w:docPartBody>
        <w:p w:rsidR="005A25AA" w:rsidRDefault="00E44E1B" w:rsidP="00E44E1B">
          <w:pPr>
            <w:pStyle w:val="50B0D4D514BB4802A04E96FE79C5B509"/>
          </w:pPr>
          <w:r w:rsidRPr="00364CFD">
            <w:rPr>
              <w:rStyle w:val="Paikkamerkkiteksti"/>
            </w:rPr>
            <w:t>Kirjoita tekstiä napsauttamalla tätä.</w:t>
          </w:r>
        </w:p>
      </w:docPartBody>
    </w:docPart>
    <w:docPart>
      <w:docPartPr>
        <w:name w:val="FBEA5AF3EBAC40AA840C54B41D80F364"/>
        <w:category>
          <w:name w:val="Yleiset"/>
          <w:gallery w:val="placeholder"/>
        </w:category>
        <w:types>
          <w:type w:val="bbPlcHdr"/>
        </w:types>
        <w:behaviors>
          <w:behavior w:val="content"/>
        </w:behaviors>
        <w:guid w:val="{5E43ADFB-6E21-472A-B1DB-51EB62627CDB}"/>
      </w:docPartPr>
      <w:docPartBody>
        <w:p w:rsidR="005A25AA" w:rsidRDefault="00E44E1B" w:rsidP="00E44E1B">
          <w:pPr>
            <w:pStyle w:val="FBEA5AF3EBAC40AA840C54B41D80F364"/>
          </w:pPr>
          <w:r w:rsidRPr="00364CFD">
            <w:rPr>
              <w:rStyle w:val="Paikkamerkkiteksti"/>
            </w:rPr>
            <w:t>Kirjoita tekstiä napsauttamalla tätä.</w:t>
          </w:r>
        </w:p>
      </w:docPartBody>
    </w:docPart>
    <w:docPart>
      <w:docPartPr>
        <w:name w:val="031C3F8A116D4F26BE28E3EC82FE920A"/>
        <w:category>
          <w:name w:val="Yleiset"/>
          <w:gallery w:val="placeholder"/>
        </w:category>
        <w:types>
          <w:type w:val="bbPlcHdr"/>
        </w:types>
        <w:behaviors>
          <w:behavior w:val="content"/>
        </w:behaviors>
        <w:guid w:val="{333E4C0F-6911-453A-B3B0-A92F44B98B04}"/>
      </w:docPartPr>
      <w:docPartBody>
        <w:p w:rsidR="005A25AA" w:rsidRDefault="00E44E1B" w:rsidP="00E44E1B">
          <w:pPr>
            <w:pStyle w:val="031C3F8A116D4F26BE28E3EC82FE920A"/>
          </w:pPr>
          <w:r w:rsidRPr="00364CFD">
            <w:rPr>
              <w:rStyle w:val="Paikkamerkkiteksti"/>
            </w:rPr>
            <w:t>Kirjoita tekstiä napsauttamalla tätä.</w:t>
          </w:r>
        </w:p>
      </w:docPartBody>
    </w:docPart>
    <w:docPart>
      <w:docPartPr>
        <w:name w:val="710FDBC36B694E02B47533DE4E0B0A5E"/>
        <w:category>
          <w:name w:val="Yleiset"/>
          <w:gallery w:val="placeholder"/>
        </w:category>
        <w:types>
          <w:type w:val="bbPlcHdr"/>
        </w:types>
        <w:behaviors>
          <w:behavior w:val="content"/>
        </w:behaviors>
        <w:guid w:val="{1613079F-94CF-4A4A-AFB4-23A5D1B1A906}"/>
      </w:docPartPr>
      <w:docPartBody>
        <w:p w:rsidR="005A25AA" w:rsidRDefault="00E44E1B" w:rsidP="00E44E1B">
          <w:pPr>
            <w:pStyle w:val="710FDBC36B694E02B47533DE4E0B0A5E"/>
          </w:pPr>
          <w:r w:rsidRPr="00364CFD">
            <w:rPr>
              <w:rStyle w:val="Paikkamerkkiteksti"/>
            </w:rPr>
            <w:t>Kirjoita tekstiä napsauttamalla tätä.</w:t>
          </w:r>
        </w:p>
      </w:docPartBody>
    </w:docPart>
    <w:docPart>
      <w:docPartPr>
        <w:name w:val="7BB75AC70BDF4BB7ACCD236370123382"/>
        <w:category>
          <w:name w:val="Yleiset"/>
          <w:gallery w:val="placeholder"/>
        </w:category>
        <w:types>
          <w:type w:val="bbPlcHdr"/>
        </w:types>
        <w:behaviors>
          <w:behavior w:val="content"/>
        </w:behaviors>
        <w:guid w:val="{FE8FB50A-288F-45D6-9FFA-9EF819F895D5}"/>
      </w:docPartPr>
      <w:docPartBody>
        <w:p w:rsidR="005A25AA" w:rsidRDefault="00E44E1B" w:rsidP="00E44E1B">
          <w:pPr>
            <w:pStyle w:val="7BB75AC70BDF4BB7ACCD236370123382"/>
          </w:pPr>
          <w:r w:rsidRPr="00364CFD">
            <w:rPr>
              <w:rStyle w:val="Paikkamerkkiteksti"/>
            </w:rPr>
            <w:t>Kirjoita tekstiä napsauttamalla tätä.</w:t>
          </w:r>
        </w:p>
      </w:docPartBody>
    </w:docPart>
    <w:docPart>
      <w:docPartPr>
        <w:name w:val="2184927D820E4621B0F6C30587874D55"/>
        <w:category>
          <w:name w:val="Yleiset"/>
          <w:gallery w:val="placeholder"/>
        </w:category>
        <w:types>
          <w:type w:val="bbPlcHdr"/>
        </w:types>
        <w:behaviors>
          <w:behavior w:val="content"/>
        </w:behaviors>
        <w:guid w:val="{7D6DA9BB-9E8F-42D1-A36A-40F4165A5FA3}"/>
      </w:docPartPr>
      <w:docPartBody>
        <w:p w:rsidR="005A25AA" w:rsidRDefault="00E44E1B" w:rsidP="00E44E1B">
          <w:pPr>
            <w:pStyle w:val="2184927D820E4621B0F6C30587874D55"/>
          </w:pPr>
          <w:r w:rsidRPr="00364CFD">
            <w:rPr>
              <w:rStyle w:val="Paikkamerkkiteksti"/>
            </w:rPr>
            <w:t>Kirjoita tekstiä napsauttamalla tätä.</w:t>
          </w:r>
        </w:p>
      </w:docPartBody>
    </w:docPart>
    <w:docPart>
      <w:docPartPr>
        <w:name w:val="2BAF7D88BA414DF9B49FE345E83B46A2"/>
        <w:category>
          <w:name w:val="Yleiset"/>
          <w:gallery w:val="placeholder"/>
        </w:category>
        <w:types>
          <w:type w:val="bbPlcHdr"/>
        </w:types>
        <w:behaviors>
          <w:behavior w:val="content"/>
        </w:behaviors>
        <w:guid w:val="{208B5BDC-199C-41F6-BAC2-6CFF61EA261E}"/>
      </w:docPartPr>
      <w:docPartBody>
        <w:p w:rsidR="005A25AA" w:rsidRDefault="00E44E1B" w:rsidP="00E44E1B">
          <w:pPr>
            <w:pStyle w:val="2BAF7D88BA414DF9B49FE345E83B46A2"/>
          </w:pPr>
          <w:r w:rsidRPr="00364CFD">
            <w:rPr>
              <w:rStyle w:val="Paikkamerkkiteksti"/>
            </w:rPr>
            <w:t>Kirjoita tekstiä napsauttamalla tätä.</w:t>
          </w:r>
        </w:p>
      </w:docPartBody>
    </w:docPart>
    <w:docPart>
      <w:docPartPr>
        <w:name w:val="0C730E1EEFFA45A286540F58CF89B504"/>
        <w:category>
          <w:name w:val="Yleiset"/>
          <w:gallery w:val="placeholder"/>
        </w:category>
        <w:types>
          <w:type w:val="bbPlcHdr"/>
        </w:types>
        <w:behaviors>
          <w:behavior w:val="content"/>
        </w:behaviors>
        <w:guid w:val="{90EC237D-7D45-48B1-84CE-3E3EDDFFB2C2}"/>
      </w:docPartPr>
      <w:docPartBody>
        <w:p w:rsidR="005A25AA" w:rsidRDefault="00E44E1B" w:rsidP="00E44E1B">
          <w:pPr>
            <w:pStyle w:val="0C730E1EEFFA45A286540F58CF89B504"/>
          </w:pPr>
          <w:r w:rsidRPr="00364CFD">
            <w:rPr>
              <w:rStyle w:val="Paikkamerkkiteksti"/>
            </w:rPr>
            <w:t>Kirjoita tekstiä napsauttamalla tätä.</w:t>
          </w:r>
        </w:p>
      </w:docPartBody>
    </w:docPart>
    <w:docPart>
      <w:docPartPr>
        <w:name w:val="298F5DB6CFDD4A07884CC4C82BE42B63"/>
        <w:category>
          <w:name w:val="Yleiset"/>
          <w:gallery w:val="placeholder"/>
        </w:category>
        <w:types>
          <w:type w:val="bbPlcHdr"/>
        </w:types>
        <w:behaviors>
          <w:behavior w:val="content"/>
        </w:behaviors>
        <w:guid w:val="{816E4911-5DBF-4609-AA06-7C4F89723AC4}"/>
      </w:docPartPr>
      <w:docPartBody>
        <w:p w:rsidR="005A25AA" w:rsidRDefault="00E44E1B" w:rsidP="00E44E1B">
          <w:pPr>
            <w:pStyle w:val="298F5DB6CFDD4A07884CC4C82BE42B63"/>
          </w:pPr>
          <w:r w:rsidRPr="00364CFD">
            <w:rPr>
              <w:rStyle w:val="Paikkamerkkiteksti"/>
            </w:rPr>
            <w:t>Kirjoita tekstiä napsauttamalla tätä.</w:t>
          </w:r>
        </w:p>
      </w:docPartBody>
    </w:docPart>
    <w:docPart>
      <w:docPartPr>
        <w:name w:val="19691B471742445D828B75D63C6221A4"/>
        <w:category>
          <w:name w:val="Yleiset"/>
          <w:gallery w:val="placeholder"/>
        </w:category>
        <w:types>
          <w:type w:val="bbPlcHdr"/>
        </w:types>
        <w:behaviors>
          <w:behavior w:val="content"/>
        </w:behaviors>
        <w:guid w:val="{B581F82A-4A91-4CD1-AFAB-D199665B4AC7}"/>
      </w:docPartPr>
      <w:docPartBody>
        <w:p w:rsidR="005A25AA" w:rsidRDefault="00E44E1B" w:rsidP="00E44E1B">
          <w:pPr>
            <w:pStyle w:val="19691B471742445D828B75D63C6221A4"/>
          </w:pPr>
          <w:r w:rsidRPr="007E6FD4">
            <w:rPr>
              <w:rStyle w:val="Paikkamerkkiteksti"/>
            </w:rPr>
            <w:t>Kirjoita päivämäärä napsauttamalla tätä.</w:t>
          </w:r>
        </w:p>
      </w:docPartBody>
    </w:docPart>
    <w:docPart>
      <w:docPartPr>
        <w:name w:val="88D9463BE86D4DE3AF21A1F947FAA987"/>
        <w:category>
          <w:name w:val="Yleiset"/>
          <w:gallery w:val="placeholder"/>
        </w:category>
        <w:types>
          <w:type w:val="bbPlcHdr"/>
        </w:types>
        <w:behaviors>
          <w:behavior w:val="content"/>
        </w:behaviors>
        <w:guid w:val="{6D72C3CA-3B51-4796-9F1F-31BD8999DB6D}"/>
      </w:docPartPr>
      <w:docPartBody>
        <w:p w:rsidR="005A25AA" w:rsidRDefault="00E44E1B" w:rsidP="00E44E1B">
          <w:pPr>
            <w:pStyle w:val="88D9463BE86D4DE3AF21A1F947FAA987"/>
          </w:pPr>
          <w:r w:rsidRPr="007E6FD4">
            <w:rPr>
              <w:rStyle w:val="Paikkamerkkiteksti"/>
            </w:rPr>
            <w:t>Kirjoita tekstiä napsauttamalla tätä.</w:t>
          </w:r>
        </w:p>
      </w:docPartBody>
    </w:docPart>
    <w:docPart>
      <w:docPartPr>
        <w:name w:val="87056752FDE54A7CB7C4A1F53CA3E5EC"/>
        <w:category>
          <w:name w:val="Yleiset"/>
          <w:gallery w:val="placeholder"/>
        </w:category>
        <w:types>
          <w:type w:val="bbPlcHdr"/>
        </w:types>
        <w:behaviors>
          <w:behavior w:val="content"/>
        </w:behaviors>
        <w:guid w:val="{859F2EA7-3EEF-4571-8702-31090414E649}"/>
      </w:docPartPr>
      <w:docPartBody>
        <w:p w:rsidR="005A25AA" w:rsidRDefault="00E44E1B" w:rsidP="00E44E1B">
          <w:pPr>
            <w:pStyle w:val="87056752FDE54A7CB7C4A1F53CA3E5EC"/>
          </w:pPr>
          <w:r w:rsidRPr="007E6FD4">
            <w:rPr>
              <w:rStyle w:val="Paikkamerkkiteksti"/>
            </w:rPr>
            <w:t>Kirjoita tekstiä napsauttamalla tätä.</w:t>
          </w:r>
        </w:p>
      </w:docPartBody>
    </w:docPart>
    <w:docPart>
      <w:docPartPr>
        <w:name w:val="8EC282C27F5341EBAA1B25712A558B75"/>
        <w:category>
          <w:name w:val="Yleiset"/>
          <w:gallery w:val="placeholder"/>
        </w:category>
        <w:types>
          <w:type w:val="bbPlcHdr"/>
        </w:types>
        <w:behaviors>
          <w:behavior w:val="content"/>
        </w:behaviors>
        <w:guid w:val="{146EDBCB-1EA1-49CC-878E-43F3BD2988E4}"/>
      </w:docPartPr>
      <w:docPartBody>
        <w:p w:rsidR="005A25AA" w:rsidRDefault="00E44E1B" w:rsidP="00E44E1B">
          <w:pPr>
            <w:pStyle w:val="8EC282C27F5341EBAA1B25712A558B75"/>
          </w:pPr>
          <w:r w:rsidRPr="007E6FD4">
            <w:rPr>
              <w:rStyle w:val="Paikkamerkkiteksti"/>
            </w:rPr>
            <w:t>Kirjoita päivämäärä napsauttamalla tätä.</w:t>
          </w:r>
        </w:p>
      </w:docPartBody>
    </w:docPart>
    <w:docPart>
      <w:docPartPr>
        <w:name w:val="849434E68AE9491B9B7E046A43DDFF17"/>
        <w:category>
          <w:name w:val="Yleiset"/>
          <w:gallery w:val="placeholder"/>
        </w:category>
        <w:types>
          <w:type w:val="bbPlcHdr"/>
        </w:types>
        <w:behaviors>
          <w:behavior w:val="content"/>
        </w:behaviors>
        <w:guid w:val="{9F4B544A-A065-4B87-8E90-F09D00D5492C}"/>
      </w:docPartPr>
      <w:docPartBody>
        <w:p w:rsidR="005A25AA" w:rsidRDefault="00E44E1B" w:rsidP="00E44E1B">
          <w:pPr>
            <w:pStyle w:val="849434E68AE9491B9B7E046A43DDFF17"/>
          </w:pPr>
          <w:r w:rsidRPr="007E6FD4">
            <w:rPr>
              <w:rStyle w:val="Paikkamerkkiteksti"/>
            </w:rPr>
            <w:t>Kirjoita tekstiä napsauttamalla tätä.</w:t>
          </w:r>
        </w:p>
      </w:docPartBody>
    </w:docPart>
    <w:docPart>
      <w:docPartPr>
        <w:name w:val="44051C077D364E878072B978A18CECC4"/>
        <w:category>
          <w:name w:val="Yleiset"/>
          <w:gallery w:val="placeholder"/>
        </w:category>
        <w:types>
          <w:type w:val="bbPlcHdr"/>
        </w:types>
        <w:behaviors>
          <w:behavior w:val="content"/>
        </w:behaviors>
        <w:guid w:val="{E602273D-2F33-447E-95CC-4D29A88D26B2}"/>
      </w:docPartPr>
      <w:docPartBody>
        <w:p w:rsidR="005A25AA" w:rsidRDefault="00E44E1B" w:rsidP="00E44E1B">
          <w:pPr>
            <w:pStyle w:val="44051C077D364E878072B978A18CECC4"/>
          </w:pPr>
          <w:r w:rsidRPr="007E6FD4">
            <w:rPr>
              <w:rStyle w:val="Paikkamerkkiteksti"/>
            </w:rPr>
            <w:t>Kirjoita tekstiä napsauttamalla tätä.</w:t>
          </w:r>
        </w:p>
      </w:docPartBody>
    </w:docPart>
    <w:docPart>
      <w:docPartPr>
        <w:name w:val="32CEDDA1530D4FAB99CEEBF3DC496723"/>
        <w:category>
          <w:name w:val="Yleiset"/>
          <w:gallery w:val="placeholder"/>
        </w:category>
        <w:types>
          <w:type w:val="bbPlcHdr"/>
        </w:types>
        <w:behaviors>
          <w:behavior w:val="content"/>
        </w:behaviors>
        <w:guid w:val="{DA283302-79C2-48B7-85A9-7374F352E265}"/>
      </w:docPartPr>
      <w:docPartBody>
        <w:p w:rsidR="005A25AA" w:rsidRDefault="00E44E1B" w:rsidP="00E44E1B">
          <w:pPr>
            <w:pStyle w:val="32CEDDA1530D4FAB99CEEBF3DC496723"/>
          </w:pPr>
          <w:r w:rsidRPr="007E6FD4">
            <w:rPr>
              <w:rStyle w:val="Paikkamerkkiteksti"/>
            </w:rPr>
            <w:t>Kirjoita päivämäärä napsauttamalla tätä.</w:t>
          </w:r>
        </w:p>
      </w:docPartBody>
    </w:docPart>
    <w:docPart>
      <w:docPartPr>
        <w:name w:val="88AF73EE41994BD18FB8598627402005"/>
        <w:category>
          <w:name w:val="Yleiset"/>
          <w:gallery w:val="placeholder"/>
        </w:category>
        <w:types>
          <w:type w:val="bbPlcHdr"/>
        </w:types>
        <w:behaviors>
          <w:behavior w:val="content"/>
        </w:behaviors>
        <w:guid w:val="{074F25D7-735E-4662-9861-065453FA38B7}"/>
      </w:docPartPr>
      <w:docPartBody>
        <w:p w:rsidR="005A25AA" w:rsidRDefault="00E44E1B" w:rsidP="00E44E1B">
          <w:pPr>
            <w:pStyle w:val="88AF73EE41994BD18FB8598627402005"/>
          </w:pPr>
          <w:r w:rsidRPr="007E6FD4">
            <w:rPr>
              <w:rStyle w:val="Paikkamerkkiteksti"/>
            </w:rPr>
            <w:t>Kirjoita tekstiä napsauttamalla tätä.</w:t>
          </w:r>
        </w:p>
      </w:docPartBody>
    </w:docPart>
    <w:docPart>
      <w:docPartPr>
        <w:name w:val="B3C7955DD6AF4AB2ACA95C4F89D03BB4"/>
        <w:category>
          <w:name w:val="Yleiset"/>
          <w:gallery w:val="placeholder"/>
        </w:category>
        <w:types>
          <w:type w:val="bbPlcHdr"/>
        </w:types>
        <w:behaviors>
          <w:behavior w:val="content"/>
        </w:behaviors>
        <w:guid w:val="{6D2D9868-24D2-454B-992F-099C8EA87AC1}"/>
      </w:docPartPr>
      <w:docPartBody>
        <w:p w:rsidR="005A25AA" w:rsidRDefault="00E44E1B" w:rsidP="00E44E1B">
          <w:pPr>
            <w:pStyle w:val="B3C7955DD6AF4AB2ACA95C4F89D03BB4"/>
          </w:pPr>
          <w:r w:rsidRPr="007E6FD4">
            <w:rPr>
              <w:rStyle w:val="Paikkamerkkiteksti"/>
            </w:rPr>
            <w:t>Kirjoita tekstiä napsauttamalla tätä.</w:t>
          </w:r>
        </w:p>
      </w:docPartBody>
    </w:docPart>
    <w:docPart>
      <w:docPartPr>
        <w:name w:val="32FEEC8CAA3E47DF8FC299FD867F4F56"/>
        <w:category>
          <w:name w:val="Yleiset"/>
          <w:gallery w:val="placeholder"/>
        </w:category>
        <w:types>
          <w:type w:val="bbPlcHdr"/>
        </w:types>
        <w:behaviors>
          <w:behavior w:val="content"/>
        </w:behaviors>
        <w:guid w:val="{33FB7153-C0CB-4033-8712-DA3CD38A3204}"/>
      </w:docPartPr>
      <w:docPartBody>
        <w:p w:rsidR="005A25AA" w:rsidRDefault="00E44E1B" w:rsidP="00E44E1B">
          <w:pPr>
            <w:pStyle w:val="32FEEC8CAA3E47DF8FC299FD867F4F56"/>
          </w:pPr>
          <w:r w:rsidRPr="007E6FD4">
            <w:rPr>
              <w:rStyle w:val="Paikkamerkkiteksti"/>
            </w:rPr>
            <w:t>Kirjoita päivämäärä napsauttamalla tätä.</w:t>
          </w:r>
        </w:p>
      </w:docPartBody>
    </w:docPart>
    <w:docPart>
      <w:docPartPr>
        <w:name w:val="F0EEEFD1D8BF402F9CD003C7B3800D58"/>
        <w:category>
          <w:name w:val="Yleiset"/>
          <w:gallery w:val="placeholder"/>
        </w:category>
        <w:types>
          <w:type w:val="bbPlcHdr"/>
        </w:types>
        <w:behaviors>
          <w:behavior w:val="content"/>
        </w:behaviors>
        <w:guid w:val="{450FF6FE-CDBA-4890-A272-1BD9826C47FE}"/>
      </w:docPartPr>
      <w:docPartBody>
        <w:p w:rsidR="005A25AA" w:rsidRDefault="00E44E1B" w:rsidP="00E44E1B">
          <w:pPr>
            <w:pStyle w:val="F0EEEFD1D8BF402F9CD003C7B3800D58"/>
          </w:pPr>
          <w:r w:rsidRPr="007E6FD4">
            <w:rPr>
              <w:rStyle w:val="Paikkamerkkiteksti"/>
            </w:rPr>
            <w:t>Kirjoita tekstiä napsauttamalla tätä.</w:t>
          </w:r>
        </w:p>
      </w:docPartBody>
    </w:docPart>
    <w:docPart>
      <w:docPartPr>
        <w:name w:val="BF43797C37F7446AAA49A645E0C787F2"/>
        <w:category>
          <w:name w:val="Yleiset"/>
          <w:gallery w:val="placeholder"/>
        </w:category>
        <w:types>
          <w:type w:val="bbPlcHdr"/>
        </w:types>
        <w:behaviors>
          <w:behavior w:val="content"/>
        </w:behaviors>
        <w:guid w:val="{28C7D33C-DA36-4C46-9A41-D54D70C6097C}"/>
      </w:docPartPr>
      <w:docPartBody>
        <w:p w:rsidR="005A25AA" w:rsidRDefault="00E44E1B" w:rsidP="00E44E1B">
          <w:pPr>
            <w:pStyle w:val="BF43797C37F7446AAA49A645E0C787F2"/>
          </w:pPr>
          <w:r w:rsidRPr="007E6FD4">
            <w:rPr>
              <w:rStyle w:val="Paikkamerkkiteksti"/>
            </w:rPr>
            <w:t>Kirjoita tekstiä napsauttamalla tätä.</w:t>
          </w:r>
        </w:p>
      </w:docPartBody>
    </w:docPart>
    <w:docPart>
      <w:docPartPr>
        <w:name w:val="35DB74383D454F7F98045AAA4EA393C3"/>
        <w:category>
          <w:name w:val="Yleiset"/>
          <w:gallery w:val="placeholder"/>
        </w:category>
        <w:types>
          <w:type w:val="bbPlcHdr"/>
        </w:types>
        <w:behaviors>
          <w:behavior w:val="content"/>
        </w:behaviors>
        <w:guid w:val="{055F754C-5D85-4084-84BB-9558DA7E0721}"/>
      </w:docPartPr>
      <w:docPartBody>
        <w:p w:rsidR="005A25AA" w:rsidRDefault="00E44E1B" w:rsidP="00E44E1B">
          <w:pPr>
            <w:pStyle w:val="35DB74383D454F7F98045AAA4EA393C3"/>
          </w:pPr>
          <w:r w:rsidRPr="007E6FD4">
            <w:rPr>
              <w:rStyle w:val="Paikkamerkkiteksti"/>
            </w:rPr>
            <w:t>Kirjoita päivämäärä napsauttamalla tätä.</w:t>
          </w:r>
        </w:p>
      </w:docPartBody>
    </w:docPart>
    <w:docPart>
      <w:docPartPr>
        <w:name w:val="B9ED8E4061794ACAA31BA28D7549EE53"/>
        <w:category>
          <w:name w:val="Yleiset"/>
          <w:gallery w:val="placeholder"/>
        </w:category>
        <w:types>
          <w:type w:val="bbPlcHdr"/>
        </w:types>
        <w:behaviors>
          <w:behavior w:val="content"/>
        </w:behaviors>
        <w:guid w:val="{8AEA5804-4B63-4FAA-B22D-B839D2D8F650}"/>
      </w:docPartPr>
      <w:docPartBody>
        <w:p w:rsidR="005A25AA" w:rsidRDefault="00E44E1B" w:rsidP="00E44E1B">
          <w:pPr>
            <w:pStyle w:val="B9ED8E4061794ACAA31BA28D7549EE53"/>
          </w:pPr>
          <w:r w:rsidRPr="007E6FD4">
            <w:rPr>
              <w:rStyle w:val="Paikkamerkkiteksti"/>
            </w:rPr>
            <w:t>Kirjoita tekstiä napsauttamalla tätä.</w:t>
          </w:r>
        </w:p>
      </w:docPartBody>
    </w:docPart>
    <w:docPart>
      <w:docPartPr>
        <w:name w:val="E8FADE623BAF4A139D73DB4FAF00BB46"/>
        <w:category>
          <w:name w:val="Yleiset"/>
          <w:gallery w:val="placeholder"/>
        </w:category>
        <w:types>
          <w:type w:val="bbPlcHdr"/>
        </w:types>
        <w:behaviors>
          <w:behavior w:val="content"/>
        </w:behaviors>
        <w:guid w:val="{4AD32BFB-5E83-4F5F-87C6-69D1DB7E0398}"/>
      </w:docPartPr>
      <w:docPartBody>
        <w:p w:rsidR="005A25AA" w:rsidRDefault="00E44E1B" w:rsidP="00E44E1B">
          <w:pPr>
            <w:pStyle w:val="E8FADE623BAF4A139D73DB4FAF00BB46"/>
          </w:pPr>
          <w:r w:rsidRPr="007E6FD4">
            <w:rPr>
              <w:rStyle w:val="Paikkamerkkiteksti"/>
            </w:rPr>
            <w:t>Kirjoita tekstiä napsauttamalla tätä.</w:t>
          </w:r>
        </w:p>
      </w:docPartBody>
    </w:docPart>
    <w:docPart>
      <w:docPartPr>
        <w:name w:val="371FA667F30E4CDA8C85729625650FFB"/>
        <w:category>
          <w:name w:val="Yleiset"/>
          <w:gallery w:val="placeholder"/>
        </w:category>
        <w:types>
          <w:type w:val="bbPlcHdr"/>
        </w:types>
        <w:behaviors>
          <w:behavior w:val="content"/>
        </w:behaviors>
        <w:guid w:val="{0C2114B1-7E01-4FA9-A865-EA9D2C99718E}"/>
      </w:docPartPr>
      <w:docPartBody>
        <w:p w:rsidR="005A25AA" w:rsidRDefault="00E44E1B" w:rsidP="00E44E1B">
          <w:pPr>
            <w:pStyle w:val="371FA667F30E4CDA8C85729625650FFB"/>
          </w:pPr>
          <w:r w:rsidRPr="007E6FD4">
            <w:rPr>
              <w:rStyle w:val="Paikkamerkkiteksti"/>
            </w:rPr>
            <w:t>Kirjoita päivämäärä napsauttamalla tätä.</w:t>
          </w:r>
        </w:p>
      </w:docPartBody>
    </w:docPart>
    <w:docPart>
      <w:docPartPr>
        <w:name w:val="8F0FA5057EDA4DC38F724C5A8F18029A"/>
        <w:category>
          <w:name w:val="Yleiset"/>
          <w:gallery w:val="placeholder"/>
        </w:category>
        <w:types>
          <w:type w:val="bbPlcHdr"/>
        </w:types>
        <w:behaviors>
          <w:behavior w:val="content"/>
        </w:behaviors>
        <w:guid w:val="{E843401B-90A6-49B4-B48B-8A373350684E}"/>
      </w:docPartPr>
      <w:docPartBody>
        <w:p w:rsidR="005A25AA" w:rsidRDefault="00E44E1B" w:rsidP="00E44E1B">
          <w:pPr>
            <w:pStyle w:val="8F0FA5057EDA4DC38F724C5A8F18029A"/>
          </w:pPr>
          <w:r w:rsidRPr="007E6FD4">
            <w:rPr>
              <w:rStyle w:val="Paikkamerkkiteksti"/>
            </w:rPr>
            <w:t>Kirjoita tekstiä napsauttamalla tätä.</w:t>
          </w:r>
        </w:p>
      </w:docPartBody>
    </w:docPart>
    <w:docPart>
      <w:docPartPr>
        <w:name w:val="6620E60C436D4E97B89BA51C765740ED"/>
        <w:category>
          <w:name w:val="Yleiset"/>
          <w:gallery w:val="placeholder"/>
        </w:category>
        <w:types>
          <w:type w:val="bbPlcHdr"/>
        </w:types>
        <w:behaviors>
          <w:behavior w:val="content"/>
        </w:behaviors>
        <w:guid w:val="{6C9A12BD-41AB-4335-889A-F9EC38E1DB97}"/>
      </w:docPartPr>
      <w:docPartBody>
        <w:p w:rsidR="005A25AA" w:rsidRDefault="00E44E1B" w:rsidP="00E44E1B">
          <w:pPr>
            <w:pStyle w:val="6620E60C436D4E97B89BA51C765740ED"/>
          </w:pPr>
          <w:r w:rsidRPr="007E6FD4">
            <w:rPr>
              <w:rStyle w:val="Paikkamerkkiteksti"/>
            </w:rPr>
            <w:t>Kirjoita tekstiä napsauttamalla tätä.</w:t>
          </w:r>
        </w:p>
      </w:docPartBody>
    </w:docPart>
    <w:docPart>
      <w:docPartPr>
        <w:name w:val="EC8452FF20344D5AB64C6DC5888711E4"/>
        <w:category>
          <w:name w:val="Yleiset"/>
          <w:gallery w:val="placeholder"/>
        </w:category>
        <w:types>
          <w:type w:val="bbPlcHdr"/>
        </w:types>
        <w:behaviors>
          <w:behavior w:val="content"/>
        </w:behaviors>
        <w:guid w:val="{D61ED87F-C89D-45F9-A548-5CF285AA3621}"/>
      </w:docPartPr>
      <w:docPartBody>
        <w:p w:rsidR="005A25AA" w:rsidRDefault="00E44E1B" w:rsidP="00E44E1B">
          <w:pPr>
            <w:pStyle w:val="EC8452FF20344D5AB64C6DC5888711E4"/>
          </w:pPr>
          <w:r w:rsidRPr="007E6FD4">
            <w:rPr>
              <w:rStyle w:val="Paikkamerkkiteksti"/>
            </w:rPr>
            <w:t>Kirjoita päivämäärä napsauttamalla tätä.</w:t>
          </w:r>
        </w:p>
      </w:docPartBody>
    </w:docPart>
    <w:docPart>
      <w:docPartPr>
        <w:name w:val="5AFE761A3B324024886B86918D393148"/>
        <w:category>
          <w:name w:val="Yleiset"/>
          <w:gallery w:val="placeholder"/>
        </w:category>
        <w:types>
          <w:type w:val="bbPlcHdr"/>
        </w:types>
        <w:behaviors>
          <w:behavior w:val="content"/>
        </w:behaviors>
        <w:guid w:val="{53AD0335-A370-4278-AB13-3A810EE11243}"/>
      </w:docPartPr>
      <w:docPartBody>
        <w:p w:rsidR="005A25AA" w:rsidRDefault="00E44E1B" w:rsidP="00E44E1B">
          <w:pPr>
            <w:pStyle w:val="5AFE761A3B324024886B86918D393148"/>
          </w:pPr>
          <w:r w:rsidRPr="007E6FD4">
            <w:rPr>
              <w:rStyle w:val="Paikkamerkkiteksti"/>
            </w:rPr>
            <w:t>Kirjoita tekstiä napsauttamalla tätä.</w:t>
          </w:r>
        </w:p>
      </w:docPartBody>
    </w:docPart>
    <w:docPart>
      <w:docPartPr>
        <w:name w:val="53FE58EBC9454282A60D0829ED7B88C5"/>
        <w:category>
          <w:name w:val="Yleiset"/>
          <w:gallery w:val="placeholder"/>
        </w:category>
        <w:types>
          <w:type w:val="bbPlcHdr"/>
        </w:types>
        <w:behaviors>
          <w:behavior w:val="content"/>
        </w:behaviors>
        <w:guid w:val="{8F675787-3151-4A9E-863E-B00C075A81D9}"/>
      </w:docPartPr>
      <w:docPartBody>
        <w:p w:rsidR="005A25AA" w:rsidRDefault="00E44E1B" w:rsidP="00E44E1B">
          <w:pPr>
            <w:pStyle w:val="53FE58EBC9454282A60D0829ED7B88C5"/>
          </w:pPr>
          <w:r w:rsidRPr="007E6FD4">
            <w:rPr>
              <w:rStyle w:val="Paikkamerkkiteksti"/>
            </w:rPr>
            <w:t>Kirjoita tekstiä napsauttamalla tätä.</w:t>
          </w:r>
        </w:p>
      </w:docPartBody>
    </w:docPart>
    <w:docPart>
      <w:docPartPr>
        <w:name w:val="95B3CA63E0B84C86874C8C5195202135"/>
        <w:category>
          <w:name w:val="Yleiset"/>
          <w:gallery w:val="placeholder"/>
        </w:category>
        <w:types>
          <w:type w:val="bbPlcHdr"/>
        </w:types>
        <w:behaviors>
          <w:behavior w:val="content"/>
        </w:behaviors>
        <w:guid w:val="{72D11FB3-038C-4B8A-A302-334B183B0001}"/>
      </w:docPartPr>
      <w:docPartBody>
        <w:p w:rsidR="005A25AA" w:rsidRDefault="00E44E1B" w:rsidP="00E44E1B">
          <w:pPr>
            <w:pStyle w:val="95B3CA63E0B84C86874C8C5195202135"/>
          </w:pPr>
          <w:r w:rsidRPr="007E6FD4">
            <w:rPr>
              <w:rStyle w:val="Paikkamerkkiteksti"/>
            </w:rPr>
            <w:t>Kirjoita päivämäärä napsauttamalla tätä.</w:t>
          </w:r>
        </w:p>
      </w:docPartBody>
    </w:docPart>
    <w:docPart>
      <w:docPartPr>
        <w:name w:val="10F9821E80B9427D9B89C2A9631C80B8"/>
        <w:category>
          <w:name w:val="Yleiset"/>
          <w:gallery w:val="placeholder"/>
        </w:category>
        <w:types>
          <w:type w:val="bbPlcHdr"/>
        </w:types>
        <w:behaviors>
          <w:behavior w:val="content"/>
        </w:behaviors>
        <w:guid w:val="{D8A8E503-47A5-4F64-B48C-7191F93D772C}"/>
      </w:docPartPr>
      <w:docPartBody>
        <w:p w:rsidR="005A25AA" w:rsidRDefault="00E44E1B" w:rsidP="00E44E1B">
          <w:pPr>
            <w:pStyle w:val="10F9821E80B9427D9B89C2A9631C80B8"/>
          </w:pPr>
          <w:r w:rsidRPr="007E6FD4">
            <w:rPr>
              <w:rStyle w:val="Paikkamerkkiteksti"/>
            </w:rPr>
            <w:t>Kirjoita tekstiä napsauttamalla tätä.</w:t>
          </w:r>
        </w:p>
      </w:docPartBody>
    </w:docPart>
    <w:docPart>
      <w:docPartPr>
        <w:name w:val="C48F41A4E79F410EA837D2FFD5C5FD13"/>
        <w:category>
          <w:name w:val="Yleiset"/>
          <w:gallery w:val="placeholder"/>
        </w:category>
        <w:types>
          <w:type w:val="bbPlcHdr"/>
        </w:types>
        <w:behaviors>
          <w:behavior w:val="content"/>
        </w:behaviors>
        <w:guid w:val="{C73C2BF2-C8B1-48C5-94DC-476633231B37}"/>
      </w:docPartPr>
      <w:docPartBody>
        <w:p w:rsidR="005A25AA" w:rsidRDefault="00E44E1B" w:rsidP="00E44E1B">
          <w:pPr>
            <w:pStyle w:val="C48F41A4E79F410EA837D2FFD5C5FD13"/>
          </w:pPr>
          <w:r w:rsidRPr="007E6FD4">
            <w:rPr>
              <w:rStyle w:val="Paikkamerkkiteksti"/>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53A"/>
    <w:rsid w:val="001F4088"/>
    <w:rsid w:val="005A25AA"/>
    <w:rsid w:val="0097753A"/>
    <w:rsid w:val="00A61B75"/>
    <w:rsid w:val="00BD45F6"/>
    <w:rsid w:val="00E44E1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E44E1B"/>
    <w:rPr>
      <w:color w:val="808080"/>
    </w:rPr>
  </w:style>
  <w:style w:type="paragraph" w:customStyle="1" w:styleId="E6EF4B54B2F04CC6A976AAC39E3F8768">
    <w:name w:val="E6EF4B54B2F04CC6A976AAC39E3F8768"/>
    <w:rsid w:val="0097753A"/>
  </w:style>
  <w:style w:type="paragraph" w:customStyle="1" w:styleId="418AFDF69E644C5587716EFEBA5A28F7">
    <w:name w:val="418AFDF69E644C5587716EFEBA5A28F7"/>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
    <w:name w:val="C326F98DF4B745A998A86F0CE75A0D23"/>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
    <w:name w:val="55FCB50946F14A40AE19890F774846AC"/>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
    <w:name w:val="8E9DCA7A961E4C80B1D4B2507F47515C"/>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
    <w:name w:val="FE80588C8B6F4C318F3562B4C6A7214B"/>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
    <w:name w:val="043DB4863F704C10AA5E3D0D88BED51D"/>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
    <w:name w:val="948FA5B1ECE1496E99368C3FEB37F4B5"/>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
    <w:name w:val="1CE54D359C9E4EE5A6443505FA56DBBA"/>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
    <w:name w:val="BD7D345F97044E648599FBD84A0969D3"/>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
    <w:name w:val="AA462746AC8A4F3898BA5F4127046B86"/>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
    <w:name w:val="CC34238BF0A64BA5849F5EAD93D6BB26"/>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
    <w:name w:val="3BA29F8A5AFF4472890A9E86FCFFDE76"/>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
    <w:name w:val="A515F6FAC97D4FF1B0A62858582E183E"/>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
    <w:name w:val="24EE6740120E48B5BD10F1D7C9688FB5"/>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
    <w:name w:val="0EF61541B23648C083024989D0B9224D"/>
    <w:rsid w:val="001F4088"/>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B4853501CFE4FFCBA06200C8BCB8B87">
    <w:name w:val="8B4853501CFE4FFCBA06200C8BCB8B87"/>
    <w:rsid w:val="001F4088"/>
    <w:pPr>
      <w:tabs>
        <w:tab w:val="left" w:pos="1304"/>
        <w:tab w:val="left" w:pos="2608"/>
        <w:tab w:val="left" w:pos="3912"/>
        <w:tab w:val="left" w:pos="5216"/>
        <w:tab w:val="left" w:pos="6521"/>
        <w:tab w:val="left" w:pos="7825"/>
        <w:tab w:val="left" w:pos="9129"/>
      </w:tabs>
      <w:spacing w:before="120" w:after="0" w:line="360" w:lineRule="auto"/>
      <w:ind w:left="1440" w:hanging="1440"/>
      <w:outlineLvl w:val="1"/>
    </w:pPr>
    <w:rPr>
      <w:rFonts w:ascii="Open Sans" w:eastAsiaTheme="minorHAnsi" w:hAnsi="Open Sans" w:cstheme="minorHAnsi"/>
      <w:b/>
      <w:bCs/>
      <w:szCs w:val="24"/>
      <w:lang w:eastAsia="en-US"/>
    </w:rPr>
  </w:style>
  <w:style w:type="paragraph" w:customStyle="1" w:styleId="E6EF4B54B2F04CC6A976AAC39E3F87681">
    <w:name w:val="E6EF4B54B2F04CC6A976AAC39E3F87681"/>
    <w:rsid w:val="001F4088"/>
    <w:pPr>
      <w:tabs>
        <w:tab w:val="left" w:pos="1304"/>
        <w:tab w:val="left" w:pos="2608"/>
        <w:tab w:val="left" w:pos="3912"/>
        <w:tab w:val="left" w:pos="5216"/>
        <w:tab w:val="left" w:pos="6521"/>
        <w:tab w:val="left" w:pos="7825"/>
        <w:tab w:val="left" w:pos="9129"/>
      </w:tabs>
      <w:spacing w:before="120" w:after="120" w:line="360" w:lineRule="auto"/>
      <w:ind w:left="1304"/>
    </w:pPr>
    <w:rPr>
      <w:rFonts w:ascii="Open Sans" w:eastAsiaTheme="minorHAnsi" w:hAnsi="Open Sans" w:cstheme="minorHAnsi"/>
      <w:szCs w:val="24"/>
      <w:lang w:eastAsia="en-US"/>
    </w:rPr>
  </w:style>
  <w:style w:type="paragraph" w:customStyle="1" w:styleId="418AFDF69E644C5587716EFEBA5A28F71">
    <w:name w:val="418AFDF69E644C5587716EFEBA5A28F7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1">
    <w:name w:val="C326F98DF4B745A998A86F0CE75A0D23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1">
    <w:name w:val="55FCB50946F14A40AE19890F774846AC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1">
    <w:name w:val="8E9DCA7A961E4C80B1D4B2507F47515C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1">
    <w:name w:val="FE80588C8B6F4C318F3562B4C6A7214B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1">
    <w:name w:val="043DB4863F704C10AA5E3D0D88BED51D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1">
    <w:name w:val="948FA5B1ECE1496E99368C3FEB37F4B5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1">
    <w:name w:val="1CE54D359C9E4EE5A6443505FA56DBBA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1">
    <w:name w:val="BD7D345F97044E648599FBD84A0969D3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1">
    <w:name w:val="AA462746AC8A4F3898BA5F4127046B86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1">
    <w:name w:val="CC34238BF0A64BA5849F5EAD93D6BB26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1">
    <w:name w:val="3BA29F8A5AFF4472890A9E86FCFFDE76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1">
    <w:name w:val="A515F6FAC97D4FF1B0A62858582E183E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1">
    <w:name w:val="24EE6740120E48B5BD10F1D7C9688FB5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1">
    <w:name w:val="0EF61541B23648C083024989D0B9224D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B4853501CFE4FFCBA06200C8BCB8B871">
    <w:name w:val="8B4853501CFE4FFCBA06200C8BCB8B871"/>
    <w:rsid w:val="00A61B75"/>
    <w:pPr>
      <w:tabs>
        <w:tab w:val="left" w:pos="1304"/>
        <w:tab w:val="left" w:pos="2608"/>
        <w:tab w:val="left" w:pos="3912"/>
        <w:tab w:val="left" w:pos="5216"/>
        <w:tab w:val="left" w:pos="6521"/>
        <w:tab w:val="left" w:pos="7825"/>
        <w:tab w:val="left" w:pos="9129"/>
      </w:tabs>
      <w:spacing w:before="120" w:after="0" w:line="360" w:lineRule="auto"/>
      <w:ind w:left="1440" w:hanging="1440"/>
      <w:outlineLvl w:val="1"/>
    </w:pPr>
    <w:rPr>
      <w:rFonts w:ascii="Open Sans" w:eastAsiaTheme="minorHAnsi" w:hAnsi="Open Sans" w:cstheme="minorHAnsi"/>
      <w:b/>
      <w:bCs/>
      <w:szCs w:val="24"/>
      <w:lang w:eastAsia="en-US"/>
    </w:rPr>
  </w:style>
  <w:style w:type="paragraph" w:customStyle="1" w:styleId="E6EF4B54B2F04CC6A976AAC39E3F87682">
    <w:name w:val="E6EF4B54B2F04CC6A976AAC39E3F87682"/>
    <w:rsid w:val="00A61B75"/>
    <w:pPr>
      <w:tabs>
        <w:tab w:val="left" w:pos="1304"/>
        <w:tab w:val="left" w:pos="2608"/>
        <w:tab w:val="left" w:pos="3912"/>
        <w:tab w:val="left" w:pos="5216"/>
        <w:tab w:val="left" w:pos="6521"/>
        <w:tab w:val="left" w:pos="7825"/>
        <w:tab w:val="left" w:pos="9129"/>
      </w:tabs>
      <w:spacing w:before="120" w:after="120" w:line="360" w:lineRule="auto"/>
      <w:ind w:left="1304"/>
    </w:pPr>
    <w:rPr>
      <w:rFonts w:ascii="Open Sans" w:eastAsiaTheme="minorHAnsi" w:hAnsi="Open Sans" w:cstheme="minorHAnsi"/>
      <w:szCs w:val="24"/>
      <w:lang w:eastAsia="en-US"/>
    </w:rPr>
  </w:style>
  <w:style w:type="paragraph" w:customStyle="1" w:styleId="F71232FDD84C49E389F835CE9A107681">
    <w:name w:val="F71232FDD84C49E389F835CE9A107681"/>
    <w:rsid w:val="00A61B75"/>
  </w:style>
  <w:style w:type="paragraph" w:customStyle="1" w:styleId="EA8BD5E5B6D34670ACD57D501197701D">
    <w:name w:val="EA8BD5E5B6D34670ACD57D501197701D"/>
    <w:rsid w:val="00A61B75"/>
  </w:style>
  <w:style w:type="paragraph" w:customStyle="1" w:styleId="54CEC0BD83304E45946BFA3F4E694826">
    <w:name w:val="54CEC0BD83304E45946BFA3F4E694826"/>
    <w:rsid w:val="00A61B75"/>
  </w:style>
  <w:style w:type="paragraph" w:customStyle="1" w:styleId="4A90A5C028AD4FDDA9D21DCB6B87E40D">
    <w:name w:val="4A90A5C028AD4FDDA9D21DCB6B87E40D"/>
    <w:rsid w:val="00A61B75"/>
  </w:style>
  <w:style w:type="paragraph" w:customStyle="1" w:styleId="B1785E323C6C4EBD94F0183FC81F3941">
    <w:name w:val="B1785E323C6C4EBD94F0183FC81F3941"/>
    <w:rsid w:val="00A61B75"/>
  </w:style>
  <w:style w:type="paragraph" w:customStyle="1" w:styleId="C5CB1567DAB64F929E6D0EB633CAF286">
    <w:name w:val="C5CB1567DAB64F929E6D0EB633CAF286"/>
    <w:rsid w:val="00A61B75"/>
  </w:style>
  <w:style w:type="paragraph" w:customStyle="1" w:styleId="0FE1DDD37C264C7E875FB2FD4F8912F2">
    <w:name w:val="0FE1DDD37C264C7E875FB2FD4F8912F2"/>
    <w:rsid w:val="00A61B75"/>
  </w:style>
  <w:style w:type="paragraph" w:customStyle="1" w:styleId="4D5B4E7E9D524693A0ED8DF7F8B32B5F">
    <w:name w:val="4D5B4E7E9D524693A0ED8DF7F8B32B5F"/>
    <w:rsid w:val="00A61B75"/>
  </w:style>
  <w:style w:type="paragraph" w:customStyle="1" w:styleId="46EE61B55AEE49AC91857B362D45FA88">
    <w:name w:val="46EE61B55AEE49AC91857B362D45FA88"/>
    <w:rsid w:val="00A61B75"/>
  </w:style>
  <w:style w:type="paragraph" w:customStyle="1" w:styleId="619AC31ACA644AAF96CD5AFA3086A8A9">
    <w:name w:val="619AC31ACA644AAF96CD5AFA3086A8A9"/>
    <w:rsid w:val="00A61B75"/>
  </w:style>
  <w:style w:type="paragraph" w:customStyle="1" w:styleId="E768F2680F5144C08F996CF160C73885">
    <w:name w:val="E768F2680F5144C08F996CF160C73885"/>
    <w:rsid w:val="00A61B75"/>
  </w:style>
  <w:style w:type="paragraph" w:customStyle="1" w:styleId="13A9A254BCC14344BC15F025A0F40E29">
    <w:name w:val="13A9A254BCC14344BC15F025A0F40E29"/>
    <w:rsid w:val="00A61B75"/>
  </w:style>
  <w:style w:type="paragraph" w:customStyle="1" w:styleId="7569CE1D3A7840F490BAC61A1940C426">
    <w:name w:val="7569CE1D3A7840F490BAC61A1940C426"/>
    <w:rsid w:val="00A61B75"/>
  </w:style>
  <w:style w:type="paragraph" w:customStyle="1" w:styleId="214F98B69AF34DE5B2D090CEBF772671">
    <w:name w:val="214F98B69AF34DE5B2D090CEBF772671"/>
    <w:rsid w:val="00A61B75"/>
  </w:style>
  <w:style w:type="paragraph" w:customStyle="1" w:styleId="3F82E1C5191646F7BEEEFA4CB0FEF321">
    <w:name w:val="3F82E1C5191646F7BEEEFA4CB0FEF321"/>
    <w:rsid w:val="00A61B75"/>
  </w:style>
  <w:style w:type="paragraph" w:customStyle="1" w:styleId="D4A31B53384B43CE8CFA2C08136505C7">
    <w:name w:val="D4A31B53384B43CE8CFA2C08136505C7"/>
    <w:rsid w:val="00A61B75"/>
  </w:style>
  <w:style w:type="paragraph" w:customStyle="1" w:styleId="418AFDF69E644C5587716EFEBA5A28F72">
    <w:name w:val="418AFDF69E644C5587716EFEBA5A28F7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2">
    <w:name w:val="C326F98DF4B745A998A86F0CE75A0D23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2">
    <w:name w:val="55FCB50946F14A40AE19890F774846AC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2">
    <w:name w:val="8E9DCA7A961E4C80B1D4B2507F47515C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2">
    <w:name w:val="FE80588C8B6F4C318F3562B4C6A7214B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2">
    <w:name w:val="043DB4863F704C10AA5E3D0D88BED51D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2">
    <w:name w:val="948FA5B1ECE1496E99368C3FEB37F4B5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2">
    <w:name w:val="1CE54D359C9E4EE5A6443505FA56DBBA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2">
    <w:name w:val="BD7D345F97044E648599FBD84A0969D3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2">
    <w:name w:val="AA462746AC8A4F3898BA5F4127046B86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2">
    <w:name w:val="CC34238BF0A64BA5849F5EAD93D6BB26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2">
    <w:name w:val="3BA29F8A5AFF4472890A9E86FCFFDE76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2">
    <w:name w:val="A515F6FAC97D4FF1B0A62858582E183E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2">
    <w:name w:val="24EE6740120E48B5BD10F1D7C9688FB5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2">
    <w:name w:val="0EF61541B23648C083024989D0B9224D2"/>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B4853501CFE4FFCBA06200C8BCB8B872">
    <w:name w:val="8B4853501CFE4FFCBA06200C8BCB8B872"/>
    <w:rsid w:val="00A61B75"/>
    <w:pPr>
      <w:tabs>
        <w:tab w:val="left" w:pos="1304"/>
        <w:tab w:val="left" w:pos="2608"/>
        <w:tab w:val="left" w:pos="3912"/>
        <w:tab w:val="left" w:pos="5216"/>
        <w:tab w:val="left" w:pos="6521"/>
        <w:tab w:val="left" w:pos="7825"/>
        <w:tab w:val="left" w:pos="9129"/>
      </w:tabs>
      <w:spacing w:before="120" w:after="0" w:line="360" w:lineRule="auto"/>
      <w:ind w:left="1440" w:hanging="1440"/>
      <w:outlineLvl w:val="1"/>
    </w:pPr>
    <w:rPr>
      <w:rFonts w:ascii="Open Sans" w:eastAsiaTheme="minorHAnsi" w:hAnsi="Open Sans" w:cstheme="minorHAnsi"/>
      <w:b/>
      <w:bCs/>
      <w:szCs w:val="24"/>
      <w:lang w:eastAsia="en-US"/>
    </w:rPr>
  </w:style>
  <w:style w:type="paragraph" w:customStyle="1" w:styleId="E6EF4B54B2F04CC6A976AAC39E3F87683">
    <w:name w:val="E6EF4B54B2F04CC6A976AAC39E3F87683"/>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A32901AF1CD43BBBE3E7F5A3E40EC58">
    <w:name w:val="9A32901AF1CD43BBBE3E7F5A3E40EC58"/>
    <w:rsid w:val="00A61B75"/>
    <w:pPr>
      <w:tabs>
        <w:tab w:val="left" w:pos="1304"/>
        <w:tab w:val="left" w:pos="2608"/>
        <w:tab w:val="left" w:pos="3912"/>
        <w:tab w:val="left" w:pos="5216"/>
        <w:tab w:val="left" w:pos="6521"/>
        <w:tab w:val="left" w:pos="7825"/>
        <w:tab w:val="left" w:pos="9129"/>
      </w:tabs>
      <w:spacing w:before="120" w:after="0" w:line="360" w:lineRule="auto"/>
      <w:ind w:left="1440" w:hanging="1440"/>
      <w:outlineLvl w:val="1"/>
    </w:pPr>
    <w:rPr>
      <w:rFonts w:ascii="Open Sans" w:eastAsiaTheme="minorHAnsi" w:hAnsi="Open Sans" w:cstheme="minorHAnsi"/>
      <w:b/>
      <w:bCs/>
      <w:szCs w:val="24"/>
      <w:lang w:eastAsia="en-US"/>
    </w:rPr>
  </w:style>
  <w:style w:type="paragraph" w:customStyle="1" w:styleId="3CF288A9E27E4E248EFF4DB774DCDA56">
    <w:name w:val="3CF288A9E27E4E248EFF4DB774DCDA56"/>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5A150DFE70B48AF882D81D485D0730E">
    <w:name w:val="F5A150DFE70B48AF882D81D485D0730E"/>
    <w:rsid w:val="00A61B75"/>
    <w:pPr>
      <w:tabs>
        <w:tab w:val="left" w:pos="1304"/>
        <w:tab w:val="left" w:pos="2608"/>
        <w:tab w:val="left" w:pos="3912"/>
        <w:tab w:val="left" w:pos="5216"/>
        <w:tab w:val="left" w:pos="6521"/>
        <w:tab w:val="left" w:pos="7825"/>
        <w:tab w:val="left" w:pos="9129"/>
      </w:tabs>
      <w:spacing w:before="120" w:after="120" w:line="360" w:lineRule="auto"/>
      <w:ind w:left="1304"/>
    </w:pPr>
    <w:rPr>
      <w:rFonts w:ascii="Open Sans" w:eastAsiaTheme="minorHAnsi" w:hAnsi="Open Sans" w:cstheme="minorHAnsi"/>
      <w:szCs w:val="24"/>
      <w:lang w:eastAsia="en-US"/>
    </w:rPr>
  </w:style>
  <w:style w:type="paragraph" w:customStyle="1" w:styleId="0B1374416BFF4BD4B45BF33CD305C10B">
    <w:name w:val="0B1374416BFF4BD4B45BF33CD305C10B"/>
    <w:rsid w:val="00A61B75"/>
    <w:pPr>
      <w:tabs>
        <w:tab w:val="left" w:pos="1304"/>
        <w:tab w:val="left" w:pos="2608"/>
        <w:tab w:val="left" w:pos="3912"/>
        <w:tab w:val="left" w:pos="5216"/>
        <w:tab w:val="left" w:pos="6521"/>
        <w:tab w:val="left" w:pos="7825"/>
        <w:tab w:val="left" w:pos="9129"/>
      </w:tabs>
      <w:spacing w:before="120" w:after="120" w:line="360" w:lineRule="auto"/>
      <w:ind w:left="1304"/>
    </w:pPr>
    <w:rPr>
      <w:rFonts w:ascii="Open Sans" w:eastAsiaTheme="minorHAnsi" w:hAnsi="Open Sans" w:cstheme="minorHAnsi"/>
      <w:szCs w:val="24"/>
      <w:lang w:eastAsia="en-US"/>
    </w:rPr>
  </w:style>
  <w:style w:type="paragraph" w:customStyle="1" w:styleId="116E1A01786C44AABF7E57B333580CCF">
    <w:name w:val="116E1A01786C44AABF7E57B333580CCF"/>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208447623134868B24F678F6FD01AE1">
    <w:name w:val="5208447623134868B24F678F6FD01AE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2DC56F7FDB84732BA1424F2C1F1F0CE">
    <w:name w:val="E2DC56F7FDB84732BA1424F2C1F1F0CE"/>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F092131940452298CF8B0919A7A6AD">
    <w:name w:val="84F092131940452298CF8B0919A7A6AD"/>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16FFE209AB444798007521BCDCF118A">
    <w:name w:val="316FFE209AB444798007521BCDCF118A"/>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F75C46010354F7DAEF321B10DE84C35">
    <w:name w:val="4F75C46010354F7DAEF321B10DE84C35"/>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C7330ED1E947449418ACCECFCE3289">
    <w:name w:val="A9C7330ED1E947449418ACCECFCE3289"/>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8AB553CBA9749F1BD2F16187635A631">
    <w:name w:val="98AB553CBA9749F1BD2F16187635A63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3DACF9DF67F43A3B65337E374068FE3">
    <w:name w:val="23DACF9DF67F43A3B65337E374068FE3"/>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DC440D06BA47999AF3C191CF9C4901">
    <w:name w:val="FBDC440D06BA47999AF3C191CF9C490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D8EBDCDC0244255ACCAFB8878979374">
    <w:name w:val="FD8EBDCDC0244255ACCAFB8878979374"/>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C7E034E6EC344A58A0671B108568F0B">
    <w:name w:val="FC7E034E6EC344A58A0671B108568F0B"/>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71232FDD84C49E389F835CE9A1076811">
    <w:name w:val="F71232FDD84C49E389F835CE9A107681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A8BD5E5B6D34670ACD57D501197701D1">
    <w:name w:val="EA8BD5E5B6D34670ACD57D501197701D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4CEC0BD83304E45946BFA3F4E6948261">
    <w:name w:val="54CEC0BD83304E45946BFA3F4E694826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A90A5C028AD4FDDA9D21DCB6B87E40D1">
    <w:name w:val="4A90A5C028AD4FDDA9D21DCB6B87E40D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1785E323C6C4EBD94F0183FC81F39411">
    <w:name w:val="B1785E323C6C4EBD94F0183FC81F3941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5CB1567DAB64F929E6D0EB633CAF2861">
    <w:name w:val="C5CB1567DAB64F929E6D0EB633CAF286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FE1DDD37C264C7E875FB2FD4F8912F21">
    <w:name w:val="0FE1DDD37C264C7E875FB2FD4F8912F2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D5B4E7E9D524693A0ED8DF7F8B32B5F1">
    <w:name w:val="4D5B4E7E9D524693A0ED8DF7F8B32B5F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6EE61B55AEE49AC91857B362D45FA881">
    <w:name w:val="46EE61B55AEE49AC91857B362D45FA88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19AC31ACA644AAF96CD5AFA3086A8A91">
    <w:name w:val="619AC31ACA644AAF96CD5AFA3086A8A9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768F2680F5144C08F996CF160C738851">
    <w:name w:val="E768F2680F5144C08F996CF160C73885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3A9A254BCC14344BC15F025A0F40E291">
    <w:name w:val="13A9A254BCC14344BC15F025A0F40E29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569CE1D3A7840F490BAC61A1940C4261">
    <w:name w:val="7569CE1D3A7840F490BAC61A1940C426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14F98B69AF34DE5B2D090CEBF7726711">
    <w:name w:val="214F98B69AF34DE5B2D090CEBF7726711"/>
    <w:rsid w:val="00A61B75"/>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508FB23DA1F490DA673DCA0963A5C92">
    <w:name w:val="2508FB23DA1F490DA673DCA0963A5C92"/>
    <w:rsid w:val="00E44E1B"/>
  </w:style>
  <w:style w:type="paragraph" w:customStyle="1" w:styleId="AC85DA5F092D425A92D0382BE9E8B7C5">
    <w:name w:val="AC85DA5F092D425A92D0382BE9E8B7C5"/>
    <w:rsid w:val="00E44E1B"/>
  </w:style>
  <w:style w:type="paragraph" w:customStyle="1" w:styleId="5149FF6266E644D4AC9BD040C70B1850">
    <w:name w:val="5149FF6266E644D4AC9BD040C70B1850"/>
    <w:rsid w:val="00E44E1B"/>
  </w:style>
  <w:style w:type="paragraph" w:customStyle="1" w:styleId="F91FE9177F0B40F5B4087A3C6C075B14">
    <w:name w:val="F91FE9177F0B40F5B4087A3C6C075B14"/>
    <w:rsid w:val="00E44E1B"/>
  </w:style>
  <w:style w:type="paragraph" w:customStyle="1" w:styleId="418AFDF69E644C5587716EFEBA5A28F73">
    <w:name w:val="418AFDF69E644C5587716EFEBA5A28F7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3">
    <w:name w:val="C326F98DF4B745A998A86F0CE75A0D23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3">
    <w:name w:val="55FCB50946F14A40AE19890F774846AC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3">
    <w:name w:val="8E9DCA7A961E4C80B1D4B2507F47515C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3">
    <w:name w:val="FE80588C8B6F4C318F3562B4C6A7214B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3">
    <w:name w:val="043DB4863F704C10AA5E3D0D88BED51D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3">
    <w:name w:val="948FA5B1ECE1496E99368C3FEB37F4B5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3">
    <w:name w:val="1CE54D359C9E4EE5A6443505FA56DBBA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3">
    <w:name w:val="BD7D345F97044E648599FBD84A0969D3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3">
    <w:name w:val="AA462746AC8A4F3898BA5F4127046B86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3">
    <w:name w:val="CC34238BF0A64BA5849F5EAD93D6BB26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3">
    <w:name w:val="3BA29F8A5AFF4472890A9E86FCFFDE76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3">
    <w:name w:val="A515F6FAC97D4FF1B0A62858582E183E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3">
    <w:name w:val="24EE6740120E48B5BD10F1D7C9688FB5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3">
    <w:name w:val="0EF61541B23648C083024989D0B9224D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CF288A9E27E4E248EFF4DB774DCDA561">
    <w:name w:val="3CF288A9E27E4E248EFF4DB774DCDA56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5A150DFE70B48AF882D81D485D0730E1">
    <w:name w:val="F5A150DFE70B48AF882D81D485D0730E1"/>
    <w:rsid w:val="00E44E1B"/>
    <w:pPr>
      <w:tabs>
        <w:tab w:val="left" w:pos="1304"/>
        <w:tab w:val="left" w:pos="2608"/>
        <w:tab w:val="left" w:pos="3912"/>
        <w:tab w:val="left" w:pos="5216"/>
        <w:tab w:val="left" w:pos="6521"/>
        <w:tab w:val="left" w:pos="7825"/>
        <w:tab w:val="left" w:pos="9129"/>
      </w:tabs>
      <w:spacing w:before="120" w:after="120" w:line="360" w:lineRule="auto"/>
      <w:ind w:left="1304"/>
    </w:pPr>
    <w:rPr>
      <w:rFonts w:ascii="Open Sans" w:eastAsiaTheme="minorHAnsi" w:hAnsi="Open Sans" w:cstheme="minorHAnsi"/>
      <w:szCs w:val="24"/>
      <w:lang w:eastAsia="en-US"/>
    </w:rPr>
  </w:style>
  <w:style w:type="paragraph" w:customStyle="1" w:styleId="0B1374416BFF4BD4B45BF33CD305C10B1">
    <w:name w:val="0B1374416BFF4BD4B45BF33CD305C10B1"/>
    <w:rsid w:val="00E44E1B"/>
    <w:pPr>
      <w:tabs>
        <w:tab w:val="left" w:pos="1304"/>
        <w:tab w:val="left" w:pos="2608"/>
        <w:tab w:val="left" w:pos="3912"/>
        <w:tab w:val="left" w:pos="5216"/>
        <w:tab w:val="left" w:pos="6521"/>
        <w:tab w:val="left" w:pos="7825"/>
        <w:tab w:val="left" w:pos="9129"/>
      </w:tabs>
      <w:spacing w:before="120" w:after="120" w:line="360" w:lineRule="auto"/>
      <w:ind w:left="1304"/>
    </w:pPr>
    <w:rPr>
      <w:rFonts w:ascii="Open Sans" w:eastAsiaTheme="minorHAnsi" w:hAnsi="Open Sans" w:cstheme="minorHAnsi"/>
      <w:szCs w:val="24"/>
      <w:lang w:eastAsia="en-US"/>
    </w:rPr>
  </w:style>
  <w:style w:type="paragraph" w:customStyle="1" w:styleId="116E1A01786C44AABF7E57B333580CCF1">
    <w:name w:val="116E1A01786C44AABF7E57B333580CCF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208447623134868B24F678F6FD01AE11">
    <w:name w:val="5208447623134868B24F678F6FD01AE1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2DC56F7FDB84732BA1424F2C1F1F0CE1">
    <w:name w:val="E2DC56F7FDB84732BA1424F2C1F1F0CE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F092131940452298CF8B0919A7A6AD1">
    <w:name w:val="84F092131940452298CF8B0919A7A6AD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16FFE209AB444798007521BCDCF118A1">
    <w:name w:val="316FFE209AB444798007521BCDCF118A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F75C46010354F7DAEF321B10DE84C351">
    <w:name w:val="4F75C46010354F7DAEF321B10DE84C35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C7330ED1E947449418ACCECFCE32891">
    <w:name w:val="A9C7330ED1E947449418ACCECFCE3289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8AB553CBA9749F1BD2F16187635A6311">
    <w:name w:val="98AB553CBA9749F1BD2F16187635A631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3DACF9DF67F43A3B65337E374068FE31">
    <w:name w:val="23DACF9DF67F43A3B65337E374068FE3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DC440D06BA47999AF3C191CF9C49011">
    <w:name w:val="FBDC440D06BA47999AF3C191CF9C4901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D8EBDCDC0244255ACCAFB88789793741">
    <w:name w:val="FD8EBDCDC0244255ACCAFB8878979374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C7E034E6EC344A58A0671B108568F0B1">
    <w:name w:val="FC7E034E6EC344A58A0671B108568F0B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71232FDD84C49E389F835CE9A1076812">
    <w:name w:val="F71232FDD84C49E389F835CE9A107681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A8BD5E5B6D34670ACD57D501197701D2">
    <w:name w:val="EA8BD5E5B6D34670ACD57D501197701D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4CEC0BD83304E45946BFA3F4E6948262">
    <w:name w:val="54CEC0BD83304E45946BFA3F4E694826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A90A5C028AD4FDDA9D21DCB6B87E40D2">
    <w:name w:val="4A90A5C028AD4FDDA9D21DCB6B87E40D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1785E323C6C4EBD94F0183FC81F39412">
    <w:name w:val="B1785E323C6C4EBD94F0183FC81F3941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5CB1567DAB64F929E6D0EB633CAF2862">
    <w:name w:val="C5CB1567DAB64F929E6D0EB633CAF286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FE1DDD37C264C7E875FB2FD4F8912F22">
    <w:name w:val="0FE1DDD37C264C7E875FB2FD4F8912F2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D5B4E7E9D524693A0ED8DF7F8B32B5F2">
    <w:name w:val="4D5B4E7E9D524693A0ED8DF7F8B32B5F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6EE61B55AEE49AC91857B362D45FA882">
    <w:name w:val="46EE61B55AEE49AC91857B362D45FA88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19AC31ACA644AAF96CD5AFA3086A8A92">
    <w:name w:val="619AC31ACA644AAF96CD5AFA3086A8A9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768F2680F5144C08F996CF160C738852">
    <w:name w:val="E768F2680F5144C08F996CF160C73885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3A9A254BCC14344BC15F025A0F40E292">
    <w:name w:val="13A9A254BCC14344BC15F025A0F40E29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569CE1D3A7840F490BAC61A1940C4262">
    <w:name w:val="7569CE1D3A7840F490BAC61A1940C426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14F98B69AF34DE5B2D090CEBF7726712">
    <w:name w:val="214F98B69AF34DE5B2D090CEBF772671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508FB23DA1F490DA673DCA0963A5C921">
    <w:name w:val="2508FB23DA1F490DA673DCA0963A5C921"/>
    <w:rsid w:val="00E44E1B"/>
    <w:pPr>
      <w:tabs>
        <w:tab w:val="left" w:pos="1304"/>
        <w:tab w:val="left" w:pos="2608"/>
        <w:tab w:val="left" w:pos="3912"/>
        <w:tab w:val="left" w:pos="5216"/>
        <w:tab w:val="left" w:pos="6521"/>
        <w:tab w:val="left" w:pos="7825"/>
        <w:tab w:val="left" w:pos="9129"/>
      </w:tabs>
      <w:spacing w:before="120" w:after="0" w:line="360" w:lineRule="auto"/>
      <w:ind w:left="1440" w:hanging="1440"/>
      <w:outlineLvl w:val="1"/>
    </w:pPr>
    <w:rPr>
      <w:rFonts w:ascii="Open Sans" w:eastAsiaTheme="minorHAnsi" w:hAnsi="Open Sans" w:cstheme="minorHAnsi"/>
      <w:b/>
      <w:bCs/>
      <w:szCs w:val="24"/>
      <w:lang w:eastAsia="en-US"/>
    </w:rPr>
  </w:style>
  <w:style w:type="paragraph" w:customStyle="1" w:styleId="AC85DA5F092D425A92D0382BE9E8B7C51">
    <w:name w:val="AC85DA5F092D425A92D0382BE9E8B7C5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70BBDF09ADA42E481C70E10C32CEA93">
    <w:name w:val="A70BBDF09ADA42E481C70E10C32CEA93"/>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2E791CF75E4AD2A077686DC88EE16A">
    <w:name w:val="A92E791CF75E4AD2A077686DC88EE16A"/>
    <w:rsid w:val="00E44E1B"/>
  </w:style>
  <w:style w:type="paragraph" w:customStyle="1" w:styleId="DA86867C38CC4897AFE760422162BBDE">
    <w:name w:val="DA86867C38CC4897AFE760422162BBDE"/>
    <w:rsid w:val="00E44E1B"/>
  </w:style>
  <w:style w:type="paragraph" w:customStyle="1" w:styleId="3234494C78DA438BB3C828A10BCEA8A9">
    <w:name w:val="3234494C78DA438BB3C828A10BCEA8A9"/>
    <w:rsid w:val="00E44E1B"/>
  </w:style>
  <w:style w:type="paragraph" w:customStyle="1" w:styleId="6C1DA1044C1D466C931D548744B8B083">
    <w:name w:val="6C1DA1044C1D466C931D548744B8B083"/>
    <w:rsid w:val="00E44E1B"/>
  </w:style>
  <w:style w:type="paragraph" w:customStyle="1" w:styleId="B6B70A5AE6E24C969553B2E48CF4F0B5">
    <w:name w:val="B6B70A5AE6E24C969553B2E48CF4F0B5"/>
    <w:rsid w:val="00E44E1B"/>
  </w:style>
  <w:style w:type="paragraph" w:customStyle="1" w:styleId="AF408BDF31C345D0BC916A037F46E839">
    <w:name w:val="AF408BDF31C345D0BC916A037F46E839"/>
    <w:rsid w:val="00E44E1B"/>
  </w:style>
  <w:style w:type="paragraph" w:customStyle="1" w:styleId="B005A44E03A543179DA4FC11B78EA987">
    <w:name w:val="B005A44E03A543179DA4FC11B78EA987"/>
    <w:rsid w:val="00E44E1B"/>
  </w:style>
  <w:style w:type="paragraph" w:customStyle="1" w:styleId="736107CB15A54C90BCB896C8D1104446">
    <w:name w:val="736107CB15A54C90BCB896C8D1104446"/>
    <w:rsid w:val="00E44E1B"/>
  </w:style>
  <w:style w:type="paragraph" w:customStyle="1" w:styleId="9D09E649A4FA42D1915936FBECB95C7A">
    <w:name w:val="9D09E649A4FA42D1915936FBECB95C7A"/>
    <w:rsid w:val="00E44E1B"/>
  </w:style>
  <w:style w:type="paragraph" w:customStyle="1" w:styleId="F7EFB6C1CBF0404596651FCA92348E87">
    <w:name w:val="F7EFB6C1CBF0404596651FCA92348E87"/>
    <w:rsid w:val="00E44E1B"/>
  </w:style>
  <w:style w:type="paragraph" w:customStyle="1" w:styleId="4002544CECFE4A4BAC5E0D4B13010ADA">
    <w:name w:val="4002544CECFE4A4BAC5E0D4B13010ADA"/>
    <w:rsid w:val="00E44E1B"/>
  </w:style>
  <w:style w:type="paragraph" w:customStyle="1" w:styleId="07C4CFFEEED84E2A9B15AB7726BB23A5">
    <w:name w:val="07C4CFFEEED84E2A9B15AB7726BB23A5"/>
    <w:rsid w:val="00E44E1B"/>
  </w:style>
  <w:style w:type="paragraph" w:customStyle="1" w:styleId="A2228F215B554A68A89E8797B199B202">
    <w:name w:val="A2228F215B554A68A89E8797B199B202"/>
    <w:rsid w:val="00E44E1B"/>
  </w:style>
  <w:style w:type="paragraph" w:customStyle="1" w:styleId="C10EE3F9B3A644018346905F00024ABF">
    <w:name w:val="C10EE3F9B3A644018346905F00024ABF"/>
    <w:rsid w:val="00E44E1B"/>
  </w:style>
  <w:style w:type="paragraph" w:customStyle="1" w:styleId="E04E7B72C98B461686E5D5FFAAA58D65">
    <w:name w:val="E04E7B72C98B461686E5D5FFAAA58D65"/>
    <w:rsid w:val="00E44E1B"/>
  </w:style>
  <w:style w:type="paragraph" w:customStyle="1" w:styleId="A235CE0E52374234991CEF35DCFC063F">
    <w:name w:val="A235CE0E52374234991CEF35DCFC063F"/>
    <w:rsid w:val="00E44E1B"/>
  </w:style>
  <w:style w:type="paragraph" w:customStyle="1" w:styleId="6B97A8E285584A33B2E2384B7A49CE93">
    <w:name w:val="6B97A8E285584A33B2E2384B7A49CE93"/>
    <w:rsid w:val="00E44E1B"/>
  </w:style>
  <w:style w:type="paragraph" w:customStyle="1" w:styleId="810E0FD5E22047AAA1E49A6D2ED53398">
    <w:name w:val="810E0FD5E22047AAA1E49A6D2ED53398"/>
    <w:rsid w:val="00E44E1B"/>
  </w:style>
  <w:style w:type="paragraph" w:customStyle="1" w:styleId="A9ED05DBD08E48F7B9665AFB72BD0FF4">
    <w:name w:val="A9ED05DBD08E48F7B9665AFB72BD0FF4"/>
    <w:rsid w:val="00E44E1B"/>
  </w:style>
  <w:style w:type="paragraph" w:customStyle="1" w:styleId="E04ADF25F53D4571835D5523CC44276E">
    <w:name w:val="E04ADF25F53D4571835D5523CC44276E"/>
    <w:rsid w:val="00E44E1B"/>
  </w:style>
  <w:style w:type="paragraph" w:customStyle="1" w:styleId="5B9AD13C593347F6932A894B29D759DA">
    <w:name w:val="5B9AD13C593347F6932A894B29D759DA"/>
    <w:rsid w:val="00E44E1B"/>
  </w:style>
  <w:style w:type="paragraph" w:customStyle="1" w:styleId="418AFDF69E644C5587716EFEBA5A28F74">
    <w:name w:val="418AFDF69E644C5587716EFEBA5A28F7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4">
    <w:name w:val="C326F98DF4B745A998A86F0CE75A0D23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4">
    <w:name w:val="55FCB50946F14A40AE19890F774846AC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4">
    <w:name w:val="8E9DCA7A961E4C80B1D4B2507F47515C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4">
    <w:name w:val="FE80588C8B6F4C318F3562B4C6A7214B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4">
    <w:name w:val="043DB4863F704C10AA5E3D0D88BED51D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4">
    <w:name w:val="948FA5B1ECE1496E99368C3FEB37F4B5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4">
    <w:name w:val="1CE54D359C9E4EE5A6443505FA56DBBA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4">
    <w:name w:val="BD7D345F97044E648599FBD84A0969D3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4">
    <w:name w:val="AA462746AC8A4F3898BA5F4127046B86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4">
    <w:name w:val="CC34238BF0A64BA5849F5EAD93D6BB26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4">
    <w:name w:val="3BA29F8A5AFF4472890A9E86FCFFDE76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4">
    <w:name w:val="A515F6FAC97D4FF1B0A62858582E183E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4">
    <w:name w:val="24EE6740120E48B5BD10F1D7C9688FB5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4">
    <w:name w:val="0EF61541B23648C083024989D0B9224D4"/>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208447623134868B24F678F6FD01AE12">
    <w:name w:val="5208447623134868B24F678F6FD01AE1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2DC56F7FDB84732BA1424F2C1F1F0CE2">
    <w:name w:val="E2DC56F7FDB84732BA1424F2C1F1F0CE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F092131940452298CF8B0919A7A6AD2">
    <w:name w:val="84F092131940452298CF8B0919A7A6AD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16FFE209AB444798007521BCDCF118A2">
    <w:name w:val="316FFE209AB444798007521BCDCF118A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F75C46010354F7DAEF321B10DE84C352">
    <w:name w:val="4F75C46010354F7DAEF321B10DE84C35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C7330ED1E947449418ACCECFCE32892">
    <w:name w:val="A9C7330ED1E947449418ACCECFCE3289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8AB553CBA9749F1BD2F16187635A6312">
    <w:name w:val="98AB553CBA9749F1BD2F16187635A631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3DACF9DF67F43A3B65337E374068FE32">
    <w:name w:val="23DACF9DF67F43A3B65337E374068FE3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DC440D06BA47999AF3C191CF9C49012">
    <w:name w:val="FBDC440D06BA47999AF3C191CF9C4901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D8EBDCDC0244255ACCAFB88789793742">
    <w:name w:val="FD8EBDCDC0244255ACCAFB8878979374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C7E034E6EC344A58A0671B108568F0B2">
    <w:name w:val="FC7E034E6EC344A58A0671B108568F0B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2E791CF75E4AD2A077686DC88EE16A1">
    <w:name w:val="A92E791CF75E4AD2A077686DC88EE16A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DA86867C38CC4897AFE760422162BBDE1">
    <w:name w:val="DA86867C38CC4897AFE760422162BBDE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234494C78DA438BB3C828A10BCEA8A91">
    <w:name w:val="3234494C78DA438BB3C828A10BCEA8A9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C1DA1044C1D466C931D548744B8B0831">
    <w:name w:val="6C1DA1044C1D466C931D548744B8B083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6B70A5AE6E24C969553B2E48CF4F0B51">
    <w:name w:val="B6B70A5AE6E24C969553B2E48CF4F0B5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F408BDF31C345D0BC916A037F46E8391">
    <w:name w:val="AF408BDF31C345D0BC916A037F46E839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005A44E03A543179DA4FC11B78EA9871">
    <w:name w:val="B005A44E03A543179DA4FC11B78EA987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36107CB15A54C90BCB896C8D11044461">
    <w:name w:val="736107CB15A54C90BCB896C8D1104446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D09E649A4FA42D1915936FBECB95C7A1">
    <w:name w:val="9D09E649A4FA42D1915936FBECB95C7A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7EFB6C1CBF0404596651FCA92348E871">
    <w:name w:val="F7EFB6C1CBF0404596651FCA92348E87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002544CECFE4A4BAC5E0D4B13010ADA1">
    <w:name w:val="4002544CECFE4A4BAC5E0D4B13010ADA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7C4CFFEEED84E2A9B15AB7726BB23A51">
    <w:name w:val="07C4CFFEEED84E2A9B15AB7726BB23A5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2228F215B554A68A89E8797B199B2021">
    <w:name w:val="A2228F215B554A68A89E8797B199B202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10EE3F9B3A644018346905F00024ABF1">
    <w:name w:val="C10EE3F9B3A644018346905F00024ABF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04E7B72C98B461686E5D5FFAAA58D651">
    <w:name w:val="E04E7B72C98B461686E5D5FFAAA58D65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235CE0E52374234991CEF35DCFC063F1">
    <w:name w:val="A235CE0E52374234991CEF35DCFC063F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B97A8E285584A33B2E2384B7A49CE931">
    <w:name w:val="6B97A8E285584A33B2E2384B7A49CE93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10E0FD5E22047AAA1E49A6D2ED533981">
    <w:name w:val="810E0FD5E22047AAA1E49A6D2ED53398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ED05DBD08E48F7B9665AFB72BD0FF41">
    <w:name w:val="A9ED05DBD08E48F7B9665AFB72BD0FF4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04ADF25F53D4571835D5523CC44276E1">
    <w:name w:val="E04ADF25F53D4571835D5523CC44276E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B9AD13C593347F6932A894B29D759DA1">
    <w:name w:val="5B9AD13C593347F6932A894B29D759DA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508FB23DA1F490DA673DCA0963A5C922">
    <w:name w:val="2508FB23DA1F490DA673DCA0963A5C922"/>
    <w:rsid w:val="00E44E1B"/>
    <w:pPr>
      <w:tabs>
        <w:tab w:val="left" w:pos="1304"/>
        <w:tab w:val="left" w:pos="2608"/>
        <w:tab w:val="left" w:pos="3912"/>
        <w:tab w:val="left" w:pos="5216"/>
        <w:tab w:val="left" w:pos="6521"/>
        <w:tab w:val="left" w:pos="7825"/>
        <w:tab w:val="left" w:pos="9129"/>
      </w:tabs>
      <w:spacing w:before="120" w:after="0" w:line="360" w:lineRule="auto"/>
      <w:outlineLvl w:val="1"/>
    </w:pPr>
    <w:rPr>
      <w:rFonts w:ascii="Open Sans" w:eastAsiaTheme="minorHAnsi" w:hAnsi="Open Sans" w:cstheme="minorHAnsi"/>
      <w:b/>
      <w:bCs/>
      <w:szCs w:val="24"/>
      <w:lang w:eastAsia="en-US"/>
    </w:rPr>
  </w:style>
  <w:style w:type="paragraph" w:customStyle="1" w:styleId="AC85DA5F092D425A92D0382BE9E8B7C52">
    <w:name w:val="AC85DA5F092D425A92D0382BE9E8B7C52"/>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70BBDF09ADA42E481C70E10C32CEA931">
    <w:name w:val="A70BBDF09ADA42E481C70E10C32CEA93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5A18A54722B4115843A928DD67849F1">
    <w:name w:val="85A18A54722B4115843A928DD67849F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EACB9519D8E4ED990B6080A656A9E6E">
    <w:name w:val="AEACB9519D8E4ED990B6080A656A9E6E"/>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0EBB4DFA96A4B8CBE060B4677050D4A">
    <w:name w:val="50EBB4DFA96A4B8CBE060B4677050D4A"/>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078695EE7EB4FFE8596014B783E1E61">
    <w:name w:val="A078695EE7EB4FFE8596014B783E1E61"/>
    <w:rsid w:val="00E44E1B"/>
    <w:pPr>
      <w:tabs>
        <w:tab w:val="left" w:pos="1304"/>
        <w:tab w:val="left" w:pos="2608"/>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866A7723B8149C091D22B42B4DC59A9">
    <w:name w:val="2866A7723B8149C091D22B42B4DC59A9"/>
    <w:rsid w:val="00E44E1B"/>
  </w:style>
  <w:style w:type="paragraph" w:customStyle="1" w:styleId="100D93A073494E148EC3B2A2C9A7F98D">
    <w:name w:val="100D93A073494E148EC3B2A2C9A7F98D"/>
    <w:rsid w:val="00E44E1B"/>
  </w:style>
  <w:style w:type="paragraph" w:customStyle="1" w:styleId="C306FE1A229F4545BF37C7A104DFBBCA">
    <w:name w:val="C306FE1A229F4545BF37C7A104DFBBCA"/>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04E29D4EFA2477D9ADF87F9AEFA57D1">
    <w:name w:val="A04E29D4EFA2477D9ADF87F9AEFA57D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B789BBDB5824AC49C9A4A84A2394919">
    <w:name w:val="6B789BBDB5824AC49C9A4A84A2394919"/>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443EC94769644FEAE690814DF350AC6">
    <w:name w:val="A443EC94769644FEAE690814DF350AC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18AFDF69E644C5587716EFEBA5A28F75">
    <w:name w:val="418AFDF69E644C5587716EFEBA5A28F7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5">
    <w:name w:val="C326F98DF4B745A998A86F0CE75A0D23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5">
    <w:name w:val="55FCB50946F14A40AE19890F774846AC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5">
    <w:name w:val="8E9DCA7A961E4C80B1D4B2507F47515C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5">
    <w:name w:val="FE80588C8B6F4C318F3562B4C6A7214B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5">
    <w:name w:val="043DB4863F704C10AA5E3D0D88BED51D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5">
    <w:name w:val="948FA5B1ECE1496E99368C3FEB37F4B5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5">
    <w:name w:val="1CE54D359C9E4EE5A6443505FA56DBBA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5">
    <w:name w:val="BD7D345F97044E648599FBD84A0969D3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5">
    <w:name w:val="AA462746AC8A4F3898BA5F4127046B86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5">
    <w:name w:val="CC34238BF0A64BA5849F5EAD93D6BB26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5">
    <w:name w:val="3BA29F8A5AFF4472890A9E86FCFFDE76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5">
    <w:name w:val="A515F6FAC97D4FF1B0A62858582E183E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5">
    <w:name w:val="24EE6740120E48B5BD10F1D7C9688FB5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5">
    <w:name w:val="0EF61541B23648C083024989D0B9224D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866A7723B8149C091D22B42B4DC59A91">
    <w:name w:val="2866A7723B8149C091D22B42B4DC59A91"/>
    <w:rsid w:val="00E44E1B"/>
    <w:pPr>
      <w:tabs>
        <w:tab w:val="left" w:pos="1304"/>
        <w:tab w:val="left" w:pos="2977"/>
        <w:tab w:val="left" w:pos="3912"/>
        <w:tab w:val="left" w:pos="5216"/>
        <w:tab w:val="left" w:pos="6521"/>
        <w:tab w:val="left" w:pos="7825"/>
        <w:tab w:val="left" w:pos="9129"/>
      </w:tabs>
      <w:spacing w:before="120" w:after="0" w:line="360" w:lineRule="auto"/>
      <w:outlineLvl w:val="1"/>
    </w:pPr>
    <w:rPr>
      <w:rFonts w:ascii="Open Sans" w:eastAsiaTheme="minorHAnsi" w:hAnsi="Open Sans" w:cstheme="minorHAnsi"/>
      <w:b/>
      <w:bCs/>
      <w:szCs w:val="24"/>
      <w:lang w:eastAsia="en-US"/>
    </w:rPr>
  </w:style>
  <w:style w:type="paragraph" w:customStyle="1" w:styleId="100D93A073494E148EC3B2A2C9A7F98D1">
    <w:name w:val="100D93A073494E148EC3B2A2C9A7F98D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208447623134868B24F678F6FD01AE13">
    <w:name w:val="5208447623134868B24F678F6FD01AE1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2DC56F7FDB84732BA1424F2C1F1F0CE3">
    <w:name w:val="E2DC56F7FDB84732BA1424F2C1F1F0CE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F092131940452298CF8B0919A7A6AD3">
    <w:name w:val="84F092131940452298CF8B0919A7A6AD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16FFE209AB444798007521BCDCF118A3">
    <w:name w:val="316FFE209AB444798007521BCDCF118A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F75C46010354F7DAEF321B10DE84C353">
    <w:name w:val="4F75C46010354F7DAEF321B10DE84C35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C7330ED1E947449418ACCECFCE32893">
    <w:name w:val="A9C7330ED1E947449418ACCECFCE3289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8AB553CBA9749F1BD2F16187635A6313">
    <w:name w:val="98AB553CBA9749F1BD2F16187635A631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3DACF9DF67F43A3B65337E374068FE33">
    <w:name w:val="23DACF9DF67F43A3B65337E374068FE3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DC440D06BA47999AF3C191CF9C49013">
    <w:name w:val="FBDC440D06BA47999AF3C191CF9C4901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D8EBDCDC0244255ACCAFB88789793743">
    <w:name w:val="FD8EBDCDC0244255ACCAFB8878979374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C7E034E6EC344A58A0671B108568F0B3">
    <w:name w:val="FC7E034E6EC344A58A0671B108568F0B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2E791CF75E4AD2A077686DC88EE16A2">
    <w:name w:val="A92E791CF75E4AD2A077686DC88EE16A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DA86867C38CC4897AFE760422162BBDE2">
    <w:name w:val="DA86867C38CC4897AFE760422162BBDE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234494C78DA438BB3C828A10BCEA8A92">
    <w:name w:val="3234494C78DA438BB3C828A10BCEA8A9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C1DA1044C1D466C931D548744B8B0832">
    <w:name w:val="6C1DA1044C1D466C931D548744B8B083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6B70A5AE6E24C969553B2E48CF4F0B52">
    <w:name w:val="B6B70A5AE6E24C969553B2E48CF4F0B5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F408BDF31C345D0BC916A037F46E8392">
    <w:name w:val="AF408BDF31C345D0BC916A037F46E839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005A44E03A543179DA4FC11B78EA9872">
    <w:name w:val="B005A44E03A543179DA4FC11B78EA987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36107CB15A54C90BCB896C8D11044462">
    <w:name w:val="736107CB15A54C90BCB896C8D1104446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D09E649A4FA42D1915936FBECB95C7A2">
    <w:name w:val="9D09E649A4FA42D1915936FBECB95C7A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7EFB6C1CBF0404596651FCA92348E872">
    <w:name w:val="F7EFB6C1CBF0404596651FCA92348E87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002544CECFE4A4BAC5E0D4B13010ADA2">
    <w:name w:val="4002544CECFE4A4BAC5E0D4B13010ADA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7C4CFFEEED84E2A9B15AB7726BB23A52">
    <w:name w:val="07C4CFFEEED84E2A9B15AB7726BB23A5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2228F215B554A68A89E8797B199B2022">
    <w:name w:val="A2228F215B554A68A89E8797B199B202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10EE3F9B3A644018346905F00024ABF2">
    <w:name w:val="C10EE3F9B3A644018346905F00024ABF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04E7B72C98B461686E5D5FFAAA58D652">
    <w:name w:val="E04E7B72C98B461686E5D5FFAAA58D65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235CE0E52374234991CEF35DCFC063F2">
    <w:name w:val="A235CE0E52374234991CEF35DCFC063F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B97A8E285584A33B2E2384B7A49CE932">
    <w:name w:val="6B97A8E285584A33B2E2384B7A49CE93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10E0FD5E22047AAA1E49A6D2ED533982">
    <w:name w:val="810E0FD5E22047AAA1E49A6D2ED53398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ED05DBD08E48F7B9665AFB72BD0FF42">
    <w:name w:val="A9ED05DBD08E48F7B9665AFB72BD0FF4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04ADF25F53D4571835D5523CC44276E2">
    <w:name w:val="E04ADF25F53D4571835D5523CC44276E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B9AD13C593347F6932A894B29D759DA2">
    <w:name w:val="5B9AD13C593347F6932A894B29D759DA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FB47FFACE0F4E298833347789E15A93">
    <w:name w:val="EFB47FFACE0F4E298833347789E15A9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83EFFCE5197449EB3DDFBFA710E3D25">
    <w:name w:val="483EFFCE5197449EB3DDFBFA710E3D2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ACC95933A7645DAAD421861624CC2F2">
    <w:name w:val="3ACC95933A7645DAAD421861624CC2F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70BBDF09ADA42E481C70E10C32CEA932">
    <w:name w:val="A70BBDF09ADA42E481C70E10C32CEA93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5A18A54722B4115843A928DD67849F11">
    <w:name w:val="85A18A54722B4115843A928DD67849F1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EACB9519D8E4ED990B6080A656A9E6E1">
    <w:name w:val="AEACB9519D8E4ED990B6080A656A9E6E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0EBB4DFA96A4B8CBE060B4677050D4A1">
    <w:name w:val="50EBB4DFA96A4B8CBE060B4677050D4A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4A2C8DF7FBB40F5B0BC3219A9B06CBC">
    <w:name w:val="A4A2C8DF7FBB40F5B0BC3219A9B06CBC"/>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078695EE7EB4FFE8596014B783E1E611">
    <w:name w:val="A078695EE7EB4FFE8596014B783E1E61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72B123F549F4BA6836E1E7A6BEA266F">
    <w:name w:val="272B123F549F4BA6836E1E7A6BEA266F"/>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4035CE2105E4479A4D411F6F83A6EF5">
    <w:name w:val="14035CE2105E4479A4D411F6F83A6EF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DE659F97BB6A43938E2A032063154B4E">
    <w:name w:val="DE659F97BB6A43938E2A032063154B4E"/>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E6F2C7C88784366B4216728023C63C8">
    <w:name w:val="2E6F2C7C88784366B4216728023C63C8"/>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4913AA85A944EC090C1445193F691AB">
    <w:name w:val="F4913AA85A944EC090C1445193F691AB"/>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D396F09433954998B115DDF022943436">
    <w:name w:val="D396F09433954998B115DDF02294343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F7961A69CA4C33A8CF1CFFDC5D9D3C">
    <w:name w:val="FBF7961A69CA4C33A8CF1CFFDC5D9D3C"/>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B85271E5714D278C2529127F34F99D">
    <w:name w:val="84B85271E5714D278C2529127F34F99D"/>
    <w:rsid w:val="00E44E1B"/>
  </w:style>
  <w:style w:type="paragraph" w:customStyle="1" w:styleId="C306FE1A229F4545BF37C7A104DFBBCA1">
    <w:name w:val="C306FE1A229F4545BF37C7A104DFBBCA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04E29D4EFA2477D9ADF87F9AEFA57D11">
    <w:name w:val="A04E29D4EFA2477D9ADF87F9AEFA57D1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B789BBDB5824AC49C9A4A84A23949191">
    <w:name w:val="6B789BBDB5824AC49C9A4A84A2394919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443EC94769644FEAE690814DF350AC61">
    <w:name w:val="A443EC94769644FEAE690814DF350AC6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18AFDF69E644C5587716EFEBA5A28F76">
    <w:name w:val="418AFDF69E644C5587716EFEBA5A28F7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326F98DF4B745A998A86F0CE75A0D236">
    <w:name w:val="C326F98DF4B745A998A86F0CE75A0D23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5FCB50946F14A40AE19890F774846AC6">
    <w:name w:val="55FCB50946F14A40AE19890F774846AC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E9DCA7A961E4C80B1D4B2507F47515C6">
    <w:name w:val="8E9DCA7A961E4C80B1D4B2507F47515C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E80588C8B6F4C318F3562B4C6A7214B6">
    <w:name w:val="FE80588C8B6F4C318F3562B4C6A7214B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43DB4863F704C10AA5E3D0D88BED51D6">
    <w:name w:val="043DB4863F704C10AA5E3D0D88BED51D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48FA5B1ECE1496E99368C3FEB37F4B56">
    <w:name w:val="948FA5B1ECE1496E99368C3FEB37F4B5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CE54D359C9E4EE5A6443505FA56DBBA6">
    <w:name w:val="1CE54D359C9E4EE5A6443505FA56DBBA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D7D345F97044E648599FBD84A0969D36">
    <w:name w:val="BD7D345F97044E648599FBD84A0969D3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A462746AC8A4F3898BA5F4127046B866">
    <w:name w:val="AA462746AC8A4F3898BA5F4127046B86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C34238BF0A64BA5849F5EAD93D6BB266">
    <w:name w:val="CC34238BF0A64BA5849F5EAD93D6BB26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BA29F8A5AFF4472890A9E86FCFFDE766">
    <w:name w:val="3BA29F8A5AFF4472890A9E86FCFFDE76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515F6FAC97D4FF1B0A62858582E183E6">
    <w:name w:val="A515F6FAC97D4FF1B0A62858582E183E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4EE6740120E48B5BD10F1D7C9688FB56">
    <w:name w:val="24EE6740120E48B5BD10F1D7C9688FB5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F61541B23648C083024989D0B9224D6">
    <w:name w:val="0EF61541B23648C083024989D0B9224D6"/>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866A7723B8149C091D22B42B4DC59A92">
    <w:name w:val="2866A7723B8149C091D22B42B4DC59A92"/>
    <w:rsid w:val="00E44E1B"/>
    <w:pPr>
      <w:tabs>
        <w:tab w:val="left" w:pos="1304"/>
        <w:tab w:val="left" w:pos="2977"/>
        <w:tab w:val="left" w:pos="3912"/>
        <w:tab w:val="left" w:pos="5216"/>
        <w:tab w:val="left" w:pos="6521"/>
        <w:tab w:val="left" w:pos="7825"/>
        <w:tab w:val="left" w:pos="9129"/>
      </w:tabs>
      <w:spacing w:before="120" w:after="0" w:line="360" w:lineRule="auto"/>
      <w:outlineLvl w:val="1"/>
    </w:pPr>
    <w:rPr>
      <w:rFonts w:ascii="Open Sans" w:eastAsiaTheme="minorHAnsi" w:hAnsi="Open Sans" w:cstheme="minorHAnsi"/>
      <w:b/>
      <w:bCs/>
      <w:szCs w:val="24"/>
      <w:lang w:eastAsia="en-US"/>
    </w:rPr>
  </w:style>
  <w:style w:type="paragraph" w:customStyle="1" w:styleId="100D93A073494E148EC3B2A2C9A7F98D2">
    <w:name w:val="100D93A073494E148EC3B2A2C9A7F98D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CC7F7B9553241169A5718477A5C96B0">
    <w:name w:val="6CC7F7B9553241169A5718477A5C96B0"/>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E2DA2BF14E444D9B9469253097F7F10">
    <w:name w:val="0E2DA2BF14E444D9B9469253097F7F10"/>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381F12789334033B64BEC65C635981B">
    <w:name w:val="A381F12789334033B64BEC65C635981B"/>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A11F675FD3D40EE9101CAEFA591312F">
    <w:name w:val="7A11F675FD3D40EE9101CAEFA591312F"/>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6EF963542154D328A731C8F935776EF">
    <w:name w:val="F6EF963542154D328A731C8F935776EF"/>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605617DE2F54D8D9F04E3FAED265FD4">
    <w:name w:val="9605617DE2F54D8D9F04E3FAED265FD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9588554661544FE9751A8503B24C0DF">
    <w:name w:val="C9588554661544FE9751A8503B24C0DF"/>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0B0D4D514BB4802A04E96FE79C5B509">
    <w:name w:val="50B0D4D514BB4802A04E96FE79C5B509"/>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EA5AF3EBAC40AA840C54B41D80F364">
    <w:name w:val="FBEA5AF3EBAC40AA840C54B41D80F36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31C3F8A116D4F26BE28E3EC82FE920A">
    <w:name w:val="031C3F8A116D4F26BE28E3EC82FE920A"/>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10FDBC36B694E02B47533DE4E0B0A5E">
    <w:name w:val="710FDBC36B694E02B47533DE4E0B0A5E"/>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BB75AC70BDF4BB7ACCD236370123382">
    <w:name w:val="7BB75AC70BDF4BB7ACCD23637012338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208447623134868B24F678F6FD01AE14">
    <w:name w:val="5208447623134868B24F678F6FD01AE1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2DC56F7FDB84732BA1424F2C1F1F0CE4">
    <w:name w:val="E2DC56F7FDB84732BA1424F2C1F1F0CE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F092131940452298CF8B0919A7A6AD4">
    <w:name w:val="84F092131940452298CF8B0919A7A6AD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16FFE209AB444798007521BCDCF118A4">
    <w:name w:val="316FFE209AB444798007521BCDCF118A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F75C46010354F7DAEF321B10DE84C354">
    <w:name w:val="4F75C46010354F7DAEF321B10DE84C35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C7330ED1E947449418ACCECFCE32894">
    <w:name w:val="A9C7330ED1E947449418ACCECFCE3289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8AB553CBA9749F1BD2F16187635A6314">
    <w:name w:val="98AB553CBA9749F1BD2F16187635A631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4B85271E5714D278C2529127F34F99D1">
    <w:name w:val="84B85271E5714D278C2529127F34F99D1"/>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184927D820E4621B0F6C30587874D55">
    <w:name w:val="2184927D820E4621B0F6C30587874D55"/>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BAF7D88BA414DF9B49FE345E83B46A2">
    <w:name w:val="2BAF7D88BA414DF9B49FE345E83B46A2"/>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C730E1EEFFA45A286540F58CF89B504">
    <w:name w:val="0C730E1EEFFA45A286540F58CF89B50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98F5DB6CFDD4A07884CC4C82BE42B63">
    <w:name w:val="298F5DB6CFDD4A07884CC4C82BE42B6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23DACF9DF67F43A3B65337E374068FE34">
    <w:name w:val="23DACF9DF67F43A3B65337E374068FE3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BDC440D06BA47999AF3C191CF9C49014">
    <w:name w:val="FBDC440D06BA47999AF3C191CF9C4901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D8EBDCDC0244255ACCAFB88789793744">
    <w:name w:val="FD8EBDCDC0244255ACCAFB8878979374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C7E034E6EC344A58A0671B108568F0B4">
    <w:name w:val="FC7E034E6EC344A58A0671B108568F0B4"/>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2E791CF75E4AD2A077686DC88EE16A3">
    <w:name w:val="A92E791CF75E4AD2A077686DC88EE16A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DA86867C38CC4897AFE760422162BBDE3">
    <w:name w:val="DA86867C38CC4897AFE760422162BBDE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3234494C78DA438BB3C828A10BCEA8A93">
    <w:name w:val="3234494C78DA438BB3C828A10BCEA8A9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C1DA1044C1D466C931D548744B8B0833">
    <w:name w:val="6C1DA1044C1D466C931D548744B8B083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6B70A5AE6E24C969553B2E48CF4F0B53">
    <w:name w:val="B6B70A5AE6E24C969553B2E48CF4F0B5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F408BDF31C345D0BC916A037F46E8393">
    <w:name w:val="AF408BDF31C345D0BC916A037F46E839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B005A44E03A543179DA4FC11B78EA9873">
    <w:name w:val="B005A44E03A543179DA4FC11B78EA987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736107CB15A54C90BCB896C8D11044463">
    <w:name w:val="736107CB15A54C90BCB896C8D1104446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9D09E649A4FA42D1915936FBECB95C7A3">
    <w:name w:val="9D09E649A4FA42D1915936FBECB95C7A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F7EFB6C1CBF0404596651FCA92348E873">
    <w:name w:val="F7EFB6C1CBF0404596651FCA92348E87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4002544CECFE4A4BAC5E0D4B13010ADA3">
    <w:name w:val="4002544CECFE4A4BAC5E0D4B13010ADA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07C4CFFEEED84E2A9B15AB7726BB23A53">
    <w:name w:val="07C4CFFEEED84E2A9B15AB7726BB23A5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2228F215B554A68A89E8797B199B2023">
    <w:name w:val="A2228F215B554A68A89E8797B199B202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C10EE3F9B3A644018346905F00024ABF3">
    <w:name w:val="C10EE3F9B3A644018346905F00024ABF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04E7B72C98B461686E5D5FFAAA58D653">
    <w:name w:val="E04E7B72C98B461686E5D5FFAAA58D65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235CE0E52374234991CEF35DCFC063F3">
    <w:name w:val="A235CE0E52374234991CEF35DCFC063F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6B97A8E285584A33B2E2384B7A49CE933">
    <w:name w:val="6B97A8E285584A33B2E2384B7A49CE93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810E0FD5E22047AAA1E49A6D2ED533983">
    <w:name w:val="810E0FD5E22047AAA1E49A6D2ED53398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A9ED05DBD08E48F7B9665AFB72BD0FF43">
    <w:name w:val="A9ED05DBD08E48F7B9665AFB72BD0FF4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E04ADF25F53D4571835D5523CC44276E3">
    <w:name w:val="E04ADF25F53D4571835D5523CC44276E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5B9AD13C593347F6932A894B29D759DA3">
    <w:name w:val="5B9AD13C593347F6932A894B29D759DA3"/>
    <w:rsid w:val="00E44E1B"/>
    <w:pPr>
      <w:tabs>
        <w:tab w:val="left" w:pos="1304"/>
        <w:tab w:val="left" w:pos="2977"/>
        <w:tab w:val="left" w:pos="3912"/>
        <w:tab w:val="left" w:pos="5216"/>
        <w:tab w:val="left" w:pos="6521"/>
        <w:tab w:val="left" w:pos="7825"/>
        <w:tab w:val="left" w:pos="9129"/>
      </w:tabs>
      <w:spacing w:before="120" w:after="120" w:line="360" w:lineRule="auto"/>
    </w:pPr>
    <w:rPr>
      <w:rFonts w:ascii="Open Sans" w:eastAsiaTheme="minorHAnsi" w:hAnsi="Open Sans" w:cstheme="minorHAnsi"/>
      <w:szCs w:val="24"/>
      <w:lang w:eastAsia="en-US"/>
    </w:rPr>
  </w:style>
  <w:style w:type="paragraph" w:customStyle="1" w:styleId="19691B471742445D828B75D63C6221A4">
    <w:name w:val="19691B471742445D828B75D63C6221A4"/>
    <w:rsid w:val="00E44E1B"/>
  </w:style>
  <w:style w:type="paragraph" w:customStyle="1" w:styleId="88D9463BE86D4DE3AF21A1F947FAA987">
    <w:name w:val="88D9463BE86D4DE3AF21A1F947FAA987"/>
    <w:rsid w:val="00E44E1B"/>
  </w:style>
  <w:style w:type="paragraph" w:customStyle="1" w:styleId="87056752FDE54A7CB7C4A1F53CA3E5EC">
    <w:name w:val="87056752FDE54A7CB7C4A1F53CA3E5EC"/>
    <w:rsid w:val="00E44E1B"/>
  </w:style>
  <w:style w:type="paragraph" w:customStyle="1" w:styleId="8EC282C27F5341EBAA1B25712A558B75">
    <w:name w:val="8EC282C27F5341EBAA1B25712A558B75"/>
    <w:rsid w:val="00E44E1B"/>
  </w:style>
  <w:style w:type="paragraph" w:customStyle="1" w:styleId="849434E68AE9491B9B7E046A43DDFF17">
    <w:name w:val="849434E68AE9491B9B7E046A43DDFF17"/>
    <w:rsid w:val="00E44E1B"/>
  </w:style>
  <w:style w:type="paragraph" w:customStyle="1" w:styleId="44051C077D364E878072B978A18CECC4">
    <w:name w:val="44051C077D364E878072B978A18CECC4"/>
    <w:rsid w:val="00E44E1B"/>
  </w:style>
  <w:style w:type="paragraph" w:customStyle="1" w:styleId="32CEDDA1530D4FAB99CEEBF3DC496723">
    <w:name w:val="32CEDDA1530D4FAB99CEEBF3DC496723"/>
    <w:rsid w:val="00E44E1B"/>
  </w:style>
  <w:style w:type="paragraph" w:customStyle="1" w:styleId="88AF73EE41994BD18FB8598627402005">
    <w:name w:val="88AF73EE41994BD18FB8598627402005"/>
    <w:rsid w:val="00E44E1B"/>
  </w:style>
  <w:style w:type="paragraph" w:customStyle="1" w:styleId="B3C7955DD6AF4AB2ACA95C4F89D03BB4">
    <w:name w:val="B3C7955DD6AF4AB2ACA95C4F89D03BB4"/>
    <w:rsid w:val="00E44E1B"/>
  </w:style>
  <w:style w:type="paragraph" w:customStyle="1" w:styleId="32FEEC8CAA3E47DF8FC299FD867F4F56">
    <w:name w:val="32FEEC8CAA3E47DF8FC299FD867F4F56"/>
    <w:rsid w:val="00E44E1B"/>
  </w:style>
  <w:style w:type="paragraph" w:customStyle="1" w:styleId="F0EEEFD1D8BF402F9CD003C7B3800D58">
    <w:name w:val="F0EEEFD1D8BF402F9CD003C7B3800D58"/>
    <w:rsid w:val="00E44E1B"/>
  </w:style>
  <w:style w:type="paragraph" w:customStyle="1" w:styleId="BF43797C37F7446AAA49A645E0C787F2">
    <w:name w:val="BF43797C37F7446AAA49A645E0C787F2"/>
    <w:rsid w:val="00E44E1B"/>
  </w:style>
  <w:style w:type="paragraph" w:customStyle="1" w:styleId="35DB74383D454F7F98045AAA4EA393C3">
    <w:name w:val="35DB74383D454F7F98045AAA4EA393C3"/>
    <w:rsid w:val="00E44E1B"/>
  </w:style>
  <w:style w:type="paragraph" w:customStyle="1" w:styleId="B9ED8E4061794ACAA31BA28D7549EE53">
    <w:name w:val="B9ED8E4061794ACAA31BA28D7549EE53"/>
    <w:rsid w:val="00E44E1B"/>
  </w:style>
  <w:style w:type="paragraph" w:customStyle="1" w:styleId="E8FADE623BAF4A139D73DB4FAF00BB46">
    <w:name w:val="E8FADE623BAF4A139D73DB4FAF00BB46"/>
    <w:rsid w:val="00E44E1B"/>
  </w:style>
  <w:style w:type="paragraph" w:customStyle="1" w:styleId="371FA667F30E4CDA8C85729625650FFB">
    <w:name w:val="371FA667F30E4CDA8C85729625650FFB"/>
    <w:rsid w:val="00E44E1B"/>
  </w:style>
  <w:style w:type="paragraph" w:customStyle="1" w:styleId="8F0FA5057EDA4DC38F724C5A8F18029A">
    <w:name w:val="8F0FA5057EDA4DC38F724C5A8F18029A"/>
    <w:rsid w:val="00E44E1B"/>
  </w:style>
  <w:style w:type="paragraph" w:customStyle="1" w:styleId="6620E60C436D4E97B89BA51C765740ED">
    <w:name w:val="6620E60C436D4E97B89BA51C765740ED"/>
    <w:rsid w:val="00E44E1B"/>
  </w:style>
  <w:style w:type="paragraph" w:customStyle="1" w:styleId="EC8452FF20344D5AB64C6DC5888711E4">
    <w:name w:val="EC8452FF20344D5AB64C6DC5888711E4"/>
    <w:rsid w:val="00E44E1B"/>
  </w:style>
  <w:style w:type="paragraph" w:customStyle="1" w:styleId="5AFE761A3B324024886B86918D393148">
    <w:name w:val="5AFE761A3B324024886B86918D393148"/>
    <w:rsid w:val="00E44E1B"/>
  </w:style>
  <w:style w:type="paragraph" w:customStyle="1" w:styleId="53FE58EBC9454282A60D0829ED7B88C5">
    <w:name w:val="53FE58EBC9454282A60D0829ED7B88C5"/>
    <w:rsid w:val="00E44E1B"/>
  </w:style>
  <w:style w:type="paragraph" w:customStyle="1" w:styleId="95B3CA63E0B84C86874C8C5195202135">
    <w:name w:val="95B3CA63E0B84C86874C8C5195202135"/>
    <w:rsid w:val="00E44E1B"/>
  </w:style>
  <w:style w:type="paragraph" w:customStyle="1" w:styleId="10F9821E80B9427D9B89C2A9631C80B8">
    <w:name w:val="10F9821E80B9427D9B89C2A9631C80B8"/>
    <w:rsid w:val="00E44E1B"/>
  </w:style>
  <w:style w:type="paragraph" w:customStyle="1" w:styleId="C48F41A4E79F410EA837D2FFD5C5FD13">
    <w:name w:val="C48F41A4E79F410EA837D2FFD5C5FD13"/>
    <w:rsid w:val="00E44E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A3EC9-047E-479B-8517-F87483726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Asiakirjapohja</Template>
  <TotalTime>19</TotalTime>
  <Pages>9</Pages>
  <Words>753</Words>
  <Characters>6101</Characters>
  <Application>Microsoft Office Word</Application>
  <DocSecurity>0</DocSecurity>
  <Lines>50</Lines>
  <Paragraphs>13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Tiimivasu_täytettävä</vt:lpstr>
      <vt:lpstr/>
    </vt:vector>
  </TitlesOfParts>
  <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Tiimivasu_täytettävä</dc:title>
  <dc:subject/>
  <dc:creator>Miettinen Mia</dc:creator>
  <cp:keywords/>
  <dc:description/>
  <cp:lastModifiedBy>Lahtelin Pia</cp:lastModifiedBy>
  <cp:revision>9</cp:revision>
  <dcterms:created xsi:type="dcterms:W3CDTF">2022-06-13T07:51:00Z</dcterms:created>
  <dcterms:modified xsi:type="dcterms:W3CDTF">2022-09-26T08:09:00Z</dcterms:modified>
</cp:coreProperties>
</file>