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1B4" w:rsidRDefault="004521B4" w:rsidP="007A3C0D">
      <w:pPr>
        <w:rPr>
          <w:b/>
        </w:rPr>
      </w:pPr>
    </w:p>
    <w:p w:rsidR="00D61A6E" w:rsidRDefault="006A5F80" w:rsidP="007A3C0D">
      <w:pPr>
        <w:rPr>
          <w:b/>
        </w:rPr>
      </w:pPr>
      <w:r w:rsidRPr="00F22432">
        <w:rPr>
          <w:b/>
          <w:sz w:val="32"/>
          <w:szCs w:val="32"/>
        </w:rPr>
        <w:t>MARKKU RISSANEN</w:t>
      </w:r>
      <w:r w:rsidR="00D61A6E">
        <w:rPr>
          <w:b/>
        </w:rPr>
        <w:t xml:space="preserve">  </w:t>
      </w:r>
      <w:r w:rsidR="00732FA0">
        <w:rPr>
          <w:b/>
        </w:rPr>
        <w:t xml:space="preserve"> </w:t>
      </w:r>
      <w:r w:rsidR="00512CD2">
        <w:rPr>
          <w:b/>
        </w:rPr>
        <w:tab/>
      </w:r>
      <w:r w:rsidR="00512CD2">
        <w:rPr>
          <w:b/>
        </w:rPr>
        <w:tab/>
      </w:r>
      <w:r w:rsidR="00512CD2">
        <w:rPr>
          <w:b/>
        </w:rPr>
        <w:tab/>
      </w:r>
      <w:r w:rsidR="00512CD2">
        <w:rPr>
          <w:b/>
        </w:rPr>
        <w:tab/>
      </w:r>
      <w:r w:rsidR="00512CD2">
        <w:rPr>
          <w:b/>
        </w:rPr>
        <w:tab/>
      </w:r>
      <w:r w:rsidR="00512CD2">
        <w:rPr>
          <w:b/>
        </w:rPr>
        <w:tab/>
      </w:r>
      <w:r w:rsidR="00512CD2">
        <w:rPr>
          <w:b/>
        </w:rPr>
        <w:tab/>
      </w:r>
      <w:r w:rsidR="00BA1414">
        <w:rPr>
          <w:b/>
        </w:rPr>
        <w:t>(Päivitetty 4.8</w:t>
      </w:r>
      <w:r w:rsidR="00ED6672">
        <w:rPr>
          <w:b/>
        </w:rPr>
        <w:t>.2017</w:t>
      </w:r>
      <w:r w:rsidR="00512CD2">
        <w:rPr>
          <w:b/>
        </w:rPr>
        <w:t xml:space="preserve">) </w:t>
      </w:r>
      <w:r>
        <w:rPr>
          <w:b/>
        </w:rPr>
        <w:br/>
      </w:r>
      <w:r w:rsidR="00D61A6E">
        <w:rPr>
          <w:b/>
        </w:rPr>
        <w:t xml:space="preserve">Kotoa </w:t>
      </w:r>
      <w:r w:rsidR="00E17CCC">
        <w:rPr>
          <w:b/>
        </w:rPr>
        <w:t xml:space="preserve">Syväniemen </w:t>
      </w:r>
      <w:proofErr w:type="gramStart"/>
      <w:r w:rsidR="00E17CCC">
        <w:rPr>
          <w:b/>
        </w:rPr>
        <w:t>terminaaliin  (</w:t>
      </w:r>
      <w:r w:rsidR="00D61A6E">
        <w:rPr>
          <w:b/>
        </w:rPr>
        <w:t>Bussi</w:t>
      </w:r>
      <w:proofErr w:type="gramEnd"/>
      <w:r w:rsidR="00D61A6E">
        <w:rPr>
          <w:b/>
        </w:rPr>
        <w:t xml:space="preserve"> Karttulaan klo 8.15)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D61A6E" w:rsidTr="00607163">
        <w:tc>
          <w:tcPr>
            <w:tcW w:w="534" w:type="dxa"/>
          </w:tcPr>
          <w:p w:rsidR="00D61A6E" w:rsidRDefault="00D61A6E" w:rsidP="00607163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D61A6E" w:rsidRDefault="00D61A6E" w:rsidP="00607163">
            <w:r>
              <w:t>Nimi</w:t>
            </w:r>
          </w:p>
        </w:tc>
        <w:tc>
          <w:tcPr>
            <w:tcW w:w="541" w:type="dxa"/>
          </w:tcPr>
          <w:p w:rsidR="00D61A6E" w:rsidRDefault="00D61A6E" w:rsidP="00607163">
            <w:r>
              <w:t>ma</w:t>
            </w:r>
          </w:p>
        </w:tc>
        <w:tc>
          <w:tcPr>
            <w:tcW w:w="425" w:type="dxa"/>
          </w:tcPr>
          <w:p w:rsidR="00D61A6E" w:rsidRDefault="00D61A6E" w:rsidP="00607163">
            <w:r>
              <w:t>ti</w:t>
            </w:r>
          </w:p>
        </w:tc>
        <w:tc>
          <w:tcPr>
            <w:tcW w:w="426" w:type="dxa"/>
          </w:tcPr>
          <w:p w:rsidR="00D61A6E" w:rsidRDefault="00D61A6E" w:rsidP="00607163">
            <w:r>
              <w:t>ke</w:t>
            </w:r>
          </w:p>
        </w:tc>
        <w:tc>
          <w:tcPr>
            <w:tcW w:w="424" w:type="dxa"/>
          </w:tcPr>
          <w:p w:rsidR="00D61A6E" w:rsidRDefault="00D61A6E" w:rsidP="00607163">
            <w:r>
              <w:t>to</w:t>
            </w:r>
          </w:p>
        </w:tc>
        <w:tc>
          <w:tcPr>
            <w:tcW w:w="442" w:type="dxa"/>
          </w:tcPr>
          <w:p w:rsidR="00D61A6E" w:rsidRDefault="00D61A6E" w:rsidP="00607163">
            <w:r>
              <w:t>pe</w:t>
            </w:r>
          </w:p>
        </w:tc>
        <w:tc>
          <w:tcPr>
            <w:tcW w:w="3244" w:type="dxa"/>
          </w:tcPr>
          <w:p w:rsidR="00D61A6E" w:rsidRDefault="00D61A6E" w:rsidP="00607163">
            <w:r>
              <w:t>Osoite</w:t>
            </w:r>
          </w:p>
        </w:tc>
        <w:tc>
          <w:tcPr>
            <w:tcW w:w="4399" w:type="dxa"/>
          </w:tcPr>
          <w:p w:rsidR="00D61A6E" w:rsidRDefault="00D61A6E" w:rsidP="00607163">
            <w:r>
              <w:t>huom.</w:t>
            </w:r>
          </w:p>
        </w:tc>
        <w:tc>
          <w:tcPr>
            <w:tcW w:w="1415" w:type="dxa"/>
          </w:tcPr>
          <w:p w:rsidR="00D61A6E" w:rsidRDefault="00D61A6E" w:rsidP="00607163">
            <w:r>
              <w:t>km</w:t>
            </w:r>
          </w:p>
        </w:tc>
      </w:tr>
      <w:tr w:rsidR="00D61A6E" w:rsidTr="00607163">
        <w:tc>
          <w:tcPr>
            <w:tcW w:w="534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7 </w:t>
            </w:r>
          </w:p>
        </w:tc>
        <w:tc>
          <w:tcPr>
            <w:tcW w:w="2294" w:type="dxa"/>
          </w:tcPr>
          <w:p w:rsidR="00D61A6E" w:rsidRPr="00B160F5" w:rsidRDefault="00E646D8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Koivula </w:t>
            </w:r>
            <w:r w:rsidR="00D61A6E">
              <w:rPr>
                <w:i/>
                <w:color w:val="FF0000"/>
              </w:rPr>
              <w:t xml:space="preserve">Elsa </w:t>
            </w:r>
          </w:p>
        </w:tc>
        <w:tc>
          <w:tcPr>
            <w:tcW w:w="541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D61A6E" w:rsidRPr="00B160F5" w:rsidRDefault="00D61A6E" w:rsidP="00D61A6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Kapantie 179</w:t>
            </w:r>
          </w:p>
        </w:tc>
        <w:tc>
          <w:tcPr>
            <w:tcW w:w="4399" w:type="dxa"/>
          </w:tcPr>
          <w:p w:rsidR="00D61A6E" w:rsidRDefault="00D61A6E" w:rsidP="00D61A6E">
            <w:r>
              <w:t>Kapantie ja Herman Saastamoisentien risteys</w:t>
            </w:r>
            <w:r w:rsidR="00E17CCC">
              <w:t xml:space="preserve"> 7.40 </w:t>
            </w:r>
          </w:p>
        </w:tc>
        <w:tc>
          <w:tcPr>
            <w:tcW w:w="1415" w:type="dxa"/>
          </w:tcPr>
          <w:p w:rsidR="00D61A6E" w:rsidRDefault="00D61A6E" w:rsidP="00D61A6E">
            <w:r>
              <w:t xml:space="preserve">16 (3.8 km kävelyä) </w:t>
            </w:r>
          </w:p>
        </w:tc>
      </w:tr>
    </w:tbl>
    <w:p w:rsidR="00D61A6E" w:rsidRDefault="00D61A6E" w:rsidP="007A3C0D">
      <w:pPr>
        <w:rPr>
          <w:b/>
        </w:rPr>
      </w:pPr>
    </w:p>
    <w:p w:rsidR="006A5F80" w:rsidRDefault="006A5F80" w:rsidP="007A3C0D">
      <w:pPr>
        <w:rPr>
          <w:b/>
        </w:rPr>
      </w:pPr>
      <w:r>
        <w:rPr>
          <w:b/>
        </w:rPr>
        <w:t>Syvänniemen terminaalista</w:t>
      </w:r>
      <w:r w:rsidR="00F22432">
        <w:rPr>
          <w:b/>
        </w:rPr>
        <w:t xml:space="preserve"> kotiin </w:t>
      </w:r>
    </w:p>
    <w:p w:rsidR="006A5F80" w:rsidRDefault="006A5F80" w:rsidP="007A3C0D">
      <w:pPr>
        <w:rPr>
          <w:b/>
        </w:rPr>
      </w:pPr>
      <w:r>
        <w:rPr>
          <w:b/>
        </w:rPr>
        <w:t>klo 13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6A5F80" w:rsidTr="00AD1D18">
        <w:tc>
          <w:tcPr>
            <w:tcW w:w="534" w:type="dxa"/>
          </w:tcPr>
          <w:p w:rsidR="006A5F80" w:rsidRDefault="006A5F80" w:rsidP="00AD1D18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6A5F80" w:rsidRDefault="006A5F80" w:rsidP="00AD1D18">
            <w:r>
              <w:t>Nimi</w:t>
            </w:r>
          </w:p>
        </w:tc>
        <w:tc>
          <w:tcPr>
            <w:tcW w:w="541" w:type="dxa"/>
          </w:tcPr>
          <w:p w:rsidR="006A5F80" w:rsidRDefault="006A5F80" w:rsidP="00AD1D18">
            <w:r>
              <w:t>ma</w:t>
            </w:r>
          </w:p>
        </w:tc>
        <w:tc>
          <w:tcPr>
            <w:tcW w:w="425" w:type="dxa"/>
          </w:tcPr>
          <w:p w:rsidR="006A5F80" w:rsidRDefault="006A5F80" w:rsidP="00AD1D18">
            <w:r>
              <w:t>ti</w:t>
            </w:r>
          </w:p>
        </w:tc>
        <w:tc>
          <w:tcPr>
            <w:tcW w:w="426" w:type="dxa"/>
          </w:tcPr>
          <w:p w:rsidR="006A5F80" w:rsidRDefault="006A5F80" w:rsidP="00AD1D18">
            <w:r>
              <w:t>ke</w:t>
            </w:r>
          </w:p>
        </w:tc>
        <w:tc>
          <w:tcPr>
            <w:tcW w:w="424" w:type="dxa"/>
          </w:tcPr>
          <w:p w:rsidR="006A5F80" w:rsidRDefault="006A5F80" w:rsidP="00AD1D18">
            <w:r>
              <w:t>to</w:t>
            </w:r>
          </w:p>
        </w:tc>
        <w:tc>
          <w:tcPr>
            <w:tcW w:w="442" w:type="dxa"/>
          </w:tcPr>
          <w:p w:rsidR="006A5F80" w:rsidRDefault="006A5F80" w:rsidP="00AD1D18">
            <w:r>
              <w:t>pe</w:t>
            </w:r>
          </w:p>
        </w:tc>
        <w:tc>
          <w:tcPr>
            <w:tcW w:w="3244" w:type="dxa"/>
          </w:tcPr>
          <w:p w:rsidR="006A5F80" w:rsidRDefault="006A5F80" w:rsidP="00AD1D18">
            <w:r>
              <w:t>Osoite</w:t>
            </w:r>
          </w:p>
        </w:tc>
        <w:tc>
          <w:tcPr>
            <w:tcW w:w="4399" w:type="dxa"/>
          </w:tcPr>
          <w:p w:rsidR="006A5F80" w:rsidRDefault="006A5F80" w:rsidP="00AD1D18">
            <w:r>
              <w:t>huom.</w:t>
            </w:r>
          </w:p>
        </w:tc>
        <w:tc>
          <w:tcPr>
            <w:tcW w:w="1415" w:type="dxa"/>
          </w:tcPr>
          <w:p w:rsidR="006A5F80" w:rsidRDefault="006A5F80" w:rsidP="00AD1D18">
            <w:r>
              <w:t>km</w:t>
            </w:r>
          </w:p>
        </w:tc>
      </w:tr>
      <w:tr w:rsidR="00A31BC8" w:rsidTr="00AD1D18">
        <w:tc>
          <w:tcPr>
            <w:tcW w:w="534" w:type="dxa"/>
          </w:tcPr>
          <w:p w:rsidR="00A31BC8" w:rsidRDefault="00BA1414" w:rsidP="00A31BC8">
            <w:r>
              <w:t>4</w:t>
            </w:r>
          </w:p>
        </w:tc>
        <w:tc>
          <w:tcPr>
            <w:tcW w:w="2294" w:type="dxa"/>
          </w:tcPr>
          <w:p w:rsidR="00A31BC8" w:rsidRDefault="00A31BC8" w:rsidP="00A31BC8">
            <w:r>
              <w:t>Miettinen Juho</w:t>
            </w:r>
          </w:p>
        </w:tc>
        <w:tc>
          <w:tcPr>
            <w:tcW w:w="541" w:type="dxa"/>
          </w:tcPr>
          <w:p w:rsidR="00A31BC8" w:rsidRDefault="00A31BC8" w:rsidP="00A31BC8"/>
        </w:tc>
        <w:tc>
          <w:tcPr>
            <w:tcW w:w="425" w:type="dxa"/>
          </w:tcPr>
          <w:p w:rsidR="00A31BC8" w:rsidRDefault="00194F0B" w:rsidP="00A31BC8">
            <w:r>
              <w:t>x</w:t>
            </w:r>
          </w:p>
        </w:tc>
        <w:tc>
          <w:tcPr>
            <w:tcW w:w="426" w:type="dxa"/>
          </w:tcPr>
          <w:p w:rsidR="00A31BC8" w:rsidRDefault="00194F0B" w:rsidP="00A31BC8">
            <w:r>
              <w:t>x</w:t>
            </w:r>
          </w:p>
        </w:tc>
        <w:tc>
          <w:tcPr>
            <w:tcW w:w="424" w:type="dxa"/>
          </w:tcPr>
          <w:p w:rsidR="00A31BC8" w:rsidRDefault="00A31BC8" w:rsidP="00A31BC8"/>
        </w:tc>
        <w:tc>
          <w:tcPr>
            <w:tcW w:w="442" w:type="dxa"/>
          </w:tcPr>
          <w:p w:rsidR="00516786" w:rsidRDefault="00A31BC8" w:rsidP="00A31BC8">
            <w:r>
              <w:t>x</w:t>
            </w:r>
          </w:p>
        </w:tc>
        <w:tc>
          <w:tcPr>
            <w:tcW w:w="3244" w:type="dxa"/>
          </w:tcPr>
          <w:p w:rsidR="00A31BC8" w:rsidRDefault="00A31BC8" w:rsidP="00A31BC8">
            <w:r>
              <w:t>Koskentie 40</w:t>
            </w:r>
          </w:p>
        </w:tc>
        <w:tc>
          <w:tcPr>
            <w:tcW w:w="4399" w:type="dxa"/>
          </w:tcPr>
          <w:p w:rsidR="00A31BC8" w:rsidRDefault="00A31BC8" w:rsidP="00A31BC8"/>
        </w:tc>
        <w:tc>
          <w:tcPr>
            <w:tcW w:w="1415" w:type="dxa"/>
          </w:tcPr>
          <w:p w:rsidR="00A31BC8" w:rsidRDefault="00A31BC8" w:rsidP="00A31BC8"/>
        </w:tc>
      </w:tr>
      <w:tr w:rsidR="00A31BC8" w:rsidTr="00AD1D18">
        <w:tc>
          <w:tcPr>
            <w:tcW w:w="534" w:type="dxa"/>
          </w:tcPr>
          <w:p w:rsidR="00A31BC8" w:rsidRDefault="00BA1414" w:rsidP="00A31BC8">
            <w:r>
              <w:t>5</w:t>
            </w:r>
          </w:p>
        </w:tc>
        <w:tc>
          <w:tcPr>
            <w:tcW w:w="2294" w:type="dxa"/>
          </w:tcPr>
          <w:p w:rsidR="00A31BC8" w:rsidRDefault="00A31BC8" w:rsidP="00A31BC8">
            <w:r>
              <w:t>Nenonen Oona</w:t>
            </w:r>
          </w:p>
        </w:tc>
        <w:tc>
          <w:tcPr>
            <w:tcW w:w="541" w:type="dxa"/>
          </w:tcPr>
          <w:p w:rsidR="00A31BC8" w:rsidRDefault="00A31BC8" w:rsidP="00A31BC8">
            <w:r>
              <w:t>x</w:t>
            </w:r>
          </w:p>
        </w:tc>
        <w:tc>
          <w:tcPr>
            <w:tcW w:w="425" w:type="dxa"/>
          </w:tcPr>
          <w:p w:rsidR="00A31BC8" w:rsidRDefault="00A31BC8" w:rsidP="00A31BC8"/>
        </w:tc>
        <w:tc>
          <w:tcPr>
            <w:tcW w:w="426" w:type="dxa"/>
          </w:tcPr>
          <w:p w:rsidR="00A31BC8" w:rsidRDefault="00A31BC8" w:rsidP="00A31BC8"/>
        </w:tc>
        <w:tc>
          <w:tcPr>
            <w:tcW w:w="424" w:type="dxa"/>
          </w:tcPr>
          <w:p w:rsidR="00A31BC8" w:rsidRDefault="00A31BC8" w:rsidP="00A31BC8">
            <w:r>
              <w:t>x</w:t>
            </w:r>
          </w:p>
        </w:tc>
        <w:tc>
          <w:tcPr>
            <w:tcW w:w="442" w:type="dxa"/>
          </w:tcPr>
          <w:p w:rsidR="00A31BC8" w:rsidRDefault="00A31BC8" w:rsidP="00A31BC8">
            <w:r>
              <w:t>x</w:t>
            </w:r>
          </w:p>
        </w:tc>
        <w:tc>
          <w:tcPr>
            <w:tcW w:w="3244" w:type="dxa"/>
          </w:tcPr>
          <w:p w:rsidR="00A31BC8" w:rsidRDefault="00A31BC8" w:rsidP="00A31BC8">
            <w:r>
              <w:t>Koskentie 40</w:t>
            </w:r>
          </w:p>
        </w:tc>
        <w:tc>
          <w:tcPr>
            <w:tcW w:w="4399" w:type="dxa"/>
          </w:tcPr>
          <w:p w:rsidR="00A31BC8" w:rsidRDefault="00A31BC8" w:rsidP="00A31BC8"/>
        </w:tc>
        <w:tc>
          <w:tcPr>
            <w:tcW w:w="1415" w:type="dxa"/>
          </w:tcPr>
          <w:p w:rsidR="00A31BC8" w:rsidRDefault="00A31BC8" w:rsidP="00A31BC8"/>
        </w:tc>
      </w:tr>
      <w:tr w:rsidR="00A31BC8" w:rsidTr="00AD1D18">
        <w:tc>
          <w:tcPr>
            <w:tcW w:w="534" w:type="dxa"/>
          </w:tcPr>
          <w:p w:rsidR="00A31BC8" w:rsidRDefault="00BA1414" w:rsidP="00A31BC8">
            <w:r>
              <w:t>6</w:t>
            </w:r>
          </w:p>
        </w:tc>
        <w:tc>
          <w:tcPr>
            <w:tcW w:w="2294" w:type="dxa"/>
          </w:tcPr>
          <w:p w:rsidR="00A31BC8" w:rsidRDefault="00A31BC8" w:rsidP="00A31BC8">
            <w:r>
              <w:t>Miettinen Tero</w:t>
            </w:r>
          </w:p>
        </w:tc>
        <w:tc>
          <w:tcPr>
            <w:tcW w:w="541" w:type="dxa"/>
          </w:tcPr>
          <w:p w:rsidR="00A31BC8" w:rsidRDefault="00194F0B" w:rsidP="00A31BC8">
            <w:r>
              <w:t>x</w:t>
            </w:r>
            <w:bookmarkStart w:id="0" w:name="_GoBack"/>
            <w:bookmarkEnd w:id="0"/>
          </w:p>
        </w:tc>
        <w:tc>
          <w:tcPr>
            <w:tcW w:w="425" w:type="dxa"/>
          </w:tcPr>
          <w:p w:rsidR="00A31BC8" w:rsidRDefault="00A31BC8" w:rsidP="00A31BC8"/>
        </w:tc>
        <w:tc>
          <w:tcPr>
            <w:tcW w:w="426" w:type="dxa"/>
          </w:tcPr>
          <w:p w:rsidR="00DC63B8" w:rsidRDefault="00194F0B" w:rsidP="00A31BC8">
            <w:r>
              <w:t>x</w:t>
            </w:r>
          </w:p>
        </w:tc>
        <w:tc>
          <w:tcPr>
            <w:tcW w:w="424" w:type="dxa"/>
          </w:tcPr>
          <w:p w:rsidR="00A31BC8" w:rsidRDefault="00A31BC8" w:rsidP="00A31BC8"/>
        </w:tc>
        <w:tc>
          <w:tcPr>
            <w:tcW w:w="442" w:type="dxa"/>
          </w:tcPr>
          <w:p w:rsidR="00A31BC8" w:rsidRDefault="00A31BC8" w:rsidP="00A31BC8">
            <w:r>
              <w:t>x</w:t>
            </w:r>
          </w:p>
        </w:tc>
        <w:tc>
          <w:tcPr>
            <w:tcW w:w="3244" w:type="dxa"/>
          </w:tcPr>
          <w:p w:rsidR="00A31BC8" w:rsidRDefault="00A31BC8" w:rsidP="00A31BC8">
            <w:r>
              <w:t>Koskentie 40</w:t>
            </w:r>
          </w:p>
        </w:tc>
        <w:tc>
          <w:tcPr>
            <w:tcW w:w="4399" w:type="dxa"/>
          </w:tcPr>
          <w:p w:rsidR="00A31BC8" w:rsidRDefault="00A31BC8" w:rsidP="00A31BC8"/>
        </w:tc>
        <w:tc>
          <w:tcPr>
            <w:tcW w:w="1415" w:type="dxa"/>
          </w:tcPr>
          <w:p w:rsidR="00A31BC8" w:rsidRDefault="00A31BC8" w:rsidP="00A31BC8"/>
        </w:tc>
      </w:tr>
    </w:tbl>
    <w:p w:rsidR="006A5F80" w:rsidRDefault="006A5F80" w:rsidP="007A3C0D">
      <w:pPr>
        <w:rPr>
          <w:b/>
        </w:rPr>
      </w:pPr>
      <w:r>
        <w:rPr>
          <w:b/>
        </w:rPr>
        <w:t>klo 15</w:t>
      </w:r>
      <w:r w:rsidR="00D61A6E">
        <w:rPr>
          <w:b/>
        </w:rPr>
        <w:t xml:space="preserve">.30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6A5F80" w:rsidTr="00AD1D18">
        <w:tc>
          <w:tcPr>
            <w:tcW w:w="534" w:type="dxa"/>
          </w:tcPr>
          <w:p w:rsidR="006A5F80" w:rsidRDefault="006A5F80" w:rsidP="00AD1D18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6A5F80" w:rsidRDefault="006A5F80" w:rsidP="00AD1D18">
            <w:r>
              <w:t>Nimi</w:t>
            </w:r>
          </w:p>
        </w:tc>
        <w:tc>
          <w:tcPr>
            <w:tcW w:w="541" w:type="dxa"/>
          </w:tcPr>
          <w:p w:rsidR="006A5F80" w:rsidRDefault="006A5F80" w:rsidP="00AD1D18">
            <w:r>
              <w:t>ma</w:t>
            </w:r>
          </w:p>
        </w:tc>
        <w:tc>
          <w:tcPr>
            <w:tcW w:w="425" w:type="dxa"/>
          </w:tcPr>
          <w:p w:rsidR="006A5F80" w:rsidRDefault="006A5F80" w:rsidP="00AD1D18">
            <w:r>
              <w:t>ti</w:t>
            </w:r>
          </w:p>
        </w:tc>
        <w:tc>
          <w:tcPr>
            <w:tcW w:w="426" w:type="dxa"/>
          </w:tcPr>
          <w:p w:rsidR="006A5F80" w:rsidRDefault="006A5F80" w:rsidP="00AD1D18">
            <w:r>
              <w:t>ke</w:t>
            </w:r>
          </w:p>
        </w:tc>
        <w:tc>
          <w:tcPr>
            <w:tcW w:w="424" w:type="dxa"/>
          </w:tcPr>
          <w:p w:rsidR="006A5F80" w:rsidRDefault="006A5F80" w:rsidP="00AD1D18">
            <w:r>
              <w:t>to</w:t>
            </w:r>
          </w:p>
        </w:tc>
        <w:tc>
          <w:tcPr>
            <w:tcW w:w="442" w:type="dxa"/>
          </w:tcPr>
          <w:p w:rsidR="006A5F80" w:rsidRDefault="006A5F80" w:rsidP="00AD1D18">
            <w:r>
              <w:t>pe</w:t>
            </w:r>
          </w:p>
        </w:tc>
        <w:tc>
          <w:tcPr>
            <w:tcW w:w="3244" w:type="dxa"/>
          </w:tcPr>
          <w:p w:rsidR="006A5F80" w:rsidRDefault="006A5F80" w:rsidP="00AD1D18">
            <w:r>
              <w:t>Osoite</w:t>
            </w:r>
          </w:p>
        </w:tc>
        <w:tc>
          <w:tcPr>
            <w:tcW w:w="4399" w:type="dxa"/>
          </w:tcPr>
          <w:p w:rsidR="006A5F80" w:rsidRDefault="006A5F80" w:rsidP="00AD1D18">
            <w:r>
              <w:t>huom.</w:t>
            </w:r>
          </w:p>
        </w:tc>
        <w:tc>
          <w:tcPr>
            <w:tcW w:w="1415" w:type="dxa"/>
          </w:tcPr>
          <w:p w:rsidR="006A5F80" w:rsidRDefault="006A5F80" w:rsidP="00AD1D18">
            <w:r>
              <w:t>km</w:t>
            </w:r>
          </w:p>
        </w:tc>
      </w:tr>
      <w:tr w:rsidR="00194F0B" w:rsidTr="00AD1D18">
        <w:tc>
          <w:tcPr>
            <w:tcW w:w="534" w:type="dxa"/>
          </w:tcPr>
          <w:p w:rsidR="00194F0B" w:rsidRDefault="00194F0B" w:rsidP="00194F0B">
            <w:r>
              <w:t>4</w:t>
            </w:r>
          </w:p>
        </w:tc>
        <w:tc>
          <w:tcPr>
            <w:tcW w:w="2294" w:type="dxa"/>
          </w:tcPr>
          <w:p w:rsidR="00194F0B" w:rsidRDefault="00194F0B" w:rsidP="00194F0B">
            <w:r>
              <w:t>Miettinen Juho</w:t>
            </w:r>
          </w:p>
        </w:tc>
        <w:tc>
          <w:tcPr>
            <w:tcW w:w="541" w:type="dxa"/>
          </w:tcPr>
          <w:p w:rsidR="00194F0B" w:rsidRDefault="00194F0B" w:rsidP="00194F0B">
            <w:r>
              <w:t>x</w:t>
            </w:r>
          </w:p>
        </w:tc>
        <w:tc>
          <w:tcPr>
            <w:tcW w:w="425" w:type="dxa"/>
          </w:tcPr>
          <w:p w:rsidR="00194F0B" w:rsidRDefault="00194F0B" w:rsidP="00194F0B"/>
        </w:tc>
        <w:tc>
          <w:tcPr>
            <w:tcW w:w="426" w:type="dxa"/>
          </w:tcPr>
          <w:p w:rsidR="00194F0B" w:rsidRDefault="00194F0B" w:rsidP="00194F0B"/>
        </w:tc>
        <w:tc>
          <w:tcPr>
            <w:tcW w:w="424" w:type="dxa"/>
          </w:tcPr>
          <w:p w:rsidR="00194F0B" w:rsidRDefault="00194F0B" w:rsidP="00194F0B">
            <w:r>
              <w:t>x</w:t>
            </w:r>
          </w:p>
        </w:tc>
        <w:tc>
          <w:tcPr>
            <w:tcW w:w="442" w:type="dxa"/>
          </w:tcPr>
          <w:p w:rsidR="00194F0B" w:rsidRDefault="00194F0B" w:rsidP="00194F0B"/>
        </w:tc>
        <w:tc>
          <w:tcPr>
            <w:tcW w:w="3244" w:type="dxa"/>
          </w:tcPr>
          <w:p w:rsidR="00194F0B" w:rsidRDefault="00194F0B" w:rsidP="00194F0B">
            <w:r>
              <w:t>Koskentie 40</w:t>
            </w:r>
          </w:p>
        </w:tc>
        <w:tc>
          <w:tcPr>
            <w:tcW w:w="4399" w:type="dxa"/>
          </w:tcPr>
          <w:p w:rsidR="00194F0B" w:rsidRDefault="00194F0B" w:rsidP="00194F0B"/>
        </w:tc>
        <w:tc>
          <w:tcPr>
            <w:tcW w:w="1415" w:type="dxa"/>
          </w:tcPr>
          <w:p w:rsidR="00194F0B" w:rsidRDefault="00194F0B" w:rsidP="00194F0B"/>
        </w:tc>
      </w:tr>
      <w:tr w:rsidR="00F22432" w:rsidTr="00AD1D18">
        <w:tc>
          <w:tcPr>
            <w:tcW w:w="534" w:type="dxa"/>
          </w:tcPr>
          <w:p w:rsidR="00F22432" w:rsidRDefault="00BA1414" w:rsidP="00F22432">
            <w:r>
              <w:t>5</w:t>
            </w:r>
          </w:p>
        </w:tc>
        <w:tc>
          <w:tcPr>
            <w:tcW w:w="2294" w:type="dxa"/>
          </w:tcPr>
          <w:p w:rsidR="00F22432" w:rsidRDefault="00F22432" w:rsidP="00F22432">
            <w:r>
              <w:t>Nenonen Oona</w:t>
            </w:r>
          </w:p>
        </w:tc>
        <w:tc>
          <w:tcPr>
            <w:tcW w:w="541" w:type="dxa"/>
          </w:tcPr>
          <w:p w:rsidR="00F22432" w:rsidRDefault="00F22432" w:rsidP="00F22432"/>
        </w:tc>
        <w:tc>
          <w:tcPr>
            <w:tcW w:w="425" w:type="dxa"/>
          </w:tcPr>
          <w:p w:rsidR="00F22432" w:rsidRDefault="00A31BC8" w:rsidP="00F22432">
            <w:r>
              <w:t>x</w:t>
            </w:r>
          </w:p>
        </w:tc>
        <w:tc>
          <w:tcPr>
            <w:tcW w:w="426" w:type="dxa"/>
          </w:tcPr>
          <w:p w:rsidR="00F22432" w:rsidRDefault="00A31BC8" w:rsidP="00F22432">
            <w:r>
              <w:t>x</w:t>
            </w:r>
          </w:p>
        </w:tc>
        <w:tc>
          <w:tcPr>
            <w:tcW w:w="424" w:type="dxa"/>
          </w:tcPr>
          <w:p w:rsidR="00F22432" w:rsidRDefault="00F22432" w:rsidP="00F22432"/>
        </w:tc>
        <w:tc>
          <w:tcPr>
            <w:tcW w:w="442" w:type="dxa"/>
          </w:tcPr>
          <w:p w:rsidR="00F22432" w:rsidRDefault="00F22432" w:rsidP="00F22432"/>
        </w:tc>
        <w:tc>
          <w:tcPr>
            <w:tcW w:w="3244" w:type="dxa"/>
          </w:tcPr>
          <w:p w:rsidR="00F22432" w:rsidRDefault="00F22432" w:rsidP="00F22432">
            <w:r>
              <w:t>Koskentie 40</w:t>
            </w:r>
          </w:p>
        </w:tc>
        <w:tc>
          <w:tcPr>
            <w:tcW w:w="4399" w:type="dxa"/>
          </w:tcPr>
          <w:p w:rsidR="00F22432" w:rsidRDefault="00F22432" w:rsidP="00F22432"/>
        </w:tc>
        <w:tc>
          <w:tcPr>
            <w:tcW w:w="1415" w:type="dxa"/>
          </w:tcPr>
          <w:p w:rsidR="00F22432" w:rsidRDefault="00F22432" w:rsidP="00F22432"/>
        </w:tc>
      </w:tr>
      <w:tr w:rsidR="00B160F5" w:rsidTr="00AD1D18">
        <w:tc>
          <w:tcPr>
            <w:tcW w:w="534" w:type="dxa"/>
          </w:tcPr>
          <w:p w:rsidR="00B160F5" w:rsidRDefault="00BA1414" w:rsidP="00B160F5">
            <w:r>
              <w:t>6</w:t>
            </w:r>
          </w:p>
        </w:tc>
        <w:tc>
          <w:tcPr>
            <w:tcW w:w="2294" w:type="dxa"/>
          </w:tcPr>
          <w:p w:rsidR="00B160F5" w:rsidRDefault="00B160F5" w:rsidP="00B160F5">
            <w:r>
              <w:t>Miettinen Tero</w:t>
            </w:r>
          </w:p>
        </w:tc>
        <w:tc>
          <w:tcPr>
            <w:tcW w:w="541" w:type="dxa"/>
          </w:tcPr>
          <w:p w:rsidR="00B160F5" w:rsidRDefault="00B160F5" w:rsidP="00B160F5"/>
        </w:tc>
        <w:tc>
          <w:tcPr>
            <w:tcW w:w="425" w:type="dxa"/>
          </w:tcPr>
          <w:p w:rsidR="00B160F5" w:rsidRDefault="00194F0B" w:rsidP="00B160F5">
            <w:r>
              <w:t>x</w:t>
            </w:r>
          </w:p>
        </w:tc>
        <w:tc>
          <w:tcPr>
            <w:tcW w:w="426" w:type="dxa"/>
          </w:tcPr>
          <w:p w:rsidR="00A31BC8" w:rsidRDefault="00A31BC8" w:rsidP="00B160F5"/>
        </w:tc>
        <w:tc>
          <w:tcPr>
            <w:tcW w:w="424" w:type="dxa"/>
          </w:tcPr>
          <w:p w:rsidR="00B160F5" w:rsidRDefault="00ED6672" w:rsidP="00B160F5">
            <w:r>
              <w:t>x</w:t>
            </w:r>
          </w:p>
        </w:tc>
        <w:tc>
          <w:tcPr>
            <w:tcW w:w="442" w:type="dxa"/>
          </w:tcPr>
          <w:p w:rsidR="00B160F5" w:rsidRDefault="00B160F5" w:rsidP="00B160F5"/>
        </w:tc>
        <w:tc>
          <w:tcPr>
            <w:tcW w:w="3244" w:type="dxa"/>
          </w:tcPr>
          <w:p w:rsidR="00B160F5" w:rsidRDefault="00B160F5" w:rsidP="00B160F5">
            <w:r>
              <w:t>Koskentie 40</w:t>
            </w:r>
          </w:p>
        </w:tc>
        <w:tc>
          <w:tcPr>
            <w:tcW w:w="4399" w:type="dxa"/>
          </w:tcPr>
          <w:p w:rsidR="00B160F5" w:rsidRDefault="00B160F5" w:rsidP="00B160F5"/>
        </w:tc>
        <w:tc>
          <w:tcPr>
            <w:tcW w:w="1415" w:type="dxa"/>
          </w:tcPr>
          <w:p w:rsidR="00B160F5" w:rsidRDefault="00B160F5" w:rsidP="00B160F5"/>
        </w:tc>
      </w:tr>
      <w:tr w:rsidR="00B160F5" w:rsidTr="00AD1D18">
        <w:tc>
          <w:tcPr>
            <w:tcW w:w="534" w:type="dxa"/>
          </w:tcPr>
          <w:p w:rsidR="00B160F5" w:rsidRPr="00B160F5" w:rsidRDefault="00BA1414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  <w:r w:rsidR="006E72BE">
              <w:rPr>
                <w:i/>
                <w:color w:val="FF0000"/>
              </w:rPr>
              <w:t xml:space="preserve"> </w:t>
            </w:r>
          </w:p>
        </w:tc>
        <w:tc>
          <w:tcPr>
            <w:tcW w:w="2294" w:type="dxa"/>
          </w:tcPr>
          <w:p w:rsidR="00B160F5" w:rsidRPr="00B160F5" w:rsidRDefault="00E646D8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Koivula</w:t>
            </w:r>
            <w:r w:rsidR="006E72BE">
              <w:rPr>
                <w:i/>
                <w:color w:val="FF0000"/>
              </w:rPr>
              <w:t xml:space="preserve"> Elsa </w:t>
            </w:r>
          </w:p>
        </w:tc>
        <w:tc>
          <w:tcPr>
            <w:tcW w:w="541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B160F5" w:rsidRPr="00B160F5" w:rsidRDefault="006E72BE" w:rsidP="00B160F5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Kapantie 179</w:t>
            </w:r>
          </w:p>
        </w:tc>
        <w:tc>
          <w:tcPr>
            <w:tcW w:w="4399" w:type="dxa"/>
          </w:tcPr>
          <w:p w:rsidR="00B160F5" w:rsidRDefault="006E72BE" w:rsidP="00B160F5">
            <w:r>
              <w:t>Kapantie ja Herman Saastamoisentien risteys</w:t>
            </w:r>
          </w:p>
        </w:tc>
        <w:tc>
          <w:tcPr>
            <w:tcW w:w="1415" w:type="dxa"/>
          </w:tcPr>
          <w:p w:rsidR="00B160F5" w:rsidRDefault="006E72BE" w:rsidP="006E72BE">
            <w:r>
              <w:t xml:space="preserve">16 (3.8 km kävelyä) </w:t>
            </w:r>
          </w:p>
        </w:tc>
      </w:tr>
      <w:tr w:rsidR="006E72BE" w:rsidTr="00AD1D18">
        <w:tc>
          <w:tcPr>
            <w:tcW w:w="534" w:type="dxa"/>
          </w:tcPr>
          <w:p w:rsidR="006E72BE" w:rsidRPr="00B160F5" w:rsidRDefault="00BA1414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 w:rsidRPr="00B160F5">
              <w:rPr>
                <w:i/>
                <w:color w:val="FF0000"/>
              </w:rPr>
              <w:t>Pohtola Petra</w:t>
            </w:r>
          </w:p>
        </w:tc>
        <w:tc>
          <w:tcPr>
            <w:tcW w:w="541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6E72BE" w:rsidRPr="00B160F5" w:rsidRDefault="006E72BE" w:rsidP="006E72BE">
            <w:pPr>
              <w:rPr>
                <w:i/>
                <w:color w:val="FF0000"/>
              </w:rPr>
            </w:pPr>
            <w:r w:rsidRPr="00B160F5">
              <w:rPr>
                <w:i/>
                <w:color w:val="FF0000"/>
              </w:rPr>
              <w:t>Päiväkalliontie 77</w:t>
            </w:r>
          </w:p>
        </w:tc>
        <w:tc>
          <w:tcPr>
            <w:tcW w:w="4399" w:type="dxa"/>
          </w:tcPr>
          <w:p w:rsidR="006E72BE" w:rsidRDefault="006E72BE" w:rsidP="006E72BE">
            <w:r>
              <w:t xml:space="preserve">Tarkistettava vielä kulkeeko tässä vai myös takaisin Rautalammen Auton kyydillä! </w:t>
            </w:r>
          </w:p>
        </w:tc>
        <w:tc>
          <w:tcPr>
            <w:tcW w:w="1415" w:type="dxa"/>
          </w:tcPr>
          <w:p w:rsidR="006E72BE" w:rsidRDefault="006E72BE" w:rsidP="006E72BE"/>
        </w:tc>
      </w:tr>
    </w:tbl>
    <w:p w:rsidR="006A5F80" w:rsidRPr="005E2E0E" w:rsidRDefault="00512CD2" w:rsidP="00BA1414">
      <w:pPr>
        <w:rPr>
          <w:b/>
        </w:rPr>
      </w:pPr>
      <w:r>
        <w:rPr>
          <w:b/>
        </w:rPr>
        <w:t xml:space="preserve"> </w:t>
      </w:r>
    </w:p>
    <w:sectPr w:rsidR="006A5F80" w:rsidRPr="005E2E0E" w:rsidSect="007A3C0D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D"/>
    <w:rsid w:val="00030463"/>
    <w:rsid w:val="00030AB8"/>
    <w:rsid w:val="000A028F"/>
    <w:rsid w:val="000C4730"/>
    <w:rsid w:val="000D0C7F"/>
    <w:rsid w:val="00135E28"/>
    <w:rsid w:val="00140098"/>
    <w:rsid w:val="001801AA"/>
    <w:rsid w:val="00194F0B"/>
    <w:rsid w:val="001E2EFB"/>
    <w:rsid w:val="00280997"/>
    <w:rsid w:val="002B5EB6"/>
    <w:rsid w:val="002C3101"/>
    <w:rsid w:val="002D2933"/>
    <w:rsid w:val="002D52BF"/>
    <w:rsid w:val="002E5A59"/>
    <w:rsid w:val="002E69C4"/>
    <w:rsid w:val="002F7CEC"/>
    <w:rsid w:val="00300372"/>
    <w:rsid w:val="00302909"/>
    <w:rsid w:val="00340763"/>
    <w:rsid w:val="00347594"/>
    <w:rsid w:val="003E42A2"/>
    <w:rsid w:val="00406F39"/>
    <w:rsid w:val="00410E0E"/>
    <w:rsid w:val="00430BFE"/>
    <w:rsid w:val="004521B4"/>
    <w:rsid w:val="00467212"/>
    <w:rsid w:val="00472A95"/>
    <w:rsid w:val="00473927"/>
    <w:rsid w:val="0049781A"/>
    <w:rsid w:val="004A35BB"/>
    <w:rsid w:val="004A75D1"/>
    <w:rsid w:val="004B2225"/>
    <w:rsid w:val="004C4CA8"/>
    <w:rsid w:val="004E5AD5"/>
    <w:rsid w:val="004F0947"/>
    <w:rsid w:val="004F4B47"/>
    <w:rsid w:val="005066A3"/>
    <w:rsid w:val="00512CD2"/>
    <w:rsid w:val="00516786"/>
    <w:rsid w:val="00542DDF"/>
    <w:rsid w:val="0056510C"/>
    <w:rsid w:val="00583D9B"/>
    <w:rsid w:val="00597958"/>
    <w:rsid w:val="005A0F3C"/>
    <w:rsid w:val="005C1217"/>
    <w:rsid w:val="005E2E0E"/>
    <w:rsid w:val="005E46CB"/>
    <w:rsid w:val="005F0B51"/>
    <w:rsid w:val="00673E25"/>
    <w:rsid w:val="006973FA"/>
    <w:rsid w:val="006A568C"/>
    <w:rsid w:val="006A5BBE"/>
    <w:rsid w:val="006A5F80"/>
    <w:rsid w:val="006B0EC2"/>
    <w:rsid w:val="006C343F"/>
    <w:rsid w:val="006C4131"/>
    <w:rsid w:val="006E17B2"/>
    <w:rsid w:val="006E1848"/>
    <w:rsid w:val="006E72BE"/>
    <w:rsid w:val="006E7E5A"/>
    <w:rsid w:val="006F2CFD"/>
    <w:rsid w:val="007113CA"/>
    <w:rsid w:val="00720E3C"/>
    <w:rsid w:val="00723279"/>
    <w:rsid w:val="00732FA0"/>
    <w:rsid w:val="00737166"/>
    <w:rsid w:val="007505A0"/>
    <w:rsid w:val="00767747"/>
    <w:rsid w:val="007A3C0D"/>
    <w:rsid w:val="007E136D"/>
    <w:rsid w:val="007E6D62"/>
    <w:rsid w:val="007F12A7"/>
    <w:rsid w:val="008000BF"/>
    <w:rsid w:val="00817983"/>
    <w:rsid w:val="00830ACE"/>
    <w:rsid w:val="00855C0A"/>
    <w:rsid w:val="0087147F"/>
    <w:rsid w:val="008811C0"/>
    <w:rsid w:val="00891E00"/>
    <w:rsid w:val="008923FE"/>
    <w:rsid w:val="008B0523"/>
    <w:rsid w:val="008C54FA"/>
    <w:rsid w:val="008E1C5B"/>
    <w:rsid w:val="008E1DFD"/>
    <w:rsid w:val="00911894"/>
    <w:rsid w:val="00953F6F"/>
    <w:rsid w:val="009639EF"/>
    <w:rsid w:val="00963EEB"/>
    <w:rsid w:val="009A0E0D"/>
    <w:rsid w:val="009A13B8"/>
    <w:rsid w:val="009A5C63"/>
    <w:rsid w:val="009C34E5"/>
    <w:rsid w:val="009D1FC1"/>
    <w:rsid w:val="009D3474"/>
    <w:rsid w:val="009E5FA0"/>
    <w:rsid w:val="009E6E2E"/>
    <w:rsid w:val="009F5579"/>
    <w:rsid w:val="009F715F"/>
    <w:rsid w:val="00A1175B"/>
    <w:rsid w:val="00A124D4"/>
    <w:rsid w:val="00A31BC8"/>
    <w:rsid w:val="00A31D03"/>
    <w:rsid w:val="00A54A2A"/>
    <w:rsid w:val="00A93CB2"/>
    <w:rsid w:val="00A96D83"/>
    <w:rsid w:val="00AB72FE"/>
    <w:rsid w:val="00AD1D18"/>
    <w:rsid w:val="00AD3BC5"/>
    <w:rsid w:val="00B04640"/>
    <w:rsid w:val="00B160F5"/>
    <w:rsid w:val="00B17DCA"/>
    <w:rsid w:val="00B26D3C"/>
    <w:rsid w:val="00B74CF6"/>
    <w:rsid w:val="00B86B17"/>
    <w:rsid w:val="00B876A1"/>
    <w:rsid w:val="00BA1414"/>
    <w:rsid w:val="00BC60DB"/>
    <w:rsid w:val="00BD2190"/>
    <w:rsid w:val="00BE2DE2"/>
    <w:rsid w:val="00C11EE1"/>
    <w:rsid w:val="00C37D70"/>
    <w:rsid w:val="00C4651F"/>
    <w:rsid w:val="00C83F37"/>
    <w:rsid w:val="00CB7F20"/>
    <w:rsid w:val="00CC406C"/>
    <w:rsid w:val="00CE1A8E"/>
    <w:rsid w:val="00CE448A"/>
    <w:rsid w:val="00CE5B26"/>
    <w:rsid w:val="00CF5038"/>
    <w:rsid w:val="00D33D14"/>
    <w:rsid w:val="00D6051E"/>
    <w:rsid w:val="00D61A6E"/>
    <w:rsid w:val="00DA0629"/>
    <w:rsid w:val="00DC63B8"/>
    <w:rsid w:val="00DD64F7"/>
    <w:rsid w:val="00E03FB0"/>
    <w:rsid w:val="00E17CCC"/>
    <w:rsid w:val="00E553B7"/>
    <w:rsid w:val="00E646D8"/>
    <w:rsid w:val="00E75CE3"/>
    <w:rsid w:val="00E85F69"/>
    <w:rsid w:val="00E91B26"/>
    <w:rsid w:val="00EA73FE"/>
    <w:rsid w:val="00ED2DF8"/>
    <w:rsid w:val="00ED6672"/>
    <w:rsid w:val="00EF60A8"/>
    <w:rsid w:val="00F05157"/>
    <w:rsid w:val="00F22432"/>
    <w:rsid w:val="00F36D47"/>
    <w:rsid w:val="00F57B24"/>
    <w:rsid w:val="00F62A85"/>
    <w:rsid w:val="00F70728"/>
    <w:rsid w:val="00F83BAB"/>
    <w:rsid w:val="00F97D43"/>
    <w:rsid w:val="00FA163C"/>
    <w:rsid w:val="00FC7D0B"/>
    <w:rsid w:val="00FE3214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_opettaja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E259283-DEC5-43A7-8072-2DEC3372D68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12</TotalTime>
  <Pages>1</Pages>
  <Words>95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KAR_OPETTAJA</dc:creator>
  <cp:lastModifiedBy>Cederberg Riitta</cp:lastModifiedBy>
  <cp:revision>4</cp:revision>
  <cp:lastPrinted>2016-08-04T09:54:00Z</cp:lastPrinted>
  <dcterms:created xsi:type="dcterms:W3CDTF">2017-08-04T14:28:00Z</dcterms:created>
  <dcterms:modified xsi:type="dcterms:W3CDTF">2017-08-04T14:39:00Z</dcterms:modified>
</cp:coreProperties>
</file>