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pPr w:leftFromText="141" w:rightFromText="141" w:vertAnchor="text" w:horzAnchor="margin" w:tblpY="368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2960"/>
        <w:gridCol w:w="4683"/>
        <w:gridCol w:w="1415"/>
      </w:tblGrid>
      <w:tr w:rsidR="007D734F" w:rsidTr="007D734F">
        <w:tc>
          <w:tcPr>
            <w:tcW w:w="14144" w:type="dxa"/>
            <w:gridSpan w:val="10"/>
          </w:tcPr>
          <w:p w:rsidR="007D734F" w:rsidRPr="0020577E" w:rsidRDefault="0096473F" w:rsidP="007D734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RIUTTALA /</w:t>
            </w:r>
            <w:bookmarkStart w:id="0" w:name="_GoBack"/>
            <w:bookmarkEnd w:id="0"/>
            <w:proofErr w:type="spellStart"/>
            <w:r w:rsidR="00500D00">
              <w:rPr>
                <w:b/>
                <w:sz w:val="28"/>
                <w:szCs w:val="28"/>
              </w:rPr>
              <w:t>Nilakan</w:t>
            </w:r>
            <w:proofErr w:type="spellEnd"/>
            <w:r w:rsidR="00500D00">
              <w:rPr>
                <w:b/>
                <w:sz w:val="28"/>
                <w:szCs w:val="28"/>
              </w:rPr>
              <w:t xml:space="preserve"> </w:t>
            </w:r>
            <w:r w:rsidR="005F02C0">
              <w:rPr>
                <w:b/>
                <w:sz w:val="28"/>
                <w:szCs w:val="28"/>
              </w:rPr>
              <w:t xml:space="preserve">taksi </w:t>
            </w:r>
            <w:r w:rsidR="007D734F">
              <w:rPr>
                <w:b/>
                <w:sz w:val="28"/>
                <w:szCs w:val="28"/>
              </w:rPr>
              <w:t>koulussa klo 8.</w:t>
            </w:r>
            <w:proofErr w:type="gramStart"/>
            <w:r w:rsidR="007D734F">
              <w:rPr>
                <w:b/>
                <w:sz w:val="28"/>
                <w:szCs w:val="28"/>
              </w:rPr>
              <w:t xml:space="preserve">50 </w:t>
            </w:r>
            <w:r w:rsidR="007D734F" w:rsidRPr="0020577E">
              <w:rPr>
                <w:b/>
                <w:sz w:val="28"/>
                <w:szCs w:val="28"/>
              </w:rPr>
              <w:t xml:space="preserve"> Salmelantie</w:t>
            </w:r>
            <w:proofErr w:type="gramEnd"/>
            <w:r w:rsidR="007D734F">
              <w:rPr>
                <w:b/>
                <w:sz w:val="28"/>
                <w:szCs w:val="28"/>
              </w:rPr>
              <w:t xml:space="preserve"> </w:t>
            </w:r>
            <w:r w:rsidR="007D734F" w:rsidRPr="0020577E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="007D734F">
              <w:rPr>
                <w:b/>
                <w:sz w:val="28"/>
                <w:szCs w:val="28"/>
              </w:rPr>
              <w:t>Lamperilantien</w:t>
            </w:r>
            <w:proofErr w:type="spellEnd"/>
            <w:r w:rsidR="007D734F">
              <w:rPr>
                <w:b/>
                <w:sz w:val="28"/>
                <w:szCs w:val="28"/>
              </w:rPr>
              <w:t xml:space="preserve"> suunnasta                                  </w:t>
            </w:r>
          </w:p>
          <w:p w:rsidR="007D734F" w:rsidRDefault="007D734F" w:rsidP="007D734F"/>
        </w:tc>
      </w:tr>
      <w:tr w:rsidR="00E553B7" w:rsidTr="007D734F">
        <w:tc>
          <w:tcPr>
            <w:tcW w:w="534" w:type="dxa"/>
          </w:tcPr>
          <w:p w:rsidR="00E553B7" w:rsidRDefault="00E553B7" w:rsidP="007D734F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E553B7" w:rsidRDefault="00E553B7" w:rsidP="007D734F">
            <w:r>
              <w:t>Nimi</w:t>
            </w:r>
          </w:p>
        </w:tc>
        <w:tc>
          <w:tcPr>
            <w:tcW w:w="541" w:type="dxa"/>
          </w:tcPr>
          <w:p w:rsidR="00E553B7" w:rsidRDefault="00E553B7" w:rsidP="007D734F">
            <w:r>
              <w:t>ma</w:t>
            </w:r>
          </w:p>
        </w:tc>
        <w:tc>
          <w:tcPr>
            <w:tcW w:w="425" w:type="dxa"/>
          </w:tcPr>
          <w:p w:rsidR="00E553B7" w:rsidRDefault="00E553B7" w:rsidP="007D734F">
            <w:r>
              <w:t>ti</w:t>
            </w:r>
          </w:p>
        </w:tc>
        <w:tc>
          <w:tcPr>
            <w:tcW w:w="426" w:type="dxa"/>
          </w:tcPr>
          <w:p w:rsidR="00E553B7" w:rsidRDefault="00E553B7" w:rsidP="007D734F">
            <w:r>
              <w:t>ke</w:t>
            </w:r>
          </w:p>
        </w:tc>
        <w:tc>
          <w:tcPr>
            <w:tcW w:w="424" w:type="dxa"/>
          </w:tcPr>
          <w:p w:rsidR="00E553B7" w:rsidRDefault="00E553B7" w:rsidP="007D734F">
            <w:r>
              <w:t>to</w:t>
            </w:r>
          </w:p>
        </w:tc>
        <w:tc>
          <w:tcPr>
            <w:tcW w:w="442" w:type="dxa"/>
          </w:tcPr>
          <w:p w:rsidR="00E553B7" w:rsidRDefault="00E553B7" w:rsidP="007D734F">
            <w:r>
              <w:t>pe</w:t>
            </w:r>
          </w:p>
        </w:tc>
        <w:tc>
          <w:tcPr>
            <w:tcW w:w="2960" w:type="dxa"/>
          </w:tcPr>
          <w:p w:rsidR="00E553B7" w:rsidRDefault="00E553B7" w:rsidP="007D734F">
            <w:r>
              <w:t>Osoite</w:t>
            </w:r>
          </w:p>
        </w:tc>
        <w:tc>
          <w:tcPr>
            <w:tcW w:w="4683" w:type="dxa"/>
          </w:tcPr>
          <w:p w:rsidR="00E553B7" w:rsidRDefault="00E553B7" w:rsidP="007D734F">
            <w:r>
              <w:t>huom.</w:t>
            </w:r>
          </w:p>
        </w:tc>
        <w:tc>
          <w:tcPr>
            <w:tcW w:w="1415" w:type="dxa"/>
          </w:tcPr>
          <w:p w:rsidR="00E553B7" w:rsidRDefault="00E553B7" w:rsidP="007D734F">
            <w:r>
              <w:t>km</w:t>
            </w:r>
          </w:p>
        </w:tc>
      </w:tr>
      <w:tr w:rsidR="00AD1D18" w:rsidTr="007D734F">
        <w:tc>
          <w:tcPr>
            <w:tcW w:w="534" w:type="dxa"/>
          </w:tcPr>
          <w:p w:rsidR="00AD1D18" w:rsidRDefault="00AD1D18" w:rsidP="007D734F"/>
        </w:tc>
        <w:tc>
          <w:tcPr>
            <w:tcW w:w="2294" w:type="dxa"/>
          </w:tcPr>
          <w:p w:rsidR="00AD1D18" w:rsidRDefault="00AD1D18" w:rsidP="007D734F"/>
        </w:tc>
        <w:tc>
          <w:tcPr>
            <w:tcW w:w="541" w:type="dxa"/>
          </w:tcPr>
          <w:p w:rsidR="00AD1D18" w:rsidRDefault="00AD1D18" w:rsidP="007D734F"/>
        </w:tc>
        <w:tc>
          <w:tcPr>
            <w:tcW w:w="425" w:type="dxa"/>
          </w:tcPr>
          <w:p w:rsidR="00AD1D18" w:rsidRDefault="00AD1D18" w:rsidP="007D734F"/>
        </w:tc>
        <w:tc>
          <w:tcPr>
            <w:tcW w:w="426" w:type="dxa"/>
          </w:tcPr>
          <w:p w:rsidR="00AD1D18" w:rsidRDefault="00AD1D18" w:rsidP="007D734F"/>
        </w:tc>
        <w:tc>
          <w:tcPr>
            <w:tcW w:w="424" w:type="dxa"/>
          </w:tcPr>
          <w:p w:rsidR="00AD1D18" w:rsidRDefault="00AD1D18" w:rsidP="007D734F"/>
        </w:tc>
        <w:tc>
          <w:tcPr>
            <w:tcW w:w="442" w:type="dxa"/>
          </w:tcPr>
          <w:p w:rsidR="00AD1D18" w:rsidRDefault="00AD1D18" w:rsidP="007D734F"/>
        </w:tc>
        <w:tc>
          <w:tcPr>
            <w:tcW w:w="2960" w:type="dxa"/>
          </w:tcPr>
          <w:p w:rsidR="00AD1D18" w:rsidRDefault="00AD1D18" w:rsidP="007D734F"/>
        </w:tc>
        <w:tc>
          <w:tcPr>
            <w:tcW w:w="4683" w:type="dxa"/>
          </w:tcPr>
          <w:p w:rsidR="00AD1D18" w:rsidRDefault="00AD1D18" w:rsidP="007D734F"/>
        </w:tc>
        <w:tc>
          <w:tcPr>
            <w:tcW w:w="1415" w:type="dxa"/>
          </w:tcPr>
          <w:p w:rsidR="00AD1D18" w:rsidRDefault="00AD1D18" w:rsidP="007D734F"/>
        </w:tc>
      </w:tr>
      <w:tr w:rsidR="00443804" w:rsidTr="007D734F">
        <w:tc>
          <w:tcPr>
            <w:tcW w:w="534" w:type="dxa"/>
          </w:tcPr>
          <w:p w:rsidR="00443804" w:rsidRDefault="008D38F3" w:rsidP="007D734F">
            <w:r>
              <w:t>1</w:t>
            </w:r>
          </w:p>
        </w:tc>
        <w:tc>
          <w:tcPr>
            <w:tcW w:w="2294" w:type="dxa"/>
          </w:tcPr>
          <w:p w:rsidR="00443804" w:rsidRDefault="00443804" w:rsidP="007D734F">
            <w:r>
              <w:t>Tenhunen Kalle</w:t>
            </w:r>
          </w:p>
        </w:tc>
        <w:tc>
          <w:tcPr>
            <w:tcW w:w="541" w:type="dxa"/>
          </w:tcPr>
          <w:p w:rsidR="00443804" w:rsidRDefault="00443804" w:rsidP="007D734F">
            <w:r>
              <w:t>x</w:t>
            </w:r>
          </w:p>
        </w:tc>
        <w:tc>
          <w:tcPr>
            <w:tcW w:w="425" w:type="dxa"/>
          </w:tcPr>
          <w:p w:rsidR="00443804" w:rsidRDefault="00443804" w:rsidP="007D734F">
            <w:r>
              <w:t>x</w:t>
            </w:r>
          </w:p>
        </w:tc>
        <w:tc>
          <w:tcPr>
            <w:tcW w:w="426" w:type="dxa"/>
          </w:tcPr>
          <w:p w:rsidR="00443804" w:rsidRDefault="00443804" w:rsidP="007D734F">
            <w:r>
              <w:t>x</w:t>
            </w:r>
          </w:p>
        </w:tc>
        <w:tc>
          <w:tcPr>
            <w:tcW w:w="424" w:type="dxa"/>
          </w:tcPr>
          <w:p w:rsidR="00443804" w:rsidRDefault="00443804" w:rsidP="007D734F">
            <w:r>
              <w:t>x</w:t>
            </w:r>
          </w:p>
        </w:tc>
        <w:tc>
          <w:tcPr>
            <w:tcW w:w="442" w:type="dxa"/>
          </w:tcPr>
          <w:p w:rsidR="00443804" w:rsidRDefault="00443804" w:rsidP="007D734F">
            <w:r>
              <w:t>x</w:t>
            </w:r>
          </w:p>
        </w:tc>
        <w:tc>
          <w:tcPr>
            <w:tcW w:w="2960" w:type="dxa"/>
          </w:tcPr>
          <w:p w:rsidR="00443804" w:rsidRDefault="00443804" w:rsidP="007D734F">
            <w:r>
              <w:t>Salmelantie 194</w:t>
            </w:r>
          </w:p>
        </w:tc>
        <w:tc>
          <w:tcPr>
            <w:tcW w:w="4683" w:type="dxa"/>
          </w:tcPr>
          <w:p w:rsidR="00443804" w:rsidRDefault="00443804" w:rsidP="007D734F">
            <w:r>
              <w:t xml:space="preserve">jää </w:t>
            </w:r>
            <w:proofErr w:type="spellStart"/>
            <w:r>
              <w:t>ip-hoitoon</w:t>
            </w:r>
            <w:proofErr w:type="spellEnd"/>
            <w:r>
              <w:t xml:space="preserve">, huoltaja hakee </w:t>
            </w:r>
          </w:p>
        </w:tc>
        <w:tc>
          <w:tcPr>
            <w:tcW w:w="1415" w:type="dxa"/>
          </w:tcPr>
          <w:p w:rsidR="00443804" w:rsidRDefault="00443804" w:rsidP="007D734F"/>
        </w:tc>
      </w:tr>
      <w:tr w:rsidR="00443804" w:rsidTr="007D734F">
        <w:tc>
          <w:tcPr>
            <w:tcW w:w="534" w:type="dxa"/>
          </w:tcPr>
          <w:p w:rsidR="00443804" w:rsidRDefault="008D38F3" w:rsidP="007D734F">
            <w:r>
              <w:t>1</w:t>
            </w:r>
          </w:p>
        </w:tc>
        <w:tc>
          <w:tcPr>
            <w:tcW w:w="2294" w:type="dxa"/>
          </w:tcPr>
          <w:p w:rsidR="00443804" w:rsidRDefault="00443804" w:rsidP="007D734F">
            <w:r>
              <w:t>Tomminen Sisu</w:t>
            </w:r>
          </w:p>
        </w:tc>
        <w:tc>
          <w:tcPr>
            <w:tcW w:w="541" w:type="dxa"/>
          </w:tcPr>
          <w:p w:rsidR="00443804" w:rsidRDefault="00443804" w:rsidP="007D734F">
            <w:r>
              <w:t>x</w:t>
            </w:r>
          </w:p>
        </w:tc>
        <w:tc>
          <w:tcPr>
            <w:tcW w:w="425" w:type="dxa"/>
          </w:tcPr>
          <w:p w:rsidR="00443804" w:rsidRDefault="00443804" w:rsidP="007D734F">
            <w:r>
              <w:t>x</w:t>
            </w:r>
          </w:p>
        </w:tc>
        <w:tc>
          <w:tcPr>
            <w:tcW w:w="426" w:type="dxa"/>
          </w:tcPr>
          <w:p w:rsidR="00443804" w:rsidRDefault="00443804" w:rsidP="007D734F">
            <w:r>
              <w:t>x</w:t>
            </w:r>
          </w:p>
        </w:tc>
        <w:tc>
          <w:tcPr>
            <w:tcW w:w="424" w:type="dxa"/>
          </w:tcPr>
          <w:p w:rsidR="00443804" w:rsidRDefault="00443804" w:rsidP="007D734F">
            <w:r>
              <w:t>x</w:t>
            </w:r>
          </w:p>
        </w:tc>
        <w:tc>
          <w:tcPr>
            <w:tcW w:w="442" w:type="dxa"/>
          </w:tcPr>
          <w:p w:rsidR="00443804" w:rsidRDefault="00443804" w:rsidP="007D734F">
            <w:r>
              <w:t>x</w:t>
            </w:r>
          </w:p>
        </w:tc>
        <w:tc>
          <w:tcPr>
            <w:tcW w:w="2960" w:type="dxa"/>
          </w:tcPr>
          <w:p w:rsidR="00443804" w:rsidRDefault="00443804" w:rsidP="007D734F">
            <w:r>
              <w:t>Tervamäentie 111</w:t>
            </w:r>
          </w:p>
        </w:tc>
        <w:tc>
          <w:tcPr>
            <w:tcW w:w="4683" w:type="dxa"/>
          </w:tcPr>
          <w:p w:rsidR="00443804" w:rsidRDefault="00443804" w:rsidP="007D734F"/>
        </w:tc>
        <w:tc>
          <w:tcPr>
            <w:tcW w:w="1415" w:type="dxa"/>
          </w:tcPr>
          <w:p w:rsidR="00443804" w:rsidRDefault="00443804" w:rsidP="007D734F"/>
        </w:tc>
      </w:tr>
      <w:tr w:rsidR="00F62710" w:rsidTr="007D734F">
        <w:tc>
          <w:tcPr>
            <w:tcW w:w="534" w:type="dxa"/>
          </w:tcPr>
          <w:p w:rsidR="00F62710" w:rsidRDefault="008D38F3" w:rsidP="007D734F">
            <w:r>
              <w:t>2</w:t>
            </w:r>
          </w:p>
        </w:tc>
        <w:tc>
          <w:tcPr>
            <w:tcW w:w="2294" w:type="dxa"/>
          </w:tcPr>
          <w:p w:rsidR="00F62710" w:rsidRDefault="00F62710" w:rsidP="007D734F">
            <w:r>
              <w:t xml:space="preserve">Laitinen Pauliina </w:t>
            </w:r>
          </w:p>
        </w:tc>
        <w:tc>
          <w:tcPr>
            <w:tcW w:w="541" w:type="dxa"/>
          </w:tcPr>
          <w:p w:rsidR="00F62710" w:rsidRDefault="00F62710" w:rsidP="007D734F">
            <w:r>
              <w:t>x</w:t>
            </w:r>
          </w:p>
        </w:tc>
        <w:tc>
          <w:tcPr>
            <w:tcW w:w="425" w:type="dxa"/>
          </w:tcPr>
          <w:p w:rsidR="00F62710" w:rsidRDefault="00F62710" w:rsidP="007D734F">
            <w:r>
              <w:t>x</w:t>
            </w:r>
          </w:p>
        </w:tc>
        <w:tc>
          <w:tcPr>
            <w:tcW w:w="426" w:type="dxa"/>
          </w:tcPr>
          <w:p w:rsidR="00F62710" w:rsidRDefault="00F62710" w:rsidP="007D734F">
            <w:r>
              <w:t>x</w:t>
            </w:r>
          </w:p>
        </w:tc>
        <w:tc>
          <w:tcPr>
            <w:tcW w:w="424" w:type="dxa"/>
          </w:tcPr>
          <w:p w:rsidR="00F62710" w:rsidRDefault="00F62710" w:rsidP="007D734F">
            <w:r>
              <w:t>x</w:t>
            </w:r>
          </w:p>
        </w:tc>
        <w:tc>
          <w:tcPr>
            <w:tcW w:w="442" w:type="dxa"/>
          </w:tcPr>
          <w:p w:rsidR="00F62710" w:rsidRDefault="00F62710" w:rsidP="007D734F">
            <w:r>
              <w:t>x</w:t>
            </w:r>
          </w:p>
        </w:tc>
        <w:tc>
          <w:tcPr>
            <w:tcW w:w="2960" w:type="dxa"/>
          </w:tcPr>
          <w:p w:rsidR="00F62710" w:rsidRDefault="00F62710" w:rsidP="007D734F">
            <w:r>
              <w:t>Riuttalantie 1102</w:t>
            </w:r>
          </w:p>
        </w:tc>
        <w:tc>
          <w:tcPr>
            <w:tcW w:w="4683" w:type="dxa"/>
          </w:tcPr>
          <w:p w:rsidR="00F62710" w:rsidRDefault="00F62710" w:rsidP="007D734F">
            <w:r>
              <w:t xml:space="preserve">jättö bussiin </w:t>
            </w:r>
          </w:p>
        </w:tc>
        <w:tc>
          <w:tcPr>
            <w:tcW w:w="1415" w:type="dxa"/>
          </w:tcPr>
          <w:p w:rsidR="00F62710" w:rsidRDefault="00F62710" w:rsidP="007D734F"/>
        </w:tc>
      </w:tr>
      <w:tr w:rsidR="00F62710" w:rsidTr="007D734F">
        <w:tc>
          <w:tcPr>
            <w:tcW w:w="534" w:type="dxa"/>
          </w:tcPr>
          <w:p w:rsidR="00F62710" w:rsidRDefault="008D38F3" w:rsidP="007D734F">
            <w:r>
              <w:t>2</w:t>
            </w:r>
          </w:p>
        </w:tc>
        <w:tc>
          <w:tcPr>
            <w:tcW w:w="2294" w:type="dxa"/>
          </w:tcPr>
          <w:p w:rsidR="00F62710" w:rsidRDefault="00F62710" w:rsidP="007D734F">
            <w:proofErr w:type="spellStart"/>
            <w:r>
              <w:t>Hintta</w:t>
            </w:r>
            <w:proofErr w:type="spellEnd"/>
            <w:r>
              <w:t xml:space="preserve"> </w:t>
            </w:r>
            <w:proofErr w:type="spellStart"/>
            <w:r>
              <w:t>Meea</w:t>
            </w:r>
            <w:proofErr w:type="spellEnd"/>
            <w:r>
              <w:t xml:space="preserve"> </w:t>
            </w:r>
          </w:p>
        </w:tc>
        <w:tc>
          <w:tcPr>
            <w:tcW w:w="541" w:type="dxa"/>
          </w:tcPr>
          <w:p w:rsidR="00F62710" w:rsidRDefault="00F62710" w:rsidP="007D734F">
            <w:r>
              <w:t>x</w:t>
            </w:r>
          </w:p>
        </w:tc>
        <w:tc>
          <w:tcPr>
            <w:tcW w:w="425" w:type="dxa"/>
          </w:tcPr>
          <w:p w:rsidR="00F62710" w:rsidRDefault="00F62710" w:rsidP="007D734F">
            <w:r>
              <w:t>x</w:t>
            </w:r>
          </w:p>
        </w:tc>
        <w:tc>
          <w:tcPr>
            <w:tcW w:w="426" w:type="dxa"/>
          </w:tcPr>
          <w:p w:rsidR="00F62710" w:rsidRDefault="00F62710" w:rsidP="007D734F">
            <w:r>
              <w:t>x</w:t>
            </w:r>
          </w:p>
        </w:tc>
        <w:tc>
          <w:tcPr>
            <w:tcW w:w="424" w:type="dxa"/>
          </w:tcPr>
          <w:p w:rsidR="00F62710" w:rsidRDefault="00F62710" w:rsidP="007D734F">
            <w:r>
              <w:t>x</w:t>
            </w:r>
          </w:p>
        </w:tc>
        <w:tc>
          <w:tcPr>
            <w:tcW w:w="442" w:type="dxa"/>
          </w:tcPr>
          <w:p w:rsidR="00F62710" w:rsidRDefault="00F62710" w:rsidP="007D734F">
            <w:r>
              <w:t>x</w:t>
            </w:r>
          </w:p>
        </w:tc>
        <w:tc>
          <w:tcPr>
            <w:tcW w:w="2960" w:type="dxa"/>
          </w:tcPr>
          <w:p w:rsidR="00F62710" w:rsidRDefault="00F62710" w:rsidP="007D734F">
            <w:r>
              <w:t>Pajulantie 92</w:t>
            </w:r>
          </w:p>
        </w:tc>
        <w:tc>
          <w:tcPr>
            <w:tcW w:w="4683" w:type="dxa"/>
          </w:tcPr>
          <w:p w:rsidR="00F62710" w:rsidRDefault="0078778C" w:rsidP="007D734F">
            <w:r>
              <w:t>Vakkakuusentielle, jättö bussiin</w:t>
            </w:r>
          </w:p>
        </w:tc>
        <w:tc>
          <w:tcPr>
            <w:tcW w:w="1415" w:type="dxa"/>
          </w:tcPr>
          <w:p w:rsidR="00F62710" w:rsidRDefault="00F62710" w:rsidP="007D734F"/>
        </w:tc>
      </w:tr>
      <w:tr w:rsidR="00F62710" w:rsidTr="007D734F">
        <w:tc>
          <w:tcPr>
            <w:tcW w:w="534" w:type="dxa"/>
          </w:tcPr>
          <w:p w:rsidR="00F62710" w:rsidRDefault="008D38F3" w:rsidP="007D734F">
            <w:r>
              <w:t>2</w:t>
            </w:r>
            <w:r w:rsidR="00F62710">
              <w:t xml:space="preserve"> </w:t>
            </w:r>
          </w:p>
        </w:tc>
        <w:tc>
          <w:tcPr>
            <w:tcW w:w="2294" w:type="dxa"/>
          </w:tcPr>
          <w:p w:rsidR="00F62710" w:rsidRDefault="00F62710" w:rsidP="007D734F">
            <w:r>
              <w:t xml:space="preserve">Raatikainen Eelis </w:t>
            </w:r>
          </w:p>
        </w:tc>
        <w:tc>
          <w:tcPr>
            <w:tcW w:w="541" w:type="dxa"/>
          </w:tcPr>
          <w:p w:rsidR="00F62710" w:rsidRDefault="00F62710" w:rsidP="007D734F">
            <w:r>
              <w:t>x</w:t>
            </w:r>
          </w:p>
        </w:tc>
        <w:tc>
          <w:tcPr>
            <w:tcW w:w="425" w:type="dxa"/>
          </w:tcPr>
          <w:p w:rsidR="00F62710" w:rsidRDefault="00F62710" w:rsidP="007D734F">
            <w:r>
              <w:t>x</w:t>
            </w:r>
          </w:p>
        </w:tc>
        <w:tc>
          <w:tcPr>
            <w:tcW w:w="426" w:type="dxa"/>
          </w:tcPr>
          <w:p w:rsidR="00F62710" w:rsidRDefault="00F62710" w:rsidP="007D734F">
            <w:r>
              <w:t>x</w:t>
            </w:r>
          </w:p>
        </w:tc>
        <w:tc>
          <w:tcPr>
            <w:tcW w:w="424" w:type="dxa"/>
          </w:tcPr>
          <w:p w:rsidR="00F62710" w:rsidRDefault="00F62710" w:rsidP="007D734F">
            <w:r>
              <w:t>x</w:t>
            </w:r>
          </w:p>
        </w:tc>
        <w:tc>
          <w:tcPr>
            <w:tcW w:w="442" w:type="dxa"/>
          </w:tcPr>
          <w:p w:rsidR="00F62710" w:rsidRDefault="00F62710" w:rsidP="007D734F">
            <w:r>
              <w:t>x</w:t>
            </w:r>
          </w:p>
        </w:tc>
        <w:tc>
          <w:tcPr>
            <w:tcW w:w="2960" w:type="dxa"/>
          </w:tcPr>
          <w:p w:rsidR="00F62710" w:rsidRDefault="00F62710" w:rsidP="007D734F">
            <w:proofErr w:type="spellStart"/>
            <w:r>
              <w:t>Kemppaanmäentie</w:t>
            </w:r>
            <w:proofErr w:type="spellEnd"/>
            <w:r>
              <w:t xml:space="preserve"> 220</w:t>
            </w:r>
          </w:p>
        </w:tc>
        <w:tc>
          <w:tcPr>
            <w:tcW w:w="4683" w:type="dxa"/>
          </w:tcPr>
          <w:p w:rsidR="00F62710" w:rsidRDefault="00F62710" w:rsidP="007D734F">
            <w:r>
              <w:t>jättö bussiin</w:t>
            </w:r>
          </w:p>
        </w:tc>
        <w:tc>
          <w:tcPr>
            <w:tcW w:w="1415" w:type="dxa"/>
          </w:tcPr>
          <w:p w:rsidR="00F62710" w:rsidRDefault="00F62710" w:rsidP="007D734F"/>
        </w:tc>
      </w:tr>
      <w:tr w:rsidR="00F62710" w:rsidTr="007D734F">
        <w:tc>
          <w:tcPr>
            <w:tcW w:w="534" w:type="dxa"/>
          </w:tcPr>
          <w:p w:rsidR="00F62710" w:rsidRDefault="008D38F3" w:rsidP="007D734F">
            <w:r>
              <w:t>2</w:t>
            </w:r>
          </w:p>
        </w:tc>
        <w:tc>
          <w:tcPr>
            <w:tcW w:w="2294" w:type="dxa"/>
          </w:tcPr>
          <w:p w:rsidR="00F62710" w:rsidRDefault="00F62710" w:rsidP="007D734F">
            <w:proofErr w:type="spellStart"/>
            <w:r>
              <w:t>Husso</w:t>
            </w:r>
            <w:proofErr w:type="spellEnd"/>
            <w:r>
              <w:t xml:space="preserve"> Anssi </w:t>
            </w:r>
          </w:p>
        </w:tc>
        <w:tc>
          <w:tcPr>
            <w:tcW w:w="541" w:type="dxa"/>
          </w:tcPr>
          <w:p w:rsidR="00F62710" w:rsidRDefault="00F62710" w:rsidP="007D734F">
            <w:r>
              <w:t>x</w:t>
            </w:r>
          </w:p>
        </w:tc>
        <w:tc>
          <w:tcPr>
            <w:tcW w:w="425" w:type="dxa"/>
          </w:tcPr>
          <w:p w:rsidR="00F62710" w:rsidRDefault="00F62710" w:rsidP="007D734F">
            <w:r>
              <w:t>x</w:t>
            </w:r>
          </w:p>
        </w:tc>
        <w:tc>
          <w:tcPr>
            <w:tcW w:w="426" w:type="dxa"/>
          </w:tcPr>
          <w:p w:rsidR="00F62710" w:rsidRDefault="00F62710" w:rsidP="007D734F">
            <w:r>
              <w:t>x</w:t>
            </w:r>
          </w:p>
        </w:tc>
        <w:tc>
          <w:tcPr>
            <w:tcW w:w="424" w:type="dxa"/>
          </w:tcPr>
          <w:p w:rsidR="00F62710" w:rsidRDefault="00F62710" w:rsidP="007D734F">
            <w:r>
              <w:t>x</w:t>
            </w:r>
          </w:p>
        </w:tc>
        <w:tc>
          <w:tcPr>
            <w:tcW w:w="442" w:type="dxa"/>
          </w:tcPr>
          <w:p w:rsidR="00F62710" w:rsidRDefault="00F62710" w:rsidP="007D734F">
            <w:r>
              <w:t>x</w:t>
            </w:r>
          </w:p>
        </w:tc>
        <w:tc>
          <w:tcPr>
            <w:tcW w:w="2960" w:type="dxa"/>
          </w:tcPr>
          <w:p w:rsidR="00F62710" w:rsidRDefault="00F62710" w:rsidP="007D734F">
            <w:r>
              <w:t>Salmelantie 83</w:t>
            </w:r>
          </w:p>
        </w:tc>
        <w:tc>
          <w:tcPr>
            <w:tcW w:w="4683" w:type="dxa"/>
          </w:tcPr>
          <w:p w:rsidR="00F62710" w:rsidRDefault="00F62710" w:rsidP="007D734F">
            <w:proofErr w:type="spellStart"/>
            <w:r>
              <w:t>Lamperilan</w:t>
            </w:r>
            <w:proofErr w:type="spellEnd"/>
            <w:r>
              <w:t xml:space="preserve"> ja Salmelan tien </w:t>
            </w:r>
            <w:proofErr w:type="spellStart"/>
            <w:r>
              <w:t>rist</w:t>
            </w:r>
            <w:proofErr w:type="spellEnd"/>
            <w:r>
              <w:t>.</w:t>
            </w:r>
          </w:p>
        </w:tc>
        <w:tc>
          <w:tcPr>
            <w:tcW w:w="1415" w:type="dxa"/>
          </w:tcPr>
          <w:p w:rsidR="00F62710" w:rsidRDefault="00F62710" w:rsidP="007D734F"/>
        </w:tc>
      </w:tr>
      <w:tr w:rsidR="00F62710" w:rsidTr="007D734F">
        <w:tc>
          <w:tcPr>
            <w:tcW w:w="534" w:type="dxa"/>
          </w:tcPr>
          <w:p w:rsidR="00F62710" w:rsidRDefault="008D38F3" w:rsidP="007D734F">
            <w:r>
              <w:t>2</w:t>
            </w:r>
          </w:p>
        </w:tc>
        <w:tc>
          <w:tcPr>
            <w:tcW w:w="2294" w:type="dxa"/>
          </w:tcPr>
          <w:p w:rsidR="00F62710" w:rsidRDefault="00F62710" w:rsidP="007D734F">
            <w:r>
              <w:t xml:space="preserve">Maukonen Artturi </w:t>
            </w:r>
          </w:p>
        </w:tc>
        <w:tc>
          <w:tcPr>
            <w:tcW w:w="541" w:type="dxa"/>
          </w:tcPr>
          <w:p w:rsidR="00F62710" w:rsidRDefault="00F62710" w:rsidP="007D734F">
            <w:r>
              <w:t>x</w:t>
            </w:r>
          </w:p>
        </w:tc>
        <w:tc>
          <w:tcPr>
            <w:tcW w:w="425" w:type="dxa"/>
          </w:tcPr>
          <w:p w:rsidR="00F62710" w:rsidRDefault="00F62710" w:rsidP="007D734F">
            <w:r>
              <w:t>x</w:t>
            </w:r>
          </w:p>
        </w:tc>
        <w:tc>
          <w:tcPr>
            <w:tcW w:w="426" w:type="dxa"/>
          </w:tcPr>
          <w:p w:rsidR="00F62710" w:rsidRDefault="00F62710" w:rsidP="007D734F">
            <w:r>
              <w:t>x</w:t>
            </w:r>
          </w:p>
        </w:tc>
        <w:tc>
          <w:tcPr>
            <w:tcW w:w="424" w:type="dxa"/>
          </w:tcPr>
          <w:p w:rsidR="00F62710" w:rsidRDefault="00F62710" w:rsidP="007D734F">
            <w:r>
              <w:t>x</w:t>
            </w:r>
          </w:p>
        </w:tc>
        <w:tc>
          <w:tcPr>
            <w:tcW w:w="442" w:type="dxa"/>
          </w:tcPr>
          <w:p w:rsidR="00F62710" w:rsidRDefault="00F62710" w:rsidP="007D734F">
            <w:r>
              <w:t>x</w:t>
            </w:r>
          </w:p>
        </w:tc>
        <w:tc>
          <w:tcPr>
            <w:tcW w:w="2960" w:type="dxa"/>
          </w:tcPr>
          <w:p w:rsidR="00F62710" w:rsidRDefault="00F62710" w:rsidP="007D734F">
            <w:proofErr w:type="spellStart"/>
            <w:r>
              <w:t>Kemppaanmäentie</w:t>
            </w:r>
            <w:proofErr w:type="spellEnd"/>
            <w:r>
              <w:t xml:space="preserve"> 72 A</w:t>
            </w:r>
          </w:p>
        </w:tc>
        <w:tc>
          <w:tcPr>
            <w:tcW w:w="4683" w:type="dxa"/>
          </w:tcPr>
          <w:p w:rsidR="00F62710" w:rsidRDefault="00F62710" w:rsidP="007D734F"/>
        </w:tc>
        <w:tc>
          <w:tcPr>
            <w:tcW w:w="1415" w:type="dxa"/>
          </w:tcPr>
          <w:p w:rsidR="00F62710" w:rsidRDefault="00F62710" w:rsidP="007D734F"/>
        </w:tc>
      </w:tr>
      <w:tr w:rsidR="00F62710" w:rsidTr="007D734F">
        <w:tc>
          <w:tcPr>
            <w:tcW w:w="534" w:type="dxa"/>
          </w:tcPr>
          <w:p w:rsidR="00F62710" w:rsidRDefault="008D38F3" w:rsidP="007D734F">
            <w:r>
              <w:t>3</w:t>
            </w:r>
          </w:p>
        </w:tc>
        <w:tc>
          <w:tcPr>
            <w:tcW w:w="2294" w:type="dxa"/>
          </w:tcPr>
          <w:p w:rsidR="00F62710" w:rsidRDefault="00F62710" w:rsidP="007D734F">
            <w:r>
              <w:t xml:space="preserve">Ilari </w:t>
            </w:r>
            <w:proofErr w:type="spellStart"/>
            <w:r>
              <w:t>Husso</w:t>
            </w:r>
            <w:proofErr w:type="spellEnd"/>
            <w:r>
              <w:t xml:space="preserve"> </w:t>
            </w:r>
          </w:p>
        </w:tc>
        <w:tc>
          <w:tcPr>
            <w:tcW w:w="541" w:type="dxa"/>
          </w:tcPr>
          <w:p w:rsidR="00F62710" w:rsidRDefault="00F62710" w:rsidP="007D734F">
            <w:r>
              <w:t>x</w:t>
            </w:r>
          </w:p>
        </w:tc>
        <w:tc>
          <w:tcPr>
            <w:tcW w:w="425" w:type="dxa"/>
          </w:tcPr>
          <w:p w:rsidR="00F62710" w:rsidRDefault="00F62710" w:rsidP="007D734F">
            <w:r>
              <w:t>x</w:t>
            </w:r>
          </w:p>
        </w:tc>
        <w:tc>
          <w:tcPr>
            <w:tcW w:w="426" w:type="dxa"/>
          </w:tcPr>
          <w:p w:rsidR="00F62710" w:rsidRDefault="00F62710" w:rsidP="007D734F">
            <w:r>
              <w:t>x</w:t>
            </w:r>
          </w:p>
        </w:tc>
        <w:tc>
          <w:tcPr>
            <w:tcW w:w="424" w:type="dxa"/>
          </w:tcPr>
          <w:p w:rsidR="00F62710" w:rsidRDefault="00F62710" w:rsidP="007D734F">
            <w:r>
              <w:t>x</w:t>
            </w:r>
          </w:p>
        </w:tc>
        <w:tc>
          <w:tcPr>
            <w:tcW w:w="442" w:type="dxa"/>
          </w:tcPr>
          <w:p w:rsidR="00F62710" w:rsidRDefault="00F62710" w:rsidP="007D734F">
            <w:r>
              <w:t>x</w:t>
            </w:r>
          </w:p>
        </w:tc>
        <w:tc>
          <w:tcPr>
            <w:tcW w:w="2960" w:type="dxa"/>
          </w:tcPr>
          <w:p w:rsidR="00F62710" w:rsidRDefault="00F62710" w:rsidP="007D734F">
            <w:r>
              <w:t>Salmelantie 83</w:t>
            </w:r>
          </w:p>
        </w:tc>
        <w:tc>
          <w:tcPr>
            <w:tcW w:w="4683" w:type="dxa"/>
          </w:tcPr>
          <w:p w:rsidR="00F62710" w:rsidRDefault="00F62710" w:rsidP="007D734F">
            <w:proofErr w:type="spellStart"/>
            <w:r>
              <w:t>Lamperilan</w:t>
            </w:r>
            <w:proofErr w:type="spellEnd"/>
            <w:r>
              <w:t xml:space="preserve"> ja Salmelan tien </w:t>
            </w:r>
            <w:proofErr w:type="spellStart"/>
            <w:r>
              <w:t>rist</w:t>
            </w:r>
            <w:proofErr w:type="spellEnd"/>
            <w:r>
              <w:t>.</w:t>
            </w:r>
          </w:p>
        </w:tc>
        <w:tc>
          <w:tcPr>
            <w:tcW w:w="1415" w:type="dxa"/>
          </w:tcPr>
          <w:p w:rsidR="00F62710" w:rsidRDefault="00F62710" w:rsidP="007D734F"/>
        </w:tc>
      </w:tr>
      <w:tr w:rsidR="00F62710" w:rsidTr="007D734F">
        <w:tc>
          <w:tcPr>
            <w:tcW w:w="534" w:type="dxa"/>
          </w:tcPr>
          <w:p w:rsidR="00F62710" w:rsidRDefault="008D38F3" w:rsidP="007D734F">
            <w:r>
              <w:t>3</w:t>
            </w:r>
          </w:p>
        </w:tc>
        <w:tc>
          <w:tcPr>
            <w:tcW w:w="2294" w:type="dxa"/>
          </w:tcPr>
          <w:p w:rsidR="00F62710" w:rsidRDefault="00F62710" w:rsidP="007D734F">
            <w:proofErr w:type="spellStart"/>
            <w:r>
              <w:t>Hintta</w:t>
            </w:r>
            <w:proofErr w:type="spellEnd"/>
            <w:r>
              <w:t xml:space="preserve"> Milka</w:t>
            </w:r>
          </w:p>
        </w:tc>
        <w:tc>
          <w:tcPr>
            <w:tcW w:w="541" w:type="dxa"/>
          </w:tcPr>
          <w:p w:rsidR="00F62710" w:rsidRDefault="00F62710" w:rsidP="007D734F">
            <w:r>
              <w:t>x</w:t>
            </w:r>
          </w:p>
        </w:tc>
        <w:tc>
          <w:tcPr>
            <w:tcW w:w="425" w:type="dxa"/>
          </w:tcPr>
          <w:p w:rsidR="00F62710" w:rsidRDefault="00F62710" w:rsidP="007D734F">
            <w:r>
              <w:t>x</w:t>
            </w:r>
          </w:p>
        </w:tc>
        <w:tc>
          <w:tcPr>
            <w:tcW w:w="426" w:type="dxa"/>
          </w:tcPr>
          <w:p w:rsidR="00F62710" w:rsidRDefault="00F62710" w:rsidP="007D734F">
            <w:r>
              <w:t>x</w:t>
            </w:r>
          </w:p>
        </w:tc>
        <w:tc>
          <w:tcPr>
            <w:tcW w:w="424" w:type="dxa"/>
          </w:tcPr>
          <w:p w:rsidR="00F62710" w:rsidRDefault="00F62710" w:rsidP="007D734F">
            <w:r>
              <w:t>x</w:t>
            </w:r>
          </w:p>
        </w:tc>
        <w:tc>
          <w:tcPr>
            <w:tcW w:w="442" w:type="dxa"/>
          </w:tcPr>
          <w:p w:rsidR="00F62710" w:rsidRDefault="00F62710" w:rsidP="007D734F">
            <w:r>
              <w:t>x</w:t>
            </w:r>
          </w:p>
        </w:tc>
        <w:tc>
          <w:tcPr>
            <w:tcW w:w="2960" w:type="dxa"/>
          </w:tcPr>
          <w:p w:rsidR="00F62710" w:rsidRDefault="00F62710" w:rsidP="007D734F">
            <w:r>
              <w:t>Pajulantie 92</w:t>
            </w:r>
          </w:p>
        </w:tc>
        <w:tc>
          <w:tcPr>
            <w:tcW w:w="4683" w:type="dxa"/>
          </w:tcPr>
          <w:p w:rsidR="00F62710" w:rsidRDefault="0078778C" w:rsidP="007D734F">
            <w:r>
              <w:t>Vakkakuusentielle, jättö bussiin</w:t>
            </w:r>
          </w:p>
        </w:tc>
        <w:tc>
          <w:tcPr>
            <w:tcW w:w="1415" w:type="dxa"/>
          </w:tcPr>
          <w:p w:rsidR="00F62710" w:rsidRDefault="00F62710" w:rsidP="007D734F"/>
        </w:tc>
      </w:tr>
      <w:tr w:rsidR="00AB4158" w:rsidTr="007D734F">
        <w:tc>
          <w:tcPr>
            <w:tcW w:w="534" w:type="dxa"/>
          </w:tcPr>
          <w:p w:rsidR="00AB4158" w:rsidRDefault="008D38F3" w:rsidP="007D734F">
            <w:r>
              <w:t>3</w:t>
            </w:r>
            <w:r w:rsidR="00AB4158">
              <w:t xml:space="preserve"> </w:t>
            </w:r>
          </w:p>
        </w:tc>
        <w:tc>
          <w:tcPr>
            <w:tcW w:w="2294" w:type="dxa"/>
          </w:tcPr>
          <w:p w:rsidR="00AB4158" w:rsidRDefault="00AB4158" w:rsidP="007D734F">
            <w:r>
              <w:t xml:space="preserve">Raatikainen Eemil </w:t>
            </w:r>
          </w:p>
        </w:tc>
        <w:tc>
          <w:tcPr>
            <w:tcW w:w="541" w:type="dxa"/>
          </w:tcPr>
          <w:p w:rsidR="00AB4158" w:rsidRDefault="00AB4158" w:rsidP="007D734F">
            <w:r>
              <w:t>x</w:t>
            </w:r>
          </w:p>
        </w:tc>
        <w:tc>
          <w:tcPr>
            <w:tcW w:w="425" w:type="dxa"/>
          </w:tcPr>
          <w:p w:rsidR="00AB4158" w:rsidRDefault="00AB4158" w:rsidP="007D734F">
            <w:r>
              <w:t>x</w:t>
            </w:r>
          </w:p>
        </w:tc>
        <w:tc>
          <w:tcPr>
            <w:tcW w:w="426" w:type="dxa"/>
          </w:tcPr>
          <w:p w:rsidR="00AB4158" w:rsidRDefault="00AB4158" w:rsidP="007D734F">
            <w:r>
              <w:t>x</w:t>
            </w:r>
          </w:p>
        </w:tc>
        <w:tc>
          <w:tcPr>
            <w:tcW w:w="424" w:type="dxa"/>
          </w:tcPr>
          <w:p w:rsidR="00AB4158" w:rsidRDefault="00AB4158" w:rsidP="007D734F">
            <w:r>
              <w:t>x</w:t>
            </w:r>
          </w:p>
          <w:p w:rsidR="00C614AE" w:rsidRDefault="00C614AE" w:rsidP="007D734F"/>
        </w:tc>
        <w:tc>
          <w:tcPr>
            <w:tcW w:w="442" w:type="dxa"/>
          </w:tcPr>
          <w:p w:rsidR="00AB4158" w:rsidRDefault="00AB4158" w:rsidP="007D734F">
            <w:r>
              <w:t>x</w:t>
            </w:r>
          </w:p>
        </w:tc>
        <w:tc>
          <w:tcPr>
            <w:tcW w:w="2960" w:type="dxa"/>
          </w:tcPr>
          <w:p w:rsidR="00AB4158" w:rsidRDefault="00AB4158" w:rsidP="007D734F">
            <w:proofErr w:type="spellStart"/>
            <w:r>
              <w:t>Kemppaanmäentie</w:t>
            </w:r>
            <w:proofErr w:type="spellEnd"/>
            <w:r>
              <w:t xml:space="preserve"> 220</w:t>
            </w:r>
          </w:p>
        </w:tc>
        <w:tc>
          <w:tcPr>
            <w:tcW w:w="4683" w:type="dxa"/>
          </w:tcPr>
          <w:p w:rsidR="00AB4158" w:rsidRDefault="00AB4158" w:rsidP="007D734F">
            <w:r>
              <w:t>jättö bussiin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8D38F3" w:rsidP="007D734F">
            <w:r>
              <w:t>5</w:t>
            </w:r>
          </w:p>
        </w:tc>
        <w:tc>
          <w:tcPr>
            <w:tcW w:w="2294" w:type="dxa"/>
          </w:tcPr>
          <w:p w:rsidR="00AB4158" w:rsidRDefault="00AB4158" w:rsidP="007D734F">
            <w:r>
              <w:t>Laitinen Eveliina</w:t>
            </w:r>
          </w:p>
        </w:tc>
        <w:tc>
          <w:tcPr>
            <w:tcW w:w="541" w:type="dxa"/>
          </w:tcPr>
          <w:p w:rsidR="00AB4158" w:rsidRDefault="00AB4158" w:rsidP="007D734F">
            <w:r>
              <w:t>x</w:t>
            </w:r>
          </w:p>
        </w:tc>
        <w:tc>
          <w:tcPr>
            <w:tcW w:w="425" w:type="dxa"/>
          </w:tcPr>
          <w:p w:rsidR="00AB4158" w:rsidRDefault="00AB4158" w:rsidP="007D734F">
            <w:r>
              <w:t>x</w:t>
            </w:r>
          </w:p>
        </w:tc>
        <w:tc>
          <w:tcPr>
            <w:tcW w:w="426" w:type="dxa"/>
          </w:tcPr>
          <w:p w:rsidR="00AB4158" w:rsidRDefault="00AB4158" w:rsidP="007D734F">
            <w:r>
              <w:t>x</w:t>
            </w:r>
          </w:p>
        </w:tc>
        <w:tc>
          <w:tcPr>
            <w:tcW w:w="424" w:type="dxa"/>
          </w:tcPr>
          <w:p w:rsidR="00AB4158" w:rsidRDefault="00AB4158" w:rsidP="007D734F">
            <w:r>
              <w:t>x</w:t>
            </w:r>
          </w:p>
          <w:p w:rsidR="00AB4158" w:rsidRDefault="00AB4158" w:rsidP="007D734F"/>
        </w:tc>
        <w:tc>
          <w:tcPr>
            <w:tcW w:w="442" w:type="dxa"/>
          </w:tcPr>
          <w:p w:rsidR="00AB4158" w:rsidRDefault="00AB4158" w:rsidP="007D734F">
            <w:r>
              <w:t>x</w:t>
            </w:r>
          </w:p>
          <w:p w:rsidR="00AB4158" w:rsidRDefault="00AB4158" w:rsidP="007D734F"/>
        </w:tc>
        <w:tc>
          <w:tcPr>
            <w:tcW w:w="2960" w:type="dxa"/>
          </w:tcPr>
          <w:p w:rsidR="00AB4158" w:rsidRDefault="00AB4158" w:rsidP="007D734F">
            <w:r>
              <w:t>Riuttalantie 1102</w:t>
            </w:r>
          </w:p>
        </w:tc>
        <w:tc>
          <w:tcPr>
            <w:tcW w:w="4683" w:type="dxa"/>
          </w:tcPr>
          <w:p w:rsidR="00AB4158" w:rsidRDefault="00AB4158" w:rsidP="007D734F">
            <w:r>
              <w:t>jättö bussiin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8D38F3" w:rsidP="007D734F">
            <w:r>
              <w:t>5</w:t>
            </w:r>
          </w:p>
        </w:tc>
        <w:tc>
          <w:tcPr>
            <w:tcW w:w="2294" w:type="dxa"/>
          </w:tcPr>
          <w:p w:rsidR="00AB4158" w:rsidRDefault="00AB4158" w:rsidP="007D734F">
            <w:r>
              <w:t xml:space="preserve">Miettinen </w:t>
            </w:r>
            <w:proofErr w:type="spellStart"/>
            <w:r>
              <w:t>Mico</w:t>
            </w:r>
            <w:proofErr w:type="spellEnd"/>
          </w:p>
        </w:tc>
        <w:tc>
          <w:tcPr>
            <w:tcW w:w="541" w:type="dxa"/>
          </w:tcPr>
          <w:p w:rsidR="00AB4158" w:rsidRDefault="00AB4158" w:rsidP="007D734F">
            <w:r>
              <w:t>x</w:t>
            </w:r>
          </w:p>
        </w:tc>
        <w:tc>
          <w:tcPr>
            <w:tcW w:w="425" w:type="dxa"/>
          </w:tcPr>
          <w:p w:rsidR="00AB4158" w:rsidRDefault="00AB4158" w:rsidP="007D734F">
            <w:r>
              <w:t>x</w:t>
            </w:r>
          </w:p>
        </w:tc>
        <w:tc>
          <w:tcPr>
            <w:tcW w:w="426" w:type="dxa"/>
          </w:tcPr>
          <w:p w:rsidR="00AB4158" w:rsidRDefault="00AB4158" w:rsidP="007D734F">
            <w:r>
              <w:t>x</w:t>
            </w:r>
          </w:p>
        </w:tc>
        <w:tc>
          <w:tcPr>
            <w:tcW w:w="424" w:type="dxa"/>
          </w:tcPr>
          <w:p w:rsidR="004904D0" w:rsidRDefault="00AB4158" w:rsidP="007D734F">
            <w:r>
              <w:t>x</w:t>
            </w:r>
          </w:p>
        </w:tc>
        <w:tc>
          <w:tcPr>
            <w:tcW w:w="442" w:type="dxa"/>
          </w:tcPr>
          <w:p w:rsidR="00AB4158" w:rsidRDefault="00AB4158" w:rsidP="007D734F">
            <w:r>
              <w:t>x</w:t>
            </w:r>
          </w:p>
          <w:p w:rsidR="004904D0" w:rsidRDefault="004904D0" w:rsidP="007D734F"/>
        </w:tc>
        <w:tc>
          <w:tcPr>
            <w:tcW w:w="2960" w:type="dxa"/>
          </w:tcPr>
          <w:p w:rsidR="00AB4158" w:rsidRDefault="00AB4158" w:rsidP="007D734F">
            <w:proofErr w:type="spellStart"/>
            <w:r>
              <w:t>Kemppaanmäentie</w:t>
            </w:r>
            <w:proofErr w:type="spellEnd"/>
            <w:r>
              <w:t xml:space="preserve"> 330</w:t>
            </w:r>
          </w:p>
        </w:tc>
        <w:tc>
          <w:tcPr>
            <w:tcW w:w="4683" w:type="dxa"/>
          </w:tcPr>
          <w:p w:rsidR="00AB4158" w:rsidRDefault="00AB4158" w:rsidP="007D734F">
            <w:r>
              <w:t>jättö bussiin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8D38F3" w:rsidP="007D734F">
            <w:r>
              <w:t>5</w:t>
            </w:r>
            <w:r w:rsidR="00AB4158">
              <w:t xml:space="preserve"> </w:t>
            </w:r>
          </w:p>
        </w:tc>
        <w:tc>
          <w:tcPr>
            <w:tcW w:w="2294" w:type="dxa"/>
          </w:tcPr>
          <w:p w:rsidR="00AB4158" w:rsidRDefault="00AB4158" w:rsidP="007D734F">
            <w:r>
              <w:t xml:space="preserve">Varis Jade </w:t>
            </w:r>
          </w:p>
        </w:tc>
        <w:tc>
          <w:tcPr>
            <w:tcW w:w="541" w:type="dxa"/>
          </w:tcPr>
          <w:p w:rsidR="00AB4158" w:rsidRDefault="00AB4158" w:rsidP="007D734F">
            <w:r>
              <w:t>x</w:t>
            </w:r>
          </w:p>
        </w:tc>
        <w:tc>
          <w:tcPr>
            <w:tcW w:w="425" w:type="dxa"/>
          </w:tcPr>
          <w:p w:rsidR="00AB4158" w:rsidRDefault="00AB4158" w:rsidP="007D734F">
            <w:r>
              <w:t>x</w:t>
            </w:r>
          </w:p>
        </w:tc>
        <w:tc>
          <w:tcPr>
            <w:tcW w:w="426" w:type="dxa"/>
          </w:tcPr>
          <w:p w:rsidR="00AB4158" w:rsidRDefault="00AB4158" w:rsidP="007D734F">
            <w:r>
              <w:t>x</w:t>
            </w:r>
          </w:p>
        </w:tc>
        <w:tc>
          <w:tcPr>
            <w:tcW w:w="424" w:type="dxa"/>
          </w:tcPr>
          <w:p w:rsidR="004904D0" w:rsidRDefault="00AB4158" w:rsidP="007D734F">
            <w:r>
              <w:t>x</w:t>
            </w:r>
          </w:p>
        </w:tc>
        <w:tc>
          <w:tcPr>
            <w:tcW w:w="442" w:type="dxa"/>
          </w:tcPr>
          <w:p w:rsidR="00AB4158" w:rsidRDefault="00AB4158" w:rsidP="007D734F">
            <w:r>
              <w:t>x</w:t>
            </w:r>
          </w:p>
          <w:p w:rsidR="004904D0" w:rsidRDefault="004904D0" w:rsidP="007D734F"/>
        </w:tc>
        <w:tc>
          <w:tcPr>
            <w:tcW w:w="2960" w:type="dxa"/>
          </w:tcPr>
          <w:p w:rsidR="00AB4158" w:rsidRDefault="00AB4158" w:rsidP="007D734F">
            <w:proofErr w:type="spellStart"/>
            <w:r>
              <w:t>Petronevantie</w:t>
            </w:r>
            <w:proofErr w:type="spellEnd"/>
            <w:r>
              <w:t xml:space="preserve"> 90</w:t>
            </w:r>
          </w:p>
        </w:tc>
        <w:tc>
          <w:tcPr>
            <w:tcW w:w="4683" w:type="dxa"/>
          </w:tcPr>
          <w:p w:rsidR="00AB4158" w:rsidRDefault="00AB4158" w:rsidP="007D734F">
            <w:r>
              <w:t xml:space="preserve">Hirvijärventien ja </w:t>
            </w:r>
            <w:proofErr w:type="spellStart"/>
            <w:r>
              <w:t>Petronevantien</w:t>
            </w:r>
            <w:proofErr w:type="spellEnd"/>
            <w:r>
              <w:t xml:space="preserve"> </w:t>
            </w:r>
            <w:proofErr w:type="spellStart"/>
            <w:r>
              <w:t>rist</w:t>
            </w:r>
            <w:proofErr w:type="spellEnd"/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8D38F3" w:rsidP="007D734F">
            <w:r>
              <w:t>6</w:t>
            </w:r>
            <w:r w:rsidR="00AB4158">
              <w:t>B</w:t>
            </w:r>
          </w:p>
        </w:tc>
        <w:tc>
          <w:tcPr>
            <w:tcW w:w="2294" w:type="dxa"/>
          </w:tcPr>
          <w:p w:rsidR="00AB4158" w:rsidRDefault="00AB4158" w:rsidP="007D734F">
            <w:r>
              <w:t>Laitinen Katriina</w:t>
            </w:r>
          </w:p>
        </w:tc>
        <w:tc>
          <w:tcPr>
            <w:tcW w:w="541" w:type="dxa"/>
          </w:tcPr>
          <w:p w:rsidR="00AB4158" w:rsidRDefault="00AB4158" w:rsidP="007D734F">
            <w:r>
              <w:t>x</w:t>
            </w:r>
          </w:p>
        </w:tc>
        <w:tc>
          <w:tcPr>
            <w:tcW w:w="425" w:type="dxa"/>
          </w:tcPr>
          <w:p w:rsidR="00AB4158" w:rsidRDefault="00AB4158" w:rsidP="007D734F">
            <w:r>
              <w:t>x</w:t>
            </w:r>
          </w:p>
        </w:tc>
        <w:tc>
          <w:tcPr>
            <w:tcW w:w="426" w:type="dxa"/>
          </w:tcPr>
          <w:p w:rsidR="00AB4158" w:rsidRDefault="00AB4158" w:rsidP="007D734F">
            <w:r>
              <w:t>x</w:t>
            </w:r>
          </w:p>
        </w:tc>
        <w:tc>
          <w:tcPr>
            <w:tcW w:w="424" w:type="dxa"/>
          </w:tcPr>
          <w:p w:rsidR="004904D0" w:rsidRDefault="00AB4158" w:rsidP="007D734F">
            <w:r>
              <w:t>x</w:t>
            </w:r>
          </w:p>
        </w:tc>
        <w:tc>
          <w:tcPr>
            <w:tcW w:w="442" w:type="dxa"/>
          </w:tcPr>
          <w:p w:rsidR="00AB4158" w:rsidRDefault="00AB4158" w:rsidP="007D734F">
            <w:r>
              <w:t>x</w:t>
            </w:r>
          </w:p>
        </w:tc>
        <w:tc>
          <w:tcPr>
            <w:tcW w:w="2960" w:type="dxa"/>
          </w:tcPr>
          <w:p w:rsidR="00AB4158" w:rsidRDefault="00AB4158" w:rsidP="007D734F">
            <w:r>
              <w:t>Riuttalantie 1102</w:t>
            </w:r>
          </w:p>
        </w:tc>
        <w:tc>
          <w:tcPr>
            <w:tcW w:w="4683" w:type="dxa"/>
          </w:tcPr>
          <w:p w:rsidR="00AB4158" w:rsidRDefault="00AB4158" w:rsidP="007D734F">
            <w:r>
              <w:t>jättö bussiin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8D38F3" w:rsidP="007D734F">
            <w:r>
              <w:t>6</w:t>
            </w:r>
          </w:p>
        </w:tc>
        <w:tc>
          <w:tcPr>
            <w:tcW w:w="2294" w:type="dxa"/>
          </w:tcPr>
          <w:p w:rsidR="00AB4158" w:rsidRDefault="00AB4158" w:rsidP="007D734F">
            <w:proofErr w:type="spellStart"/>
            <w:r>
              <w:t>Hintta</w:t>
            </w:r>
            <w:proofErr w:type="spellEnd"/>
            <w:r>
              <w:t xml:space="preserve"> </w:t>
            </w:r>
            <w:proofErr w:type="spellStart"/>
            <w:r>
              <w:t>Miko</w:t>
            </w:r>
            <w:proofErr w:type="spellEnd"/>
          </w:p>
        </w:tc>
        <w:tc>
          <w:tcPr>
            <w:tcW w:w="541" w:type="dxa"/>
          </w:tcPr>
          <w:p w:rsidR="00AB4158" w:rsidRDefault="00AB4158" w:rsidP="007D734F">
            <w:r>
              <w:t>x</w:t>
            </w:r>
          </w:p>
        </w:tc>
        <w:tc>
          <w:tcPr>
            <w:tcW w:w="425" w:type="dxa"/>
          </w:tcPr>
          <w:p w:rsidR="00AB4158" w:rsidRDefault="00AB4158" w:rsidP="007D734F">
            <w:r>
              <w:t>x</w:t>
            </w:r>
          </w:p>
        </w:tc>
        <w:tc>
          <w:tcPr>
            <w:tcW w:w="426" w:type="dxa"/>
          </w:tcPr>
          <w:p w:rsidR="00AB4158" w:rsidRDefault="00AB4158" w:rsidP="007D734F">
            <w:r>
              <w:t>x</w:t>
            </w:r>
          </w:p>
        </w:tc>
        <w:tc>
          <w:tcPr>
            <w:tcW w:w="424" w:type="dxa"/>
          </w:tcPr>
          <w:p w:rsidR="004904D0" w:rsidRDefault="00AB4158" w:rsidP="007D734F">
            <w:r>
              <w:t>x</w:t>
            </w:r>
          </w:p>
        </w:tc>
        <w:tc>
          <w:tcPr>
            <w:tcW w:w="442" w:type="dxa"/>
          </w:tcPr>
          <w:p w:rsidR="00AB4158" w:rsidRDefault="00AB4158" w:rsidP="007D734F">
            <w:r>
              <w:t>x</w:t>
            </w:r>
          </w:p>
        </w:tc>
        <w:tc>
          <w:tcPr>
            <w:tcW w:w="2960" w:type="dxa"/>
          </w:tcPr>
          <w:p w:rsidR="00AB4158" w:rsidRDefault="00AB4158" w:rsidP="007D734F">
            <w:r>
              <w:t>Pajulantie 92</w:t>
            </w:r>
          </w:p>
        </w:tc>
        <w:tc>
          <w:tcPr>
            <w:tcW w:w="4683" w:type="dxa"/>
          </w:tcPr>
          <w:p w:rsidR="00AB4158" w:rsidRDefault="00AB4158" w:rsidP="007D734F">
            <w:r>
              <w:t>Vakkakuusentielle, jättö bussiin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8D38F3" w:rsidP="007D734F">
            <w:r>
              <w:t>6</w:t>
            </w:r>
          </w:p>
        </w:tc>
        <w:tc>
          <w:tcPr>
            <w:tcW w:w="2294" w:type="dxa"/>
          </w:tcPr>
          <w:p w:rsidR="00AB4158" w:rsidRDefault="00AB4158" w:rsidP="007D734F">
            <w:r>
              <w:t xml:space="preserve">Miettinen Taija </w:t>
            </w:r>
          </w:p>
        </w:tc>
        <w:tc>
          <w:tcPr>
            <w:tcW w:w="541" w:type="dxa"/>
          </w:tcPr>
          <w:p w:rsidR="00AB4158" w:rsidRDefault="00AB4158" w:rsidP="007D734F">
            <w:r>
              <w:t>x</w:t>
            </w:r>
          </w:p>
        </w:tc>
        <w:tc>
          <w:tcPr>
            <w:tcW w:w="425" w:type="dxa"/>
          </w:tcPr>
          <w:p w:rsidR="00AB4158" w:rsidRDefault="00AB4158" w:rsidP="007D734F">
            <w:r>
              <w:t>x</w:t>
            </w:r>
          </w:p>
        </w:tc>
        <w:tc>
          <w:tcPr>
            <w:tcW w:w="426" w:type="dxa"/>
          </w:tcPr>
          <w:p w:rsidR="00AB4158" w:rsidRDefault="00AB4158" w:rsidP="007D734F">
            <w:r>
              <w:t>x</w:t>
            </w:r>
          </w:p>
        </w:tc>
        <w:tc>
          <w:tcPr>
            <w:tcW w:w="424" w:type="dxa"/>
          </w:tcPr>
          <w:p w:rsidR="004904D0" w:rsidRDefault="00AB4158" w:rsidP="007D734F">
            <w:r>
              <w:t>x</w:t>
            </w:r>
          </w:p>
        </w:tc>
        <w:tc>
          <w:tcPr>
            <w:tcW w:w="442" w:type="dxa"/>
          </w:tcPr>
          <w:p w:rsidR="00AB4158" w:rsidRDefault="00AB4158" w:rsidP="007D734F">
            <w:r>
              <w:t>x</w:t>
            </w:r>
          </w:p>
        </w:tc>
        <w:tc>
          <w:tcPr>
            <w:tcW w:w="2960" w:type="dxa"/>
          </w:tcPr>
          <w:p w:rsidR="00AB4158" w:rsidRDefault="00AB4158" w:rsidP="007D734F">
            <w:proofErr w:type="spellStart"/>
            <w:r>
              <w:t>Kemppaanmäentie</w:t>
            </w:r>
            <w:proofErr w:type="spellEnd"/>
            <w:r>
              <w:t xml:space="preserve"> 220</w:t>
            </w:r>
          </w:p>
        </w:tc>
        <w:tc>
          <w:tcPr>
            <w:tcW w:w="4683" w:type="dxa"/>
          </w:tcPr>
          <w:p w:rsidR="00AB4158" w:rsidRDefault="00AB4158" w:rsidP="007D734F">
            <w:r>
              <w:t>jättö bussiin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8D38F3" w:rsidP="007D734F">
            <w:r>
              <w:t>6</w:t>
            </w:r>
          </w:p>
        </w:tc>
        <w:tc>
          <w:tcPr>
            <w:tcW w:w="2294" w:type="dxa"/>
          </w:tcPr>
          <w:p w:rsidR="00AB4158" w:rsidRDefault="00AB4158" w:rsidP="007D734F">
            <w:r>
              <w:t>Tomminen Emilia</w:t>
            </w:r>
          </w:p>
        </w:tc>
        <w:tc>
          <w:tcPr>
            <w:tcW w:w="541" w:type="dxa"/>
          </w:tcPr>
          <w:p w:rsidR="00AB4158" w:rsidRDefault="00AB4158" w:rsidP="007D734F">
            <w:r>
              <w:t>x</w:t>
            </w:r>
          </w:p>
        </w:tc>
        <w:tc>
          <w:tcPr>
            <w:tcW w:w="425" w:type="dxa"/>
          </w:tcPr>
          <w:p w:rsidR="00AB4158" w:rsidRDefault="00AB4158" w:rsidP="007D734F">
            <w:r>
              <w:t>x</w:t>
            </w:r>
          </w:p>
        </w:tc>
        <w:tc>
          <w:tcPr>
            <w:tcW w:w="426" w:type="dxa"/>
          </w:tcPr>
          <w:p w:rsidR="00AB4158" w:rsidRDefault="00AB4158" w:rsidP="007D734F">
            <w:r>
              <w:t>x</w:t>
            </w:r>
          </w:p>
        </w:tc>
        <w:tc>
          <w:tcPr>
            <w:tcW w:w="424" w:type="dxa"/>
          </w:tcPr>
          <w:p w:rsidR="004904D0" w:rsidRDefault="00AB4158" w:rsidP="007D734F">
            <w:r>
              <w:t>x</w:t>
            </w:r>
          </w:p>
        </w:tc>
        <w:tc>
          <w:tcPr>
            <w:tcW w:w="442" w:type="dxa"/>
          </w:tcPr>
          <w:p w:rsidR="00AB4158" w:rsidRDefault="00AB4158" w:rsidP="007D734F">
            <w:r>
              <w:t>x</w:t>
            </w:r>
          </w:p>
        </w:tc>
        <w:tc>
          <w:tcPr>
            <w:tcW w:w="2960" w:type="dxa"/>
          </w:tcPr>
          <w:p w:rsidR="00AB4158" w:rsidRDefault="00AB4158" w:rsidP="007D734F">
            <w:r>
              <w:t>Tervamäentie 111</w:t>
            </w:r>
          </w:p>
        </w:tc>
        <w:tc>
          <w:tcPr>
            <w:tcW w:w="4683" w:type="dxa"/>
          </w:tcPr>
          <w:p w:rsidR="00AB4158" w:rsidRDefault="00AB4158" w:rsidP="007D734F">
            <w:r>
              <w:t>jättö bussiin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8D38F3" w:rsidP="007D734F">
            <w:r>
              <w:t>6</w:t>
            </w:r>
            <w:r w:rsidR="00AB4158">
              <w:t xml:space="preserve"> </w:t>
            </w:r>
          </w:p>
        </w:tc>
        <w:tc>
          <w:tcPr>
            <w:tcW w:w="2294" w:type="dxa"/>
          </w:tcPr>
          <w:p w:rsidR="00AB4158" w:rsidRDefault="00AB4158" w:rsidP="007D734F">
            <w:r>
              <w:t>Tomminen Minttu</w:t>
            </w:r>
          </w:p>
        </w:tc>
        <w:tc>
          <w:tcPr>
            <w:tcW w:w="541" w:type="dxa"/>
          </w:tcPr>
          <w:p w:rsidR="00AB4158" w:rsidRDefault="00AB4158" w:rsidP="007D734F">
            <w:r>
              <w:t>x</w:t>
            </w:r>
          </w:p>
        </w:tc>
        <w:tc>
          <w:tcPr>
            <w:tcW w:w="425" w:type="dxa"/>
          </w:tcPr>
          <w:p w:rsidR="00AB4158" w:rsidRDefault="00AB4158" w:rsidP="007D734F">
            <w:r>
              <w:t>x</w:t>
            </w:r>
          </w:p>
        </w:tc>
        <w:tc>
          <w:tcPr>
            <w:tcW w:w="426" w:type="dxa"/>
          </w:tcPr>
          <w:p w:rsidR="00AB4158" w:rsidRDefault="00AB4158" w:rsidP="007D734F">
            <w:r>
              <w:t>x</w:t>
            </w:r>
          </w:p>
        </w:tc>
        <w:tc>
          <w:tcPr>
            <w:tcW w:w="424" w:type="dxa"/>
          </w:tcPr>
          <w:p w:rsidR="004904D0" w:rsidRDefault="00AB4158" w:rsidP="007D734F">
            <w:r>
              <w:t>x</w:t>
            </w:r>
          </w:p>
        </w:tc>
        <w:tc>
          <w:tcPr>
            <w:tcW w:w="442" w:type="dxa"/>
          </w:tcPr>
          <w:p w:rsidR="00AB4158" w:rsidRDefault="00AB4158" w:rsidP="007D734F">
            <w:r>
              <w:t>x</w:t>
            </w:r>
          </w:p>
        </w:tc>
        <w:tc>
          <w:tcPr>
            <w:tcW w:w="2960" w:type="dxa"/>
          </w:tcPr>
          <w:p w:rsidR="00AB4158" w:rsidRDefault="00AB4158" w:rsidP="007D734F">
            <w:r>
              <w:t>Tervamäentie 111</w:t>
            </w:r>
          </w:p>
        </w:tc>
        <w:tc>
          <w:tcPr>
            <w:tcW w:w="4683" w:type="dxa"/>
          </w:tcPr>
          <w:p w:rsidR="00AB4158" w:rsidRDefault="00AB4158" w:rsidP="007D734F">
            <w:r>
              <w:t>jättö bussiin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AB4158" w:rsidP="007D734F"/>
        </w:tc>
        <w:tc>
          <w:tcPr>
            <w:tcW w:w="2294" w:type="dxa"/>
          </w:tcPr>
          <w:p w:rsidR="00AB4158" w:rsidRDefault="00AB4158" w:rsidP="007D734F"/>
        </w:tc>
        <w:tc>
          <w:tcPr>
            <w:tcW w:w="541" w:type="dxa"/>
          </w:tcPr>
          <w:p w:rsidR="00AB4158" w:rsidRDefault="00AB4158" w:rsidP="007D734F"/>
        </w:tc>
        <w:tc>
          <w:tcPr>
            <w:tcW w:w="425" w:type="dxa"/>
          </w:tcPr>
          <w:p w:rsidR="00AB4158" w:rsidRDefault="00AB4158" w:rsidP="007D734F"/>
        </w:tc>
        <w:tc>
          <w:tcPr>
            <w:tcW w:w="426" w:type="dxa"/>
          </w:tcPr>
          <w:p w:rsidR="00AB4158" w:rsidRDefault="00AB4158" w:rsidP="007D734F"/>
        </w:tc>
        <w:tc>
          <w:tcPr>
            <w:tcW w:w="424" w:type="dxa"/>
          </w:tcPr>
          <w:p w:rsidR="00AB4158" w:rsidRDefault="00AB4158" w:rsidP="007D734F"/>
        </w:tc>
        <w:tc>
          <w:tcPr>
            <w:tcW w:w="442" w:type="dxa"/>
          </w:tcPr>
          <w:p w:rsidR="00AB4158" w:rsidRDefault="00AB4158" w:rsidP="007D734F"/>
        </w:tc>
        <w:tc>
          <w:tcPr>
            <w:tcW w:w="2960" w:type="dxa"/>
          </w:tcPr>
          <w:p w:rsidR="00AB4158" w:rsidRDefault="00AB4158" w:rsidP="007D734F"/>
        </w:tc>
        <w:tc>
          <w:tcPr>
            <w:tcW w:w="4683" w:type="dxa"/>
          </w:tcPr>
          <w:p w:rsidR="00AB4158" w:rsidRDefault="00AB4158" w:rsidP="007D734F"/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Pr="00C61EE1" w:rsidRDefault="008D38F3" w:rsidP="007D734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AB4158" w:rsidRPr="00C61EE1" w:rsidRDefault="00AB4158" w:rsidP="007D734F">
            <w:pPr>
              <w:rPr>
                <w:i/>
                <w:color w:val="FF0000"/>
              </w:rPr>
            </w:pPr>
            <w:r w:rsidRPr="00C61EE1">
              <w:rPr>
                <w:i/>
                <w:color w:val="FF0000"/>
              </w:rPr>
              <w:t xml:space="preserve">Raatikainen Ella </w:t>
            </w:r>
          </w:p>
        </w:tc>
        <w:tc>
          <w:tcPr>
            <w:tcW w:w="541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2960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proofErr w:type="spellStart"/>
            <w:r w:rsidRPr="00F62710">
              <w:rPr>
                <w:i/>
                <w:color w:val="FF0000"/>
              </w:rPr>
              <w:t>Kemppaanmäentie</w:t>
            </w:r>
            <w:proofErr w:type="spellEnd"/>
            <w:r w:rsidRPr="00F62710">
              <w:rPr>
                <w:i/>
                <w:color w:val="FF0000"/>
              </w:rPr>
              <w:t xml:space="preserve"> 220</w:t>
            </w:r>
          </w:p>
        </w:tc>
        <w:tc>
          <w:tcPr>
            <w:tcW w:w="4683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jättö bussiin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Pr="008F2ED0" w:rsidRDefault="008D38F3" w:rsidP="007D734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  <w:r w:rsidR="00AB4158" w:rsidRPr="008F2ED0">
              <w:rPr>
                <w:i/>
                <w:color w:val="FF0000"/>
              </w:rPr>
              <w:t xml:space="preserve"> </w:t>
            </w:r>
          </w:p>
        </w:tc>
        <w:tc>
          <w:tcPr>
            <w:tcW w:w="2294" w:type="dxa"/>
          </w:tcPr>
          <w:p w:rsidR="00AB4158" w:rsidRPr="008F2ED0" w:rsidRDefault="00AB4158" w:rsidP="007D734F">
            <w:pPr>
              <w:rPr>
                <w:i/>
                <w:color w:val="FF0000"/>
              </w:rPr>
            </w:pPr>
            <w:r w:rsidRPr="008F2ED0">
              <w:rPr>
                <w:i/>
                <w:color w:val="FF0000"/>
              </w:rPr>
              <w:t>Lundsten Aapeli</w:t>
            </w:r>
          </w:p>
        </w:tc>
        <w:tc>
          <w:tcPr>
            <w:tcW w:w="541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AB4158" w:rsidRPr="00F62710" w:rsidRDefault="008D38F3" w:rsidP="007D734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AB4158" w:rsidRPr="00F62710" w:rsidRDefault="008D38F3" w:rsidP="007D734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2960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proofErr w:type="spellStart"/>
            <w:r w:rsidRPr="00F62710">
              <w:rPr>
                <w:i/>
                <w:color w:val="FF0000"/>
              </w:rPr>
              <w:t>Petronlahdentie</w:t>
            </w:r>
            <w:proofErr w:type="spellEnd"/>
            <w:r w:rsidRPr="00F62710">
              <w:rPr>
                <w:i/>
                <w:color w:val="FF0000"/>
              </w:rPr>
              <w:t xml:space="preserve"> 297</w:t>
            </w:r>
          </w:p>
        </w:tc>
        <w:tc>
          <w:tcPr>
            <w:tcW w:w="4683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 xml:space="preserve">jättö bussiin </w:t>
            </w:r>
            <w:proofErr w:type="spellStart"/>
            <w:r w:rsidRPr="00F62710">
              <w:rPr>
                <w:i/>
                <w:color w:val="FF0000"/>
              </w:rPr>
              <w:t>Lamperilantielle</w:t>
            </w:r>
            <w:proofErr w:type="spellEnd"/>
            <w:r w:rsidRPr="00F62710">
              <w:rPr>
                <w:i/>
                <w:color w:val="FF0000"/>
              </w:rPr>
              <w:t xml:space="preserve"> jos tarve</w:t>
            </w:r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Pr="008F2ED0" w:rsidRDefault="008D38F3" w:rsidP="007D734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AB4158" w:rsidRPr="008F2ED0" w:rsidRDefault="00AB4158" w:rsidP="007D734F">
            <w:pPr>
              <w:rPr>
                <w:i/>
                <w:color w:val="FF0000"/>
              </w:rPr>
            </w:pPr>
            <w:r w:rsidRPr="008F2ED0">
              <w:rPr>
                <w:i/>
                <w:color w:val="FF0000"/>
              </w:rPr>
              <w:t xml:space="preserve">Varis </w:t>
            </w:r>
            <w:proofErr w:type="spellStart"/>
            <w:r w:rsidRPr="008F2ED0">
              <w:rPr>
                <w:i/>
                <w:color w:val="FF0000"/>
              </w:rPr>
              <w:t>Jenda</w:t>
            </w:r>
            <w:proofErr w:type="spellEnd"/>
            <w:r w:rsidRPr="008F2ED0">
              <w:rPr>
                <w:i/>
                <w:color w:val="FF0000"/>
              </w:rPr>
              <w:t xml:space="preserve"> </w:t>
            </w:r>
          </w:p>
        </w:tc>
        <w:tc>
          <w:tcPr>
            <w:tcW w:w="541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>x</w:t>
            </w:r>
          </w:p>
        </w:tc>
        <w:tc>
          <w:tcPr>
            <w:tcW w:w="2960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proofErr w:type="spellStart"/>
            <w:r w:rsidRPr="00F62710">
              <w:rPr>
                <w:i/>
                <w:color w:val="FF0000"/>
              </w:rPr>
              <w:t>Petronevantie</w:t>
            </w:r>
            <w:proofErr w:type="spellEnd"/>
            <w:r w:rsidRPr="00F62710">
              <w:rPr>
                <w:i/>
                <w:color w:val="FF0000"/>
              </w:rPr>
              <w:t xml:space="preserve"> 90</w:t>
            </w:r>
          </w:p>
        </w:tc>
        <w:tc>
          <w:tcPr>
            <w:tcW w:w="4683" w:type="dxa"/>
          </w:tcPr>
          <w:p w:rsidR="00AB4158" w:rsidRPr="00F62710" w:rsidRDefault="00AB4158" w:rsidP="007D734F">
            <w:pPr>
              <w:rPr>
                <w:i/>
                <w:color w:val="FF0000"/>
              </w:rPr>
            </w:pPr>
            <w:r w:rsidRPr="00F62710">
              <w:rPr>
                <w:i/>
                <w:color w:val="FF0000"/>
              </w:rPr>
              <w:t xml:space="preserve">Hirvijärventien ja </w:t>
            </w:r>
            <w:proofErr w:type="spellStart"/>
            <w:r w:rsidRPr="00F62710">
              <w:rPr>
                <w:i/>
                <w:color w:val="FF0000"/>
              </w:rPr>
              <w:t>Petronevantien</w:t>
            </w:r>
            <w:proofErr w:type="spellEnd"/>
            <w:r w:rsidRPr="00F62710">
              <w:rPr>
                <w:i/>
                <w:color w:val="FF0000"/>
              </w:rPr>
              <w:t xml:space="preserve"> </w:t>
            </w:r>
            <w:proofErr w:type="spellStart"/>
            <w:r w:rsidRPr="00F62710">
              <w:rPr>
                <w:i/>
                <w:color w:val="FF0000"/>
              </w:rPr>
              <w:t>rist</w:t>
            </w:r>
            <w:proofErr w:type="spellEnd"/>
          </w:p>
        </w:tc>
        <w:tc>
          <w:tcPr>
            <w:tcW w:w="1415" w:type="dxa"/>
          </w:tcPr>
          <w:p w:rsidR="00AB4158" w:rsidRDefault="00AB4158" w:rsidP="007D734F"/>
        </w:tc>
      </w:tr>
      <w:tr w:rsidR="00AB4158" w:rsidTr="007D734F">
        <w:tc>
          <w:tcPr>
            <w:tcW w:w="534" w:type="dxa"/>
          </w:tcPr>
          <w:p w:rsidR="00AB4158" w:rsidRDefault="00AB4158" w:rsidP="007D734F"/>
        </w:tc>
        <w:tc>
          <w:tcPr>
            <w:tcW w:w="2294" w:type="dxa"/>
          </w:tcPr>
          <w:p w:rsidR="00AB4158" w:rsidRDefault="00AB4158" w:rsidP="007D734F"/>
        </w:tc>
        <w:tc>
          <w:tcPr>
            <w:tcW w:w="541" w:type="dxa"/>
          </w:tcPr>
          <w:p w:rsidR="00AB4158" w:rsidRDefault="00AB4158" w:rsidP="007D734F"/>
        </w:tc>
        <w:tc>
          <w:tcPr>
            <w:tcW w:w="425" w:type="dxa"/>
          </w:tcPr>
          <w:p w:rsidR="00AB4158" w:rsidRDefault="00AB4158" w:rsidP="007D734F"/>
        </w:tc>
        <w:tc>
          <w:tcPr>
            <w:tcW w:w="426" w:type="dxa"/>
          </w:tcPr>
          <w:p w:rsidR="00AB4158" w:rsidRDefault="00AB4158" w:rsidP="007D734F"/>
        </w:tc>
        <w:tc>
          <w:tcPr>
            <w:tcW w:w="424" w:type="dxa"/>
          </w:tcPr>
          <w:p w:rsidR="00AB4158" w:rsidRDefault="00AB4158" w:rsidP="007D734F"/>
        </w:tc>
        <w:tc>
          <w:tcPr>
            <w:tcW w:w="442" w:type="dxa"/>
          </w:tcPr>
          <w:p w:rsidR="00AB4158" w:rsidRDefault="00AB4158" w:rsidP="007D734F"/>
        </w:tc>
        <w:tc>
          <w:tcPr>
            <w:tcW w:w="2960" w:type="dxa"/>
          </w:tcPr>
          <w:p w:rsidR="00AB4158" w:rsidRDefault="00AB4158" w:rsidP="007D734F"/>
        </w:tc>
        <w:tc>
          <w:tcPr>
            <w:tcW w:w="4683" w:type="dxa"/>
          </w:tcPr>
          <w:p w:rsidR="00AB4158" w:rsidRDefault="00AB4158" w:rsidP="007D734F"/>
        </w:tc>
        <w:tc>
          <w:tcPr>
            <w:tcW w:w="1415" w:type="dxa"/>
          </w:tcPr>
          <w:p w:rsidR="00AB4158" w:rsidRDefault="00AB4158" w:rsidP="007D734F"/>
        </w:tc>
      </w:tr>
    </w:tbl>
    <w:p w:rsidR="007204B0" w:rsidRDefault="007204B0" w:rsidP="007A3C0D">
      <w:pPr>
        <w:rPr>
          <w:b/>
        </w:rPr>
      </w:pPr>
    </w:p>
    <w:p w:rsidR="007204B0" w:rsidRPr="0020577E" w:rsidRDefault="0020577E" w:rsidP="007A3C0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proofErr w:type="gramStart"/>
      <w:r w:rsidR="005F02C0">
        <w:rPr>
          <w:b/>
          <w:sz w:val="28"/>
          <w:szCs w:val="28"/>
        </w:rPr>
        <w:lastRenderedPageBreak/>
        <w:t xml:space="preserve">RIUTTALAN SUUNTA / </w:t>
      </w:r>
      <w:proofErr w:type="spellStart"/>
      <w:r w:rsidR="005F02C0">
        <w:rPr>
          <w:b/>
          <w:sz w:val="28"/>
          <w:szCs w:val="28"/>
        </w:rPr>
        <w:t>Nilakan</w:t>
      </w:r>
      <w:proofErr w:type="spellEnd"/>
      <w:r w:rsidR="005F02C0">
        <w:rPr>
          <w:b/>
          <w:sz w:val="28"/>
          <w:szCs w:val="28"/>
        </w:rPr>
        <w:t xml:space="preserve"> taksi k</w:t>
      </w:r>
      <w:r w:rsidR="007204B0" w:rsidRPr="0020577E">
        <w:rPr>
          <w:b/>
          <w:sz w:val="28"/>
          <w:szCs w:val="28"/>
        </w:rPr>
        <w:t>oulusta kotiin 13.05</w:t>
      </w:r>
      <w:r w:rsidR="00974051">
        <w:rPr>
          <w:b/>
          <w:sz w:val="28"/>
          <w:szCs w:val="28"/>
        </w:rPr>
        <w:t xml:space="preserve"> (</w:t>
      </w:r>
      <w:r w:rsidR="00974051" w:rsidRPr="00974051">
        <w:rPr>
          <w:b/>
          <w:color w:val="FF0000"/>
          <w:sz w:val="28"/>
          <w:szCs w:val="28"/>
        </w:rPr>
        <w:t>lähtöajat päivitetty)</w:t>
      </w:r>
      <w:proofErr w:type="gramEnd"/>
    </w:p>
    <w:tbl>
      <w:tblPr>
        <w:tblStyle w:val="TaulukkoRuudukko"/>
        <w:tblpPr w:leftFromText="141" w:rightFromText="141" w:vertAnchor="text" w:horzAnchor="margin" w:tblpY="59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567"/>
        <w:gridCol w:w="567"/>
        <w:gridCol w:w="567"/>
        <w:gridCol w:w="567"/>
        <w:gridCol w:w="2976"/>
        <w:gridCol w:w="4116"/>
        <w:gridCol w:w="1415"/>
      </w:tblGrid>
      <w:tr w:rsidR="00E553B7" w:rsidTr="008408C8">
        <w:trPr>
          <w:trHeight w:val="422"/>
        </w:trPr>
        <w:tc>
          <w:tcPr>
            <w:tcW w:w="534" w:type="dxa"/>
          </w:tcPr>
          <w:p w:rsidR="00E553B7" w:rsidRDefault="00E553B7" w:rsidP="00E553B7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E553B7" w:rsidRDefault="00E553B7" w:rsidP="00E553B7">
            <w:r>
              <w:t>Nimi</w:t>
            </w:r>
          </w:p>
        </w:tc>
        <w:tc>
          <w:tcPr>
            <w:tcW w:w="541" w:type="dxa"/>
          </w:tcPr>
          <w:p w:rsidR="00E553B7" w:rsidRDefault="00E553B7" w:rsidP="00E553B7">
            <w:r>
              <w:t>ma</w:t>
            </w:r>
          </w:p>
        </w:tc>
        <w:tc>
          <w:tcPr>
            <w:tcW w:w="567" w:type="dxa"/>
          </w:tcPr>
          <w:p w:rsidR="00E553B7" w:rsidRDefault="00E553B7" w:rsidP="00E553B7">
            <w:r>
              <w:t>ti</w:t>
            </w:r>
          </w:p>
        </w:tc>
        <w:tc>
          <w:tcPr>
            <w:tcW w:w="567" w:type="dxa"/>
          </w:tcPr>
          <w:p w:rsidR="00E553B7" w:rsidRDefault="00E553B7" w:rsidP="00E553B7">
            <w:r>
              <w:t>ke</w:t>
            </w:r>
          </w:p>
        </w:tc>
        <w:tc>
          <w:tcPr>
            <w:tcW w:w="567" w:type="dxa"/>
          </w:tcPr>
          <w:p w:rsidR="00E553B7" w:rsidRDefault="00E553B7" w:rsidP="00E553B7">
            <w:r>
              <w:t>to</w:t>
            </w:r>
          </w:p>
        </w:tc>
        <w:tc>
          <w:tcPr>
            <w:tcW w:w="567" w:type="dxa"/>
          </w:tcPr>
          <w:p w:rsidR="00E553B7" w:rsidRDefault="00E553B7" w:rsidP="00E553B7">
            <w:r>
              <w:t>pe</w:t>
            </w:r>
          </w:p>
        </w:tc>
        <w:tc>
          <w:tcPr>
            <w:tcW w:w="2976" w:type="dxa"/>
          </w:tcPr>
          <w:p w:rsidR="00E553B7" w:rsidRDefault="00E553B7" w:rsidP="00E553B7">
            <w:r>
              <w:t>Osoite</w:t>
            </w:r>
          </w:p>
        </w:tc>
        <w:tc>
          <w:tcPr>
            <w:tcW w:w="4116" w:type="dxa"/>
          </w:tcPr>
          <w:p w:rsidR="00E553B7" w:rsidRDefault="00E553B7" w:rsidP="00E553B7">
            <w:r>
              <w:t>huom.</w:t>
            </w:r>
          </w:p>
        </w:tc>
        <w:tc>
          <w:tcPr>
            <w:tcW w:w="1415" w:type="dxa"/>
          </w:tcPr>
          <w:p w:rsidR="00E553B7" w:rsidRDefault="00E553B7" w:rsidP="00E553B7">
            <w:r>
              <w:t>km</w:t>
            </w:r>
          </w:p>
        </w:tc>
      </w:tr>
      <w:tr w:rsidR="00C61EE1" w:rsidTr="008408C8">
        <w:tc>
          <w:tcPr>
            <w:tcW w:w="534" w:type="dxa"/>
          </w:tcPr>
          <w:p w:rsidR="00C61EE1" w:rsidRDefault="008D38F3" w:rsidP="00C61EE1">
            <w:r>
              <w:t>1</w:t>
            </w:r>
          </w:p>
        </w:tc>
        <w:tc>
          <w:tcPr>
            <w:tcW w:w="2294" w:type="dxa"/>
          </w:tcPr>
          <w:p w:rsidR="00C61EE1" w:rsidRDefault="00C61EE1" w:rsidP="00C61EE1">
            <w:r>
              <w:t>Piironen Heta</w:t>
            </w:r>
          </w:p>
        </w:tc>
        <w:tc>
          <w:tcPr>
            <w:tcW w:w="541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2976" w:type="dxa"/>
          </w:tcPr>
          <w:p w:rsidR="00C61EE1" w:rsidRDefault="00C61EE1" w:rsidP="00C61EE1">
            <w:r w:rsidRPr="00C424AB">
              <w:t>Rantakuja 13</w:t>
            </w:r>
          </w:p>
        </w:tc>
        <w:tc>
          <w:tcPr>
            <w:tcW w:w="4116" w:type="dxa"/>
          </w:tcPr>
          <w:p w:rsidR="00C61EE1" w:rsidRDefault="00C61EE1" w:rsidP="00C61EE1"/>
        </w:tc>
        <w:tc>
          <w:tcPr>
            <w:tcW w:w="1415" w:type="dxa"/>
          </w:tcPr>
          <w:p w:rsidR="00C61EE1" w:rsidRDefault="00C61EE1" w:rsidP="00C61EE1"/>
        </w:tc>
      </w:tr>
      <w:tr w:rsidR="00C61EE1" w:rsidTr="008408C8">
        <w:tc>
          <w:tcPr>
            <w:tcW w:w="534" w:type="dxa"/>
          </w:tcPr>
          <w:p w:rsidR="00C61EE1" w:rsidRDefault="008D38F3" w:rsidP="00C61EE1">
            <w:r>
              <w:t>1</w:t>
            </w:r>
          </w:p>
        </w:tc>
        <w:tc>
          <w:tcPr>
            <w:tcW w:w="2294" w:type="dxa"/>
          </w:tcPr>
          <w:p w:rsidR="00C61EE1" w:rsidRDefault="00C61EE1" w:rsidP="00C61EE1">
            <w:r>
              <w:t>Tomminen Sisu</w:t>
            </w:r>
          </w:p>
        </w:tc>
        <w:tc>
          <w:tcPr>
            <w:tcW w:w="541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2976" w:type="dxa"/>
          </w:tcPr>
          <w:p w:rsidR="00C61EE1" w:rsidRDefault="00C61EE1" w:rsidP="00C61EE1">
            <w:r>
              <w:t>Tervamäentie 111</w:t>
            </w:r>
          </w:p>
        </w:tc>
        <w:tc>
          <w:tcPr>
            <w:tcW w:w="4116" w:type="dxa"/>
          </w:tcPr>
          <w:p w:rsidR="00C61EE1" w:rsidRDefault="00C61EE1" w:rsidP="00C61EE1"/>
        </w:tc>
        <w:tc>
          <w:tcPr>
            <w:tcW w:w="1415" w:type="dxa"/>
          </w:tcPr>
          <w:p w:rsidR="00C61EE1" w:rsidRDefault="00C61EE1" w:rsidP="00C61EE1"/>
        </w:tc>
      </w:tr>
      <w:tr w:rsidR="00C61EE1" w:rsidTr="008408C8">
        <w:tc>
          <w:tcPr>
            <w:tcW w:w="534" w:type="dxa"/>
          </w:tcPr>
          <w:p w:rsidR="00C61EE1" w:rsidRDefault="008D38F3" w:rsidP="00C61EE1">
            <w:r>
              <w:t>2</w:t>
            </w:r>
          </w:p>
        </w:tc>
        <w:tc>
          <w:tcPr>
            <w:tcW w:w="2294" w:type="dxa"/>
          </w:tcPr>
          <w:p w:rsidR="00C61EE1" w:rsidRDefault="00C61EE1" w:rsidP="00C61EE1">
            <w:r>
              <w:t>Laitinen Pauliina</w:t>
            </w:r>
          </w:p>
        </w:tc>
        <w:tc>
          <w:tcPr>
            <w:tcW w:w="541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567" w:type="dxa"/>
          </w:tcPr>
          <w:p w:rsidR="00C61EE1" w:rsidRDefault="00C61EE1" w:rsidP="00C61EE1">
            <w:r>
              <w:t>x</w:t>
            </w:r>
          </w:p>
        </w:tc>
        <w:tc>
          <w:tcPr>
            <w:tcW w:w="2976" w:type="dxa"/>
          </w:tcPr>
          <w:p w:rsidR="00C61EE1" w:rsidRDefault="00360A32" w:rsidP="00C61EE1">
            <w:r>
              <w:t>Riuttalantie 1102</w:t>
            </w:r>
          </w:p>
        </w:tc>
        <w:tc>
          <w:tcPr>
            <w:tcW w:w="4116" w:type="dxa"/>
          </w:tcPr>
          <w:p w:rsidR="00C61EE1" w:rsidRDefault="00C61EE1" w:rsidP="00C61EE1"/>
        </w:tc>
        <w:tc>
          <w:tcPr>
            <w:tcW w:w="1415" w:type="dxa"/>
          </w:tcPr>
          <w:p w:rsidR="00C61EE1" w:rsidRDefault="00C61EE1" w:rsidP="00C61EE1"/>
        </w:tc>
      </w:tr>
      <w:tr w:rsidR="00427CDB" w:rsidTr="008408C8">
        <w:tc>
          <w:tcPr>
            <w:tcW w:w="534" w:type="dxa"/>
          </w:tcPr>
          <w:p w:rsidR="00427CDB" w:rsidRDefault="008D38F3" w:rsidP="00427CDB">
            <w:r>
              <w:t>2</w:t>
            </w:r>
          </w:p>
        </w:tc>
        <w:tc>
          <w:tcPr>
            <w:tcW w:w="2294" w:type="dxa"/>
          </w:tcPr>
          <w:p w:rsidR="00427CDB" w:rsidRDefault="00427CDB" w:rsidP="00427CDB">
            <w:proofErr w:type="spellStart"/>
            <w:r>
              <w:t>Hintta</w:t>
            </w:r>
            <w:proofErr w:type="spellEnd"/>
            <w:r>
              <w:t xml:space="preserve"> </w:t>
            </w:r>
            <w:proofErr w:type="spellStart"/>
            <w:r>
              <w:t>Meea</w:t>
            </w:r>
            <w:proofErr w:type="spellEnd"/>
            <w:r>
              <w:t xml:space="preserve"> </w:t>
            </w:r>
          </w:p>
        </w:tc>
        <w:tc>
          <w:tcPr>
            <w:tcW w:w="541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2976" w:type="dxa"/>
          </w:tcPr>
          <w:p w:rsidR="00427CDB" w:rsidRDefault="00427CDB" w:rsidP="00427CDB">
            <w:r>
              <w:t>Pajulantie 92</w:t>
            </w:r>
          </w:p>
        </w:tc>
        <w:tc>
          <w:tcPr>
            <w:tcW w:w="4116" w:type="dxa"/>
          </w:tcPr>
          <w:p w:rsidR="00427CDB" w:rsidRDefault="00427CDB" w:rsidP="00427CDB">
            <w:r>
              <w:t>Vakkakuusentielle</w:t>
            </w:r>
          </w:p>
        </w:tc>
        <w:tc>
          <w:tcPr>
            <w:tcW w:w="1415" w:type="dxa"/>
          </w:tcPr>
          <w:p w:rsidR="00427CDB" w:rsidRDefault="00427CDB" w:rsidP="00427CDB"/>
        </w:tc>
      </w:tr>
      <w:tr w:rsidR="00427CDB" w:rsidTr="008408C8">
        <w:tc>
          <w:tcPr>
            <w:tcW w:w="534" w:type="dxa"/>
          </w:tcPr>
          <w:p w:rsidR="00427CDB" w:rsidRDefault="008D38F3" w:rsidP="00427CDB">
            <w:r>
              <w:t>2</w:t>
            </w:r>
            <w:r w:rsidR="00427CDB">
              <w:t xml:space="preserve"> </w:t>
            </w:r>
          </w:p>
        </w:tc>
        <w:tc>
          <w:tcPr>
            <w:tcW w:w="2294" w:type="dxa"/>
          </w:tcPr>
          <w:p w:rsidR="00427CDB" w:rsidRDefault="00427CDB" w:rsidP="00427CDB">
            <w:r>
              <w:t xml:space="preserve">Raatikainen Eelis </w:t>
            </w:r>
          </w:p>
        </w:tc>
        <w:tc>
          <w:tcPr>
            <w:tcW w:w="541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2976" w:type="dxa"/>
          </w:tcPr>
          <w:p w:rsidR="00427CDB" w:rsidRDefault="00427CDB" w:rsidP="00427CDB">
            <w:proofErr w:type="spellStart"/>
            <w:r>
              <w:t>Kemppaanmäentie</w:t>
            </w:r>
            <w:proofErr w:type="spellEnd"/>
            <w:r>
              <w:t xml:space="preserve"> 220</w:t>
            </w:r>
          </w:p>
        </w:tc>
        <w:tc>
          <w:tcPr>
            <w:tcW w:w="4116" w:type="dxa"/>
          </w:tcPr>
          <w:p w:rsidR="00427CDB" w:rsidRDefault="00427CDB" w:rsidP="00427CDB"/>
        </w:tc>
        <w:tc>
          <w:tcPr>
            <w:tcW w:w="1415" w:type="dxa"/>
          </w:tcPr>
          <w:p w:rsidR="00427CDB" w:rsidRDefault="00427CDB" w:rsidP="00427CDB"/>
        </w:tc>
      </w:tr>
      <w:tr w:rsidR="00427CDB" w:rsidTr="008408C8">
        <w:tc>
          <w:tcPr>
            <w:tcW w:w="534" w:type="dxa"/>
          </w:tcPr>
          <w:p w:rsidR="00427CDB" w:rsidRDefault="008D38F3" w:rsidP="00427CDB">
            <w:r>
              <w:t>2</w:t>
            </w:r>
          </w:p>
        </w:tc>
        <w:tc>
          <w:tcPr>
            <w:tcW w:w="2294" w:type="dxa"/>
          </w:tcPr>
          <w:p w:rsidR="00427CDB" w:rsidRDefault="00427CDB" w:rsidP="00427CDB">
            <w:proofErr w:type="spellStart"/>
            <w:r>
              <w:t>Husso</w:t>
            </w:r>
            <w:proofErr w:type="spellEnd"/>
            <w:r>
              <w:t xml:space="preserve"> Anssi </w:t>
            </w:r>
          </w:p>
        </w:tc>
        <w:tc>
          <w:tcPr>
            <w:tcW w:w="541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2976" w:type="dxa"/>
          </w:tcPr>
          <w:p w:rsidR="00427CDB" w:rsidRDefault="00427CDB" w:rsidP="00427CDB">
            <w:r>
              <w:t>Salmelantie 83</w:t>
            </w:r>
          </w:p>
        </w:tc>
        <w:tc>
          <w:tcPr>
            <w:tcW w:w="4116" w:type="dxa"/>
          </w:tcPr>
          <w:p w:rsidR="00427CDB" w:rsidRDefault="00427CDB" w:rsidP="00427CDB"/>
        </w:tc>
        <w:tc>
          <w:tcPr>
            <w:tcW w:w="1415" w:type="dxa"/>
          </w:tcPr>
          <w:p w:rsidR="00427CDB" w:rsidRDefault="00427CDB" w:rsidP="00427CDB"/>
        </w:tc>
      </w:tr>
      <w:tr w:rsidR="00427CDB" w:rsidTr="008408C8">
        <w:tc>
          <w:tcPr>
            <w:tcW w:w="534" w:type="dxa"/>
          </w:tcPr>
          <w:p w:rsidR="00427CDB" w:rsidRDefault="008D38F3" w:rsidP="00427CDB">
            <w:r>
              <w:t>2</w:t>
            </w:r>
          </w:p>
        </w:tc>
        <w:tc>
          <w:tcPr>
            <w:tcW w:w="2294" w:type="dxa"/>
          </w:tcPr>
          <w:p w:rsidR="00427CDB" w:rsidRDefault="00427CDB" w:rsidP="00427CDB">
            <w:r>
              <w:t xml:space="preserve">Maukonen Artturi </w:t>
            </w:r>
          </w:p>
        </w:tc>
        <w:tc>
          <w:tcPr>
            <w:tcW w:w="541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567" w:type="dxa"/>
          </w:tcPr>
          <w:p w:rsidR="00427CDB" w:rsidRDefault="00427CDB" w:rsidP="00427CDB">
            <w:r>
              <w:t>x</w:t>
            </w:r>
          </w:p>
        </w:tc>
        <w:tc>
          <w:tcPr>
            <w:tcW w:w="2976" w:type="dxa"/>
          </w:tcPr>
          <w:p w:rsidR="00427CDB" w:rsidRDefault="00427CDB" w:rsidP="00427CDB">
            <w:proofErr w:type="spellStart"/>
            <w:r>
              <w:t>Kemppaanmäentie</w:t>
            </w:r>
            <w:proofErr w:type="spellEnd"/>
            <w:r>
              <w:t xml:space="preserve"> 72 A</w:t>
            </w:r>
          </w:p>
        </w:tc>
        <w:tc>
          <w:tcPr>
            <w:tcW w:w="4116" w:type="dxa"/>
          </w:tcPr>
          <w:p w:rsidR="00427CDB" w:rsidRDefault="00427CDB" w:rsidP="00427CDB"/>
        </w:tc>
        <w:tc>
          <w:tcPr>
            <w:tcW w:w="1415" w:type="dxa"/>
          </w:tcPr>
          <w:p w:rsidR="00427CDB" w:rsidRDefault="00427CDB" w:rsidP="00427CDB"/>
        </w:tc>
      </w:tr>
      <w:tr w:rsidR="00EE321D" w:rsidTr="008408C8">
        <w:tc>
          <w:tcPr>
            <w:tcW w:w="534" w:type="dxa"/>
          </w:tcPr>
          <w:p w:rsidR="00EE321D" w:rsidRDefault="008D38F3" w:rsidP="00EE321D">
            <w:r>
              <w:t>2</w:t>
            </w:r>
          </w:p>
        </w:tc>
        <w:tc>
          <w:tcPr>
            <w:tcW w:w="2294" w:type="dxa"/>
          </w:tcPr>
          <w:p w:rsidR="00EE321D" w:rsidRDefault="00EE321D" w:rsidP="00EE321D">
            <w:proofErr w:type="spellStart"/>
            <w:r>
              <w:t>Meuranen</w:t>
            </w:r>
            <w:proofErr w:type="spellEnd"/>
            <w:r>
              <w:t xml:space="preserve"> Tatu</w:t>
            </w:r>
          </w:p>
        </w:tc>
        <w:tc>
          <w:tcPr>
            <w:tcW w:w="541" w:type="dxa"/>
          </w:tcPr>
          <w:p w:rsidR="00EE321D" w:rsidRDefault="00EE321D" w:rsidP="00EE321D">
            <w:r>
              <w:t>x</w:t>
            </w:r>
          </w:p>
        </w:tc>
        <w:tc>
          <w:tcPr>
            <w:tcW w:w="567" w:type="dxa"/>
          </w:tcPr>
          <w:p w:rsidR="00EE321D" w:rsidRDefault="00EE321D" w:rsidP="00EE321D">
            <w:r>
              <w:t>x</w:t>
            </w:r>
          </w:p>
        </w:tc>
        <w:tc>
          <w:tcPr>
            <w:tcW w:w="567" w:type="dxa"/>
          </w:tcPr>
          <w:p w:rsidR="00EE321D" w:rsidRDefault="00EE321D" w:rsidP="00EE321D">
            <w:r>
              <w:t>x</w:t>
            </w:r>
          </w:p>
        </w:tc>
        <w:tc>
          <w:tcPr>
            <w:tcW w:w="567" w:type="dxa"/>
          </w:tcPr>
          <w:p w:rsidR="00EE321D" w:rsidRDefault="00EE321D" w:rsidP="00EE321D">
            <w:r>
              <w:t>x</w:t>
            </w:r>
          </w:p>
        </w:tc>
        <w:tc>
          <w:tcPr>
            <w:tcW w:w="567" w:type="dxa"/>
          </w:tcPr>
          <w:p w:rsidR="00EE321D" w:rsidRDefault="00EE321D" w:rsidP="00EE321D">
            <w:r>
              <w:t>x</w:t>
            </w:r>
          </w:p>
        </w:tc>
        <w:tc>
          <w:tcPr>
            <w:tcW w:w="2976" w:type="dxa"/>
          </w:tcPr>
          <w:p w:rsidR="00EE321D" w:rsidRDefault="00EE321D" w:rsidP="00EE321D">
            <w:proofErr w:type="spellStart"/>
            <w:r w:rsidRPr="00427CDB">
              <w:t>Lamperilantie</w:t>
            </w:r>
            <w:proofErr w:type="spellEnd"/>
            <w:r w:rsidRPr="00427CDB">
              <w:t xml:space="preserve"> 1240</w:t>
            </w:r>
          </w:p>
        </w:tc>
        <w:tc>
          <w:tcPr>
            <w:tcW w:w="4116" w:type="dxa"/>
          </w:tcPr>
          <w:p w:rsidR="00EE321D" w:rsidRDefault="00EE321D" w:rsidP="00EE321D"/>
        </w:tc>
        <w:tc>
          <w:tcPr>
            <w:tcW w:w="1415" w:type="dxa"/>
          </w:tcPr>
          <w:p w:rsidR="00EE321D" w:rsidRDefault="00EE321D" w:rsidP="00EE321D"/>
        </w:tc>
      </w:tr>
      <w:tr w:rsidR="00EE321D" w:rsidTr="008408C8">
        <w:tc>
          <w:tcPr>
            <w:tcW w:w="534" w:type="dxa"/>
          </w:tcPr>
          <w:p w:rsidR="00EE321D" w:rsidRDefault="008D38F3" w:rsidP="00EE321D">
            <w:r>
              <w:t>3</w:t>
            </w:r>
          </w:p>
        </w:tc>
        <w:tc>
          <w:tcPr>
            <w:tcW w:w="2294" w:type="dxa"/>
          </w:tcPr>
          <w:p w:rsidR="00EE321D" w:rsidRDefault="00EE321D" w:rsidP="00EE321D">
            <w:r>
              <w:t xml:space="preserve">Ilari </w:t>
            </w:r>
            <w:proofErr w:type="spellStart"/>
            <w:r>
              <w:t>Husso</w:t>
            </w:r>
            <w:proofErr w:type="spellEnd"/>
            <w:r>
              <w:t xml:space="preserve"> </w:t>
            </w:r>
          </w:p>
        </w:tc>
        <w:tc>
          <w:tcPr>
            <w:tcW w:w="541" w:type="dxa"/>
          </w:tcPr>
          <w:p w:rsidR="00EE321D" w:rsidRDefault="00190EAC" w:rsidP="00EE321D">
            <w:r>
              <w:t>x</w:t>
            </w:r>
          </w:p>
        </w:tc>
        <w:tc>
          <w:tcPr>
            <w:tcW w:w="567" w:type="dxa"/>
          </w:tcPr>
          <w:p w:rsidR="00EE321D" w:rsidRDefault="00190EAC" w:rsidP="00EE321D">
            <w:r>
              <w:t>x</w:t>
            </w:r>
          </w:p>
        </w:tc>
        <w:tc>
          <w:tcPr>
            <w:tcW w:w="567" w:type="dxa"/>
          </w:tcPr>
          <w:p w:rsidR="00EE321D" w:rsidRDefault="00190EAC" w:rsidP="00EE321D">
            <w:r>
              <w:t>x</w:t>
            </w:r>
          </w:p>
          <w:p w:rsidR="00974051" w:rsidRDefault="00974051" w:rsidP="00EE321D">
            <w:r>
              <w:t>KI</w:t>
            </w:r>
          </w:p>
        </w:tc>
        <w:tc>
          <w:tcPr>
            <w:tcW w:w="567" w:type="dxa"/>
          </w:tcPr>
          <w:p w:rsidR="00EE321D" w:rsidRDefault="00EE321D" w:rsidP="00EE321D"/>
        </w:tc>
        <w:tc>
          <w:tcPr>
            <w:tcW w:w="567" w:type="dxa"/>
          </w:tcPr>
          <w:p w:rsidR="00EE321D" w:rsidRDefault="00190EAC" w:rsidP="00EE321D">
            <w:r>
              <w:t>x</w:t>
            </w:r>
          </w:p>
        </w:tc>
        <w:tc>
          <w:tcPr>
            <w:tcW w:w="2976" w:type="dxa"/>
          </w:tcPr>
          <w:p w:rsidR="00EE321D" w:rsidRDefault="00EE321D" w:rsidP="00EE321D">
            <w:r>
              <w:t>Salmelantie 83</w:t>
            </w:r>
          </w:p>
        </w:tc>
        <w:tc>
          <w:tcPr>
            <w:tcW w:w="4116" w:type="dxa"/>
          </w:tcPr>
          <w:p w:rsidR="00EE321D" w:rsidRDefault="00EE321D" w:rsidP="00EE321D"/>
        </w:tc>
        <w:tc>
          <w:tcPr>
            <w:tcW w:w="1415" w:type="dxa"/>
          </w:tcPr>
          <w:p w:rsidR="00EE321D" w:rsidRDefault="00EE321D" w:rsidP="00EE321D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>3</w:t>
            </w:r>
          </w:p>
        </w:tc>
        <w:tc>
          <w:tcPr>
            <w:tcW w:w="2294" w:type="dxa"/>
          </w:tcPr>
          <w:p w:rsidR="00190EAC" w:rsidRDefault="00190EAC" w:rsidP="00190EAC">
            <w:proofErr w:type="spellStart"/>
            <w:r>
              <w:t>Hintta</w:t>
            </w:r>
            <w:proofErr w:type="spellEnd"/>
            <w:r>
              <w:t xml:space="preserve"> Milka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  <w:p w:rsidR="00974051" w:rsidRDefault="00974051" w:rsidP="00190EAC">
            <w:r>
              <w:t>KI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r>
              <w:t>Pajulantie 92</w:t>
            </w:r>
          </w:p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>3</w:t>
            </w:r>
          </w:p>
        </w:tc>
        <w:tc>
          <w:tcPr>
            <w:tcW w:w="2294" w:type="dxa"/>
          </w:tcPr>
          <w:p w:rsidR="00190EAC" w:rsidRDefault="00190EAC" w:rsidP="00190EAC">
            <w:r>
              <w:t>Miettinen Reino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  <w:p w:rsidR="00974051" w:rsidRDefault="00974051" w:rsidP="00190EAC">
            <w:r>
              <w:t>KI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r>
              <w:t>Väliniityntie 32</w:t>
            </w:r>
          </w:p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 xml:space="preserve">4 </w:t>
            </w:r>
          </w:p>
        </w:tc>
        <w:tc>
          <w:tcPr>
            <w:tcW w:w="2294" w:type="dxa"/>
          </w:tcPr>
          <w:p w:rsidR="00190EAC" w:rsidRDefault="00190EAC" w:rsidP="00190EAC">
            <w:r>
              <w:t xml:space="preserve">Raatikainen Eemil </w:t>
            </w:r>
          </w:p>
        </w:tc>
        <w:tc>
          <w:tcPr>
            <w:tcW w:w="541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proofErr w:type="spellStart"/>
            <w:r>
              <w:t>Kemppaanmäentie</w:t>
            </w:r>
            <w:proofErr w:type="spellEnd"/>
            <w:r>
              <w:t xml:space="preserve"> 220</w:t>
            </w:r>
          </w:p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>5</w:t>
            </w:r>
          </w:p>
        </w:tc>
        <w:tc>
          <w:tcPr>
            <w:tcW w:w="2294" w:type="dxa"/>
          </w:tcPr>
          <w:p w:rsidR="00190EAC" w:rsidRDefault="00190EAC" w:rsidP="00190EAC">
            <w:r>
              <w:t xml:space="preserve">Laitinen Eveliina 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r>
              <w:t>Riuttalantie 1102</w:t>
            </w:r>
          </w:p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>5</w:t>
            </w:r>
          </w:p>
        </w:tc>
        <w:tc>
          <w:tcPr>
            <w:tcW w:w="2294" w:type="dxa"/>
          </w:tcPr>
          <w:p w:rsidR="00190EAC" w:rsidRDefault="00190EAC" w:rsidP="00190EAC">
            <w:r>
              <w:t>Varis Jade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proofErr w:type="spellStart"/>
            <w:r>
              <w:t>Petronevantie</w:t>
            </w:r>
            <w:proofErr w:type="spellEnd"/>
            <w:r>
              <w:t xml:space="preserve"> 90</w:t>
            </w:r>
          </w:p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>5</w:t>
            </w:r>
          </w:p>
        </w:tc>
        <w:tc>
          <w:tcPr>
            <w:tcW w:w="2294" w:type="dxa"/>
          </w:tcPr>
          <w:p w:rsidR="00190EAC" w:rsidRDefault="00190EAC" w:rsidP="00190EAC">
            <w:r>
              <w:t xml:space="preserve">Venäläinen Topi 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/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>6</w:t>
            </w:r>
          </w:p>
        </w:tc>
        <w:tc>
          <w:tcPr>
            <w:tcW w:w="2294" w:type="dxa"/>
          </w:tcPr>
          <w:p w:rsidR="00190EAC" w:rsidRDefault="00190EAC" w:rsidP="00190EAC">
            <w:proofErr w:type="spellStart"/>
            <w:r>
              <w:t>Hintta</w:t>
            </w:r>
            <w:proofErr w:type="spellEnd"/>
            <w:r>
              <w:t xml:space="preserve"> </w:t>
            </w:r>
            <w:proofErr w:type="spellStart"/>
            <w:r>
              <w:t>Miko</w:t>
            </w:r>
            <w:proofErr w:type="spellEnd"/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r>
              <w:t>Pajulantie 92</w:t>
            </w:r>
          </w:p>
        </w:tc>
        <w:tc>
          <w:tcPr>
            <w:tcW w:w="4116" w:type="dxa"/>
          </w:tcPr>
          <w:p w:rsidR="00190EAC" w:rsidRDefault="00190EAC" w:rsidP="00190EAC">
            <w:r>
              <w:t>Vakkakuusentielle</w:t>
            </w:r>
          </w:p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>6B</w:t>
            </w:r>
          </w:p>
        </w:tc>
        <w:tc>
          <w:tcPr>
            <w:tcW w:w="2294" w:type="dxa"/>
          </w:tcPr>
          <w:p w:rsidR="00190EAC" w:rsidRDefault="00190EAC" w:rsidP="00190EAC">
            <w:r>
              <w:t>Laitinen Katriina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r>
              <w:t>Riuttalantie 1102</w:t>
            </w:r>
          </w:p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>6</w:t>
            </w:r>
          </w:p>
        </w:tc>
        <w:tc>
          <w:tcPr>
            <w:tcW w:w="2294" w:type="dxa"/>
          </w:tcPr>
          <w:p w:rsidR="00190EAC" w:rsidRDefault="00190EAC" w:rsidP="00190EAC">
            <w:r>
              <w:t>Tomminen Emilia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r>
              <w:t>Tervamäentie 111</w:t>
            </w:r>
          </w:p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 xml:space="preserve">6 </w:t>
            </w:r>
          </w:p>
        </w:tc>
        <w:tc>
          <w:tcPr>
            <w:tcW w:w="2294" w:type="dxa"/>
          </w:tcPr>
          <w:p w:rsidR="00190EAC" w:rsidRDefault="00190EAC" w:rsidP="00190EAC">
            <w:r>
              <w:t>Tomminen Minttu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r>
              <w:t>Tervamäentie 111</w:t>
            </w:r>
          </w:p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>
            <w:r>
              <w:t>6</w:t>
            </w:r>
          </w:p>
        </w:tc>
        <w:tc>
          <w:tcPr>
            <w:tcW w:w="2294" w:type="dxa"/>
          </w:tcPr>
          <w:p w:rsidR="00190EAC" w:rsidRDefault="00190EAC" w:rsidP="00190EAC">
            <w:r>
              <w:t>Venäläinen Elli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>
            <w:r>
              <w:t>x</w:t>
            </w:r>
          </w:p>
        </w:tc>
        <w:tc>
          <w:tcPr>
            <w:tcW w:w="2976" w:type="dxa"/>
          </w:tcPr>
          <w:p w:rsidR="00190EAC" w:rsidRDefault="00190EAC" w:rsidP="00190EAC">
            <w:r>
              <w:t xml:space="preserve">Vakkakuusentie 1566 </w:t>
            </w:r>
          </w:p>
        </w:tc>
        <w:tc>
          <w:tcPr>
            <w:tcW w:w="4116" w:type="dxa"/>
          </w:tcPr>
          <w:p w:rsidR="00190EAC" w:rsidRDefault="00190EAC" w:rsidP="00190EAC">
            <w:r>
              <w:t>Vakkakuusentielle</w:t>
            </w:r>
          </w:p>
        </w:tc>
        <w:tc>
          <w:tcPr>
            <w:tcW w:w="1415" w:type="dxa"/>
          </w:tcPr>
          <w:p w:rsidR="00190EAC" w:rsidRDefault="00190EAC" w:rsidP="00190EAC"/>
        </w:tc>
      </w:tr>
      <w:tr w:rsidR="00190EAC" w:rsidTr="008408C8">
        <w:tc>
          <w:tcPr>
            <w:tcW w:w="534" w:type="dxa"/>
          </w:tcPr>
          <w:p w:rsidR="00190EAC" w:rsidRDefault="00190EAC" w:rsidP="00190EAC"/>
        </w:tc>
        <w:tc>
          <w:tcPr>
            <w:tcW w:w="2294" w:type="dxa"/>
          </w:tcPr>
          <w:p w:rsidR="00190EAC" w:rsidRDefault="00190EAC" w:rsidP="00190EAC">
            <w:r>
              <w:t xml:space="preserve">Yhteensä </w:t>
            </w:r>
          </w:p>
        </w:tc>
        <w:tc>
          <w:tcPr>
            <w:tcW w:w="541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/>
        </w:tc>
        <w:tc>
          <w:tcPr>
            <w:tcW w:w="567" w:type="dxa"/>
          </w:tcPr>
          <w:p w:rsidR="00190EAC" w:rsidRDefault="00190EAC" w:rsidP="00190EAC"/>
        </w:tc>
        <w:tc>
          <w:tcPr>
            <w:tcW w:w="2976" w:type="dxa"/>
          </w:tcPr>
          <w:p w:rsidR="00190EAC" w:rsidRDefault="00190EAC" w:rsidP="00190EAC"/>
        </w:tc>
        <w:tc>
          <w:tcPr>
            <w:tcW w:w="4116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</w:tbl>
    <w:p w:rsidR="00A31D03" w:rsidRDefault="00A31D03" w:rsidP="007A3C0D">
      <w:pPr>
        <w:rPr>
          <w:b/>
        </w:rPr>
      </w:pPr>
    </w:p>
    <w:p w:rsidR="005E2E0E" w:rsidRDefault="005E2E0E" w:rsidP="007A3C0D">
      <w:pPr>
        <w:rPr>
          <w:b/>
        </w:rPr>
      </w:pPr>
      <w:r>
        <w:rPr>
          <w:b/>
        </w:rPr>
        <w:t>Ottaa tarvittaessa osan Rautalammin bussin lähtijöistä jotka ei mahdu kyytiin</w:t>
      </w:r>
      <w:r w:rsidR="00F00175">
        <w:rPr>
          <w:b/>
        </w:rPr>
        <w:t>, vie</w:t>
      </w:r>
      <w:r>
        <w:rPr>
          <w:b/>
        </w:rPr>
        <w:t xml:space="preserve"> </w:t>
      </w:r>
      <w:proofErr w:type="spellStart"/>
      <w:r>
        <w:rPr>
          <w:b/>
        </w:rPr>
        <w:t>Petronlahteen</w:t>
      </w:r>
      <w:proofErr w:type="spellEnd"/>
      <w:r>
        <w:rPr>
          <w:b/>
        </w:rPr>
        <w:t xml:space="preserve"> asti. </w:t>
      </w:r>
    </w:p>
    <w:p w:rsidR="005E2E0E" w:rsidRDefault="005E2E0E" w:rsidP="007A3C0D">
      <w:pPr>
        <w:rPr>
          <w:b/>
        </w:rPr>
      </w:pPr>
    </w:p>
    <w:p w:rsidR="0020577E" w:rsidRDefault="0020577E" w:rsidP="007A3C0D">
      <w:pPr>
        <w:rPr>
          <w:b/>
        </w:rPr>
      </w:pPr>
    </w:p>
    <w:p w:rsidR="008D38F3" w:rsidRDefault="005E2E0E" w:rsidP="007A3C0D">
      <w:pPr>
        <w:rPr>
          <w:b/>
        </w:rPr>
      </w:pPr>
      <w:proofErr w:type="spellStart"/>
      <w:r>
        <w:rPr>
          <w:b/>
        </w:rPr>
        <w:t>Lamperilantie</w:t>
      </w:r>
      <w:proofErr w:type="spellEnd"/>
      <w:r>
        <w:rPr>
          <w:b/>
        </w:rPr>
        <w:t xml:space="preserve"> suunta/</w:t>
      </w:r>
      <w:r>
        <w:rPr>
          <w:b/>
        </w:rPr>
        <w:br/>
        <w:t xml:space="preserve">S. </w:t>
      </w:r>
    </w:p>
    <w:p w:rsidR="008D38F3" w:rsidRDefault="008D38F3" w:rsidP="007A3C0D">
      <w:pPr>
        <w:rPr>
          <w:b/>
        </w:rPr>
      </w:pPr>
    </w:p>
    <w:p w:rsidR="008D38F3" w:rsidRDefault="008D38F3" w:rsidP="007A3C0D">
      <w:pPr>
        <w:rPr>
          <w:b/>
        </w:rPr>
      </w:pPr>
    </w:p>
    <w:p w:rsidR="008D38F3" w:rsidRDefault="008D38F3" w:rsidP="007A3C0D">
      <w:pPr>
        <w:rPr>
          <w:b/>
        </w:rPr>
      </w:pPr>
    </w:p>
    <w:p w:rsidR="005E2E0E" w:rsidRDefault="005E2E0E" w:rsidP="007A3C0D">
      <w:pPr>
        <w:rPr>
          <w:b/>
        </w:rPr>
      </w:pPr>
    </w:p>
    <w:p w:rsidR="005E2E0E" w:rsidRDefault="005E2E0E" w:rsidP="007A3C0D">
      <w:pPr>
        <w:rPr>
          <w:b/>
        </w:rPr>
      </w:pPr>
      <w:r>
        <w:rPr>
          <w:b/>
        </w:rPr>
        <w:t>Koulusta kotiin klo 13.10 (ajaa tarvittaessa, jos</w:t>
      </w:r>
      <w:r w:rsidR="005F02C0">
        <w:rPr>
          <w:b/>
        </w:rPr>
        <w:t xml:space="preserve"> ensisijaiseen taksiin</w:t>
      </w:r>
      <w:r>
        <w:rPr>
          <w:b/>
        </w:rPr>
        <w:t xml:space="preserve"> kyytiin ei mahdu)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5E2E0E" w:rsidTr="009D3474">
        <w:tc>
          <w:tcPr>
            <w:tcW w:w="534" w:type="dxa"/>
          </w:tcPr>
          <w:p w:rsidR="005E2E0E" w:rsidRDefault="005E2E0E" w:rsidP="009D3474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5E2E0E" w:rsidRDefault="005E2E0E" w:rsidP="009D3474">
            <w:r>
              <w:t>Nimi</w:t>
            </w:r>
          </w:p>
        </w:tc>
        <w:tc>
          <w:tcPr>
            <w:tcW w:w="541" w:type="dxa"/>
          </w:tcPr>
          <w:p w:rsidR="005E2E0E" w:rsidRDefault="005E2E0E" w:rsidP="009D3474">
            <w:r>
              <w:t>ma</w:t>
            </w:r>
          </w:p>
        </w:tc>
        <w:tc>
          <w:tcPr>
            <w:tcW w:w="425" w:type="dxa"/>
          </w:tcPr>
          <w:p w:rsidR="005E2E0E" w:rsidRDefault="005E2E0E" w:rsidP="009D3474">
            <w:r>
              <w:t>ti</w:t>
            </w:r>
          </w:p>
        </w:tc>
        <w:tc>
          <w:tcPr>
            <w:tcW w:w="426" w:type="dxa"/>
          </w:tcPr>
          <w:p w:rsidR="005E2E0E" w:rsidRDefault="005E2E0E" w:rsidP="009D3474">
            <w:r>
              <w:t>ke</w:t>
            </w:r>
          </w:p>
        </w:tc>
        <w:tc>
          <w:tcPr>
            <w:tcW w:w="424" w:type="dxa"/>
          </w:tcPr>
          <w:p w:rsidR="005E2E0E" w:rsidRDefault="005E2E0E" w:rsidP="009D3474">
            <w:r>
              <w:t>to</w:t>
            </w:r>
          </w:p>
        </w:tc>
        <w:tc>
          <w:tcPr>
            <w:tcW w:w="442" w:type="dxa"/>
          </w:tcPr>
          <w:p w:rsidR="005E2E0E" w:rsidRDefault="005E2E0E" w:rsidP="009D3474">
            <w:r>
              <w:t>pe</w:t>
            </w:r>
          </w:p>
        </w:tc>
        <w:tc>
          <w:tcPr>
            <w:tcW w:w="3244" w:type="dxa"/>
          </w:tcPr>
          <w:p w:rsidR="005E2E0E" w:rsidRDefault="005E2E0E" w:rsidP="009D3474">
            <w:r>
              <w:t>Osoite</w:t>
            </w:r>
          </w:p>
        </w:tc>
        <w:tc>
          <w:tcPr>
            <w:tcW w:w="4399" w:type="dxa"/>
          </w:tcPr>
          <w:p w:rsidR="005E2E0E" w:rsidRDefault="005E2E0E" w:rsidP="009D3474">
            <w:r>
              <w:t>huom.</w:t>
            </w:r>
          </w:p>
        </w:tc>
        <w:tc>
          <w:tcPr>
            <w:tcW w:w="1415" w:type="dxa"/>
          </w:tcPr>
          <w:p w:rsidR="005E2E0E" w:rsidRDefault="005E2E0E" w:rsidP="009D3474">
            <w:r>
              <w:t>km</w:t>
            </w:r>
          </w:p>
        </w:tc>
      </w:tr>
      <w:tr w:rsidR="002E66E2" w:rsidTr="009D3474">
        <w:tc>
          <w:tcPr>
            <w:tcW w:w="534" w:type="dxa"/>
          </w:tcPr>
          <w:p w:rsidR="002E66E2" w:rsidRDefault="008D38F3" w:rsidP="002E66E2">
            <w:r>
              <w:t>1</w:t>
            </w:r>
          </w:p>
        </w:tc>
        <w:tc>
          <w:tcPr>
            <w:tcW w:w="2294" w:type="dxa"/>
          </w:tcPr>
          <w:p w:rsidR="002E66E2" w:rsidRDefault="002E66E2" w:rsidP="002E66E2">
            <w:r w:rsidRPr="00B64AC7">
              <w:t>Taimisto Petra</w:t>
            </w:r>
            <w:r>
              <w:t xml:space="preserve"> </w:t>
            </w:r>
          </w:p>
        </w:tc>
        <w:tc>
          <w:tcPr>
            <w:tcW w:w="541" w:type="dxa"/>
          </w:tcPr>
          <w:p w:rsidR="002E66E2" w:rsidRDefault="002E66E2" w:rsidP="002E66E2">
            <w:r>
              <w:t>x</w:t>
            </w:r>
          </w:p>
        </w:tc>
        <w:tc>
          <w:tcPr>
            <w:tcW w:w="425" w:type="dxa"/>
          </w:tcPr>
          <w:p w:rsidR="002E66E2" w:rsidRDefault="002E66E2" w:rsidP="002E66E2">
            <w:r>
              <w:t>x</w:t>
            </w:r>
          </w:p>
        </w:tc>
        <w:tc>
          <w:tcPr>
            <w:tcW w:w="426" w:type="dxa"/>
          </w:tcPr>
          <w:p w:rsidR="002E66E2" w:rsidRDefault="002E66E2" w:rsidP="002E66E2">
            <w:r>
              <w:t>x</w:t>
            </w:r>
          </w:p>
        </w:tc>
        <w:tc>
          <w:tcPr>
            <w:tcW w:w="424" w:type="dxa"/>
          </w:tcPr>
          <w:p w:rsidR="002E66E2" w:rsidRDefault="002E66E2" w:rsidP="002E66E2">
            <w:r>
              <w:t>x</w:t>
            </w:r>
          </w:p>
        </w:tc>
        <w:tc>
          <w:tcPr>
            <w:tcW w:w="442" w:type="dxa"/>
          </w:tcPr>
          <w:p w:rsidR="002E66E2" w:rsidRDefault="002E66E2" w:rsidP="002E66E2">
            <w:r>
              <w:t>x</w:t>
            </w:r>
          </w:p>
        </w:tc>
        <w:tc>
          <w:tcPr>
            <w:tcW w:w="3244" w:type="dxa"/>
          </w:tcPr>
          <w:p w:rsidR="002E66E2" w:rsidRDefault="002E66E2" w:rsidP="002E66E2">
            <w:proofErr w:type="spellStart"/>
            <w:r>
              <w:t>Lamperilantie</w:t>
            </w:r>
            <w:proofErr w:type="spellEnd"/>
            <w:r>
              <w:t xml:space="preserve"> 1174</w:t>
            </w:r>
          </w:p>
        </w:tc>
        <w:tc>
          <w:tcPr>
            <w:tcW w:w="4399" w:type="dxa"/>
          </w:tcPr>
          <w:p w:rsidR="002E66E2" w:rsidRDefault="002E66E2" w:rsidP="002E66E2"/>
        </w:tc>
        <w:tc>
          <w:tcPr>
            <w:tcW w:w="1415" w:type="dxa"/>
          </w:tcPr>
          <w:p w:rsidR="002E66E2" w:rsidRDefault="002E66E2" w:rsidP="002E66E2"/>
        </w:tc>
      </w:tr>
      <w:tr w:rsidR="00190EAC" w:rsidTr="009D3474">
        <w:tc>
          <w:tcPr>
            <w:tcW w:w="534" w:type="dxa"/>
          </w:tcPr>
          <w:p w:rsidR="00190EAC" w:rsidRDefault="00190EAC" w:rsidP="00190EAC">
            <w:r>
              <w:t>5</w:t>
            </w:r>
          </w:p>
        </w:tc>
        <w:tc>
          <w:tcPr>
            <w:tcW w:w="2294" w:type="dxa"/>
          </w:tcPr>
          <w:p w:rsidR="00190EAC" w:rsidRDefault="00190EAC" w:rsidP="00190EAC">
            <w:r>
              <w:t>Heikkinen Kalle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425" w:type="dxa"/>
          </w:tcPr>
          <w:p w:rsidR="00190EAC" w:rsidRDefault="00190EAC" w:rsidP="00190EAC"/>
        </w:tc>
        <w:tc>
          <w:tcPr>
            <w:tcW w:w="426" w:type="dxa"/>
          </w:tcPr>
          <w:p w:rsidR="00190EAC" w:rsidRDefault="00190EAC" w:rsidP="00190EAC"/>
        </w:tc>
        <w:tc>
          <w:tcPr>
            <w:tcW w:w="424" w:type="dxa"/>
          </w:tcPr>
          <w:p w:rsidR="00190EAC" w:rsidRDefault="00190EAC" w:rsidP="00190EAC">
            <w:r>
              <w:t>x</w:t>
            </w:r>
          </w:p>
        </w:tc>
        <w:tc>
          <w:tcPr>
            <w:tcW w:w="442" w:type="dxa"/>
          </w:tcPr>
          <w:p w:rsidR="00190EAC" w:rsidRDefault="00190EAC" w:rsidP="00190EAC">
            <w:r>
              <w:t>x</w:t>
            </w:r>
          </w:p>
        </w:tc>
        <w:tc>
          <w:tcPr>
            <w:tcW w:w="3244" w:type="dxa"/>
          </w:tcPr>
          <w:p w:rsidR="00190EAC" w:rsidRDefault="00190EAC" w:rsidP="00190EAC">
            <w:proofErr w:type="spellStart"/>
            <w:r>
              <w:t>Lamperilantie</w:t>
            </w:r>
            <w:proofErr w:type="spellEnd"/>
            <w:r>
              <w:t xml:space="preserve"> 138</w:t>
            </w:r>
          </w:p>
        </w:tc>
        <w:tc>
          <w:tcPr>
            <w:tcW w:w="4399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190EAC" w:rsidTr="009D3474">
        <w:tc>
          <w:tcPr>
            <w:tcW w:w="534" w:type="dxa"/>
          </w:tcPr>
          <w:p w:rsidR="00190EAC" w:rsidRDefault="00190EAC" w:rsidP="00190EAC">
            <w:r>
              <w:t>5</w:t>
            </w:r>
          </w:p>
        </w:tc>
        <w:tc>
          <w:tcPr>
            <w:tcW w:w="2294" w:type="dxa"/>
          </w:tcPr>
          <w:p w:rsidR="00190EAC" w:rsidRDefault="00190EAC" w:rsidP="00190EAC">
            <w:r>
              <w:t>Varis Jade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425" w:type="dxa"/>
          </w:tcPr>
          <w:p w:rsidR="00190EAC" w:rsidRDefault="00190EAC" w:rsidP="00190EAC"/>
        </w:tc>
        <w:tc>
          <w:tcPr>
            <w:tcW w:w="426" w:type="dxa"/>
          </w:tcPr>
          <w:p w:rsidR="00190EAC" w:rsidRDefault="00190EAC" w:rsidP="00190EAC"/>
        </w:tc>
        <w:tc>
          <w:tcPr>
            <w:tcW w:w="424" w:type="dxa"/>
          </w:tcPr>
          <w:p w:rsidR="00190EAC" w:rsidRDefault="00190EAC" w:rsidP="00190EAC">
            <w:r>
              <w:t>x</w:t>
            </w:r>
          </w:p>
        </w:tc>
        <w:tc>
          <w:tcPr>
            <w:tcW w:w="442" w:type="dxa"/>
          </w:tcPr>
          <w:p w:rsidR="00190EAC" w:rsidRDefault="00190EAC" w:rsidP="00190EAC">
            <w:r>
              <w:t>x</w:t>
            </w:r>
          </w:p>
        </w:tc>
        <w:tc>
          <w:tcPr>
            <w:tcW w:w="3244" w:type="dxa"/>
          </w:tcPr>
          <w:p w:rsidR="00190EAC" w:rsidRDefault="00190EAC" w:rsidP="00190EAC">
            <w:proofErr w:type="spellStart"/>
            <w:r>
              <w:t>Petronnevantie</w:t>
            </w:r>
            <w:proofErr w:type="spellEnd"/>
            <w:r>
              <w:t xml:space="preserve"> 90</w:t>
            </w:r>
          </w:p>
        </w:tc>
        <w:tc>
          <w:tcPr>
            <w:tcW w:w="4399" w:type="dxa"/>
          </w:tcPr>
          <w:p w:rsidR="00190EAC" w:rsidRDefault="00190EAC" w:rsidP="00190EAC">
            <w:r>
              <w:t xml:space="preserve">(Hirvijärventien ja </w:t>
            </w:r>
            <w:proofErr w:type="spellStart"/>
            <w:r>
              <w:t>Petronnevantien</w:t>
            </w:r>
            <w:proofErr w:type="spellEnd"/>
            <w:r>
              <w:t xml:space="preserve"> </w:t>
            </w:r>
            <w:proofErr w:type="spellStart"/>
            <w:r>
              <w:t>rist</w:t>
            </w:r>
            <w:proofErr w:type="spellEnd"/>
            <w:r>
              <w:t>.)</w:t>
            </w:r>
          </w:p>
        </w:tc>
        <w:tc>
          <w:tcPr>
            <w:tcW w:w="1415" w:type="dxa"/>
          </w:tcPr>
          <w:p w:rsidR="00190EAC" w:rsidRDefault="00190EAC" w:rsidP="00190EAC"/>
        </w:tc>
      </w:tr>
      <w:tr w:rsidR="00190EAC" w:rsidTr="009D3474">
        <w:tc>
          <w:tcPr>
            <w:tcW w:w="534" w:type="dxa"/>
          </w:tcPr>
          <w:p w:rsidR="00190EAC" w:rsidRDefault="00190EAC" w:rsidP="00190EAC">
            <w:r>
              <w:t>6</w:t>
            </w:r>
          </w:p>
        </w:tc>
        <w:tc>
          <w:tcPr>
            <w:tcW w:w="2294" w:type="dxa"/>
          </w:tcPr>
          <w:p w:rsidR="00190EAC" w:rsidRDefault="00190EAC" w:rsidP="00190EAC">
            <w:r>
              <w:t>Heikkinen Milla</w:t>
            </w:r>
          </w:p>
        </w:tc>
        <w:tc>
          <w:tcPr>
            <w:tcW w:w="541" w:type="dxa"/>
          </w:tcPr>
          <w:p w:rsidR="00190EAC" w:rsidRDefault="00190EAC" w:rsidP="00190EAC">
            <w:r>
              <w:t>x</w:t>
            </w:r>
          </w:p>
        </w:tc>
        <w:tc>
          <w:tcPr>
            <w:tcW w:w="425" w:type="dxa"/>
          </w:tcPr>
          <w:p w:rsidR="00190EAC" w:rsidRDefault="00190EAC" w:rsidP="00190EAC"/>
        </w:tc>
        <w:tc>
          <w:tcPr>
            <w:tcW w:w="426" w:type="dxa"/>
          </w:tcPr>
          <w:p w:rsidR="00190EAC" w:rsidRDefault="00190EAC" w:rsidP="00190EAC">
            <w:r>
              <w:t>x</w:t>
            </w:r>
          </w:p>
        </w:tc>
        <w:tc>
          <w:tcPr>
            <w:tcW w:w="424" w:type="dxa"/>
          </w:tcPr>
          <w:p w:rsidR="00190EAC" w:rsidRDefault="00190EAC" w:rsidP="00190EAC"/>
        </w:tc>
        <w:tc>
          <w:tcPr>
            <w:tcW w:w="442" w:type="dxa"/>
          </w:tcPr>
          <w:p w:rsidR="00190EAC" w:rsidRDefault="00190EAC" w:rsidP="00190EAC">
            <w:r>
              <w:t>x</w:t>
            </w:r>
          </w:p>
        </w:tc>
        <w:tc>
          <w:tcPr>
            <w:tcW w:w="3244" w:type="dxa"/>
          </w:tcPr>
          <w:p w:rsidR="00190EAC" w:rsidRDefault="00190EAC" w:rsidP="00190EAC">
            <w:proofErr w:type="spellStart"/>
            <w:r>
              <w:t>Lamperilantie</w:t>
            </w:r>
            <w:proofErr w:type="spellEnd"/>
            <w:r>
              <w:t xml:space="preserve"> 138</w:t>
            </w:r>
          </w:p>
        </w:tc>
        <w:tc>
          <w:tcPr>
            <w:tcW w:w="4399" w:type="dxa"/>
          </w:tcPr>
          <w:p w:rsidR="00190EAC" w:rsidRDefault="00190EAC" w:rsidP="00190EAC"/>
        </w:tc>
        <w:tc>
          <w:tcPr>
            <w:tcW w:w="1415" w:type="dxa"/>
          </w:tcPr>
          <w:p w:rsidR="00190EAC" w:rsidRDefault="00190EAC" w:rsidP="00190EAC"/>
        </w:tc>
      </w:tr>
      <w:tr w:rsidR="003963B8" w:rsidTr="009D3474">
        <w:tc>
          <w:tcPr>
            <w:tcW w:w="534" w:type="dxa"/>
          </w:tcPr>
          <w:p w:rsidR="003963B8" w:rsidRDefault="003963B8" w:rsidP="003963B8"/>
        </w:tc>
        <w:tc>
          <w:tcPr>
            <w:tcW w:w="2294" w:type="dxa"/>
          </w:tcPr>
          <w:p w:rsidR="003963B8" w:rsidRDefault="003963B8" w:rsidP="003963B8"/>
        </w:tc>
        <w:tc>
          <w:tcPr>
            <w:tcW w:w="541" w:type="dxa"/>
          </w:tcPr>
          <w:p w:rsidR="003963B8" w:rsidRDefault="003963B8" w:rsidP="003963B8"/>
        </w:tc>
        <w:tc>
          <w:tcPr>
            <w:tcW w:w="425" w:type="dxa"/>
          </w:tcPr>
          <w:p w:rsidR="003963B8" w:rsidRDefault="003963B8" w:rsidP="003963B8"/>
        </w:tc>
        <w:tc>
          <w:tcPr>
            <w:tcW w:w="426" w:type="dxa"/>
          </w:tcPr>
          <w:p w:rsidR="003963B8" w:rsidRDefault="003963B8" w:rsidP="003963B8"/>
        </w:tc>
        <w:tc>
          <w:tcPr>
            <w:tcW w:w="424" w:type="dxa"/>
          </w:tcPr>
          <w:p w:rsidR="003963B8" w:rsidRDefault="003963B8" w:rsidP="003963B8"/>
        </w:tc>
        <w:tc>
          <w:tcPr>
            <w:tcW w:w="442" w:type="dxa"/>
          </w:tcPr>
          <w:p w:rsidR="003963B8" w:rsidRDefault="003963B8" w:rsidP="003963B8"/>
        </w:tc>
        <w:tc>
          <w:tcPr>
            <w:tcW w:w="3244" w:type="dxa"/>
          </w:tcPr>
          <w:p w:rsidR="003963B8" w:rsidRDefault="003963B8" w:rsidP="003963B8"/>
        </w:tc>
        <w:tc>
          <w:tcPr>
            <w:tcW w:w="4399" w:type="dxa"/>
          </w:tcPr>
          <w:p w:rsidR="003963B8" w:rsidRDefault="003963B8" w:rsidP="003963B8"/>
        </w:tc>
        <w:tc>
          <w:tcPr>
            <w:tcW w:w="1415" w:type="dxa"/>
          </w:tcPr>
          <w:p w:rsidR="003963B8" w:rsidRDefault="003963B8" w:rsidP="003963B8"/>
        </w:tc>
      </w:tr>
    </w:tbl>
    <w:p w:rsidR="005E2E0E" w:rsidRDefault="005E2E0E" w:rsidP="007A3C0D">
      <w:pPr>
        <w:rPr>
          <w:b/>
        </w:rPr>
      </w:pPr>
    </w:p>
    <w:sectPr w:rsidR="005E2E0E" w:rsidSect="007D734F">
      <w:headerReference w:type="default" r:id="rId8"/>
      <w:footerReference w:type="default" r:id="rId9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842" w:rsidRDefault="00C07842" w:rsidP="005F37E5">
      <w:pPr>
        <w:spacing w:after="0" w:line="240" w:lineRule="auto"/>
      </w:pPr>
      <w:r>
        <w:separator/>
      </w:r>
    </w:p>
  </w:endnote>
  <w:endnote w:type="continuationSeparator" w:id="0">
    <w:p w:rsidR="00C07842" w:rsidRDefault="00C07842" w:rsidP="005F3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4366123"/>
      <w:docPartObj>
        <w:docPartGallery w:val="Page Numbers (Bottom of Page)"/>
        <w:docPartUnique/>
      </w:docPartObj>
    </w:sdtPr>
    <w:sdtEndPr/>
    <w:sdtContent>
      <w:p w:rsidR="00EE321D" w:rsidRDefault="00EE321D">
        <w:pPr>
          <w:pStyle w:val="Ala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925">
          <w:rPr>
            <w:noProof/>
          </w:rPr>
          <w:t>1</w:t>
        </w:r>
        <w:r>
          <w:fldChar w:fldCharType="end"/>
        </w:r>
      </w:p>
    </w:sdtContent>
  </w:sdt>
  <w:p w:rsidR="00EE321D" w:rsidRDefault="00EE321D">
    <w:pPr>
      <w:pStyle w:val="Alatunnist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842" w:rsidRDefault="00C07842" w:rsidP="005F37E5">
      <w:pPr>
        <w:spacing w:after="0" w:line="240" w:lineRule="auto"/>
      </w:pPr>
      <w:r>
        <w:separator/>
      </w:r>
    </w:p>
  </w:footnote>
  <w:footnote w:type="continuationSeparator" w:id="0">
    <w:p w:rsidR="00C07842" w:rsidRDefault="00C07842" w:rsidP="005F3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21D" w:rsidRDefault="0086751F" w:rsidP="007D734F">
    <w:pPr>
      <w:pStyle w:val="Eivli"/>
    </w:pPr>
    <w:r>
      <w:t xml:space="preserve">RIUTTALA </w:t>
    </w:r>
    <w:proofErr w:type="spellStart"/>
    <w:r>
      <w:t>Nilakan</w:t>
    </w:r>
    <w:proofErr w:type="spellEnd"/>
    <w:r w:rsidR="007D734F">
      <w:t xml:space="preserve"> </w:t>
    </w:r>
    <w:proofErr w:type="gramStart"/>
    <w:r w:rsidR="007D734F">
      <w:t xml:space="preserve">taksi </w:t>
    </w:r>
    <w:r>
      <w:t xml:space="preserve"> (0443100480</w:t>
    </w:r>
    <w:proofErr w:type="gramEnd"/>
    <w:r>
      <w:t xml:space="preserve">) </w:t>
    </w:r>
    <w:r w:rsidR="00B92DD6">
      <w:t>(13 paikkaa)</w:t>
    </w:r>
    <w:r w:rsidR="00EE321D">
      <w:tab/>
    </w:r>
    <w:r w:rsidR="00EE321D">
      <w:tab/>
    </w:r>
    <w:r w:rsidR="00EE321D">
      <w:tab/>
    </w:r>
    <w:r w:rsidR="00063CBA">
      <w:t>4</w:t>
    </w:r>
    <w:r w:rsidR="00BE3B34">
      <w:t>.8</w:t>
    </w:r>
    <w:r w:rsidR="00EE321D">
      <w:t xml:space="preserve">.2017 </w:t>
    </w:r>
  </w:p>
  <w:p w:rsidR="007D734F" w:rsidRDefault="007D734F" w:rsidP="007D734F">
    <w:pPr>
      <w:pStyle w:val="Eivl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0D"/>
    <w:rsid w:val="00030463"/>
    <w:rsid w:val="00030AB8"/>
    <w:rsid w:val="00055DF8"/>
    <w:rsid w:val="00063CBA"/>
    <w:rsid w:val="000A0A9E"/>
    <w:rsid w:val="000C4730"/>
    <w:rsid w:val="000D0C7F"/>
    <w:rsid w:val="000F08FB"/>
    <w:rsid w:val="0011151A"/>
    <w:rsid w:val="00135E28"/>
    <w:rsid w:val="001801AA"/>
    <w:rsid w:val="00185A8B"/>
    <w:rsid w:val="00190EAC"/>
    <w:rsid w:val="001E2EFB"/>
    <w:rsid w:val="0020577E"/>
    <w:rsid w:val="00280997"/>
    <w:rsid w:val="002A7EEA"/>
    <w:rsid w:val="002B4A56"/>
    <w:rsid w:val="002B5EB6"/>
    <w:rsid w:val="002C3101"/>
    <w:rsid w:val="002D52BF"/>
    <w:rsid w:val="002E5A59"/>
    <w:rsid w:val="002E66E2"/>
    <w:rsid w:val="002E69C4"/>
    <w:rsid w:val="002F7CEC"/>
    <w:rsid w:val="00300372"/>
    <w:rsid w:val="00302909"/>
    <w:rsid w:val="00340763"/>
    <w:rsid w:val="00347594"/>
    <w:rsid w:val="00360A32"/>
    <w:rsid w:val="003963B8"/>
    <w:rsid w:val="003D534C"/>
    <w:rsid w:val="003E42A2"/>
    <w:rsid w:val="00406F39"/>
    <w:rsid w:val="00410E0E"/>
    <w:rsid w:val="00413DF8"/>
    <w:rsid w:val="00427CDB"/>
    <w:rsid w:val="00443804"/>
    <w:rsid w:val="00451C40"/>
    <w:rsid w:val="00455B0F"/>
    <w:rsid w:val="00467212"/>
    <w:rsid w:val="00472A95"/>
    <w:rsid w:val="00473927"/>
    <w:rsid w:val="004745EB"/>
    <w:rsid w:val="004904D0"/>
    <w:rsid w:val="0049781A"/>
    <w:rsid w:val="004A75D1"/>
    <w:rsid w:val="004C4CA8"/>
    <w:rsid w:val="004E5AD5"/>
    <w:rsid w:val="004E78C7"/>
    <w:rsid w:val="004F0947"/>
    <w:rsid w:val="004F4B47"/>
    <w:rsid w:val="00500D00"/>
    <w:rsid w:val="005066A3"/>
    <w:rsid w:val="00514B64"/>
    <w:rsid w:val="00542DDF"/>
    <w:rsid w:val="0056510C"/>
    <w:rsid w:val="00583D9B"/>
    <w:rsid w:val="00597958"/>
    <w:rsid w:val="005A0F3C"/>
    <w:rsid w:val="005C1217"/>
    <w:rsid w:val="005E2E0E"/>
    <w:rsid w:val="005E46CB"/>
    <w:rsid w:val="005F02C0"/>
    <w:rsid w:val="005F0B51"/>
    <w:rsid w:val="005F37E5"/>
    <w:rsid w:val="005F72BC"/>
    <w:rsid w:val="00673E25"/>
    <w:rsid w:val="00683BCC"/>
    <w:rsid w:val="006973FA"/>
    <w:rsid w:val="006A4D2D"/>
    <w:rsid w:val="006A568C"/>
    <w:rsid w:val="006A5BBE"/>
    <w:rsid w:val="006A5F80"/>
    <w:rsid w:val="006B0EC2"/>
    <w:rsid w:val="006B6D70"/>
    <w:rsid w:val="006C343F"/>
    <w:rsid w:val="006C4131"/>
    <w:rsid w:val="006E17B2"/>
    <w:rsid w:val="006E1848"/>
    <w:rsid w:val="006E7E5A"/>
    <w:rsid w:val="006F2CFD"/>
    <w:rsid w:val="006F392B"/>
    <w:rsid w:val="007113CA"/>
    <w:rsid w:val="007204B0"/>
    <w:rsid w:val="00720E3C"/>
    <w:rsid w:val="00735DF4"/>
    <w:rsid w:val="00737166"/>
    <w:rsid w:val="007505A0"/>
    <w:rsid w:val="00752EB1"/>
    <w:rsid w:val="00767747"/>
    <w:rsid w:val="0078778C"/>
    <w:rsid w:val="007A3C0D"/>
    <w:rsid w:val="007B4F7E"/>
    <w:rsid w:val="007D734F"/>
    <w:rsid w:val="007E6D62"/>
    <w:rsid w:val="007F12A7"/>
    <w:rsid w:val="008000BF"/>
    <w:rsid w:val="00817983"/>
    <w:rsid w:val="00830ACE"/>
    <w:rsid w:val="008408C8"/>
    <w:rsid w:val="00855C0A"/>
    <w:rsid w:val="0086751F"/>
    <w:rsid w:val="0087147F"/>
    <w:rsid w:val="008811C0"/>
    <w:rsid w:val="00891E00"/>
    <w:rsid w:val="008923FE"/>
    <w:rsid w:val="008B0523"/>
    <w:rsid w:val="008C08F5"/>
    <w:rsid w:val="008C54FA"/>
    <w:rsid w:val="008D38F3"/>
    <w:rsid w:val="008E1C5B"/>
    <w:rsid w:val="008E1DFD"/>
    <w:rsid w:val="008F2ED0"/>
    <w:rsid w:val="00901ABB"/>
    <w:rsid w:val="00911894"/>
    <w:rsid w:val="00937BA8"/>
    <w:rsid w:val="00953F6F"/>
    <w:rsid w:val="009639EF"/>
    <w:rsid w:val="00963EEB"/>
    <w:rsid w:val="0096473F"/>
    <w:rsid w:val="00974051"/>
    <w:rsid w:val="009A0E0D"/>
    <w:rsid w:val="009A13B8"/>
    <w:rsid w:val="009A5C63"/>
    <w:rsid w:val="009C1393"/>
    <w:rsid w:val="009C34E5"/>
    <w:rsid w:val="009D3474"/>
    <w:rsid w:val="009E5FA0"/>
    <w:rsid w:val="009E6E2E"/>
    <w:rsid w:val="009F5579"/>
    <w:rsid w:val="009F715F"/>
    <w:rsid w:val="00A1175B"/>
    <w:rsid w:val="00A124D4"/>
    <w:rsid w:val="00A31D03"/>
    <w:rsid w:val="00A34FA2"/>
    <w:rsid w:val="00A54A2A"/>
    <w:rsid w:val="00A849C6"/>
    <w:rsid w:val="00A93CB2"/>
    <w:rsid w:val="00AB4158"/>
    <w:rsid w:val="00AB72FE"/>
    <w:rsid w:val="00AC350D"/>
    <w:rsid w:val="00AD1D18"/>
    <w:rsid w:val="00B04640"/>
    <w:rsid w:val="00B104C7"/>
    <w:rsid w:val="00B14156"/>
    <w:rsid w:val="00B17DCA"/>
    <w:rsid w:val="00B26D3C"/>
    <w:rsid w:val="00B45D87"/>
    <w:rsid w:val="00B521F2"/>
    <w:rsid w:val="00B553A4"/>
    <w:rsid w:val="00B64AC7"/>
    <w:rsid w:val="00B74CF6"/>
    <w:rsid w:val="00B77778"/>
    <w:rsid w:val="00B876A1"/>
    <w:rsid w:val="00B92DD6"/>
    <w:rsid w:val="00BC60DB"/>
    <w:rsid w:val="00BD2190"/>
    <w:rsid w:val="00BE2DE2"/>
    <w:rsid w:val="00BE3B34"/>
    <w:rsid w:val="00BF2925"/>
    <w:rsid w:val="00BF439E"/>
    <w:rsid w:val="00C07842"/>
    <w:rsid w:val="00C11EE1"/>
    <w:rsid w:val="00C37D70"/>
    <w:rsid w:val="00C424AB"/>
    <w:rsid w:val="00C4651F"/>
    <w:rsid w:val="00C614AE"/>
    <w:rsid w:val="00C61EE1"/>
    <w:rsid w:val="00C83F37"/>
    <w:rsid w:val="00CB7F20"/>
    <w:rsid w:val="00CD29A8"/>
    <w:rsid w:val="00CE1A8E"/>
    <w:rsid w:val="00CE5B26"/>
    <w:rsid w:val="00CF5038"/>
    <w:rsid w:val="00D33D14"/>
    <w:rsid w:val="00D45B58"/>
    <w:rsid w:val="00D6051E"/>
    <w:rsid w:val="00D75A55"/>
    <w:rsid w:val="00DA0629"/>
    <w:rsid w:val="00DD64F7"/>
    <w:rsid w:val="00E03FB0"/>
    <w:rsid w:val="00E553B7"/>
    <w:rsid w:val="00E75CE3"/>
    <w:rsid w:val="00E85F69"/>
    <w:rsid w:val="00E91B26"/>
    <w:rsid w:val="00EA3617"/>
    <w:rsid w:val="00EA73FE"/>
    <w:rsid w:val="00EC6928"/>
    <w:rsid w:val="00ED2DF8"/>
    <w:rsid w:val="00EE321D"/>
    <w:rsid w:val="00EF60A8"/>
    <w:rsid w:val="00F00175"/>
    <w:rsid w:val="00F05157"/>
    <w:rsid w:val="00F36D47"/>
    <w:rsid w:val="00F57B24"/>
    <w:rsid w:val="00F62710"/>
    <w:rsid w:val="00F62A85"/>
    <w:rsid w:val="00F70728"/>
    <w:rsid w:val="00F91F0D"/>
    <w:rsid w:val="00F97D43"/>
    <w:rsid w:val="00FA163C"/>
    <w:rsid w:val="00FC7D0B"/>
    <w:rsid w:val="00FE3214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455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55B0F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5F3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F37E5"/>
  </w:style>
  <w:style w:type="paragraph" w:styleId="Alatunniste">
    <w:name w:val="footer"/>
    <w:basedOn w:val="Normaali"/>
    <w:link w:val="AlatunnisteChar"/>
    <w:uiPriority w:val="99"/>
    <w:unhideWhenUsed/>
    <w:rsid w:val="005F3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F37E5"/>
  </w:style>
  <w:style w:type="paragraph" w:styleId="Eivli">
    <w:name w:val="No Spacing"/>
    <w:uiPriority w:val="1"/>
    <w:qFormat/>
    <w:rsid w:val="007D73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455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55B0F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5F3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F37E5"/>
  </w:style>
  <w:style w:type="paragraph" w:styleId="Alatunniste">
    <w:name w:val="footer"/>
    <w:basedOn w:val="Normaali"/>
    <w:link w:val="AlatunnisteChar"/>
    <w:uiPriority w:val="99"/>
    <w:unhideWhenUsed/>
    <w:rsid w:val="005F3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F37E5"/>
  </w:style>
  <w:style w:type="paragraph" w:styleId="Eivli">
    <w:name w:val="No Spacing"/>
    <w:uiPriority w:val="1"/>
    <w:qFormat/>
    <w:rsid w:val="007D73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_opettaja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E259283-DEC5-43A7-8072-2DEC3372D689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3</Pages>
  <Words>360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Kuopion kaupunki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KAR_OPETTAJA</dc:creator>
  <cp:lastModifiedBy>Cederberg Riitta</cp:lastModifiedBy>
  <cp:revision>2</cp:revision>
  <cp:lastPrinted>2017-08-04T05:59:00Z</cp:lastPrinted>
  <dcterms:created xsi:type="dcterms:W3CDTF">2017-08-04T07:39:00Z</dcterms:created>
  <dcterms:modified xsi:type="dcterms:W3CDTF">2017-08-04T07:39:00Z</dcterms:modified>
</cp:coreProperties>
</file>