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151335" w:rsidP="00BE0C4C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E0C4C">
              <w:t>Kissakuusen koulu/ Karttulan lukio</w:t>
            </w:r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151335" w:rsidP="00BE0C4C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E0C4C">
              <w:t>C-talo</w:t>
            </w:r>
            <w:r>
              <w:fldChar w:fldCharType="end"/>
            </w:r>
            <w:bookmarkEnd w:id="1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151335" w:rsidP="00E750CC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E750CC">
              <w:t>21</w:t>
            </w:r>
            <w:r w:rsidR="00BE0C4C">
              <w:t>.1.2014</w:t>
            </w:r>
            <w:r>
              <w:fldChar w:fldCharType="end"/>
            </w:r>
            <w:bookmarkEnd w:id="2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151335" w:rsidP="00705C66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E0C4C">
              <w:t>C-</w:t>
            </w:r>
            <w:r w:rsidR="0067765F">
              <w:t>talon</w:t>
            </w:r>
            <w:r w:rsidR="00BE0C4C">
              <w:t xml:space="preserve"> opettajat</w:t>
            </w:r>
            <w:r w:rsidR="00705C66">
              <w:t xml:space="preserve"> (vastuu Ulla </w:t>
            </w:r>
            <w:proofErr w:type="spellStart"/>
            <w:r w:rsidR="00705C66">
              <w:t>Valén</w:t>
            </w:r>
            <w:proofErr w:type="spellEnd"/>
            <w:r w:rsidR="00705C66">
              <w:t xml:space="preserve">), </w:t>
            </w:r>
            <w:r w:rsidR="00F0099C">
              <w:t xml:space="preserve">Tuomas Oinonen ja </w:t>
            </w:r>
            <w:bookmarkStart w:id="4" w:name="_GoBack"/>
            <w:bookmarkEnd w:id="4"/>
            <w:r w:rsidR="00705C66">
              <w:t>Riitta Cederberg</w:t>
            </w:r>
            <w:r w:rsidR="00BE0C4C">
              <w:t xml:space="preserve"> </w:t>
            </w:r>
            <w:r>
              <w:fldChar w:fldCharType="end"/>
            </w:r>
            <w:bookmarkEnd w:id="3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297692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97692">
              <w:t>tietokoneiden ääni (atk)</w:t>
            </w:r>
          </w:p>
          <w:p w:rsidR="00151335" w:rsidRDefault="003078F6" w:rsidP="003078F6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t>merkittävä (ko)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92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>
              <w:t>4</w:t>
            </w:r>
            <w:r w:rsidR="00297692">
              <w:t>(t</w:t>
            </w:r>
            <w:r w:rsidR="00B56C01">
              <w:t>n</w:t>
            </w:r>
            <w:r w:rsidR="00297692">
              <w:t>)</w:t>
            </w:r>
          </w:p>
          <w:p w:rsidR="003078F6" w:rsidRDefault="00297692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</w:pPr>
            <w:r>
              <w:t>1 (atk)</w:t>
            </w:r>
          </w:p>
          <w:p w:rsidR="00151335" w:rsidRDefault="00705C66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t>3</w:t>
            </w:r>
            <w:r w:rsidR="003078F6">
              <w:t xml:space="preserve"> (ko)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 w:rsidRPr="0067765F">
              <w:t>kuulosuojaimet (tt)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>
              <w:t>k</w:t>
            </w:r>
            <w:r w:rsidR="0067765F" w:rsidRPr="0067765F">
              <w:t>uulosuojaimet uusittava</w:t>
            </w:r>
            <w:r w:rsidR="00B64CCE">
              <w:t xml:space="preserve"> (5)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6C01">
              <w:t>Rehtori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6C01">
              <w:t>3/2014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B78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1" w:name="Teksti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>
              <w:t>taonta, silloin tällöin (t</w:t>
            </w:r>
            <w:r w:rsidR="00B56C01">
              <w:t>n</w:t>
            </w:r>
            <w:r w:rsidR="0067765F">
              <w:t>)</w:t>
            </w:r>
          </w:p>
          <w:p w:rsidR="00151335" w:rsidRDefault="00375B78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t>mahdollinen (ts)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B78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2" w:name="Teksti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>
              <w:t>3</w:t>
            </w:r>
            <w:r w:rsidR="00375B78">
              <w:t>(tt)</w:t>
            </w:r>
          </w:p>
          <w:p w:rsidR="00151335" w:rsidRDefault="00375B78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t>2 (ts)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7765F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3" w:name="Teksti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7765F">
              <w:rPr>
                <w:rFonts w:ascii="Arial" w:hAnsi="Arial" w:cs="Arial"/>
              </w:rPr>
              <w:t> </w:t>
            </w:r>
            <w:r w:rsidR="0067765F">
              <w:rPr>
                <w:rFonts w:ascii="Arial" w:hAnsi="Arial" w:cs="Arial"/>
              </w:rPr>
              <w:t> </w:t>
            </w:r>
            <w:r w:rsidR="0067765F">
              <w:rPr>
                <w:rFonts w:ascii="Arial" w:hAnsi="Arial" w:cs="Arial"/>
              </w:rPr>
              <w:t> </w:t>
            </w:r>
            <w:r w:rsidR="0067765F">
              <w:rPr>
                <w:rFonts w:ascii="Arial" w:hAnsi="Arial" w:cs="Arial"/>
              </w:rPr>
              <w:t> </w:t>
            </w:r>
            <w:r w:rsidR="0067765F"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6C01">
              <w:t>kuulosuojainten käyttö taonnan aikana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56C01">
              <w:t>Opettaja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6" w:name="Teksti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297692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7" w:name="Teksti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97692">
              <w:t>koneet lämmittävät (atk)</w:t>
            </w:r>
          </w:p>
          <w:p w:rsidR="00151335" w:rsidRDefault="003078F6" w:rsidP="00297692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vähäinen (ko)</w:t>
            </w:r>
            <w:r w:rsidR="00151335">
              <w:fldChar w:fldCharType="end"/>
            </w:r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92" w:rsidRDefault="00151335" w:rsidP="0067765F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4CCE">
              <w:t>2</w:t>
            </w:r>
            <w:r w:rsidR="0067765F">
              <w:t>(t</w:t>
            </w:r>
            <w:r w:rsidR="00B56C01">
              <w:t>n</w:t>
            </w:r>
            <w:r w:rsidR="0067765F">
              <w:t>)</w:t>
            </w:r>
          </w:p>
          <w:p w:rsidR="003078F6" w:rsidRDefault="00297692" w:rsidP="0067765F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</w:pPr>
            <w:r>
              <w:t>1 (atk)</w:t>
            </w:r>
          </w:p>
          <w:p w:rsidR="00151335" w:rsidRDefault="003078F6" w:rsidP="0067765F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2 (ko)</w:t>
            </w:r>
            <w:r w:rsidR="00151335">
              <w:fldChar w:fldCharType="end"/>
            </w:r>
            <w:bookmarkEnd w:id="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7765F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9" w:name="Teksti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765F">
              <w:t>lämpötilan säätäminen</w:t>
            </w:r>
            <w:r>
              <w:fldChar w:fldCharType="end"/>
            </w:r>
            <w:bookmarkEnd w:id="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0" w:name="Teksti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6C01">
              <w:t>luokan pattereiden säätäminen pienemmälle</w:t>
            </w:r>
            <w:r>
              <w:fldChar w:fldCharType="end"/>
            </w:r>
            <w:bookmarkEnd w:id="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1" w:name="Teksti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6C01">
              <w:t>Servica</w:t>
            </w:r>
            <w:r>
              <w:fldChar w:fldCharType="end"/>
            </w:r>
            <w:bookmarkEnd w:id="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2" w:name="Teksti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6C01">
              <w:t>3/2014</w:t>
            </w:r>
            <w:r>
              <w:fldChar w:fldCharType="end"/>
            </w:r>
            <w:bookmarkEnd w:id="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692" w:rsidRDefault="00151335" w:rsidP="00297692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3" w:name="Teksti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765F">
              <w:t>-</w:t>
            </w:r>
            <w:r w:rsidR="00BE0C4C">
              <w:t>vetokaappi vain varastossa (FYKE), FYKE2-luokassa tunkkainen ilma usein</w:t>
            </w:r>
            <w:r w:rsidR="0067765F">
              <w:t>.</w:t>
            </w:r>
          </w:p>
          <w:p w:rsidR="00375B78" w:rsidRDefault="00297692" w:rsidP="00297692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-riittävyys? (koneiden lämpö atk)</w:t>
            </w:r>
          </w:p>
          <w:p w:rsidR="003078F6" w:rsidRDefault="00375B78" w:rsidP="00297692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- todennäköinen (ts)</w:t>
            </w:r>
          </w:p>
          <w:p w:rsidR="00151335" w:rsidRDefault="003078F6" w:rsidP="00297692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kohtalainen (ko)</w:t>
            </w:r>
            <w:r w:rsidR="00151335">
              <w:fldChar w:fldCharType="end"/>
            </w:r>
            <w:bookmarkEnd w:id="2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5F" w:rsidRPr="00705C66" w:rsidRDefault="00151335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4" w:name="Teksti26"/>
            <w:r w:rsidRPr="00705C66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 w:rsidRPr="00705C66">
              <w:rPr>
                <w:lang w:val="sv-FI"/>
              </w:rPr>
              <w:t>1-2</w:t>
            </w:r>
            <w:r w:rsidR="0067765F" w:rsidRPr="00705C66">
              <w:rPr>
                <w:lang w:val="sv-FI"/>
              </w:rPr>
              <w:t>(FYKE)</w:t>
            </w:r>
          </w:p>
          <w:p w:rsidR="00297692" w:rsidRPr="00705C66" w:rsidRDefault="00B64CCE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 w:rsidRPr="00F0099C">
              <w:rPr>
                <w:lang w:val="sv-FI"/>
              </w:rPr>
              <w:t>2</w:t>
            </w:r>
            <w:r w:rsidR="0067765F" w:rsidRPr="00705C66">
              <w:rPr>
                <w:lang w:val="sv-FI"/>
              </w:rPr>
              <w:t xml:space="preserve"> (</w:t>
            </w:r>
            <w:proofErr w:type="spellStart"/>
            <w:r w:rsidR="0067765F" w:rsidRPr="00705C66">
              <w:rPr>
                <w:lang w:val="sv-FI"/>
              </w:rPr>
              <w:t>t</w:t>
            </w:r>
            <w:r w:rsidR="00B56C01" w:rsidRPr="005B1783">
              <w:rPr>
                <w:lang w:val="sv-FI"/>
              </w:rPr>
              <w:t>n</w:t>
            </w:r>
            <w:proofErr w:type="spellEnd"/>
            <w:r w:rsidR="0067765F" w:rsidRPr="00705C66">
              <w:rPr>
                <w:lang w:val="sv-FI"/>
              </w:rPr>
              <w:t>)</w:t>
            </w:r>
          </w:p>
          <w:p w:rsidR="00375B78" w:rsidRPr="00705C66" w:rsidRDefault="00297692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 w:rsidRPr="00705C66">
              <w:rPr>
                <w:lang w:val="sv-FI"/>
              </w:rPr>
              <w:t>2(atk)</w:t>
            </w:r>
          </w:p>
          <w:p w:rsidR="003078F6" w:rsidRPr="00705C66" w:rsidRDefault="00B56C01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 w:rsidRPr="005B1783">
              <w:rPr>
                <w:lang w:val="sv-FI"/>
              </w:rPr>
              <w:t>3</w:t>
            </w:r>
            <w:r w:rsidR="00375B78" w:rsidRPr="00705C66">
              <w:rPr>
                <w:lang w:val="sv-FI"/>
              </w:rPr>
              <w:t xml:space="preserve"> (t</w:t>
            </w:r>
            <w:r w:rsidRPr="005B1783">
              <w:rPr>
                <w:lang w:val="sv-FI"/>
              </w:rPr>
              <w:t>s</w:t>
            </w:r>
            <w:r w:rsidR="00375B78" w:rsidRPr="00705C66">
              <w:rPr>
                <w:lang w:val="sv-FI"/>
              </w:rPr>
              <w:t>)</w:t>
            </w:r>
          </w:p>
          <w:p w:rsidR="00151335" w:rsidRPr="00705C66" w:rsidRDefault="00B56C01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  <w:lang w:val="sv-FI"/>
              </w:rPr>
            </w:pPr>
            <w:r w:rsidRPr="005B1783">
              <w:rPr>
                <w:lang w:val="sv-FI"/>
              </w:rPr>
              <w:t>2</w:t>
            </w:r>
            <w:r w:rsidR="003078F6" w:rsidRPr="00705C66">
              <w:rPr>
                <w:lang w:val="sv-FI"/>
              </w:rPr>
              <w:t xml:space="preserve"> (ko)</w:t>
            </w:r>
            <w:r w:rsidR="00151335">
              <w:fldChar w:fldCharType="end"/>
            </w:r>
            <w:bookmarkEnd w:id="2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64CCE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5" w:name="Teksti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4CCE">
              <w:rPr>
                <w:rFonts w:ascii="Arial" w:hAnsi="Arial" w:cs="Arial"/>
                <w:sz w:val="22"/>
                <w:szCs w:val="22"/>
              </w:rPr>
              <w:t> </w:t>
            </w:r>
            <w:r w:rsidR="00B64CCE">
              <w:rPr>
                <w:rFonts w:ascii="Arial" w:hAnsi="Arial" w:cs="Arial"/>
                <w:sz w:val="22"/>
                <w:szCs w:val="22"/>
              </w:rPr>
              <w:t> </w:t>
            </w:r>
            <w:r w:rsidR="00B64CCE">
              <w:rPr>
                <w:rFonts w:ascii="Arial" w:hAnsi="Arial" w:cs="Arial"/>
                <w:sz w:val="22"/>
                <w:szCs w:val="22"/>
              </w:rPr>
              <w:t> </w:t>
            </w:r>
            <w:r w:rsidR="00B64CCE">
              <w:rPr>
                <w:rFonts w:ascii="Arial" w:hAnsi="Arial" w:cs="Arial"/>
                <w:sz w:val="22"/>
                <w:szCs w:val="22"/>
              </w:rPr>
              <w:t> </w:t>
            </w:r>
            <w:r w:rsidR="00B64CCE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B78" w:rsidRDefault="00151335" w:rsidP="0067765F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6" w:name="Teksti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4CCE">
              <w:t>kohdepoistot koneille tehty (puupuoli), purunpoiston moottori vaihdetaan vko 9-10, hiomakoneidet kohdepoistot kunnostetaan vko 14</w:t>
            </w:r>
            <w:r w:rsidR="0067765F">
              <w:t xml:space="preserve"> (t</w:t>
            </w:r>
            <w:r w:rsidR="00B56C01">
              <w:t>n</w:t>
            </w:r>
            <w:r w:rsidR="0067765F">
              <w:t>)</w:t>
            </w:r>
          </w:p>
          <w:p w:rsidR="00151335" w:rsidRDefault="00375B78" w:rsidP="0067765F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ilmastointi korjattava (ts)</w:t>
            </w:r>
            <w:r w:rsidR="00151335">
              <w:fldChar w:fldCharType="end"/>
            </w:r>
            <w:bookmarkEnd w:id="2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7" w:name="Teksti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6C01">
              <w:t>Servica</w:t>
            </w:r>
            <w:r>
              <w:fldChar w:fldCharType="end"/>
            </w:r>
            <w:bookmarkEnd w:id="2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64CCE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8" w:name="Teksti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4CCE">
              <w:t>4</w:t>
            </w:r>
            <w:r w:rsidR="00B56C01">
              <w:t>/2014</w:t>
            </w:r>
            <w:r>
              <w:fldChar w:fldCharType="end"/>
            </w:r>
            <w:bookmarkEnd w:id="2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9" w:name="Teksti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765F">
              <w:t>M/H/kohtalainen riski(t</w:t>
            </w:r>
            <w:r w:rsidR="00B56C01">
              <w:t>n</w:t>
            </w:r>
            <w:r w:rsidR="0067765F">
              <w:t>)</w:t>
            </w:r>
            <w: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7765F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0" w:name="Teksti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765F">
              <w:t>3(tt)</w:t>
            </w:r>
            <w:r>
              <w:fldChar w:fldCharType="end"/>
            </w:r>
            <w:bookmarkEnd w:id="3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1" w:name="Teksti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765F">
              <w:t>maalaamossa imukaapin suodattimen vaihto (t</w:t>
            </w:r>
            <w:r w:rsidR="00B56C01">
              <w:t>n</w:t>
            </w:r>
            <w:r w:rsidR="0067765F">
              <w:t>)</w:t>
            </w:r>
            <w:r>
              <w:fldChar w:fldCharType="end"/>
            </w:r>
            <w:bookmarkEnd w:id="3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2" w:name="Teksti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17264">
              <w:t>suodattimen vaihto (t</w:t>
            </w:r>
            <w:r w:rsidR="00B56C01">
              <w:t>n</w:t>
            </w:r>
            <w:r w:rsidR="00D17264">
              <w:t>)</w:t>
            </w:r>
            <w:r>
              <w:fldChar w:fldCharType="end"/>
            </w:r>
            <w:bookmarkEnd w:id="3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3" w:name="Teksti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56C01">
              <w:t>Servica</w:t>
            </w:r>
            <w:r w:rsidR="00B64CCE">
              <w:t xml:space="preserve"> / Kiinteistöh</w:t>
            </w:r>
            <w:r w:rsidR="00B64CCE">
              <w:lastRenderedPageBreak/>
              <w:t>uolto</w:t>
            </w:r>
            <w:r>
              <w:fldChar w:fldCharType="end"/>
            </w:r>
            <w:bookmarkEnd w:id="3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64CCE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4" w:name="Teksti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4CCE">
              <w:t>6/2014</w:t>
            </w:r>
            <w:r>
              <w:fldChar w:fldCharType="end"/>
            </w:r>
            <w:bookmarkEnd w:id="3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64" w:rsidRDefault="00151335" w:rsidP="00D17264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5" w:name="Teksti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>
              <w:t>kaasupolttimet (valvotusti)</w:t>
            </w:r>
            <w:r w:rsidR="00D17264">
              <w:t xml:space="preserve"> (FYKE)</w:t>
            </w:r>
          </w:p>
          <w:p w:rsidR="00B64CCE" w:rsidRDefault="00B64CCE" w:rsidP="00D17264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hitsaus/kaasut (tn)</w:t>
            </w:r>
          </w:p>
          <w:p w:rsidR="00375B78" w:rsidRDefault="00375B78" w:rsidP="00D17264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mahdollinen (ts)</w:t>
            </w:r>
          </w:p>
          <w:p w:rsidR="003078F6" w:rsidRDefault="00D17264" w:rsidP="00D17264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M/Haitallinen</w:t>
            </w:r>
          </w:p>
          <w:p w:rsidR="00151335" w:rsidRDefault="003078F6" w:rsidP="00D1726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merkittävä (ko)</w:t>
            </w:r>
            <w:r w:rsidR="00151335">
              <w:fldChar w:fldCharType="end"/>
            </w:r>
            <w:bookmarkEnd w:id="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64" w:rsidRDefault="00151335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6" w:name="Teksti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>
              <w:t>2-3</w:t>
            </w:r>
            <w:r w:rsidR="00D17264">
              <w:t>(FYKE)</w:t>
            </w:r>
          </w:p>
          <w:p w:rsidR="00375B78" w:rsidRDefault="00B56C01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3</w:t>
            </w:r>
            <w:r w:rsidR="00D17264">
              <w:t>(t</w:t>
            </w:r>
            <w:r>
              <w:t>n</w:t>
            </w:r>
            <w:r w:rsidR="00D17264">
              <w:t>)</w:t>
            </w:r>
          </w:p>
          <w:p w:rsidR="003078F6" w:rsidRDefault="00B56C01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2</w:t>
            </w:r>
            <w:r w:rsidR="00375B78">
              <w:t xml:space="preserve"> (ts)</w:t>
            </w:r>
          </w:p>
          <w:p w:rsidR="00151335" w:rsidRDefault="00B56C01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3</w:t>
            </w:r>
            <w:r w:rsidR="003078F6">
              <w:t xml:space="preserve"> (ko)</w:t>
            </w:r>
            <w:r w:rsidR="00151335">
              <w:fldChar w:fldCharType="end"/>
            </w:r>
            <w:bookmarkEnd w:id="3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264" w:rsidRDefault="00151335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7" w:name="Teksti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>
              <w:t>käytön opetus</w:t>
            </w:r>
            <w:r w:rsidR="00D17264">
              <w:t xml:space="preserve"> (FYKE)</w:t>
            </w:r>
          </w:p>
          <w:p w:rsidR="00151335" w:rsidRDefault="00D17264" w:rsidP="00B64CCE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asianmukaiset suojaimet (t</w:t>
            </w:r>
            <w:r w:rsidR="00B64CCE">
              <w:t>n</w:t>
            </w:r>
            <w:r>
              <w:t>)</w:t>
            </w:r>
            <w:r w:rsidR="00151335">
              <w:fldChar w:fldCharType="end"/>
            </w:r>
            <w:bookmarkEnd w:id="3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56C01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8" w:name="Teksti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17264">
              <w:t>suojaimet uusittava, esim. hitsausmaskit</w:t>
            </w:r>
            <w:r w:rsidR="005513E0">
              <w:t xml:space="preserve"> (3) </w:t>
            </w:r>
            <w:r w:rsidR="00D17264">
              <w:t>(t</w:t>
            </w:r>
            <w:r w:rsidR="00B56C01">
              <w:t>n</w:t>
            </w:r>
            <w:r w:rsidR="00D17264">
              <w:t>)</w:t>
            </w:r>
            <w:r>
              <w:fldChar w:fldCharType="end"/>
            </w:r>
            <w:bookmarkEnd w:id="3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9" w:name="Teksti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rehtori</w:t>
            </w:r>
            <w:r>
              <w:fldChar w:fldCharType="end"/>
            </w:r>
            <w:bookmarkEnd w:id="3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0" w:name="Teksti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1/2015</w:t>
            </w:r>
            <w:r>
              <w:fldChar w:fldCharType="end"/>
            </w:r>
            <w:bookmarkEnd w:id="4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1" w:name="Teksti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2" w:name="Teksti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3" w:name="Teksti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4" w:name="Teksti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5" w:name="Teksti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6" w:name="Teksti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17" w:rsidRDefault="00151335" w:rsidP="00D15317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7" w:name="Teksti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>
              <w:t>M/H/merkittävä riski(t</w:t>
            </w:r>
            <w:r w:rsidR="00F54FD9">
              <w:t>n</w:t>
            </w:r>
            <w:r w:rsidR="00EF5406">
              <w:t>)</w:t>
            </w:r>
          </w:p>
          <w:p w:rsidR="003078F6" w:rsidRDefault="00D15317" w:rsidP="00D15317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hämärä,auringonvalo lamput (ku)</w:t>
            </w:r>
          </w:p>
          <w:p w:rsidR="00151335" w:rsidRPr="00EF5406" w:rsidRDefault="003078F6" w:rsidP="003078F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 xml:space="preserve">kohtalainen(ko) </w:t>
            </w:r>
            <w:r w:rsidR="00151335">
              <w:fldChar w:fldCharType="end"/>
            </w:r>
            <w:bookmarkEnd w:id="4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17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8" w:name="Teksti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3</w:t>
            </w:r>
            <w:r w:rsidR="00EF5406">
              <w:t>(t</w:t>
            </w:r>
            <w:r w:rsidR="00F54FD9">
              <w:t>n</w:t>
            </w:r>
            <w:r w:rsidR="00EF5406">
              <w:t>)</w:t>
            </w:r>
          </w:p>
          <w:p w:rsidR="00D15317" w:rsidRDefault="00D15317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3 (ko)</w:t>
            </w:r>
          </w:p>
          <w:p w:rsidR="00D15317" w:rsidRDefault="00D15317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2 (ku)</w:t>
            </w:r>
          </w:p>
          <w:p w:rsidR="003078F6" w:rsidRDefault="003078F6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3 (ko)</w:t>
            </w:r>
          </w:p>
          <w:p w:rsidR="00151335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fldChar w:fldCharType="end"/>
            </w:r>
            <w:bookmarkEnd w:id="4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17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9" w:name="Teksti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 w:rsidRPr="00EF5406">
              <w:t>puhdistus pölystä</w:t>
            </w:r>
            <w:r w:rsidR="00EF5406">
              <w:t>(t</w:t>
            </w:r>
            <w:r w:rsidR="005513E0">
              <w:t>n</w:t>
            </w:r>
            <w:r w:rsidR="00EF5406">
              <w:t>)</w:t>
            </w:r>
          </w:p>
          <w:p w:rsidR="00151335" w:rsidRDefault="00D15317" w:rsidP="00D1531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palaneita alettu vaihtaa normaaleihin loisteputkiin (ku)</w:t>
            </w:r>
            <w:r w:rsidR="00151335">
              <w:fldChar w:fldCharType="end"/>
            </w:r>
            <w:bookmarkEnd w:id="4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4812A2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50" w:name="Teksti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 xml:space="preserve">valaisimien </w:t>
            </w:r>
            <w:r w:rsidR="00EF5406" w:rsidRPr="00EF5406">
              <w:t>puhdistus pölystä</w:t>
            </w:r>
            <w:r w:rsidR="00EF5406">
              <w:t>(t</w:t>
            </w:r>
            <w:r w:rsidR="004812A2">
              <w:t>n</w:t>
            </w:r>
            <w:r w:rsidR="00EF5406">
              <w:t>)</w:t>
            </w:r>
            <w:r>
              <w:fldChar w:fldCharType="end"/>
            </w:r>
            <w:bookmarkEnd w:id="5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4812A2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1" w:name="Teksti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12A2">
              <w:t>Servica</w:t>
            </w:r>
            <w:r>
              <w:fldChar w:fldCharType="end"/>
            </w:r>
            <w:bookmarkEnd w:id="5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4812A2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2" w:name="Teksti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12A2">
              <w:t>8/2014</w:t>
            </w:r>
            <w:r>
              <w:fldChar w:fldCharType="end"/>
            </w:r>
            <w:bookmarkEnd w:id="5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3" w:name="Teksti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 w:rsidRPr="00EF5406">
              <w:t>M/H/merkittävä riski(t</w:t>
            </w:r>
            <w:r w:rsidR="006A218D">
              <w:t>n</w:t>
            </w:r>
            <w:r w:rsidR="00EF5406" w:rsidRPr="00EF5406">
              <w:t>)</w:t>
            </w:r>
          </w:p>
          <w:p w:rsidR="00151335" w:rsidRDefault="003078F6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 w:rsidRPr="003078F6">
              <w:t xml:space="preserve">kohtalainen(ko) </w:t>
            </w:r>
            <w:r w:rsidR="00151335">
              <w:fldChar w:fldCharType="end"/>
            </w:r>
            <w:bookmarkEnd w:id="5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4" w:name="Teksti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3</w:t>
            </w:r>
            <w:r w:rsidR="00EF5406">
              <w:t xml:space="preserve"> (t</w:t>
            </w:r>
            <w:r w:rsidR="006A218D">
              <w:t>n</w:t>
            </w:r>
            <w:r w:rsidR="00EF5406">
              <w:t>)</w:t>
            </w:r>
          </w:p>
          <w:p w:rsidR="003078F6" w:rsidRDefault="003078F6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3 (ko)</w:t>
            </w:r>
          </w:p>
          <w:p w:rsidR="00151335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fldChar w:fldCharType="end"/>
            </w:r>
            <w:bookmarkEnd w:id="5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A218D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5" w:name="Teksti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>
              <w:t xml:space="preserve">lisätty valoa </w:t>
            </w:r>
            <w:r w:rsidR="005513E0">
              <w:t xml:space="preserve">pyörösahalle </w:t>
            </w:r>
            <w:r w:rsidR="00EF5406">
              <w:t>(t</w:t>
            </w:r>
            <w:r w:rsidR="006A218D">
              <w:t>n)</w:t>
            </w:r>
            <w:r>
              <w:fldChar w:fldCharType="end"/>
            </w:r>
            <w:bookmarkEnd w:id="5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A218D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6" w:name="Teksti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>
              <w:t>lisää tehokkaampaa valoa</w:t>
            </w:r>
            <w:r w:rsidR="005513E0">
              <w:t xml:space="preserve"> esim.vannesahalle, </w:t>
            </w:r>
            <w:r w:rsidR="00EF5406">
              <w:t xml:space="preserve"> (t</w:t>
            </w:r>
            <w:r w:rsidR="006A218D">
              <w:t>n</w:t>
            </w:r>
            <w:r w:rsidR="00EF5406">
              <w:t>)</w:t>
            </w:r>
            <w:r>
              <w:fldChar w:fldCharType="end"/>
            </w:r>
            <w:bookmarkEnd w:id="5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7" w:name="Teksti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kiinteistön huolto</w:t>
            </w:r>
            <w:r>
              <w:fldChar w:fldCharType="end"/>
            </w:r>
            <w:bookmarkEnd w:id="5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8" w:name="Teksti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1/2015</w:t>
            </w:r>
            <w:r>
              <w:fldChar w:fldCharType="end"/>
            </w:r>
            <w:bookmarkEnd w:id="5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9" w:name="Avattava68" w:colFirst="0" w:colLast="1"/>
            <w:r>
              <w:rPr>
                <w:rFonts w:ascii="Arial" w:hAnsi="Arial" w:cs="Arial"/>
                <w:sz w:val="22"/>
                <w:szCs w:val="22"/>
              </w:rPr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60" w:name="Teksti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 w:rsidR="00EF5406" w:rsidRPr="00EF5406">
              <w:t>M/</w:t>
            </w:r>
            <w:r w:rsidR="005513E0">
              <w:t>H</w:t>
            </w:r>
            <w:r w:rsidR="00EF5406" w:rsidRPr="00EF5406">
              <w:t>/merkittävä riski(t</w:t>
            </w:r>
            <w:r w:rsidR="006A218D">
              <w:t>n</w:t>
            </w:r>
            <w:r w:rsidR="00EF5406" w:rsidRPr="00EF5406">
              <w:t>)</w:t>
            </w:r>
          </w:p>
          <w:p w:rsidR="00151335" w:rsidRDefault="003078F6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 w:rsidRPr="003078F6">
              <w:t xml:space="preserve">kohtalainen(ko) </w:t>
            </w:r>
            <w:r w:rsidR="00151335">
              <w:fldChar w:fldCharType="end"/>
            </w:r>
            <w:bookmarkEnd w:id="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F6" w:rsidRDefault="00151335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1" w:name="Teksti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3</w:t>
            </w:r>
            <w:r w:rsidR="00EF5406">
              <w:t xml:space="preserve"> (t</w:t>
            </w:r>
            <w:r w:rsidR="006A218D">
              <w:t>n</w:t>
            </w:r>
            <w:r w:rsidR="00EF5406">
              <w:t>)</w:t>
            </w:r>
          </w:p>
          <w:p w:rsidR="00151335" w:rsidRDefault="003078F6" w:rsidP="00EF540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3 (ko)</w:t>
            </w:r>
            <w:r w:rsidR="00151335">
              <w:fldChar w:fldCharType="end"/>
            </w:r>
            <w:bookmarkEnd w:id="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A218D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2" w:name="Teksti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>
              <w:t>hitsausmaskit (t</w:t>
            </w:r>
            <w:r w:rsidR="006A218D">
              <w:t>n</w:t>
            </w:r>
            <w:r w:rsidR="00EF5406">
              <w:t>)</w:t>
            </w:r>
            <w:r>
              <w:fldChar w:fldCharType="end"/>
            </w:r>
            <w:bookmarkEnd w:id="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3" w:name="Teksti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F5406">
              <w:t>automaattisesti tummuvat maskit</w:t>
            </w:r>
            <w:r w:rsidR="005513E0">
              <w:t xml:space="preserve"> (3)</w:t>
            </w:r>
            <w:r w:rsidR="00EF5406">
              <w:t xml:space="preserve"> (t</w:t>
            </w:r>
            <w:r w:rsidR="006A218D">
              <w:t>n</w:t>
            </w:r>
            <w:r w:rsidR="00EF5406">
              <w:t>)</w:t>
            </w:r>
            <w:r>
              <w:fldChar w:fldCharType="end"/>
            </w:r>
            <w:bookmarkEnd w:id="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4" w:name="Teksti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rehtori</w:t>
            </w:r>
            <w:r>
              <w:fldChar w:fldCharType="end"/>
            </w:r>
            <w:bookmarkEnd w:id="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5513E0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5" w:name="Teksti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t>1/2015</w:t>
            </w:r>
            <w:r>
              <w:fldChar w:fldCharType="end"/>
            </w:r>
            <w:bookmarkEnd w:id="65"/>
          </w:p>
        </w:tc>
      </w:tr>
      <w:bookmarkEnd w:id="59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6A218D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6" w:name="Teksti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EF5406">
              <w:t>vähäinen (t</w:t>
            </w:r>
            <w:r w:rsidR="006A218D">
              <w:t>n</w:t>
            </w:r>
            <w:r w:rsidR="00EF5406">
              <w:t>)</w:t>
            </w:r>
            <w:r>
              <w:fldChar w:fldCharType="end"/>
            </w:r>
            <w:bookmarkEnd w:id="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6A218D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7" w:name="Teksti6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A218D">
              <w:t>1</w:t>
            </w:r>
            <w:r w:rsidR="00EF5406">
              <w:t xml:space="preserve"> (t</w:t>
            </w:r>
            <w:r w:rsidR="006A218D">
              <w:t>n</w:t>
            </w:r>
            <w:r w:rsidR="00EF5406">
              <w:t>)</w:t>
            </w:r>
            <w:r>
              <w:fldChar w:fldCharType="end"/>
            </w:r>
            <w:bookmarkEnd w:id="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8" w:name="Teksti6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9" w:name="Teksti7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70" w:name="Teksti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1" w:name="Teksti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2" w:name="Teksti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3" w:name="Teksti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4" w:name="Teksti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5" w:name="Teksti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6" w:name="Teksti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7" w:name="Teksti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lastRenderedPageBreak/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8" w:name="Teksti7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9" w:name="Teksti8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80" w:name="Teksti8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1" w:name="Teksti8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2" w:name="Teksti8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3" w:name="Teksti8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4" w:name="Teksti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jonkin verran, pahimmat poistettu(FYKE)</w:t>
            </w:r>
          </w:p>
          <w:p w:rsidR="00375B78" w:rsidRDefault="00375B78" w:rsidP="00BE0C4C">
            <w:pPr>
              <w:spacing w:before="80" w:after="80" w:line="240" w:lineRule="auto"/>
            </w:pPr>
            <w:r>
              <w:t>mahdollinen (ts)</w:t>
            </w:r>
          </w:p>
          <w:p w:rsidR="00151335" w:rsidRDefault="00F946D0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tärpätti, sinol, rautakloridi (ku)</w:t>
            </w:r>
            <w:r w:rsidR="00151335">
              <w:fldChar w:fldCharType="end"/>
            </w:r>
            <w:bookmarkEnd w:id="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5" w:name="Teksti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2</w:t>
            </w:r>
            <w:r w:rsidR="00F946D0">
              <w:t>(fyke)</w:t>
            </w:r>
          </w:p>
          <w:p w:rsidR="00375B78" w:rsidRDefault="00F946D0" w:rsidP="00BE0C4C">
            <w:pPr>
              <w:spacing w:before="80" w:after="80" w:line="240" w:lineRule="auto"/>
            </w:pPr>
            <w:r>
              <w:t>1 (ku)</w:t>
            </w:r>
          </w:p>
          <w:p w:rsidR="00151335" w:rsidRDefault="004812A2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2</w:t>
            </w:r>
            <w:r w:rsidR="00375B78">
              <w:t xml:space="preserve"> (ts)</w:t>
            </w:r>
            <w:r w:rsidR="00151335">
              <w:fldChar w:fldCharType="end"/>
            </w:r>
            <w:bookmarkEnd w:id="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6" w:name="Teksti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vaarallisimmat poistettu kokonaan(FYKE)</w:t>
            </w:r>
          </w:p>
          <w:p w:rsidR="00375B78" w:rsidRDefault="00F946D0" w:rsidP="00F946D0">
            <w:pPr>
              <w:spacing w:before="80" w:after="80" w:line="240" w:lineRule="auto"/>
            </w:pPr>
            <w:r>
              <w:t>säilytys varastossa (ku)</w:t>
            </w:r>
          </w:p>
          <w:p w:rsidR="00375B78" w:rsidRDefault="00375B78" w:rsidP="00F946D0">
            <w:pPr>
              <w:spacing w:before="80" w:after="80" w:line="240" w:lineRule="auto"/>
            </w:pPr>
            <w:r>
              <w:t>säilytettävä lukitusti (ts)</w:t>
            </w:r>
          </w:p>
          <w:p w:rsidR="00151335" w:rsidRDefault="00151335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fldChar w:fldCharType="end"/>
            </w:r>
            <w:bookmarkEnd w:id="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4812A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7" w:name="Teksti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812A2">
              <w:t xml:space="preserve">Kemikaalien asianmukainen säilyttäminen </w:t>
            </w:r>
            <w:r>
              <w:fldChar w:fldCharType="end"/>
            </w:r>
            <w:bookmarkEnd w:id="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4812A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8" w:name="Teksti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812A2">
              <w:t>ao. opettaja</w:t>
            </w:r>
            <w:r>
              <w:fldChar w:fldCharType="end"/>
            </w:r>
            <w:bookmarkEnd w:id="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4812A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9" w:name="Teksti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812A2">
              <w:t>4/2014</w:t>
            </w:r>
            <w:r>
              <w:fldChar w:fldCharType="end"/>
            </w:r>
            <w:bookmarkEnd w:id="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90" w:name="Teksti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jonkin verran(FYKE)</w:t>
            </w:r>
          </w:p>
          <w:p w:rsidR="00375B78" w:rsidRDefault="00F946D0" w:rsidP="00BE0C4C">
            <w:pPr>
              <w:spacing w:before="80" w:after="80" w:line="240" w:lineRule="auto"/>
            </w:pPr>
            <w:r w:rsidRPr="00F946D0">
              <w:t>tärpätti, sinol, rautakloridi (ku)</w:t>
            </w:r>
          </w:p>
          <w:p w:rsidR="00151335" w:rsidRDefault="00375B78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mahdollinen (ts)</w:t>
            </w:r>
            <w:r w:rsidR="00151335">
              <w:fldChar w:fldCharType="end"/>
            </w:r>
            <w:bookmarkEnd w:id="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1" w:name="Teksti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2-3</w:t>
            </w:r>
            <w:r w:rsidR="00F946D0">
              <w:t>(fyke)</w:t>
            </w:r>
          </w:p>
          <w:p w:rsidR="00375B78" w:rsidRDefault="00F946D0" w:rsidP="00F946D0">
            <w:pPr>
              <w:spacing w:before="80" w:after="80" w:line="240" w:lineRule="auto"/>
            </w:pPr>
            <w:r>
              <w:t>1 (ku)</w:t>
            </w:r>
          </w:p>
          <w:p w:rsidR="00151335" w:rsidRDefault="004812A2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3</w:t>
            </w:r>
            <w:r w:rsidR="00375B78">
              <w:t xml:space="preserve"> (ts)</w:t>
            </w:r>
            <w:r w:rsidR="00151335">
              <w:fldChar w:fldCharType="end"/>
            </w:r>
            <w:bookmarkEnd w:id="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2" w:name="Teksti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 w:rsidRPr="00F946D0">
              <w:t>säilytys varastossa (ku)</w:t>
            </w:r>
            <w:r>
              <w:fldChar w:fldCharType="end"/>
            </w:r>
            <w:bookmarkEnd w:id="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3" w:name="Teksti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 xml:space="preserve">Aineiden asiainmukainen säilyttäminen </w:t>
            </w:r>
            <w:r>
              <w:fldChar w:fldCharType="end"/>
            </w:r>
            <w:bookmarkEnd w:id="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4" w:name="Teksti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ao. opettaja</w:t>
            </w:r>
            <w:r>
              <w:fldChar w:fldCharType="end"/>
            </w:r>
            <w:bookmarkEnd w:id="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5" w:name="Teksti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4/2014</w:t>
            </w:r>
            <w:r>
              <w:fldChar w:fldCharType="end"/>
            </w:r>
            <w:bookmarkEnd w:id="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375B7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6" w:name="Teksti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375B78">
              <w:t>todennäköinen (ts)</w:t>
            </w:r>
            <w:r>
              <w:fldChar w:fldCharType="end"/>
            </w:r>
            <w:bookmarkEnd w:id="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7" w:name="Teksti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4</w:t>
            </w:r>
            <w:r w:rsidR="00375B78">
              <w:t xml:space="preserve"> (ts)</w:t>
            </w:r>
            <w:r>
              <w:fldChar w:fldCharType="end"/>
            </w:r>
            <w:bookmarkEnd w:id="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8" w:name="Teksti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375B7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9" w:name="Teksti1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375B78">
              <w:t>ilmanvaihtoa tehostettava (ts)</w:t>
            </w:r>
            <w:r>
              <w:fldChar w:fldCharType="end"/>
            </w:r>
            <w:bookmarkEnd w:id="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100" w:name="Teksti1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Servica</w:t>
            </w:r>
            <w:r>
              <w:fldChar w:fldCharType="end"/>
            </w:r>
            <w:bookmarkEnd w:id="1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1" w:name="Teksti1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4/2014</w:t>
            </w:r>
            <w:r>
              <w:fldChar w:fldCharType="end"/>
            </w:r>
            <w:bookmarkEnd w:id="1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2" w:name="Teksti1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3" w:name="Teksti1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4" w:name="Teksti1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5" w:name="Teksti1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6" w:name="Teksti1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7" w:name="Teksti1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8" w:name="Teksti1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ok (FYKE)</w:t>
            </w:r>
            <w:r>
              <w:fldChar w:fldCharType="end"/>
            </w:r>
            <w:bookmarkEnd w:id="1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9" w:name="Teksti1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10" w:name="Teksti1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1" w:name="Teksti1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2" w:name="Teksti1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3" w:name="Teksti1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4" w:name="Teksti1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kansiossa ja netissä (FYKE)</w:t>
            </w:r>
          </w:p>
          <w:p w:rsidR="00151335" w:rsidRDefault="00F946D0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-on etsittävä (ku)</w:t>
            </w:r>
            <w:r w:rsidR="00151335">
              <w:fldChar w:fldCharType="end"/>
            </w:r>
            <w:bookmarkEnd w:id="1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5" w:name="Teksti1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-</w:t>
            </w:r>
            <w:r>
              <w:fldChar w:fldCharType="end"/>
            </w:r>
            <w:bookmarkEnd w:id="1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6" w:name="Teksti1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7" w:name="Teksti1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Kuvataiteen käyttöturvallisuustiedotteet kansioon</w:t>
            </w:r>
            <w:r>
              <w:fldChar w:fldCharType="end"/>
            </w:r>
            <w:bookmarkEnd w:id="1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8" w:name="Teksti1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ao.opettaja</w:t>
            </w:r>
            <w:r>
              <w:fldChar w:fldCharType="end"/>
            </w:r>
            <w:bookmarkEnd w:id="1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9" w:name="Teksti1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5/2014</w:t>
            </w:r>
            <w:r>
              <w:fldChar w:fldCharType="end"/>
            </w:r>
            <w:bookmarkEnd w:id="1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20" w:name="Teksti1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 xml:space="preserve">oppilastöissä ja demoissa </w:t>
            </w:r>
            <w:r w:rsidR="00BE0C4C">
              <w:lastRenderedPageBreak/>
              <w:t>(FYKE)</w:t>
            </w:r>
          </w:p>
          <w:p w:rsidR="00151335" w:rsidRDefault="00F946D0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suojakäsineet (ku)</w:t>
            </w:r>
            <w:r w:rsidR="00151335">
              <w:fldChar w:fldCharType="end"/>
            </w:r>
            <w:bookmarkEnd w:id="1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1" w:name="Teksti1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-</w:t>
            </w:r>
            <w:r>
              <w:fldChar w:fldCharType="end"/>
            </w:r>
            <w:bookmarkEnd w:id="1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2" w:name="Teksti1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>hankittu(ku)</w:t>
            </w:r>
            <w:r>
              <w:fldChar w:fldCharType="end"/>
            </w:r>
            <w:bookmarkEnd w:id="1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3" w:name="Teksti1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 xml:space="preserve">joka vuosi hankittava </w:t>
            </w:r>
            <w:r w:rsidR="00F946D0">
              <w:lastRenderedPageBreak/>
              <w:t>(ku)</w:t>
            </w:r>
            <w:r>
              <w:fldChar w:fldCharType="end"/>
            </w:r>
            <w:bookmarkEnd w:id="1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4" w:name="Teksti1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5" w:name="Teksti1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D0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6" w:name="Teksti1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kunto kohtalainen, käyttö hyvä(FYKE)</w:t>
            </w:r>
          </w:p>
          <w:p w:rsidR="00375B78" w:rsidRDefault="00F946D0" w:rsidP="00BE0C4C">
            <w:pPr>
              <w:spacing w:before="80" w:after="80" w:line="240" w:lineRule="auto"/>
            </w:pPr>
            <w:r>
              <w:t>muoviessut (ku)</w:t>
            </w:r>
          </w:p>
          <w:p w:rsidR="00151335" w:rsidRDefault="00375B78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mahdollinen (ts)</w:t>
            </w:r>
            <w:r w:rsidR="00151335">
              <w:fldChar w:fldCharType="end"/>
            </w:r>
            <w:bookmarkEnd w:id="1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8" w:rsidRDefault="00151335" w:rsidP="00BE0C4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7" w:name="Teksti1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>
              <w:t>3</w:t>
            </w:r>
            <w:r w:rsidR="00375B78">
              <w:t>(fyke)</w:t>
            </w:r>
          </w:p>
          <w:p w:rsidR="00151335" w:rsidRDefault="00375B78" w:rsidP="00BE0C4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3 (ts)</w:t>
            </w:r>
            <w:r w:rsidR="00151335">
              <w:fldChar w:fldCharType="end"/>
            </w:r>
            <w:bookmarkEnd w:id="1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8" w:name="Teksti1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>ostettu, mutta nyt huonoja(ku)</w:t>
            </w:r>
            <w:r>
              <w:fldChar w:fldCharType="end"/>
            </w:r>
            <w:bookmarkEnd w:id="1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8" w:rsidRDefault="00151335" w:rsidP="00F946D0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9" w:name="Teksti1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 xml:space="preserve">suojaesiliinojen uusinta </w:t>
            </w:r>
            <w:r w:rsidR="00F946D0">
              <w:t>(ku)</w:t>
            </w:r>
          </w:p>
          <w:p w:rsidR="00151335" w:rsidRDefault="00375B78" w:rsidP="00375B7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lisää kumihanskoja, suojalasit roiskeille(ts)</w:t>
            </w:r>
            <w:r w:rsidR="00151335">
              <w:fldChar w:fldCharType="end"/>
            </w:r>
            <w:bookmarkEnd w:id="1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30" w:name="Teksti1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rehtori</w:t>
            </w:r>
            <w:r>
              <w:fldChar w:fldCharType="end"/>
            </w:r>
            <w:bookmarkEnd w:id="1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1" w:name="Teksti1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216C5">
              <w:t>4/2014</w:t>
            </w:r>
            <w:r>
              <w:fldChar w:fldCharType="end"/>
            </w:r>
            <w:bookmarkEnd w:id="1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8" w:rsidRDefault="00151335" w:rsidP="00F946D0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2" w:name="Teksti1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>ei ole sammutuspulloa(ku)</w:t>
            </w:r>
            <w:r w:rsidR="009216C5">
              <w:t xml:space="preserve"> </w:t>
            </w:r>
          </w:p>
          <w:p w:rsidR="00151335" w:rsidRDefault="00375B78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mahdollinen (ts)</w:t>
            </w:r>
            <w:r w:rsidR="00151335">
              <w:fldChar w:fldCharType="end"/>
            </w:r>
            <w:bookmarkEnd w:id="1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8" w:rsidRDefault="00151335" w:rsidP="00F946D0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3" w:name="Teksti1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>3 (ku)</w:t>
            </w:r>
          </w:p>
          <w:p w:rsidR="00151335" w:rsidRDefault="00375B78" w:rsidP="00F946D0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2 (ts)</w:t>
            </w:r>
            <w:r w:rsidR="00151335">
              <w:fldChar w:fldCharType="end"/>
            </w:r>
            <w:bookmarkEnd w:id="1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4" w:name="Teksti1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8" w:rsidRDefault="00151335" w:rsidP="00F946D0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5" w:name="Teksti1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F946D0">
              <w:t>Pitäisi olla, vähintään peite(ku)</w:t>
            </w:r>
            <w:r w:rsidR="00375B78">
              <w:t>,</w:t>
            </w:r>
          </w:p>
          <w:p w:rsidR="00151335" w:rsidRDefault="009216C5" w:rsidP="009216C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 xml:space="preserve">varustetaan </w:t>
            </w:r>
            <w:r w:rsidR="00375B78">
              <w:t>ensiapu</w:t>
            </w:r>
            <w:r>
              <w:t>laatikko</w:t>
            </w:r>
            <w:r w:rsidR="00375B78">
              <w:t xml:space="preserve"> luokkaan (ts)</w:t>
            </w:r>
            <w:r w:rsidR="00151335">
              <w:fldChar w:fldCharType="end"/>
            </w:r>
            <w:bookmarkEnd w:id="1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6" w:name="Teksti1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7" w:name="Teksti1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Pr="00705C66" w:rsidRDefault="00151335" w:rsidP="005513E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lang w:val="sv-F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8" w:name="Teksti139"/>
            <w:r w:rsidRPr="00705C66">
              <w:rPr>
                <w:rFonts w:ascii="Arial" w:hAnsi="Arial" w:cs="Arial"/>
                <w:lang w:val="sv-FI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E0C4C" w:rsidRPr="00705C66">
              <w:rPr>
                <w:lang w:val="sv-FI"/>
              </w:rPr>
              <w:t>ok (FYKE)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5513E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9" w:name="Teksti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5513E0">
              <w:rPr>
                <w:rFonts w:ascii="Arial" w:hAnsi="Arial" w:cs="Arial"/>
              </w:rPr>
              <w:t> </w:t>
            </w:r>
            <w:r w:rsidR="005513E0">
              <w:rPr>
                <w:rFonts w:ascii="Arial" w:hAnsi="Arial" w:cs="Arial"/>
              </w:rPr>
              <w:t> </w:t>
            </w:r>
            <w:r w:rsidR="005513E0">
              <w:rPr>
                <w:rFonts w:ascii="Arial" w:hAnsi="Arial" w:cs="Arial"/>
              </w:rPr>
              <w:t> </w:t>
            </w:r>
            <w:r w:rsidR="005513E0">
              <w:rPr>
                <w:rFonts w:ascii="Arial" w:hAnsi="Arial" w:cs="Arial"/>
              </w:rPr>
              <w:t> </w:t>
            </w:r>
            <w:r w:rsidR="005513E0">
              <w:rPr>
                <w:rFonts w:ascii="Arial" w:hAnsi="Arial" w:cs="Arial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40" w:name="Teksti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1" w:name="Teksti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2" w:name="Teksti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3" w:name="Teksti1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F0" w:rsidRPr="00705C66" w:rsidRDefault="00151335" w:rsidP="00BE0C4C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 w:rsidRPr="00705C66">
              <w:rPr>
                <w:rFonts w:ascii="Arial" w:hAnsi="Arial" w:cs="Arial"/>
                <w:sz w:val="22"/>
                <w:szCs w:val="22"/>
                <w:lang w:val="sv-FI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 w:rsidRPr="00705C66">
              <w:rPr>
                <w:lang w:val="sv-FI"/>
              </w:rPr>
              <w:t>ok (FYKE)</w:t>
            </w:r>
          </w:p>
          <w:p w:rsidR="00151335" w:rsidRPr="00705C66" w:rsidRDefault="00151335" w:rsidP="005513E0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  <w:lang w:val="sv-FI"/>
              </w:rPr>
            </w:pPr>
            <w:r>
              <w:fldChar w:fldCharType="end"/>
            </w:r>
            <w:bookmarkEnd w:id="1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5513E0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513E0">
              <w:rPr>
                <w:rFonts w:ascii="Arial" w:hAnsi="Arial" w:cs="Arial"/>
                <w:sz w:val="22"/>
                <w:szCs w:val="22"/>
              </w:rPr>
              <w:t> </w:t>
            </w:r>
            <w:r w:rsidR="005513E0">
              <w:rPr>
                <w:rFonts w:ascii="Arial" w:hAnsi="Arial" w:cs="Arial"/>
                <w:sz w:val="22"/>
                <w:szCs w:val="22"/>
              </w:rPr>
              <w:t> </w:t>
            </w:r>
            <w:r w:rsidR="005513E0">
              <w:rPr>
                <w:rFonts w:ascii="Arial" w:hAnsi="Arial" w:cs="Arial"/>
                <w:sz w:val="22"/>
                <w:szCs w:val="22"/>
              </w:rPr>
              <w:t> </w:t>
            </w:r>
            <w:r w:rsidR="005513E0">
              <w:rPr>
                <w:rFonts w:ascii="Arial" w:hAnsi="Arial" w:cs="Arial"/>
                <w:sz w:val="22"/>
                <w:szCs w:val="22"/>
              </w:rPr>
              <w:t> </w:t>
            </w:r>
            <w:r w:rsidR="005513E0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7" w:name="Teksti1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8" w:name="Teksti1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9" w:name="Teksti1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B0" w:rsidRPr="00F0099C" w:rsidRDefault="00151335" w:rsidP="00BE0C4C">
            <w:pPr>
              <w:tabs>
                <w:tab w:val="left" w:pos="4077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50" w:name="Teksti151"/>
            <w:r w:rsidRPr="00F0099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 w:rsidRPr="00F0099C">
              <w:t>ok (FYKE)</w:t>
            </w:r>
          </w:p>
          <w:p w:rsidR="00151335" w:rsidRPr="00F0099C" w:rsidRDefault="00E70EB0" w:rsidP="00BE0C4C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t>-</w:t>
            </w:r>
            <w:proofErr w:type="gramEnd"/>
            <w:r>
              <w:t>poistumistie ahdas</w:t>
            </w:r>
            <w:r w:rsidR="005513E0">
              <w:t xml:space="preserve"> </w:t>
            </w:r>
            <w:r>
              <w:t>(</w:t>
            </w:r>
            <w:proofErr w:type="spellStart"/>
            <w:r>
              <w:t>ku</w:t>
            </w:r>
            <w:proofErr w:type="spellEnd"/>
            <w:r>
              <w:t>)</w:t>
            </w:r>
            <w:r w:rsidR="00151335">
              <w:fldChar w:fldCharType="end"/>
            </w:r>
            <w:bookmarkEnd w:id="1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B0" w:rsidRDefault="00151335" w:rsidP="004C54F0">
            <w:pPr>
              <w:tabs>
                <w:tab w:val="left" w:pos="4077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1" w:name="Teksti1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</w:p>
          <w:p w:rsidR="00151335" w:rsidRDefault="00E70EB0" w:rsidP="004C54F0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2(ku)</w:t>
            </w:r>
            <w:r w:rsidR="00151335">
              <w:fldChar w:fldCharType="end"/>
            </w:r>
            <w:bookmarkEnd w:id="1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2" w:name="Teksti1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3" w:name="Teksti1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4" w:name="Teksti1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5" w:name="Teksti1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F0" w:rsidRPr="00705C66" w:rsidRDefault="00151335" w:rsidP="00BE0C4C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lang w:val="sv-FI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6" w:name="Teksti157"/>
            <w:r w:rsidRPr="00705C66">
              <w:rPr>
                <w:rFonts w:ascii="Arial" w:hAnsi="Arial" w:cs="Arial"/>
                <w:sz w:val="22"/>
                <w:lang w:val="sv-FI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0C4C" w:rsidRPr="00705C66">
              <w:rPr>
                <w:lang w:val="sv-FI"/>
              </w:rPr>
              <w:t>ok(FYKE)</w:t>
            </w:r>
          </w:p>
          <w:p w:rsidR="00151335" w:rsidRPr="00705C66" w:rsidRDefault="00151335" w:rsidP="00EF182B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lang w:val="sv-FI"/>
              </w:rPr>
            </w:pPr>
            <w:r>
              <w:fldChar w:fldCharType="end"/>
            </w:r>
            <w:bookmarkEnd w:id="1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7" w:name="Teksti15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C54F0" w:rsidRPr="004C54F0">
              <w:t>2 (t</w:t>
            </w:r>
            <w:r w:rsidR="009216C5">
              <w:t>n</w:t>
            </w:r>
            <w:r w:rsidR="004C54F0" w:rsidRPr="004C54F0">
              <w:t>)</w:t>
            </w:r>
            <w:r>
              <w:fldChar w:fldCharType="end"/>
            </w:r>
            <w:bookmarkEnd w:id="1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8" w:name="Teksti15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9" w:name="Teksti1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60" w:name="Teksti16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1" w:name="Teksti16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2" w:name="Teksti16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3" w:name="Teksti164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4" w:name="Teksti16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5" w:name="Teksti16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6" w:name="Teksti16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7" w:name="Teksti16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D6" w:rsidRDefault="00151335" w:rsidP="004C54F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8" w:name="Teksti1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54F0" w:rsidRPr="004C54F0">
              <w:t>v/v (t</w:t>
            </w:r>
            <w:r w:rsidR="009216C5">
              <w:t>n</w:t>
            </w:r>
            <w:r w:rsidR="004C54F0" w:rsidRPr="004C54F0">
              <w:t>)</w:t>
            </w:r>
          </w:p>
          <w:p w:rsidR="00151335" w:rsidRDefault="00FE1BD6" w:rsidP="004C54F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t>vähäinen (ko)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D6" w:rsidRDefault="00151335" w:rsidP="004C54F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9" w:name="Teksti1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C54F0" w:rsidRPr="004C54F0">
              <w:t>2 (t</w:t>
            </w:r>
            <w:r w:rsidR="009216C5">
              <w:t>n</w:t>
            </w:r>
            <w:r w:rsidR="004C54F0" w:rsidRPr="004C54F0">
              <w:t>)</w:t>
            </w:r>
          </w:p>
          <w:p w:rsidR="00151335" w:rsidRDefault="00FE1BD6" w:rsidP="004C54F0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t>2 (ko)</w:t>
            </w:r>
            <w:r w:rsidR="001513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70" w:name="Teksti1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EF182B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1" w:name="Teksti1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182B">
              <w:t>Henkilökohtainen hygienia / käsien pesu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EF182B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2" w:name="Teksti1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182B">
              <w:t xml:space="preserve">opettaja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3" w:name="Teksti1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D6" w:rsidRDefault="00151335" w:rsidP="004C54F0">
            <w:pPr>
              <w:tabs>
                <w:tab w:val="left" w:pos="4077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4" w:name="Teksti1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C54F0">
              <w:rPr>
                <w:rFonts w:ascii="Arial" w:hAnsi="Arial" w:cs="Arial"/>
                <w:sz w:val="22"/>
                <w:szCs w:val="22"/>
              </w:rPr>
              <w:t> </w:t>
            </w:r>
            <w:r w:rsidR="004C54F0">
              <w:rPr>
                <w:rFonts w:ascii="Arial" w:hAnsi="Arial" w:cs="Arial"/>
                <w:sz w:val="22"/>
                <w:szCs w:val="22"/>
              </w:rPr>
              <w:t> </w:t>
            </w:r>
            <w:r w:rsidR="004C54F0">
              <w:rPr>
                <w:rFonts w:ascii="Arial" w:hAnsi="Arial" w:cs="Arial"/>
                <w:sz w:val="22"/>
                <w:szCs w:val="22"/>
              </w:rPr>
              <w:t> </w:t>
            </w:r>
            <w:r w:rsidR="004C54F0">
              <w:rPr>
                <w:rFonts w:ascii="Arial" w:hAnsi="Arial" w:cs="Arial"/>
                <w:sz w:val="22"/>
                <w:szCs w:val="22"/>
              </w:rPr>
              <w:t> </w:t>
            </w:r>
          </w:p>
          <w:p w:rsidR="00151335" w:rsidRDefault="00FE1BD6" w:rsidP="004C54F0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t>vähäinen (ko)</w:t>
            </w:r>
            <w:r w:rsidR="00151335">
              <w:fldChar w:fldCharType="end"/>
            </w:r>
            <w:bookmarkEnd w:id="1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EF182B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5" w:name="Teksti1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E1BD6">
              <w:t>2 (ko)</w:t>
            </w:r>
            <w:r>
              <w:fldChar w:fldCharType="end"/>
            </w:r>
            <w:bookmarkEnd w:id="1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6" w:name="Teksti1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7" w:name="Teksti1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8" w:name="Teksti1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9" w:name="Teksti1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F0" w:rsidRDefault="00151335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80" w:name="Teksti18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E0C4C">
              <w:t>kemikaali jäteastioista tarvittaisiin lisää (FYKE)</w:t>
            </w:r>
          </w:p>
          <w:p w:rsidR="000B59B8" w:rsidRPr="00F0099C" w:rsidRDefault="004C54F0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 w:rsidRPr="00F0099C">
              <w:t>H/H (t</w:t>
            </w:r>
            <w:r w:rsidR="009216C5" w:rsidRPr="00F0099C">
              <w:t>n</w:t>
            </w:r>
            <w:r w:rsidRPr="00F0099C">
              <w:t>)</w:t>
            </w:r>
          </w:p>
          <w:p w:rsidR="000B59B8" w:rsidRPr="00F0099C" w:rsidRDefault="00EF182B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t>H/H</w:t>
            </w:r>
            <w:r w:rsidR="000B59B8" w:rsidRPr="00F0099C">
              <w:t xml:space="preserve"> (t</w:t>
            </w:r>
            <w:r>
              <w:t>n</w:t>
            </w:r>
            <w:r w:rsidR="000B59B8" w:rsidRPr="00F0099C">
              <w:t>)</w:t>
            </w:r>
          </w:p>
          <w:p w:rsidR="00297692" w:rsidRPr="00F0099C" w:rsidRDefault="00EF182B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t xml:space="preserve">H/H </w:t>
            </w:r>
            <w:r w:rsidR="000B59B8" w:rsidRPr="00F0099C">
              <w:t>(t</w:t>
            </w:r>
            <w:r>
              <w:t>n</w:t>
            </w:r>
            <w:r w:rsidR="000B59B8" w:rsidRPr="00F0099C">
              <w:t>)</w:t>
            </w:r>
          </w:p>
          <w:p w:rsidR="00E70EB0" w:rsidRDefault="00297692" w:rsidP="00297692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proofErr w:type="gramStart"/>
            <w:r>
              <w:t>-</w:t>
            </w:r>
            <w:proofErr w:type="gramEnd"/>
            <w:r>
              <w:t>pöytien johtokoteloiden teräväreunaiset aukeavat luukut (eivät pysy kiinni)(atk)</w:t>
            </w:r>
          </w:p>
          <w:p w:rsidR="00FE1BD6" w:rsidRDefault="00E70EB0" w:rsidP="00E70EB0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t>-ahdas, pulpetteja paljon, isoja (ku)</w:t>
            </w:r>
          </w:p>
          <w:p w:rsidR="00151335" w:rsidRPr="00297692" w:rsidRDefault="00FE1BD6" w:rsidP="00E70EB0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t>- merkityksetön (ko)</w:t>
            </w:r>
            <w:r w:rsidR="00151335">
              <w:rPr>
                <w:sz w:val="24"/>
              </w:rPr>
              <w:fldChar w:fldCharType="end"/>
            </w:r>
            <w:bookmarkEnd w:id="1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4F0" w:rsidRPr="00705C66" w:rsidRDefault="00151335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1" w:name="Teksti182"/>
            <w:r w:rsidRPr="00705C66">
              <w:rPr>
                <w:b/>
                <w:bCs/>
                <w:lang w:val="sv-FI"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E0C4C" w:rsidRPr="00705C66">
              <w:rPr>
                <w:lang w:val="sv-FI"/>
              </w:rPr>
              <w:t>2-3</w:t>
            </w:r>
            <w:r w:rsidR="004C54F0" w:rsidRPr="00705C66">
              <w:rPr>
                <w:lang w:val="sv-FI"/>
              </w:rPr>
              <w:t xml:space="preserve"> (t</w:t>
            </w:r>
            <w:r w:rsidR="009216C5" w:rsidRPr="005B1783">
              <w:rPr>
                <w:lang w:val="sv-FI"/>
              </w:rPr>
              <w:t>n</w:t>
            </w:r>
            <w:r w:rsidR="004C54F0" w:rsidRPr="00705C66">
              <w:rPr>
                <w:lang w:val="sv-FI"/>
              </w:rPr>
              <w:t>)</w:t>
            </w:r>
          </w:p>
          <w:p w:rsidR="00EF182B" w:rsidRPr="00F0099C" w:rsidRDefault="00EF182B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</w:p>
          <w:p w:rsidR="000B59B8" w:rsidRPr="00705C66" w:rsidRDefault="00EF182B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  <w:r w:rsidRPr="00F0099C">
              <w:rPr>
                <w:lang w:val="sv-FI"/>
              </w:rPr>
              <w:t xml:space="preserve">1 </w:t>
            </w:r>
            <w:r w:rsidR="004C54F0" w:rsidRPr="00705C66">
              <w:rPr>
                <w:lang w:val="sv-FI"/>
              </w:rPr>
              <w:t>(</w:t>
            </w:r>
            <w:proofErr w:type="spellStart"/>
            <w:r w:rsidR="004C54F0" w:rsidRPr="00705C66">
              <w:rPr>
                <w:lang w:val="sv-FI"/>
              </w:rPr>
              <w:t>t</w:t>
            </w:r>
            <w:r w:rsidR="009216C5" w:rsidRPr="005B1783">
              <w:rPr>
                <w:lang w:val="sv-FI"/>
              </w:rPr>
              <w:t>n</w:t>
            </w:r>
            <w:proofErr w:type="spellEnd"/>
            <w:r w:rsidR="004C54F0" w:rsidRPr="00705C66">
              <w:rPr>
                <w:lang w:val="sv-FI"/>
              </w:rPr>
              <w:t>)</w:t>
            </w:r>
          </w:p>
          <w:p w:rsidR="000B59B8" w:rsidRPr="00705C66" w:rsidRDefault="00EF182B" w:rsidP="00BE0C4C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  <w:r w:rsidRPr="00F0099C">
              <w:rPr>
                <w:lang w:val="sv-FI"/>
              </w:rPr>
              <w:t>1</w:t>
            </w:r>
            <w:r w:rsidR="000B59B8" w:rsidRPr="00705C66">
              <w:rPr>
                <w:lang w:val="sv-FI"/>
              </w:rPr>
              <w:t xml:space="preserve"> (</w:t>
            </w:r>
            <w:proofErr w:type="spellStart"/>
            <w:r w:rsidR="000B59B8" w:rsidRPr="00705C66">
              <w:rPr>
                <w:lang w:val="sv-FI"/>
              </w:rPr>
              <w:t>t</w:t>
            </w:r>
            <w:r w:rsidR="009216C5" w:rsidRPr="005B1783">
              <w:rPr>
                <w:lang w:val="sv-FI"/>
              </w:rPr>
              <w:t>n</w:t>
            </w:r>
            <w:proofErr w:type="spellEnd"/>
            <w:r w:rsidR="000B59B8" w:rsidRPr="00705C66">
              <w:rPr>
                <w:lang w:val="sv-FI"/>
              </w:rPr>
              <w:t>)</w:t>
            </w:r>
          </w:p>
          <w:p w:rsidR="00297692" w:rsidRPr="00705C66" w:rsidRDefault="00EF182B" w:rsidP="000B59B8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  <w:r w:rsidRPr="00F0099C">
              <w:rPr>
                <w:lang w:val="sv-FI"/>
              </w:rPr>
              <w:t>1</w:t>
            </w:r>
            <w:r w:rsidR="000B59B8" w:rsidRPr="00705C66">
              <w:rPr>
                <w:lang w:val="sv-FI"/>
              </w:rPr>
              <w:t xml:space="preserve"> (</w:t>
            </w:r>
            <w:proofErr w:type="spellStart"/>
            <w:r w:rsidR="000B59B8" w:rsidRPr="00705C66">
              <w:rPr>
                <w:lang w:val="sv-FI"/>
              </w:rPr>
              <w:t>t</w:t>
            </w:r>
            <w:r w:rsidR="009216C5" w:rsidRPr="005B1783">
              <w:rPr>
                <w:lang w:val="sv-FI"/>
              </w:rPr>
              <w:t>n</w:t>
            </w:r>
            <w:proofErr w:type="spellEnd"/>
            <w:r w:rsidR="000B59B8" w:rsidRPr="00705C66">
              <w:rPr>
                <w:lang w:val="sv-FI"/>
              </w:rPr>
              <w:t>)</w:t>
            </w:r>
          </w:p>
          <w:p w:rsidR="00E70EB0" w:rsidRPr="00705C66" w:rsidRDefault="00297692" w:rsidP="00E70EB0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lang w:val="sv-FI"/>
              </w:rPr>
            </w:pPr>
            <w:r w:rsidRPr="00705C66">
              <w:rPr>
                <w:lang w:val="sv-FI"/>
              </w:rPr>
              <w:t>2 (atk)</w:t>
            </w:r>
          </w:p>
          <w:p w:rsidR="00FE1BD6" w:rsidRDefault="00E70EB0" w:rsidP="00E70EB0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t>3 (ku)</w:t>
            </w:r>
          </w:p>
          <w:p w:rsidR="00151335" w:rsidRPr="00297692" w:rsidRDefault="00FE1BD6" w:rsidP="00E70EB0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  <w:lang w:val="en-US"/>
              </w:rPr>
            </w:pPr>
            <w:r>
              <w:t>1 (ko)</w:t>
            </w:r>
            <w:r w:rsidR="00151335"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216C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2" w:name="Teksti18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B59B8">
              <w:t>siivous (t</w:t>
            </w:r>
            <w:r w:rsidR="009216C5">
              <w:t>n</w:t>
            </w:r>
            <w:r w:rsidR="000B59B8">
              <w:t>)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2B" w:rsidRDefault="00151335" w:rsidP="009216C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3" w:name="Teksti18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B59B8">
              <w:t>pölyä ilmassa ja lattialla yms. kohdepoistot</w:t>
            </w:r>
            <w:r w:rsidR="00EF182B">
              <w:t xml:space="preserve"> laitettu </w:t>
            </w:r>
            <w:r w:rsidR="000B59B8">
              <w:t xml:space="preserve"> kuntoon. (t</w:t>
            </w:r>
            <w:r w:rsidR="009216C5">
              <w:t>n</w:t>
            </w:r>
            <w:r w:rsidR="000B59B8">
              <w:t>)</w:t>
            </w:r>
          </w:p>
          <w:p w:rsidR="00151335" w:rsidRDefault="00EF182B" w:rsidP="00EF182B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t>Uusi, sopiva paikka levykärrylle</w:t>
            </w:r>
            <w:r w:rsidR="00151335"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2B" w:rsidRDefault="00151335" w:rsidP="00EF182B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4" w:name="Teksti18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EF182B">
              <w:t>Servica</w:t>
            </w:r>
          </w:p>
          <w:p w:rsidR="00EF182B" w:rsidRDefault="00EF182B" w:rsidP="00EF182B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</w:p>
          <w:p w:rsidR="00EF182B" w:rsidRDefault="00EF182B" w:rsidP="00EF182B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</w:p>
          <w:p w:rsidR="00151335" w:rsidRDefault="00EF182B" w:rsidP="00EF182B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t>Opettaja</w:t>
            </w:r>
            <w:r w:rsidR="00151335">
              <w:rPr>
                <w:sz w:val="24"/>
              </w:rPr>
              <w:fldChar w:fldCharType="end"/>
            </w:r>
            <w:bookmarkEnd w:id="1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2B" w:rsidRDefault="00151335" w:rsidP="00EF182B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5" w:name="Teksti18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EF182B">
              <w:t>3</w:t>
            </w:r>
            <w:r w:rsidR="009216C5">
              <w:t>/2014</w:t>
            </w:r>
          </w:p>
          <w:p w:rsidR="00EF182B" w:rsidRDefault="00EF182B" w:rsidP="00EF182B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</w:pPr>
          </w:p>
          <w:p w:rsidR="00151335" w:rsidRDefault="00EF182B" w:rsidP="00EF182B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t>6/2014</w:t>
            </w:r>
            <w:r w:rsidR="00151335">
              <w:fldChar w:fldCharType="end"/>
            </w:r>
            <w:bookmarkEnd w:id="1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6" w:name="Teksti18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0B59B8">
              <w:t>H/</w:t>
            </w:r>
            <w:r w:rsidR="00EF182B">
              <w:t>H</w:t>
            </w:r>
            <w:r w:rsidR="000B59B8">
              <w:t xml:space="preserve"> (t</w:t>
            </w:r>
            <w:r w:rsidR="009216C5">
              <w:t>n</w:t>
            </w:r>
            <w:r w:rsidR="000B59B8">
              <w:t>)</w:t>
            </w:r>
          </w:p>
          <w:p w:rsidR="00E70EB0" w:rsidRDefault="00297692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 w:rsidRPr="00297692">
              <w:t>tv-laite pään korkeudell</w:t>
            </w:r>
            <w:r>
              <w:t>a</w:t>
            </w:r>
            <w:r w:rsidRPr="00297692">
              <w:t xml:space="preserve"> (atk)</w:t>
            </w:r>
          </w:p>
          <w:p w:rsidR="00375B78" w:rsidRDefault="00E70EB0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t>-ahtaat (ku)</w:t>
            </w:r>
          </w:p>
          <w:p w:rsidR="00FE1BD6" w:rsidRDefault="00375B78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t>-todennäköinen (ts)</w:t>
            </w:r>
          </w:p>
          <w:p w:rsidR="00151335" w:rsidRDefault="00FE1BD6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 w:rsidRPr="00FE1BD6">
              <w:t>- merkityksetön (ko)</w:t>
            </w:r>
            <w:r w:rsidR="00151335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Pr="00705C66" w:rsidRDefault="00151335" w:rsidP="000B59B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lang w:val="sv-FI"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7" w:name="Teksti188"/>
            <w:r w:rsidRPr="00705C66">
              <w:rPr>
                <w:rFonts w:ascii="Arial" w:hAnsi="Arial" w:cs="Arial"/>
                <w:b/>
                <w:bCs/>
                <w:lang w:val="sv-FI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EF182B">
              <w:t>1</w:t>
            </w:r>
            <w:r w:rsidR="000B59B8" w:rsidRPr="00705C66">
              <w:rPr>
                <w:lang w:val="sv-FI"/>
              </w:rPr>
              <w:t xml:space="preserve"> (t</w:t>
            </w:r>
            <w:r w:rsidR="009216C5">
              <w:t>n</w:t>
            </w:r>
            <w:r w:rsidR="000B59B8" w:rsidRPr="00705C66">
              <w:rPr>
                <w:lang w:val="sv-FI"/>
              </w:rPr>
              <w:t>)</w:t>
            </w:r>
          </w:p>
          <w:p w:rsidR="00E70EB0" w:rsidRPr="00705C66" w:rsidRDefault="00297692" w:rsidP="000B59B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lang w:val="sv-FI"/>
              </w:rPr>
            </w:pPr>
            <w:r w:rsidRPr="00705C66">
              <w:rPr>
                <w:lang w:val="sv-FI"/>
              </w:rPr>
              <w:t>4 (atk)</w:t>
            </w:r>
          </w:p>
          <w:p w:rsidR="00FE1BD6" w:rsidRPr="00705C66" w:rsidRDefault="00E70EB0" w:rsidP="000B59B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lang w:val="sv-FI"/>
              </w:rPr>
            </w:pPr>
            <w:r w:rsidRPr="00705C66">
              <w:rPr>
                <w:lang w:val="sv-FI"/>
              </w:rPr>
              <w:t>3 (ku)</w:t>
            </w:r>
          </w:p>
          <w:p w:rsidR="00151335" w:rsidRPr="00705C66" w:rsidRDefault="00FE1BD6" w:rsidP="000B59B8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  <w:lang w:val="sv-FI"/>
              </w:rPr>
            </w:pPr>
            <w:r w:rsidRPr="00705C66">
              <w:rPr>
                <w:lang w:val="sv-FI"/>
              </w:rPr>
              <w:t>1 (ko)</w:t>
            </w:r>
            <w:r w:rsidR="00151335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8" w:name="Teksti18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297692">
              <w:t>käännetty eripäin (atk)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2B" w:rsidRDefault="00151335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9" w:name="Teksti190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EF182B">
              <w:t>purunpoistolehkut poistettu lattioilta</w:t>
            </w:r>
          </w:p>
          <w:p w:rsidR="00375B78" w:rsidRDefault="00297692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t>poistettava(atk)</w:t>
            </w:r>
          </w:p>
          <w:p w:rsidR="00151335" w:rsidRDefault="00375B78" w:rsidP="00297692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t>tv ja videonauhuri poistettava(ts)</w:t>
            </w:r>
            <w:r w:rsidR="00151335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EF182B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90" w:name="Teksti191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EF182B">
              <w:t xml:space="preserve">Servica 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EF182B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1" w:name="Teksti19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EF182B">
              <w:t>2/2014</w:t>
            </w:r>
            <w:r>
              <w:fldChar w:fldCharType="end"/>
            </w:r>
            <w:bookmarkEnd w:id="1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2" w:name="Teksti1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3" w:name="Teksti1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4" w:name="Teksti1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5" w:name="Teksti1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</w:p>
          <w:p w:rsidR="00FE1BD6" w:rsidRDefault="00FE1BD6" w:rsidP="000B59B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</w:pPr>
            <w:r w:rsidRPr="00FE1BD6">
              <w:t>- merkityksetön (ko)</w:t>
            </w:r>
          </w:p>
          <w:p w:rsidR="00151335" w:rsidRDefault="00151335" w:rsidP="000B59B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D6" w:rsidRDefault="00151335" w:rsidP="000B59B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</w:p>
          <w:p w:rsidR="00151335" w:rsidRDefault="00FE1BD6" w:rsidP="000B59B8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1 (ko)</w:t>
            </w:r>
            <w:r w:rsidR="00151335"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B59B8">
              <w:t>H/</w:t>
            </w:r>
            <w:r w:rsidR="00CE1A87">
              <w:t>H</w:t>
            </w:r>
            <w:r w:rsidR="000B59B8">
              <w:t xml:space="preserve"> (t</w:t>
            </w:r>
            <w:r w:rsidR="00EF182B">
              <w:t>n</w:t>
            </w:r>
            <w:r w:rsidR="000B59B8">
              <w:t>)</w:t>
            </w:r>
          </w:p>
          <w:p w:rsidR="00FE1BD6" w:rsidRDefault="00FE1BD6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 w:rsidRPr="00FE1BD6">
              <w:t>- merkityksetön (ko)</w:t>
            </w:r>
          </w:p>
          <w:p w:rsidR="00151335" w:rsidRDefault="00297692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 w:rsidRPr="00297692">
              <w:t>irronneita pyöriä (atk)</w:t>
            </w:r>
            <w:r w:rsidR="00151335"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>1</w:t>
            </w:r>
            <w:r w:rsidR="000B59B8">
              <w:t xml:space="preserve"> (t</w:t>
            </w:r>
            <w:r w:rsidR="00EF182B">
              <w:t>n</w:t>
            </w:r>
            <w:r w:rsidR="000B59B8">
              <w:t>)</w:t>
            </w:r>
          </w:p>
          <w:p w:rsidR="00FE1BD6" w:rsidRDefault="00297692" w:rsidP="00FE1BD6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t>3 (atk)</w:t>
            </w:r>
          </w:p>
          <w:p w:rsidR="00151335" w:rsidRDefault="00FE1BD6" w:rsidP="00FE1BD6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1 (ko)</w:t>
            </w:r>
            <w:r w:rsidR="00151335"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B59B8">
              <w:t>lisätty istuimia (t</w:t>
            </w:r>
            <w:r w:rsidR="009216C5">
              <w:t>n</w:t>
            </w:r>
            <w:r w:rsidR="000B59B8">
              <w:t>)</w:t>
            </w:r>
          </w:p>
          <w:p w:rsidR="00151335" w:rsidRDefault="00297692" w:rsidP="00297692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siirretty syrjään (atk)</w:t>
            </w:r>
            <w:r w:rsidR="00151335"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692" w:rsidRDefault="00151335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B59B8">
              <w:t xml:space="preserve">uusittava </w:t>
            </w:r>
            <w:r w:rsidR="00CE1A87">
              <w:t xml:space="preserve">työtuoli </w:t>
            </w:r>
            <w:r w:rsidR="000B59B8">
              <w:t>(t</w:t>
            </w:r>
            <w:r w:rsidR="009216C5">
              <w:t>n</w:t>
            </w:r>
            <w:r w:rsidR="000B59B8">
              <w:t>)</w:t>
            </w:r>
          </w:p>
          <w:p w:rsidR="00151335" w:rsidRDefault="00297692" w:rsidP="000B59B8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korjattava/uusittava (atk)</w:t>
            </w:r>
            <w:r w:rsidR="00151335"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CE1A8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>rehtori/ opettaja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CE1A8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CE1A87">
              <w:t>8/2014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>
              <w:t>FYKE2-luokan dokumenttikamerassa kosketushäiriö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E0C4C">
              <w:t>1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0C4C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E0C4C" w:rsidRPr="00BE0C4C">
              <w:t xml:space="preserve"> FYKE1-luokassa opettaja istuu dokumenttikameraa käyttäessään selin/sivuttain oppilaisiin/kankaaseen.</w:t>
            </w:r>
            <w:r w:rsidR="00696518">
              <w:t xml:space="preserve"> Täytyy kääntyillä paljon.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2C4D3D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C4D3D"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75AFA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75AFA">
              <w:t>savet, pahvit (ku)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75AFA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75AFA">
              <w:t>1 (ku)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75AFA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75AFA">
              <w:t>kärryt luokassa</w:t>
            </w:r>
            <w:r w:rsidR="00D76FA0">
              <w:t xml:space="preserve"> </w:t>
            </w:r>
            <w:r w:rsidR="00A75AFA">
              <w:t>(ku)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D76FA0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D76FA0">
              <w:t>Nostot yhteistyössä oppilaiden kanssa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  <w:sz w:val="22"/>
              </w:rPr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86596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M/K(t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1A8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 xml:space="preserve">2 </w:t>
            </w:r>
            <w:r w:rsidR="009849A7">
              <w:t>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1A8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>opetusohjelman rytmittäminen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1A8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>opettaja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1A8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1A87">
              <w:t>8/2014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D3352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D33523">
              <w:t>M</w:t>
            </w:r>
            <w:r w:rsidR="009849A7">
              <w:t>/H 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D3352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D33523">
              <w:t>3</w:t>
            </w:r>
            <w:r w:rsidR="00CE1A87">
              <w:t xml:space="preserve"> </w:t>
            </w:r>
            <w:r w:rsidR="009849A7">
              <w:t>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D3352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D33523">
              <w:t>opetushenkilöstöstä perehdytetään toinen, joka pystyy auttamaan tarvittaaessa luokassa / sijaisjärjestelyissä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6525EF">
              <w:t>opettaja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25EF">
              <w:t>6/2015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A7" w:rsidRDefault="00151335" w:rsidP="00696518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kyllä (FYKE)</w:t>
            </w:r>
          </w:p>
          <w:p w:rsidR="00144B9D" w:rsidRDefault="006525EF" w:rsidP="00696518">
            <w:pPr>
              <w:spacing w:before="80" w:after="80" w:line="240" w:lineRule="auto"/>
            </w:pPr>
            <w:r>
              <w:t>T</w:t>
            </w:r>
            <w:r w:rsidR="009849A7">
              <w:t>/V (t</w:t>
            </w:r>
            <w:r w:rsidR="00B86596">
              <w:t>n</w:t>
            </w:r>
            <w:r w:rsidR="009849A7">
              <w:t>)</w:t>
            </w:r>
          </w:p>
          <w:p w:rsidR="00151335" w:rsidRDefault="00144B9D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merkittävä (ko)</w:t>
            </w:r>
            <w:r w:rsidR="00151335"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A7" w:rsidRDefault="00151335" w:rsidP="00696518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3</w:t>
            </w:r>
            <w:r w:rsidR="009849A7">
              <w:t>(FYKE)</w:t>
            </w:r>
          </w:p>
          <w:p w:rsidR="00144B9D" w:rsidRDefault="006525EF" w:rsidP="00696518">
            <w:pPr>
              <w:spacing w:before="80" w:after="80" w:line="240" w:lineRule="auto"/>
            </w:pPr>
            <w:r>
              <w:t>3</w:t>
            </w:r>
            <w:r w:rsidR="009849A7">
              <w:t xml:space="preserve"> (t</w:t>
            </w:r>
            <w:r w:rsidR="00B86596">
              <w:t>n</w:t>
            </w:r>
            <w:r w:rsidR="009849A7">
              <w:t>)</w:t>
            </w:r>
          </w:p>
          <w:p w:rsidR="00151335" w:rsidRDefault="00144B9D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4 (ko)</w:t>
            </w:r>
            <w:r w:rsidR="00151335"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t xml:space="preserve">Työn rytmittäminen ja oppilastöiden suunnittelu siten, että useita valvontaa vaativia koneita ei ole yhtä aikaa käytössä 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 w:rsidR="006525EF">
              <w:rPr>
                <w:rFonts w:ascii="Arial" w:hAnsi="Arial" w:cs="Arial"/>
                <w:sz w:val="22"/>
              </w:rPr>
              <w:t> 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86596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M/V 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86596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2 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t xml:space="preserve">oppilaiden motivointi 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t>koko opettajakunta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B78" w:rsidRDefault="00151335" w:rsidP="009849A7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M/V (t</w:t>
            </w:r>
            <w:r w:rsidR="00B86596">
              <w:t>n</w:t>
            </w:r>
            <w:r w:rsidR="009849A7">
              <w:t>)</w:t>
            </w:r>
          </w:p>
          <w:p w:rsidR="00144B9D" w:rsidRDefault="00375B78" w:rsidP="009849A7">
            <w:pPr>
              <w:spacing w:before="80" w:after="80" w:line="240" w:lineRule="auto"/>
            </w:pPr>
            <w:r>
              <w:t>mahdollinen (ts)</w:t>
            </w:r>
          </w:p>
          <w:p w:rsidR="00151335" w:rsidRDefault="00144B9D" w:rsidP="009849A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kohtalainen(ko)</w:t>
            </w:r>
            <w:r w:rsidR="00151335"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B78" w:rsidRDefault="00151335" w:rsidP="009849A7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2 (t</w:t>
            </w:r>
            <w:r w:rsidR="00B86596">
              <w:t>n</w:t>
            </w:r>
            <w:r w:rsidR="009849A7">
              <w:t>)</w:t>
            </w:r>
          </w:p>
          <w:p w:rsidR="00144B9D" w:rsidRDefault="00375B78" w:rsidP="009849A7">
            <w:pPr>
              <w:spacing w:before="80" w:after="80" w:line="240" w:lineRule="auto"/>
            </w:pPr>
            <w:r>
              <w:t>3 (ts)</w:t>
            </w:r>
          </w:p>
          <w:p w:rsidR="00151335" w:rsidRDefault="00144B9D" w:rsidP="009849A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3 (ko)</w:t>
            </w:r>
            <w:r w:rsidR="00151335"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6525EF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525EF">
              <w:t xml:space="preserve">ajoittain oppilaiden töiden 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86596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T/V 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86596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849A7">
              <w:t>3 (t</w:t>
            </w:r>
            <w:r w:rsidR="00B86596">
              <w:t>n</w:t>
            </w:r>
            <w:r w:rsidR="009849A7">
              <w:t>)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osallistuminen oman ainejärjestön/ pedagogiseen koulutukseen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6/2015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Sähköisku ja sen aiheuttamat 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(FYKE)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2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merkityksetön (ko)</w:t>
            </w:r>
            <w:r w:rsidR="00151335"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AAC" w:rsidRPr="00993AAC" w:rsidRDefault="00151335" w:rsidP="00993AAC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93AAC" w:rsidRPr="00993AAC">
              <w:t xml:space="preserve"> (FYKE)</w:t>
            </w:r>
          </w:p>
          <w:p w:rsidR="00200D0B" w:rsidRDefault="00993AAC" w:rsidP="00993AAC">
            <w:pPr>
              <w:spacing w:before="80" w:after="80" w:line="240" w:lineRule="auto"/>
            </w:pPr>
            <w:r w:rsidRPr="00993AAC">
              <w:t>3 (t</w:t>
            </w:r>
            <w:r w:rsidR="005B1783">
              <w:t>n</w:t>
            </w:r>
            <w:r w:rsidRPr="00993AAC">
              <w:t>)</w:t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lastRenderedPageBreak/>
              <w:t>1 (ko)</w:t>
            </w:r>
            <w:r w:rsidR="00151335"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rPr>
                <w:rFonts w:ascii="Arial" w:hAnsi="Arial" w:cs="Arial"/>
                <w:sz w:val="22"/>
              </w:rPr>
              <w:t> </w:t>
            </w:r>
            <w:r w:rsidR="00BE39B3">
              <w:rPr>
                <w:rFonts w:ascii="Arial" w:hAnsi="Arial" w:cs="Arial"/>
                <w:sz w:val="22"/>
              </w:rPr>
              <w:t> </w:t>
            </w:r>
            <w:r w:rsidR="00BE39B3">
              <w:rPr>
                <w:rFonts w:ascii="Arial" w:hAnsi="Arial" w:cs="Arial"/>
                <w:sz w:val="22"/>
              </w:rPr>
              <w:t> </w:t>
            </w:r>
            <w:r w:rsidR="00BE39B3">
              <w:rPr>
                <w:rFonts w:ascii="Arial" w:hAnsi="Arial" w:cs="Arial"/>
                <w:sz w:val="22"/>
              </w:rPr>
              <w:t> </w:t>
            </w:r>
            <w:r w:rsidR="00BE39B3">
              <w:rPr>
                <w:rFonts w:ascii="Arial" w:hAnsi="Arial" w:cs="Arial"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t>vähäinen (ko)</w:t>
            </w:r>
            <w:r w:rsidR="00151335"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BE39B3"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993AAC" w:rsidRPr="00993AAC">
              <w:t>2 (</w:t>
            </w:r>
            <w:r w:rsidR="00BE39B3">
              <w:t>fyke</w:t>
            </w:r>
            <w:r w:rsidR="00993AAC" w:rsidRPr="00993AAC">
              <w:t>)</w:t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t>1 (ko)</w:t>
            </w:r>
            <w:r w:rsidR="00151335"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993AAC">
              <w:t>M</w:t>
            </w:r>
            <w:r w:rsidR="00993AAC" w:rsidRPr="00993AAC">
              <w:t>/</w:t>
            </w:r>
            <w:r w:rsidR="00BE39B3">
              <w:t>H</w:t>
            </w:r>
            <w:r w:rsidR="00993AAC" w:rsidRPr="00993AAC">
              <w:t xml:space="preserve"> (t</w:t>
            </w:r>
            <w:r w:rsidR="005B1783">
              <w:t>n</w:t>
            </w:r>
            <w:r w:rsidR="00993AAC" w:rsidRPr="00993AAC">
              <w:t>)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AC" w:rsidRPr="00993AAC" w:rsidRDefault="00151335" w:rsidP="00993AAC"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993AAC" w:rsidRPr="00993AAC">
              <w:t>2 (</w:t>
            </w:r>
            <w:r w:rsidR="00BE39B3">
              <w:t>fyke</w:t>
            </w:r>
            <w:r w:rsidR="00993AAC" w:rsidRPr="00993AAC">
              <w:t>)</w:t>
            </w:r>
          </w:p>
          <w:p w:rsidR="00151335" w:rsidRDefault="00BE39B3" w:rsidP="00BE39B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t>3</w:t>
            </w:r>
            <w:r w:rsidR="00993AAC" w:rsidRPr="00993AAC">
              <w:t>(t</w:t>
            </w:r>
            <w:r w:rsidR="005B1783">
              <w:t>n</w:t>
            </w:r>
            <w:r w:rsidR="00993AAC" w:rsidRPr="00993AAC">
              <w:t>)</w:t>
            </w:r>
            <w:r w:rsidR="00151335"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5B1783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993AAC">
              <w:t>suojaus (t</w:t>
            </w:r>
            <w:r w:rsidR="005B1783">
              <w:t>n</w:t>
            </w:r>
            <w:r w:rsidR="00993AAC">
              <w:t>)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993AAC" w:rsidRPr="00993AAC">
              <w:t>)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BE39B3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BE39B3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BE39B3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BE39B3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BE39B3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93AAC">
              <w:t>T</w:t>
            </w:r>
            <w:r w:rsidR="00993AAC" w:rsidRPr="00993AAC">
              <w:t>/V (t</w:t>
            </w:r>
            <w:r w:rsidR="005B1783">
              <w:t>n</w:t>
            </w:r>
            <w:r w:rsidR="00993AAC" w:rsidRPr="00993AAC">
              <w:t>)</w:t>
            </w:r>
          </w:p>
          <w:p w:rsidR="00151335" w:rsidRDefault="00200D0B" w:rsidP="00200D0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kohtalainen (ko)</w:t>
            </w:r>
            <w:r w:rsidR="00151335"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93AAC">
              <w:t>4-5 (t</w:t>
            </w:r>
            <w:r w:rsidR="005B1783">
              <w:t>n</w:t>
            </w:r>
            <w:r w:rsidR="00993AAC">
              <w:t>)</w:t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3 (ko)</w:t>
            </w:r>
            <w:r w:rsidR="00151335"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Ohjeistaminen työturvallisuussäädösten noudattaminen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opettaja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AD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93AAC">
              <w:t>M</w:t>
            </w:r>
            <w:r w:rsidR="00993AAC" w:rsidRPr="00993AAC">
              <w:t>/V (t</w:t>
            </w:r>
            <w:r w:rsidR="005B1783">
              <w:t>n</w:t>
            </w:r>
            <w:r w:rsidR="00993AAC" w:rsidRPr="00993AAC">
              <w:t>)</w:t>
            </w:r>
          </w:p>
          <w:p w:rsidR="00200D0B" w:rsidRDefault="008A44AD" w:rsidP="008A44AD">
            <w:pPr>
              <w:spacing w:before="80" w:after="80" w:line="240" w:lineRule="auto"/>
            </w:pPr>
            <w:r>
              <w:t>grafiikan opetuksessa linokaiverrus (ku)</w:t>
            </w:r>
          </w:p>
          <w:p w:rsidR="00151335" w:rsidRDefault="00200D0B" w:rsidP="008A44AD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vähäinen (ko)</w:t>
            </w:r>
            <w:r w:rsidR="00151335"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993AAC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93AAC">
              <w:t>4</w:t>
            </w:r>
            <w:r w:rsidR="00814EBC">
              <w:t xml:space="preserve"> </w:t>
            </w:r>
            <w:r w:rsidR="00993AAC">
              <w:t>(t</w:t>
            </w:r>
            <w:r w:rsidR="005B1783">
              <w:t>n</w:t>
            </w:r>
            <w:r w:rsidR="00993AAC">
              <w:t>)</w:t>
            </w:r>
          </w:p>
          <w:p w:rsidR="00151335" w:rsidRDefault="00200D0B" w:rsidP="00993AA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2 (ko)</w:t>
            </w:r>
            <w:r w:rsidR="00151335"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8A44AD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A44AD">
              <w:t>laastaria on (ku)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B3" w:rsidRDefault="00151335" w:rsidP="00BE39B3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Oppilaan epäasiallinen käytös</w:t>
            </w:r>
          </w:p>
          <w:p w:rsidR="00151335" w:rsidRDefault="00BE39B3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Kouluttautuminen vaaran tunnistamiseen</w:t>
            </w:r>
            <w:r w:rsidR="00151335"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E39B3">
              <w:t>opettaja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E39B3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BE39B3">
              <w:t>4/2014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jos oppilas ei noudata ohjeita (FYKE)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AAC" w:rsidRDefault="00151335" w:rsidP="00696518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3</w:t>
            </w:r>
            <w:r w:rsidR="00993AAC">
              <w:t xml:space="preserve"> (FYKE)</w:t>
            </w:r>
          </w:p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74B" w:rsidRDefault="00151335" w:rsidP="00696518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 w:rsidRPr="00696518">
              <w:t>jos oppilas ei noudata ohjeita (FYKE)</w:t>
            </w:r>
          </w:p>
          <w:p w:rsidR="00200D0B" w:rsidRDefault="0038574B" w:rsidP="00696518">
            <w:pPr>
              <w:spacing w:before="80" w:after="80" w:line="240" w:lineRule="auto"/>
            </w:pPr>
            <w:r w:rsidRPr="0038574B">
              <w:t>M/V (t</w:t>
            </w:r>
            <w:r w:rsidR="005B1783">
              <w:t>n</w:t>
            </w:r>
            <w:r w:rsidRPr="0038574B">
              <w:t>)</w:t>
            </w:r>
          </w:p>
          <w:p w:rsidR="00151335" w:rsidRDefault="00200D0B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vähäinen (ko)</w:t>
            </w:r>
            <w:r w:rsidR="00151335"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AAC" w:rsidRDefault="00151335" w:rsidP="00696518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96518">
              <w:t>3</w:t>
            </w:r>
            <w:r w:rsidR="00993AAC">
              <w:t>(FYKE)</w:t>
            </w:r>
          </w:p>
          <w:p w:rsidR="00200D0B" w:rsidRDefault="00993AAC" w:rsidP="00696518">
            <w:pPr>
              <w:spacing w:before="80" w:after="80" w:line="240" w:lineRule="auto"/>
            </w:pPr>
            <w:r>
              <w:t>4 (t</w:t>
            </w:r>
            <w:r w:rsidR="005B1783">
              <w:t>n</w:t>
            </w:r>
            <w:r>
              <w:t>)</w:t>
            </w:r>
          </w:p>
          <w:p w:rsidR="00151335" w:rsidRDefault="00200D0B" w:rsidP="00696518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2 (ko)</w:t>
            </w:r>
            <w:r w:rsidR="00151335"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 w:rsidRPr="00814EBC">
              <w:t>Oppilaan epäasiallinen käytös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>opettaja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>4/2014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38574B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>E</w:t>
            </w:r>
            <w:r w:rsidR="0038574B" w:rsidRPr="0038574B">
              <w:t>/V (t</w:t>
            </w:r>
            <w:r w:rsidR="005B1783">
              <w:t>n</w:t>
            </w:r>
            <w:r w:rsidR="0038574B" w:rsidRPr="0038574B">
              <w:t>)</w:t>
            </w:r>
          </w:p>
          <w:p w:rsidR="00151335" w:rsidRDefault="00200D0B" w:rsidP="0038574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kmerkityksetön (ko)</w:t>
            </w:r>
            <w:r w:rsidR="00151335"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D0B" w:rsidRDefault="00151335" w:rsidP="0038574B">
            <w:pPr>
              <w:spacing w:before="80" w:after="80" w:line="240" w:lineRule="auto"/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 xml:space="preserve">2 </w:t>
            </w:r>
            <w:r w:rsidR="0038574B">
              <w:t>(t</w:t>
            </w:r>
            <w:r w:rsidR="005B1783">
              <w:t>n</w:t>
            </w:r>
            <w:r w:rsidR="0038574B">
              <w:t>)</w:t>
            </w:r>
          </w:p>
          <w:p w:rsidR="00151335" w:rsidRDefault="00200D0B" w:rsidP="0038574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t>1 (ko)</w:t>
            </w:r>
            <w:r w:rsidR="00151335"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lastRenderedPageBreak/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38574B">
              <w:t>oppilaat eivät noudata turvamääräyksiä (t</w:t>
            </w:r>
            <w:r w:rsidR="00814EBC">
              <w:t>n</w:t>
            </w:r>
            <w:r w:rsidR="0038574B">
              <w:t>)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>Turvamääräusten kertaaminen / oppilaan siirtäminen toiseen tilaan kirjallisiin tehtäviin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814EBC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4EBC">
              <w:t>opettaja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9"/>
      <w:footerReference w:type="default" r:id="rId10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687" w:rsidRDefault="00887687" w:rsidP="00101F6A">
      <w:r>
        <w:separator/>
      </w:r>
    </w:p>
  </w:endnote>
  <w:endnote w:type="continuationSeparator" w:id="0">
    <w:p w:rsidR="00887687" w:rsidRDefault="0088768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CE" w:rsidRDefault="00B64CCE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687" w:rsidRDefault="00887687" w:rsidP="00101F6A">
      <w:r>
        <w:separator/>
      </w:r>
    </w:p>
  </w:footnote>
  <w:footnote w:type="continuationSeparator" w:id="0">
    <w:p w:rsidR="00887687" w:rsidRDefault="0088768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CCE" w:rsidRDefault="00B64CCE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442BC"/>
    <w:rsid w:val="000846D9"/>
    <w:rsid w:val="000A5A47"/>
    <w:rsid w:val="000B59B8"/>
    <w:rsid w:val="00101F6A"/>
    <w:rsid w:val="00144B9D"/>
    <w:rsid w:val="00151335"/>
    <w:rsid w:val="00200D0B"/>
    <w:rsid w:val="00285711"/>
    <w:rsid w:val="00297692"/>
    <w:rsid w:val="002C4D3D"/>
    <w:rsid w:val="003078F6"/>
    <w:rsid w:val="003469E3"/>
    <w:rsid w:val="00375B78"/>
    <w:rsid w:val="0038574B"/>
    <w:rsid w:val="0041764E"/>
    <w:rsid w:val="00432647"/>
    <w:rsid w:val="004812A2"/>
    <w:rsid w:val="004C54F0"/>
    <w:rsid w:val="005513E0"/>
    <w:rsid w:val="005B1783"/>
    <w:rsid w:val="0063310B"/>
    <w:rsid w:val="006525EF"/>
    <w:rsid w:val="006705AA"/>
    <w:rsid w:val="0067765F"/>
    <w:rsid w:val="006910B0"/>
    <w:rsid w:val="00696518"/>
    <w:rsid w:val="006A218D"/>
    <w:rsid w:val="006D06C6"/>
    <w:rsid w:val="00705C66"/>
    <w:rsid w:val="007304B0"/>
    <w:rsid w:val="00800098"/>
    <w:rsid w:val="00814EBC"/>
    <w:rsid w:val="00887687"/>
    <w:rsid w:val="00893F55"/>
    <w:rsid w:val="008A44AD"/>
    <w:rsid w:val="009216C5"/>
    <w:rsid w:val="009849A7"/>
    <w:rsid w:val="00993AAC"/>
    <w:rsid w:val="00A36D90"/>
    <w:rsid w:val="00A75AFA"/>
    <w:rsid w:val="00A94089"/>
    <w:rsid w:val="00AE10AB"/>
    <w:rsid w:val="00B56C01"/>
    <w:rsid w:val="00B64CCE"/>
    <w:rsid w:val="00B86596"/>
    <w:rsid w:val="00BD37D1"/>
    <w:rsid w:val="00BE0C4C"/>
    <w:rsid w:val="00BE39B3"/>
    <w:rsid w:val="00C279D2"/>
    <w:rsid w:val="00C311FB"/>
    <w:rsid w:val="00C978B6"/>
    <w:rsid w:val="00CE1A87"/>
    <w:rsid w:val="00D15317"/>
    <w:rsid w:val="00D17264"/>
    <w:rsid w:val="00D33523"/>
    <w:rsid w:val="00D76FA0"/>
    <w:rsid w:val="00D91ACC"/>
    <w:rsid w:val="00DC1576"/>
    <w:rsid w:val="00DD2883"/>
    <w:rsid w:val="00DF1087"/>
    <w:rsid w:val="00E20107"/>
    <w:rsid w:val="00E70EB0"/>
    <w:rsid w:val="00E750CC"/>
    <w:rsid w:val="00EA7D44"/>
    <w:rsid w:val="00EB2E4A"/>
    <w:rsid w:val="00EF182B"/>
    <w:rsid w:val="00EF5406"/>
    <w:rsid w:val="00F0099C"/>
    <w:rsid w:val="00F0196E"/>
    <w:rsid w:val="00F236D4"/>
    <w:rsid w:val="00F3002D"/>
    <w:rsid w:val="00F54F43"/>
    <w:rsid w:val="00F54FD9"/>
    <w:rsid w:val="00F72494"/>
    <w:rsid w:val="00F94024"/>
    <w:rsid w:val="00F946D0"/>
    <w:rsid w:val="00FA573D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335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33523"/>
    <w:rPr>
      <w:rFonts w:ascii="Tahoma" w:eastAsia="Times New Roman" w:hAnsi="Tahoma" w:cs="Tahoma"/>
      <w:sz w:val="16"/>
      <w:szCs w:val="16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335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33523"/>
    <w:rPr>
      <w:rFonts w:ascii="Tahoma" w:eastAsia="Times New Roman" w:hAnsi="Tahoma" w:cs="Tahoma"/>
      <w:sz w:val="16"/>
      <w:szCs w:val="1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D2DE-044D-4984-9299-3FD27A92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2E3B93D8.dotm</Template>
  <TotalTime>80</TotalTime>
  <Pages>12</Pages>
  <Words>2171</Words>
  <Characters>17592</Characters>
  <Application>Microsoft Office Word</Application>
  <DocSecurity>0</DocSecurity>
  <Lines>146</Lines>
  <Paragraphs>39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Riitta Cederberg</cp:lastModifiedBy>
  <cp:revision>12</cp:revision>
  <cp:lastPrinted>2014-02-19T09:46:00Z</cp:lastPrinted>
  <dcterms:created xsi:type="dcterms:W3CDTF">2014-02-17T04:27:00Z</dcterms:created>
  <dcterms:modified xsi:type="dcterms:W3CDTF">2014-03-18T14:44:00Z</dcterms:modified>
</cp:coreProperties>
</file>