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5525A" w:rsidRDefault="00D5525A">
      <w:pPr>
        <w:pStyle w:val="Otsikko"/>
        <w:rPr>
          <w:rFonts w:ascii="Tahoma" w:hAnsi="Tahoma" w:cs="Tahoma"/>
          <w:sz w:val="72"/>
        </w:rPr>
      </w:pPr>
    </w:p>
    <w:p w:rsidR="007D0D9A" w:rsidRPr="00CC3A01" w:rsidRDefault="00577B30">
      <w:pPr>
        <w:pStyle w:val="Otsikko"/>
        <w:rPr>
          <w:rFonts w:ascii="Tahoma" w:hAnsi="Tahoma" w:cs="Tahoma"/>
          <w:sz w:val="72"/>
        </w:rPr>
      </w:pPr>
      <w:r w:rsidRPr="00CC3A01">
        <w:rPr>
          <w:rFonts w:ascii="Tahoma" w:hAnsi="Tahoma" w:cs="Tahoma"/>
          <w:sz w:val="72"/>
        </w:rPr>
        <w:t>AVOIMET TYöPAIKAT</w:t>
      </w:r>
    </w:p>
    <w:tbl>
      <w:tblPr>
        <w:tblW w:w="8103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pahtuman tiedot"/>
      </w:tblPr>
      <w:tblGrid>
        <w:gridCol w:w="3760"/>
        <w:gridCol w:w="583"/>
        <w:gridCol w:w="3760"/>
      </w:tblGrid>
      <w:tr w:rsidR="007D0D9A" w:rsidRPr="00797881" w:rsidTr="007F6895">
        <w:trPr>
          <w:trHeight w:val="8280"/>
          <w:jc w:val="center"/>
        </w:trPr>
        <w:tc>
          <w:tcPr>
            <w:tcW w:w="3760" w:type="dxa"/>
          </w:tcPr>
          <w:p w:rsidR="007D0D9A" w:rsidRPr="00797881" w:rsidRDefault="00EF44D7">
            <w:pPr>
              <w:rPr>
                <w:rFonts w:ascii="Tahoma" w:hAnsi="Tahoma" w:cs="Tahoma"/>
              </w:rPr>
            </w:pPr>
            <w:r w:rsidRPr="00797881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2333625" cy="3500437"/>
                  <wp:effectExtent l="0" t="0" r="0" b="5080"/>
                  <wp:docPr id="1" name="Kuv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42-2371523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3500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0D9A" w:rsidRPr="00797881" w:rsidRDefault="00CC3A01">
            <w:pPr>
              <w:pStyle w:val="kuvateksti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b</w:t>
            </w:r>
            <w:r w:rsidR="00785480">
              <w:rPr>
                <w:rFonts w:ascii="Tahoma" w:hAnsi="Tahoma" w:cs="Tahoma"/>
              </w:rPr>
              <w:t>linit, va</w:t>
            </w:r>
            <w:bookmarkStart w:id="0" w:name="_GoBack"/>
            <w:bookmarkEnd w:id="0"/>
            <w:r w:rsidR="00785480">
              <w:rPr>
                <w:rFonts w:ascii="Tahoma" w:hAnsi="Tahoma" w:cs="Tahoma"/>
              </w:rPr>
              <w:t>delmahillo, kermavaahto, tee</w:t>
            </w:r>
          </w:p>
        </w:tc>
        <w:tc>
          <w:tcPr>
            <w:tcW w:w="583" w:type="dxa"/>
          </w:tcPr>
          <w:p w:rsidR="007D0D9A" w:rsidRPr="00797881" w:rsidRDefault="007D0D9A">
            <w:pPr>
              <w:rPr>
                <w:rFonts w:ascii="Tahoma" w:hAnsi="Tahoma" w:cs="Tahoma"/>
              </w:rPr>
            </w:pPr>
          </w:p>
        </w:tc>
        <w:tc>
          <w:tcPr>
            <w:tcW w:w="3760" w:type="dxa"/>
          </w:tcPr>
          <w:p w:rsidR="007D0D9A" w:rsidRDefault="00CC3A01" w:rsidP="00CC3A01">
            <w:pPr>
              <w:pStyle w:val="otsikko1"/>
              <w:rPr>
                <w:rStyle w:val="Yltunnisteen1merkki"/>
              </w:rPr>
            </w:pPr>
            <w:r>
              <w:rPr>
                <w:rStyle w:val="Yltunnisteen1merkki"/>
              </w:rPr>
              <w:t>Kevätjuhla -ravintolapäivä Pop up -ravintola, kirpputori</w:t>
            </w:r>
          </w:p>
          <w:p w:rsidR="00CC3A01" w:rsidRDefault="00CC3A01" w:rsidP="00CC3A01"/>
          <w:p w:rsidR="00CC3A01" w:rsidRDefault="00CC3A01" w:rsidP="00CC3A01">
            <w:r>
              <w:t>Haemme reippaita työntekijöitä Kevätjuhla-ravintolapäivän Pop up -ravintolaan ja kirpputoritapahtumaan sekä näiden valmisteluun 16.-17.5.2018. Työ on määräaikainen.</w:t>
            </w:r>
          </w:p>
          <w:p w:rsidR="00CC3A01" w:rsidRDefault="00CC3A01" w:rsidP="00CC3A01">
            <w:r>
              <w:t>Toivomme hakijoilta joustavuutta, oma-aloitteisuutta, vastuullisuutta, kokemusta tai koulutusta alan tehtäviin sekä kykyä työskennellä tiimissä.</w:t>
            </w:r>
          </w:p>
          <w:p w:rsidR="00CC3A01" w:rsidRDefault="00CC3A01" w:rsidP="00CC3A01">
            <w:r>
              <w:t>Avoinna olevat tehtävät:</w:t>
            </w:r>
          </w:p>
          <w:p w:rsidR="00CC3A01" w:rsidRDefault="00CC3A01" w:rsidP="00CC3A01">
            <w:pPr>
              <w:pStyle w:val="Luettelokappale"/>
              <w:numPr>
                <w:ilvl w:val="0"/>
                <w:numId w:val="5"/>
              </w:numPr>
            </w:pPr>
            <w:r>
              <w:t>työnjohtajat</w:t>
            </w:r>
          </w:p>
          <w:p w:rsidR="00CC3A01" w:rsidRDefault="00CC3A01" w:rsidP="00CC3A01">
            <w:pPr>
              <w:pStyle w:val="Luettelokappale"/>
              <w:numPr>
                <w:ilvl w:val="0"/>
                <w:numId w:val="5"/>
              </w:numPr>
            </w:pPr>
            <w:r>
              <w:t>kokki</w:t>
            </w:r>
          </w:p>
          <w:p w:rsidR="00CC3A01" w:rsidRDefault="00CC3A01" w:rsidP="00CC3A01">
            <w:pPr>
              <w:pStyle w:val="Luettelokappale"/>
              <w:numPr>
                <w:ilvl w:val="0"/>
                <w:numId w:val="5"/>
              </w:numPr>
            </w:pPr>
            <w:r>
              <w:t>myyjä</w:t>
            </w:r>
          </w:p>
          <w:p w:rsidR="00CC3A01" w:rsidRDefault="00CC3A01" w:rsidP="00CC3A01">
            <w:pPr>
              <w:pStyle w:val="Luettelokappale"/>
              <w:numPr>
                <w:ilvl w:val="0"/>
                <w:numId w:val="5"/>
              </w:numPr>
            </w:pPr>
            <w:r>
              <w:t>kassa- ja tilausvastaava</w:t>
            </w:r>
          </w:p>
          <w:p w:rsidR="00CC3A01" w:rsidRDefault="00CC3A01" w:rsidP="00CC3A01">
            <w:pPr>
              <w:pStyle w:val="Luettelokappale"/>
              <w:numPr>
                <w:ilvl w:val="0"/>
                <w:numId w:val="5"/>
              </w:numPr>
            </w:pPr>
            <w:r>
              <w:t>tarjoilija</w:t>
            </w:r>
          </w:p>
          <w:p w:rsidR="00CC3A01" w:rsidRDefault="00CC3A01" w:rsidP="00CC3A01">
            <w:pPr>
              <w:pStyle w:val="Luettelokappale"/>
              <w:numPr>
                <w:ilvl w:val="0"/>
                <w:numId w:val="5"/>
              </w:numPr>
            </w:pPr>
            <w:r>
              <w:t>siivooja</w:t>
            </w:r>
          </w:p>
          <w:p w:rsidR="00CC3A01" w:rsidRDefault="00CC3A01" w:rsidP="00CC3A01">
            <w:r>
              <w:t xml:space="preserve">Hakemukset viimeistään torstaina 10.5. sähköpostitse: </w:t>
            </w:r>
            <w:hyperlink r:id="rId9" w:history="1">
              <w:r w:rsidRPr="0014359E">
                <w:rPr>
                  <w:rStyle w:val="Hyperlinkki"/>
                </w:rPr>
                <w:t>henna.puhakka@gmail.com</w:t>
              </w:r>
            </w:hyperlink>
            <w:r>
              <w:t>.</w:t>
            </w:r>
          </w:p>
          <w:p w:rsidR="00CC3A01" w:rsidRPr="00CC3A01" w:rsidRDefault="00CC3A01" w:rsidP="00CC3A01">
            <w:r>
              <w:t>Kutsumme kaikki hakijat haastatteluun.</w:t>
            </w:r>
          </w:p>
        </w:tc>
      </w:tr>
    </w:tbl>
    <w:p w:rsidR="007D0D9A" w:rsidRPr="00797881" w:rsidRDefault="00D5525A" w:rsidP="00D5525A">
      <w:pPr>
        <w:pStyle w:val="Pivmr"/>
        <w:spacing w:before="0"/>
        <w:rPr>
          <w:rFonts w:ascii="Tahoma" w:hAnsi="Tahoma" w:cs="Tahoma"/>
          <w:sz w:val="48"/>
        </w:rPr>
      </w:pPr>
      <w:sdt>
        <w:sdtPr>
          <w:rPr>
            <w:rStyle w:val="Vahva"/>
            <w:rFonts w:ascii="Tahoma" w:hAnsi="Tahoma" w:cs="Tahoma"/>
            <w:sz w:val="48"/>
          </w:rPr>
          <w:id w:val="945890675"/>
          <w:placeholder>
            <w:docPart w:val="E48927C85ED647FC9716F3267E07B1F0"/>
          </w:placeholder>
          <w:date w:fullDate="2018-05-17T00:00:00Z">
            <w:dateFormat w:val="d. MMMM'ta 'yyyy"/>
            <w:lid w:val="fi-FI"/>
            <w:storeMappedDataAs w:val="dateTime"/>
            <w:calendar w:val="gregorian"/>
          </w:date>
        </w:sdtPr>
        <w:sdtEndPr>
          <w:rPr>
            <w:rStyle w:val="Kappaleenoletusfontti"/>
            <w:b w:val="0"/>
            <w:bCs w:val="0"/>
          </w:rPr>
        </w:sdtEndPr>
        <w:sdtContent>
          <w:r w:rsidR="00CC3A01">
            <w:rPr>
              <w:rStyle w:val="Vahva"/>
              <w:rFonts w:ascii="Tahoma" w:hAnsi="Tahoma" w:cs="Tahoma"/>
              <w:sz w:val="48"/>
            </w:rPr>
            <w:t>17. toukokuuta 2018</w:t>
          </w:r>
        </w:sdtContent>
      </w:sdt>
      <w:r w:rsidR="00797881" w:rsidRPr="00797881">
        <w:rPr>
          <w:rFonts w:ascii="Tahoma" w:hAnsi="Tahoma" w:cs="Tahoma" w:hint="eastAsia"/>
          <w:bCs/>
          <w:sz w:val="48"/>
        </w:rPr>
        <w:t xml:space="preserve"> </w:t>
      </w:r>
      <w:r w:rsidR="00797881" w:rsidRPr="00797881">
        <w:rPr>
          <w:rFonts w:ascii="Tahoma" w:hAnsi="Tahoma" w:cs="Tahoma"/>
          <w:bCs/>
          <w:sz w:val="48"/>
        </w:rPr>
        <w:br/>
      </w:r>
      <w:r w:rsidR="00CC3A01">
        <w:rPr>
          <w:rFonts w:ascii="Tahoma" w:hAnsi="Tahoma" w:cs="Tahoma"/>
          <w:sz w:val="48"/>
        </w:rPr>
        <w:t>13-18</w:t>
      </w:r>
    </w:p>
    <w:p w:rsidR="007D0D9A" w:rsidRPr="00797881" w:rsidRDefault="00CC3A01">
      <w:pPr>
        <w:pStyle w:val="Osoite"/>
        <w:rPr>
          <w:rFonts w:ascii="Tahoma" w:hAnsi="Tahoma" w:cs="Tahoma"/>
          <w:sz w:val="32"/>
        </w:rPr>
      </w:pPr>
      <w:r>
        <w:rPr>
          <w:rFonts w:ascii="Tahoma" w:hAnsi="Tahoma" w:cs="Tahoma"/>
          <w:sz w:val="32"/>
        </w:rPr>
        <w:t>J</w:t>
      </w:r>
      <w:r w:rsidR="00EF44D7" w:rsidRPr="00797881">
        <w:rPr>
          <w:rFonts w:ascii="Tahoma" w:hAnsi="Tahoma" w:cs="Tahoma"/>
          <w:noProof/>
          <w:sz w:val="32"/>
        </w:rPr>
        <mc:AlternateContent>
          <mc:Choice Requires="wps">
            <w:drawing>
              <wp:anchor distT="365760" distB="365760" distL="114300" distR="114300" simplePos="0" relativeHeight="251659264" behindDoc="0" locked="0" layoutInCell="1" allowOverlap="1" wp14:anchorId="6EE1774A" wp14:editId="5AAA3E74">
                <wp:simplePos x="0" y="0"/>
                <wp:positionH relativeFrom="margin">
                  <wp:align>left</wp:align>
                </wp:positionH>
                <wp:positionV relativeFrom="margin">
                  <wp:align>bottom</wp:align>
                </wp:positionV>
                <wp:extent cx="914400" cy="466344"/>
                <wp:effectExtent l="0" t="0" r="4966970" b="14605"/>
                <wp:wrapTopAndBottom/>
                <wp:docPr id="2" name="Tekstiruutu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66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5000" w:type="pct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  <w:tblDescription w:val="Yhteystiedot"/>
                            </w:tblPr>
                            <w:tblGrid>
                              <w:gridCol w:w="1848"/>
                              <w:gridCol w:w="6"/>
                              <w:gridCol w:w="2638"/>
                            </w:tblGrid>
                            <w:tr w:rsidR="007D0D9A">
                              <w:tc>
                                <w:tcPr>
                                  <w:tcW w:w="900" w:type="pct"/>
                                  <w:vAlign w:val="center"/>
                                </w:tcPr>
                                <w:p w:rsidR="007D0D9A" w:rsidRDefault="007F6895">
                                  <w:pPr>
                                    <w:pStyle w:val="Eivli"/>
                                  </w:pPr>
                                  <w:r>
                                    <w:object w:dxaOrig="2400" w:dyaOrig="915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30" type="#_x0000_t75" style="width:92.4pt;height:35.15pt">
                                        <v:imagedata r:id="rId10" o:title="" gain="1.25"/>
                                      </v:shape>
                                      <o:OLEObject Type="Embed" ProgID="PBrush" ShapeID="_x0000_i1030" DrawAspect="Content" ObjectID="_1586944045" r:id="rId11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100" w:type="pct"/>
                                </w:tcPr>
                                <w:p w:rsidR="007D0D9A" w:rsidRDefault="007D0D9A"/>
                              </w:tc>
                              <w:tc>
                                <w:tcPr>
                                  <w:tcW w:w="4000" w:type="pct"/>
                                  <w:vAlign w:val="center"/>
                                </w:tcPr>
                                <w:p w:rsidR="007D0D9A" w:rsidRDefault="007F6895">
                                  <w:pPr>
                                    <w:pStyle w:val="Yritys"/>
                                  </w:pPr>
                                  <w:r>
                                    <w:t>Kevätjuhla ravintolapäivä kirpputori</w:t>
                                  </w:r>
                                </w:p>
                                <w:p w:rsidR="007D0D9A" w:rsidRDefault="007F6895">
                                  <w:pPr>
                                    <w:pStyle w:val="alatunniste"/>
                                  </w:pPr>
                                  <w:r>
                                    <w:t>Salokatu 20, 40630 Jyväskylä</w:t>
                                  </w:r>
                                </w:p>
                                <w:p w:rsidR="007D0D9A" w:rsidRDefault="007F6895">
                                  <w:pPr>
                                    <w:pStyle w:val="alatunniste"/>
                                  </w:pPr>
                                  <w:r w:rsidRPr="007F6895">
                                    <w:t>040 758 1500</w:t>
                                  </w:r>
                                  <w:r w:rsidR="00EF44D7">
                                    <w:t> | </w:t>
                                  </w:r>
                                  <w:sdt>
                                    <w:sdtPr>
                                      <w:id w:val="-1579740755"/>
                                      <w:placeholder>
                                        <w:docPart w:val="43C7DCFDDF8B4732B2474D3876306D78"/>
                                      </w:placeholder>
                                      <w:temporary/>
                                      <w:showingPlcHdr/>
                                      <w15:appearance w15:val="hidden"/>
                                      <w:text w:multiLine="1"/>
                                    </w:sdtPr>
                                    <w:sdtEndPr/>
                                    <w:sdtContent>
                                      <w:r w:rsidR="00EF44D7">
                                        <w:t>[Sähköpostiosoite]</w:t>
                                      </w:r>
                                    </w:sdtContent>
                                  </w:sdt>
                                  <w:r w:rsidR="00EF44D7">
                                    <w:t> | </w:t>
                                  </w:r>
                                  <w:sdt>
                                    <w:sdtPr>
                                      <w:id w:val="1644777993"/>
                                      <w:placeholder>
                                        <w:docPart w:val="1EC6D1CBFF3D4574AEFEE5D6EE045423"/>
                                      </w:placeholder>
                                      <w:temporary/>
                                      <w:showingPlcHdr/>
                                      <w15:appearance w15:val="hidden"/>
                                      <w:text w:multiLine="1"/>
                                    </w:sdtPr>
                                    <w:sdtEndPr/>
                                    <w:sdtContent>
                                      <w:r w:rsidR="00EF44D7">
                                        <w:t>[Verkko-osoite]</w:t>
                                      </w:r>
                                    </w:sdtContent>
                                  </w:sdt>
                                </w:p>
                              </w:tc>
                            </w:tr>
                          </w:tbl>
                          <w:p w:rsidR="007D0D9A" w:rsidRDefault="007D0D9A">
                            <w:pPr>
                              <w:pStyle w:val="Eivli"/>
                              <w:spacing w:line="14" w:lineRule="exact"/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E1774A" id="_x0000_t202" coordsize="21600,21600" o:spt="202" path="m,l,21600r21600,l21600,xe">
                <v:stroke joinstyle="miter"/>
                <v:path gradientshapeok="t" o:connecttype="rect"/>
              </v:shapetype>
              <v:shape id="Tekstiruutu 2" o:spid="_x0000_s1026" type="#_x0000_t202" style="position:absolute;margin-left:0;margin-top:0;width:1in;height:36.7pt;z-index:251659264;visibility:visible;mso-wrap-style:none;mso-width-percent:1000;mso-height-percent:0;mso-wrap-distance-left:9pt;mso-wrap-distance-top:28.8pt;mso-wrap-distance-right:9pt;mso-wrap-distance-bottom:28.8pt;mso-position-horizontal:left;mso-position-horizontal-relative:margin;mso-position-vertical:bottom;mso-position-vertical-relative:margin;mso-width-percent:100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" filled="f" stroked="f" strokeweight=".5pt">
                <v:textbox style="mso-fit-shape-to-text:t" inset="0,0,0,0">
                  <w:txbxContent>
                    <w:tbl>
                      <w:tblPr>
                        <w:tblW w:w="5000" w:type="pct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  <w:tblDescription w:val="Yhteystiedot"/>
                      </w:tblPr>
                      <w:tblGrid>
                        <w:gridCol w:w="1848"/>
                        <w:gridCol w:w="6"/>
                        <w:gridCol w:w="2638"/>
                      </w:tblGrid>
                      <w:tr w:rsidR="007D0D9A">
                        <w:tc>
                          <w:tcPr>
                            <w:tcW w:w="900" w:type="pct"/>
                            <w:vAlign w:val="center"/>
                          </w:tcPr>
                          <w:p w:rsidR="007D0D9A" w:rsidRDefault="007F6895">
                            <w:pPr>
                              <w:pStyle w:val="Eivli"/>
                            </w:pPr>
                            <w:r>
                              <w:object w:dxaOrig="2400" w:dyaOrig="915">
                                <v:shape id="_x0000_i1030" type="#_x0000_t75" style="width:92.4pt;height:35.15pt">
                                  <v:imagedata r:id="rId10" o:title="" gain="1.25"/>
                                </v:shape>
                                <o:OLEObject Type="Embed" ProgID="PBrush" ShapeID="_x0000_i1030" DrawAspect="Content" ObjectID="_1586944045" r:id="rId12"/>
                              </w:object>
                            </w:r>
                          </w:p>
                        </w:tc>
                        <w:tc>
                          <w:tcPr>
                            <w:tcW w:w="100" w:type="pct"/>
                          </w:tcPr>
                          <w:p w:rsidR="007D0D9A" w:rsidRDefault="007D0D9A"/>
                        </w:tc>
                        <w:tc>
                          <w:tcPr>
                            <w:tcW w:w="4000" w:type="pct"/>
                            <w:vAlign w:val="center"/>
                          </w:tcPr>
                          <w:p w:rsidR="007D0D9A" w:rsidRDefault="007F6895">
                            <w:pPr>
                              <w:pStyle w:val="Yritys"/>
                            </w:pPr>
                            <w:r>
                              <w:t>Kevätjuhla ravintolapäivä kirpputori</w:t>
                            </w:r>
                          </w:p>
                          <w:p w:rsidR="007D0D9A" w:rsidRDefault="007F6895">
                            <w:pPr>
                              <w:pStyle w:val="alatunniste"/>
                            </w:pPr>
                            <w:r>
                              <w:t>Salokatu 20, 40630 Jyväskylä</w:t>
                            </w:r>
                          </w:p>
                          <w:p w:rsidR="007D0D9A" w:rsidRDefault="007F6895">
                            <w:pPr>
                              <w:pStyle w:val="alatunniste"/>
                            </w:pPr>
                            <w:r w:rsidRPr="007F6895">
                              <w:t>040 758 1500</w:t>
                            </w:r>
                            <w:r w:rsidR="00EF44D7">
                              <w:t> | </w:t>
                            </w:r>
                            <w:sdt>
                              <w:sdtPr>
                                <w:id w:val="-1579740755"/>
                                <w:placeholder>
                                  <w:docPart w:val="43C7DCFDDF8B4732B2474D3876306D78"/>
                                </w:placeholder>
                                <w:temporary/>
                                <w:showingPlcHdr/>
                                <w15:appearance w15:val="hidden"/>
                                <w:text w:multiLine="1"/>
                              </w:sdtPr>
                              <w:sdtEndPr/>
                              <w:sdtContent>
                                <w:r w:rsidR="00EF44D7">
                                  <w:t>[Sähköpostiosoite]</w:t>
                                </w:r>
                              </w:sdtContent>
                            </w:sdt>
                            <w:r w:rsidR="00EF44D7">
                              <w:t> | </w:t>
                            </w:r>
                            <w:sdt>
                              <w:sdtPr>
                                <w:id w:val="1644777993"/>
                                <w:placeholder>
                                  <w:docPart w:val="1EC6D1CBFF3D4574AEFEE5D6EE045423"/>
                                </w:placeholder>
                                <w:temporary/>
                                <w:showingPlcHdr/>
                                <w15:appearance w15:val="hidden"/>
                                <w:text w:multiLine="1"/>
                              </w:sdtPr>
                              <w:sdtEndPr/>
                              <w:sdtContent>
                                <w:r w:rsidR="00EF44D7">
                                  <w:t>[Verkko-osoite]</w:t>
                                </w:r>
                              </w:sdtContent>
                            </w:sdt>
                          </w:p>
                        </w:tc>
                      </w:tr>
                    </w:tbl>
                    <w:p w:rsidR="007D0D9A" w:rsidRDefault="007D0D9A">
                      <w:pPr>
                        <w:pStyle w:val="Eivli"/>
                        <w:spacing w:line="14" w:lineRule="exact"/>
                      </w:pP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7F6895">
        <w:rPr>
          <w:rFonts w:ascii="Tahoma" w:hAnsi="Tahoma" w:cs="Tahoma"/>
          <w:sz w:val="32"/>
        </w:rPr>
        <w:t>yväskylän palvelualan opisto, S</w:t>
      </w:r>
      <w:r>
        <w:rPr>
          <w:rFonts w:ascii="Tahoma" w:hAnsi="Tahoma" w:cs="Tahoma"/>
          <w:sz w:val="32"/>
        </w:rPr>
        <w:t>alokatu 20, 40630 Jyväskylä</w:t>
      </w:r>
    </w:p>
    <w:sectPr w:rsidR="007D0D9A" w:rsidRPr="00797881" w:rsidSect="00D5525A">
      <w:pgSz w:w="12240" w:h="15840" w:code="1"/>
      <w:pgMar w:top="851" w:right="2160" w:bottom="1080" w:left="2160" w:header="720" w:footer="79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77B30" w:rsidRDefault="00577B30">
      <w:pPr>
        <w:spacing w:after="0" w:line="240" w:lineRule="auto"/>
      </w:pPr>
      <w:r>
        <w:separator/>
      </w:r>
    </w:p>
  </w:endnote>
  <w:endnote w:type="continuationSeparator" w:id="0">
    <w:p w:rsidR="00577B30" w:rsidRDefault="00577B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??¡§??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77B30" w:rsidRDefault="00577B30">
      <w:pPr>
        <w:spacing w:after="0" w:line="240" w:lineRule="auto"/>
      </w:pPr>
      <w:r>
        <w:separator/>
      </w:r>
    </w:p>
  </w:footnote>
  <w:footnote w:type="continuationSeparator" w:id="0">
    <w:p w:rsidR="00577B30" w:rsidRDefault="00577B3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17961B0C"/>
    <w:lvl w:ilvl="0">
      <w:start w:val="1"/>
      <w:numFmt w:val="bullet"/>
      <w:pStyle w:val="Merkittyluettelo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abstractNum w:abstractNumId="1" w15:restartNumberingAfterBreak="0">
    <w:nsid w:val="0FEA2D54"/>
    <w:multiLevelType w:val="hybridMultilevel"/>
    <w:tmpl w:val="A01849FC"/>
    <w:lvl w:ilvl="0" w:tplc="A8E49C96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  <w:lvlOverride w:ilvl="0">
      <w:startOverride w:val="1"/>
    </w:lvlOverride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</w:lvlOverride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7B30"/>
    <w:rsid w:val="00577B30"/>
    <w:rsid w:val="00785480"/>
    <w:rsid w:val="00797881"/>
    <w:rsid w:val="007D0D9A"/>
    <w:rsid w:val="007F6895"/>
    <w:rsid w:val="00BA02D5"/>
    <w:rsid w:val="00CC3A01"/>
    <w:rsid w:val="00D5525A"/>
    <w:rsid w:val="00EF4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35231C6"/>
  <w15:chartTrackingRefBased/>
  <w15:docId w15:val="{18CCB976-21E0-44B2-9889-92CDB4C1A8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4D4436" w:themeColor="text2" w:themeTint="E6"/>
        <w:lang w:val="fi-FI" w:eastAsia="zh-CN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customStyle="1" w:styleId="otsikko1">
    <w:name w:val="otsikko 1"/>
    <w:basedOn w:val="Normaali"/>
    <w:next w:val="Normaali"/>
    <w:link w:val="Yltunnisteen1merkki"/>
    <w:uiPriority w:val="1"/>
    <w:qFormat/>
    <w:pPr>
      <w:keepNext/>
      <w:keepLines/>
      <w:spacing w:after="120" w:line="216" w:lineRule="auto"/>
      <w:outlineLvl w:val="0"/>
    </w:pPr>
    <w:rPr>
      <w:rFonts w:asciiTheme="majorHAnsi" w:eastAsiaTheme="majorEastAsia" w:hAnsiTheme="majorHAnsi" w:cstheme="majorBidi"/>
      <w:b/>
      <w:bCs/>
      <w:color w:val="352F25" w:themeColor="text2"/>
      <w:sz w:val="32"/>
    </w:rPr>
  </w:style>
  <w:style w:type="character" w:styleId="Paikkamerkkiteksti">
    <w:name w:val="Placeholder Text"/>
    <w:basedOn w:val="Kappaleenoletusfontti"/>
    <w:uiPriority w:val="99"/>
    <w:semiHidden/>
    <w:rPr>
      <w:color w:val="808080"/>
    </w:rPr>
  </w:style>
  <w:style w:type="paragraph" w:styleId="Otsikko">
    <w:name w:val="Title"/>
    <w:basedOn w:val="Normaali"/>
    <w:next w:val="Normaali"/>
    <w:link w:val="OtsikkoChar"/>
    <w:uiPriority w:val="1"/>
    <w:qFormat/>
    <w:pPr>
      <w:spacing w:after="720" w:line="204" w:lineRule="auto"/>
      <w:contextualSpacing/>
    </w:pPr>
    <w:rPr>
      <w:rFonts w:asciiTheme="majorHAnsi" w:eastAsiaTheme="majorEastAsia" w:hAnsiTheme="majorHAnsi" w:cstheme="majorBidi"/>
      <w:b/>
      <w:bCs/>
      <w:caps/>
      <w:color w:val="027E6F" w:themeColor="accent1" w:themeShade="BF"/>
      <w:spacing w:val="-10"/>
      <w:kern w:val="28"/>
      <w:sz w:val="104"/>
    </w:rPr>
  </w:style>
  <w:style w:type="character" w:customStyle="1" w:styleId="OtsikkoChar">
    <w:name w:val="Otsikko Char"/>
    <w:basedOn w:val="Kappaleenoletusfontti"/>
    <w:link w:val="Otsikko"/>
    <w:uiPriority w:val="1"/>
    <w:rPr>
      <w:rFonts w:asciiTheme="majorHAnsi" w:eastAsiaTheme="majorEastAsia" w:hAnsiTheme="majorHAnsi" w:cstheme="majorBidi"/>
      <w:b/>
      <w:bCs/>
      <w:caps/>
      <w:color w:val="027E6F" w:themeColor="accent1" w:themeShade="BF"/>
      <w:spacing w:val="-10"/>
      <w:kern w:val="28"/>
      <w:sz w:val="104"/>
    </w:rPr>
  </w:style>
  <w:style w:type="table" w:customStyle="1" w:styleId="Taulukkoruudukko">
    <w:name w:val="Taulukkoruudukko"/>
    <w:basedOn w:val="Normaalitaulukk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Yltunnisteen1merkki">
    <w:name w:val="Ylätunnisteen 1 merkki"/>
    <w:basedOn w:val="Kappaleenoletusfontti"/>
    <w:link w:val="otsikko1"/>
    <w:uiPriority w:val="1"/>
    <w:rPr>
      <w:rFonts w:asciiTheme="majorHAnsi" w:eastAsiaTheme="majorEastAsia" w:hAnsiTheme="majorHAnsi" w:cstheme="majorBidi"/>
      <w:b/>
      <w:bCs/>
      <w:color w:val="352F25" w:themeColor="text2"/>
      <w:sz w:val="32"/>
    </w:rPr>
  </w:style>
  <w:style w:type="paragraph" w:styleId="Merkittyluettelo">
    <w:name w:val="List Bullet"/>
    <w:basedOn w:val="Normaali"/>
    <w:uiPriority w:val="1"/>
    <w:unhideWhenUsed/>
    <w:qFormat/>
    <w:pPr>
      <w:numPr>
        <w:numId w:val="1"/>
      </w:numPr>
    </w:pPr>
  </w:style>
  <w:style w:type="paragraph" w:customStyle="1" w:styleId="kuvateksti">
    <w:name w:val="kuvateksti"/>
    <w:basedOn w:val="Normaali"/>
    <w:next w:val="Normaali"/>
    <w:uiPriority w:val="2"/>
    <w:unhideWhenUsed/>
    <w:qFormat/>
    <w:pPr>
      <w:spacing w:after="0" w:line="240" w:lineRule="auto"/>
    </w:pPr>
    <w:rPr>
      <w:i/>
      <w:iCs/>
      <w:sz w:val="16"/>
    </w:rPr>
  </w:style>
  <w:style w:type="character" w:customStyle="1" w:styleId="Vahva">
    <w:name w:val="Vahva"/>
    <w:basedOn w:val="Kappaleenoletusfontti"/>
    <w:uiPriority w:val="2"/>
    <w:qFormat/>
    <w:rPr>
      <w:b/>
      <w:bCs/>
    </w:rPr>
  </w:style>
  <w:style w:type="paragraph" w:customStyle="1" w:styleId="yltunniste">
    <w:name w:val="ylätunniste"/>
    <w:basedOn w:val="Normaali"/>
    <w:link w:val="Yltunnisteenmerkki"/>
    <w:uiPriority w:val="4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enmerkki">
    <w:name w:val="Ylätunnisteen merkki"/>
    <w:basedOn w:val="Kappaleenoletusfontti"/>
    <w:link w:val="yltunniste"/>
    <w:uiPriority w:val="4"/>
  </w:style>
  <w:style w:type="paragraph" w:customStyle="1" w:styleId="alatunniste">
    <w:name w:val="alatunniste"/>
    <w:basedOn w:val="Normaali"/>
    <w:link w:val="Alatunnisteenmerkki"/>
    <w:uiPriority w:val="4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Alatunnisteenmerkki">
    <w:name w:val="Alatunnisteen merkki"/>
    <w:basedOn w:val="Kappaleenoletusfontti"/>
    <w:link w:val="alatunniste"/>
    <w:uiPriority w:val="4"/>
    <w:rPr>
      <w:sz w:val="17"/>
    </w:rPr>
  </w:style>
  <w:style w:type="paragraph" w:customStyle="1" w:styleId="Yritys">
    <w:name w:val="Yritys"/>
    <w:basedOn w:val="Normaali"/>
    <w:uiPriority w:val="4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styleId="Eivli">
    <w:name w:val="No Spacing"/>
    <w:uiPriority w:val="36"/>
    <w:unhideWhenUsed/>
    <w:qFormat/>
    <w:pPr>
      <w:spacing w:after="0" w:line="240" w:lineRule="auto"/>
    </w:pPr>
  </w:style>
  <w:style w:type="paragraph" w:styleId="Pivmr">
    <w:name w:val="Date"/>
    <w:basedOn w:val="Normaali"/>
    <w:next w:val="Normaali"/>
    <w:link w:val="PivmrChar"/>
    <w:uiPriority w:val="3"/>
    <w:unhideWhenUsed/>
    <w:qFormat/>
    <w:pPr>
      <w:spacing w:before="720" w:after="0" w:line="216" w:lineRule="auto"/>
    </w:pPr>
    <w:rPr>
      <w:rFonts w:asciiTheme="majorHAnsi" w:eastAsiaTheme="majorEastAsia" w:hAnsiTheme="majorHAnsi" w:cstheme="majorBidi"/>
      <w:color w:val="027E6F" w:themeColor="accent1" w:themeShade="BF"/>
      <w:sz w:val="52"/>
    </w:rPr>
  </w:style>
  <w:style w:type="character" w:customStyle="1" w:styleId="PivmrChar">
    <w:name w:val="Päivämäärä Char"/>
    <w:basedOn w:val="Kappaleenoletusfontti"/>
    <w:link w:val="Pivmr"/>
    <w:uiPriority w:val="3"/>
    <w:rPr>
      <w:rFonts w:asciiTheme="majorHAnsi" w:eastAsiaTheme="majorEastAsia" w:hAnsiTheme="majorHAnsi" w:cstheme="majorBidi"/>
      <w:color w:val="027E6F" w:themeColor="accent1" w:themeShade="BF"/>
      <w:sz w:val="52"/>
    </w:rPr>
  </w:style>
  <w:style w:type="paragraph" w:customStyle="1" w:styleId="Osoite">
    <w:name w:val="Osoite"/>
    <w:basedOn w:val="Normaali"/>
    <w:uiPriority w:val="4"/>
    <w:qFormat/>
    <w:pPr>
      <w:spacing w:after="0" w:line="240" w:lineRule="auto"/>
    </w:pPr>
    <w:rPr>
      <w:sz w:val="40"/>
    </w:rPr>
  </w:style>
  <w:style w:type="paragraph" w:styleId="Luettelokappale">
    <w:name w:val="List Paragraph"/>
    <w:basedOn w:val="Normaali"/>
    <w:uiPriority w:val="34"/>
    <w:unhideWhenUsed/>
    <w:qFormat/>
    <w:rsid w:val="00CC3A01"/>
    <w:pPr>
      <w:ind w:left="720"/>
      <w:contextualSpacing/>
    </w:pPr>
  </w:style>
  <w:style w:type="character" w:styleId="Hyperlinkki">
    <w:name w:val="Hyperlink"/>
    <w:basedOn w:val="Kappaleenoletusfontti"/>
    <w:uiPriority w:val="99"/>
    <w:unhideWhenUsed/>
    <w:rsid w:val="00CC3A01"/>
    <w:rPr>
      <w:color w:val="4D4436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CC3A01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mailto:henna.puhakka@gmail.com" TargetMode="External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EMP.KOTITALOUS.008\AppData\Roaming\Microsoft\Templates\Yrityksen%20lehtinen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E48927C85ED647FC9716F3267E07B1F0"/>
        <w:category>
          <w:name w:val="Yleiset"/>
          <w:gallery w:val="placeholder"/>
        </w:category>
        <w:types>
          <w:type w:val="bbPlcHdr"/>
        </w:types>
        <w:behaviors>
          <w:behavior w:val="content"/>
        </w:behaviors>
        <w:guid w:val="{5D880968-154E-4F0E-B29E-9694EA3A8416}"/>
      </w:docPartPr>
      <w:docPartBody>
        <w:p w:rsidR="00000000" w:rsidRDefault="0009597E">
          <w:pPr>
            <w:pStyle w:val="E48927C85ED647FC9716F3267E07B1F0"/>
          </w:pPr>
          <w:r w:rsidRPr="00797881">
            <w:rPr>
              <w:rStyle w:val="Vahva"/>
              <w:rFonts w:ascii="Tahoma" w:hAnsi="Tahoma" w:cs="Tahoma"/>
              <w:sz w:val="48"/>
            </w:rPr>
            <w:t>[Tapahtuman päivämäärä]</w:t>
          </w:r>
        </w:p>
      </w:docPartBody>
    </w:docPart>
    <w:docPart>
      <w:docPartPr>
        <w:name w:val="43C7DCFDDF8B4732B2474D3876306D78"/>
        <w:category>
          <w:name w:val="Yleiset"/>
          <w:gallery w:val="placeholder"/>
        </w:category>
        <w:types>
          <w:type w:val="bbPlcHdr"/>
        </w:types>
        <w:behaviors>
          <w:behavior w:val="content"/>
        </w:behaviors>
        <w:guid w:val="{6031A3D5-FBAA-42A7-9CF5-3B61AD1E22F6}"/>
      </w:docPartPr>
      <w:docPartBody>
        <w:p w:rsidR="00000000" w:rsidRDefault="0009597E">
          <w:pPr>
            <w:pStyle w:val="43C7DCFDDF8B4732B2474D3876306D78"/>
          </w:pPr>
          <w:r>
            <w:t>[Sähköpostiosoite]</w:t>
          </w:r>
        </w:p>
      </w:docPartBody>
    </w:docPart>
    <w:docPart>
      <w:docPartPr>
        <w:name w:val="1EC6D1CBFF3D4574AEFEE5D6EE045423"/>
        <w:category>
          <w:name w:val="Yleiset"/>
          <w:gallery w:val="placeholder"/>
        </w:category>
        <w:types>
          <w:type w:val="bbPlcHdr"/>
        </w:types>
        <w:behaviors>
          <w:behavior w:val="content"/>
        </w:behaviors>
        <w:guid w:val="{ADD4556F-5132-4371-BD63-639FDBDD85C2}"/>
      </w:docPartPr>
      <w:docPartBody>
        <w:p w:rsidR="00000000" w:rsidRDefault="0009597E">
          <w:pPr>
            <w:pStyle w:val="1EC6D1CBFF3D4574AEFEE5D6EE045423"/>
          </w:pPr>
          <w:r>
            <w:t>[Verkko-osoite]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??¡§??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17961B0C"/>
    <w:lvl w:ilvl="0">
      <w:start w:val="1"/>
      <w:numFmt w:val="bullet"/>
      <w:pStyle w:val="Merkittyluettelo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44546A" w:themeColor="text2"/>
        <w:sz w:val="16"/>
      </w:rPr>
    </w:lvl>
  </w:abstractNum>
  <w:num w:numId="1">
    <w:abstractNumId w:val="0"/>
  </w:num>
  <w:num w:numId="2">
    <w:abstractNumId w:val="0"/>
    <w:lvlOverride w:ilvl="0">
      <w:startOverride w:val="1"/>
    </w:lvlOverride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i-FI" w:eastAsia="fi-F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customStyle="1" w:styleId="79A0F1313DDE4DA89A0ADE25E665F299">
    <w:name w:val="79A0F1313DDE4DA89A0ADE25E665F299"/>
  </w:style>
  <w:style w:type="paragraph" w:customStyle="1" w:styleId="AC6C0DA4BAB4437B9FDD23441F196AC4">
    <w:name w:val="AC6C0DA4BAB4437B9FDD23441F196AC4"/>
  </w:style>
  <w:style w:type="paragraph" w:customStyle="1" w:styleId="otsikko1">
    <w:name w:val="otsikko 1"/>
    <w:basedOn w:val="Normaali"/>
    <w:next w:val="Normaali"/>
    <w:link w:val="Yltunnisteen1merkki"/>
    <w:uiPriority w:val="1"/>
    <w:qFormat/>
    <w:pPr>
      <w:keepNext/>
      <w:keepLines/>
      <w:spacing w:after="120" w:line="21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 w:val="32"/>
      <w:szCs w:val="20"/>
      <w:lang w:eastAsia="zh-CN"/>
    </w:rPr>
  </w:style>
  <w:style w:type="character" w:customStyle="1" w:styleId="Yltunnisteen1merkki">
    <w:name w:val="Ylätunnisteen 1 merkki"/>
    <w:basedOn w:val="Kappaleenoletusfontti"/>
    <w:link w:val="otsikko1"/>
    <w:uiPriority w:val="1"/>
    <w:rPr>
      <w:rFonts w:asciiTheme="majorHAnsi" w:eastAsiaTheme="majorEastAsia" w:hAnsiTheme="majorHAnsi" w:cstheme="majorBidi"/>
      <w:b/>
      <w:bCs/>
      <w:color w:val="44546A" w:themeColor="text2"/>
      <w:sz w:val="32"/>
      <w:szCs w:val="20"/>
      <w:lang w:eastAsia="zh-CN"/>
    </w:rPr>
  </w:style>
  <w:style w:type="paragraph" w:styleId="Merkittyluettelo">
    <w:name w:val="List Bullet"/>
    <w:basedOn w:val="Normaali"/>
    <w:uiPriority w:val="1"/>
    <w:unhideWhenUsed/>
    <w:qFormat/>
    <w:pPr>
      <w:numPr>
        <w:numId w:val="1"/>
      </w:numPr>
      <w:spacing w:after="200" w:line="288" w:lineRule="auto"/>
    </w:pPr>
    <w:rPr>
      <w:color w:val="50637D" w:themeColor="text2" w:themeTint="E6"/>
      <w:sz w:val="20"/>
      <w:szCs w:val="20"/>
      <w:lang w:eastAsia="zh-CN"/>
    </w:rPr>
  </w:style>
  <w:style w:type="paragraph" w:customStyle="1" w:styleId="F49BF7D9E9084A9DA5DFDCD08F3AD8BB">
    <w:name w:val="F49BF7D9E9084A9DA5DFDCD08F3AD8BB"/>
  </w:style>
  <w:style w:type="character" w:customStyle="1" w:styleId="Vahva">
    <w:name w:val="Vahva"/>
    <w:basedOn w:val="Kappaleenoletusfontti"/>
    <w:uiPriority w:val="2"/>
    <w:qFormat/>
    <w:rPr>
      <w:b/>
      <w:bCs/>
    </w:rPr>
  </w:style>
  <w:style w:type="paragraph" w:customStyle="1" w:styleId="E48927C85ED647FC9716F3267E07B1F0">
    <w:name w:val="E48927C85ED647FC9716F3267E07B1F0"/>
  </w:style>
  <w:style w:type="paragraph" w:customStyle="1" w:styleId="F66F1E72BE3E4132AA3FCCBA06EFE5F8">
    <w:name w:val="F66F1E72BE3E4132AA3FCCBA06EFE5F8"/>
  </w:style>
  <w:style w:type="paragraph" w:customStyle="1" w:styleId="BB254BA3319247B5946D7B2CBE4EEDB1">
    <w:name w:val="BB254BA3319247B5946D7B2CBE4EEDB1"/>
  </w:style>
  <w:style w:type="paragraph" w:customStyle="1" w:styleId="A209B2B0C8F1481DBCA313CBC60AE584">
    <w:name w:val="A209B2B0C8F1481DBCA313CBC60AE584"/>
  </w:style>
  <w:style w:type="paragraph" w:customStyle="1" w:styleId="97E55AD7CC7B47E587631D87F0EDFB18">
    <w:name w:val="97E55AD7CC7B47E587631D87F0EDFB18"/>
  </w:style>
  <w:style w:type="paragraph" w:customStyle="1" w:styleId="34C2960E2E074478AB31E0E411BE41DE">
    <w:name w:val="34C2960E2E074478AB31E0E411BE41DE"/>
  </w:style>
  <w:style w:type="paragraph" w:customStyle="1" w:styleId="43C7DCFDDF8B4732B2474D3876306D78">
    <w:name w:val="43C7DCFDDF8B4732B2474D3876306D78"/>
  </w:style>
  <w:style w:type="paragraph" w:customStyle="1" w:styleId="1EC6D1CBFF3D4574AEFEE5D6EE045423">
    <w:name w:val="1EC6D1CBFF3D4574AEFEE5D6EE04542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Small Business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03A996"/>
      </a:accent1>
      <a:accent2>
        <a:srgbClr val="B33536"/>
      </a:accent2>
      <a:accent3>
        <a:srgbClr val="E8C94B"/>
      </a:accent3>
      <a:accent4>
        <a:srgbClr val="2682A6"/>
      </a:accent4>
      <a:accent5>
        <a:srgbClr val="F08A42"/>
      </a:accent5>
      <a:accent6>
        <a:srgbClr val="6A5178"/>
      </a:accent6>
      <a:hlink>
        <a:srgbClr val="4D4436"/>
      </a:hlink>
      <a:folHlink>
        <a:srgbClr val="027E7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FECFE8F6-2F43-40D1-8FF0-88725880C9A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Yrityksen lehtinen</Template>
  <TotalTime>128</TotalTime>
  <Pages>1</Pages>
  <Words>85</Words>
  <Characters>695</Characters>
  <Application>Microsoft Office Word</Application>
  <DocSecurity>0</DocSecurity>
  <Lines>5</Lines>
  <Paragraphs>1</Paragraphs>
  <ScaleCrop>false</ScaleCrop>
  <HeadingPairs>
    <vt:vector size="6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4" baseType="lpstr">
      <vt:lpstr/>
      <vt:lpstr/>
      <vt:lpstr>    &lt;[Tapahtuman päivämäärä]&gt; &lt;[Tapahtuman kellonaika]&gt;</vt:lpstr>
      <vt:lpstr>        &lt;[Tapahtuman osoite, postitoimipaikka, postinumero]&gt;/</vt:lpstr>
    </vt:vector>
  </TitlesOfParts>
  <Company/>
  <LinksUpToDate>false</LinksUpToDate>
  <CharactersWithSpaces>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Tuntiope Opettaja</dc:creator>
  <cp:keywords/>
  <cp:lastModifiedBy>Tuntiope Opettaja</cp:lastModifiedBy>
  <cp:revision>1</cp:revision>
  <dcterms:created xsi:type="dcterms:W3CDTF">2018-05-04T07:52:00Z</dcterms:created>
  <dcterms:modified xsi:type="dcterms:W3CDTF">2018-05-04T10:01:00Z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TC029119009991</vt:lpwstr>
  </property>
</Properties>
</file>