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CB9" w:rsidRDefault="008E3CB9" w:rsidP="00B9660F">
      <w:pPr>
        <w:rPr>
          <w:noProof/>
        </w:rPr>
      </w:pPr>
      <w:r>
        <w:rPr>
          <w:noProof/>
        </w:rPr>
        <w:t>1.Selitä seuraavat käsitteet:</w:t>
      </w:r>
    </w:p>
    <w:p w:rsidR="008E3CB9" w:rsidRDefault="008E3CB9" w:rsidP="00B82A7B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luonnollinen väestönkasvu</w:t>
      </w:r>
    </w:p>
    <w:p w:rsidR="008E3CB9" w:rsidRDefault="008E3CB9" w:rsidP="00B82A7B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hedelmällisyysluku</w:t>
      </w:r>
    </w:p>
    <w:p w:rsidR="008E3CB9" w:rsidRDefault="008E3CB9" w:rsidP="00B82A7B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elinajan odote</w:t>
      </w:r>
    </w:p>
    <w:p w:rsidR="008E3CB9" w:rsidRDefault="008E3CB9" w:rsidP="00B82A7B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vierastyöläinen</w:t>
      </w:r>
    </w:p>
    <w:p w:rsidR="008E3CB9" w:rsidRDefault="008E3CB9" w:rsidP="00B82A7B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taajama</w:t>
      </w:r>
    </w:p>
    <w:p w:rsidR="008E3CB9" w:rsidRDefault="008E3CB9" w:rsidP="00B82A7B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megalopoli</w:t>
      </w:r>
    </w:p>
    <w:p w:rsidR="008E3CB9" w:rsidRDefault="008E3CB9" w:rsidP="00B9660F">
      <w:pPr>
        <w:rPr>
          <w:noProof/>
        </w:rPr>
      </w:pPr>
    </w:p>
    <w:p w:rsidR="008E3CB9" w:rsidRDefault="008E3CB9" w:rsidP="00B9660F">
      <w:pPr>
        <w:rPr>
          <w:noProof/>
        </w:rPr>
      </w:pPr>
    </w:p>
    <w:p w:rsidR="008E3CB9" w:rsidRDefault="008E3CB9" w:rsidP="00B9660F">
      <w:pPr>
        <w:rPr>
          <w:noProof/>
        </w:rPr>
      </w:pPr>
      <w:r>
        <w:rPr>
          <w:noProof/>
        </w:rPr>
        <w:t>2. Luonnehdi maapallon tärkeimpiä teollisuusalueita. Mitkä tekijät ovat vaikuttaneet niiden sijaintiin? Laadi myös kartta tärkeimpien teollisuusalueiden sijainnista maapallolla.</w:t>
      </w:r>
    </w:p>
    <w:p w:rsidR="008E3CB9" w:rsidRDefault="008E3CB9" w:rsidP="00B9660F">
      <w:pPr>
        <w:rPr>
          <w:noProof/>
        </w:rPr>
      </w:pPr>
    </w:p>
    <w:p w:rsidR="008E3CB9" w:rsidRDefault="008E3CB9" w:rsidP="00B9660F">
      <w:pPr>
        <w:rPr>
          <w:noProof/>
        </w:rPr>
      </w:pPr>
    </w:p>
    <w:p w:rsidR="008E3CB9" w:rsidRDefault="008E3CB9" w:rsidP="00B9660F">
      <w:pPr>
        <w:rPr>
          <w:noProof/>
        </w:rPr>
      </w:pPr>
      <w:r w:rsidRPr="004916A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uva 4" o:spid="_x0000_i1025" type="#_x0000_t75" style="width:508.5pt;height:297.75pt;visibility:visible">
            <v:imagedata r:id="rId7" o:title=""/>
          </v:shape>
        </w:pict>
      </w:r>
    </w:p>
    <w:p w:rsidR="008E3CB9" w:rsidRDefault="008E3CB9" w:rsidP="00B9660F">
      <w:pPr>
        <w:rPr>
          <w:noProof/>
        </w:rPr>
      </w:pPr>
    </w:p>
    <w:p w:rsidR="008E3CB9" w:rsidRDefault="008E3CB9" w:rsidP="00B9660F">
      <w:pPr>
        <w:rPr>
          <w:noProof/>
        </w:rPr>
      </w:pPr>
    </w:p>
    <w:p w:rsidR="008E3CB9" w:rsidRDefault="008E3CB9" w:rsidP="00714234">
      <w:pPr>
        <w:rPr>
          <w:noProof/>
        </w:rPr>
      </w:pPr>
      <w:r>
        <w:rPr>
          <w:noProof/>
        </w:rPr>
        <w:t>4. Valtioiden kehittyneisyyttä ja hyvinvointia kuvataan monin tavoin ja mittarein. Mihin tekijöihin nämä mittarit perustuvat? Pohdi myös, mitä ongelmia niihin liittyy?</w:t>
      </w:r>
    </w:p>
    <w:p w:rsidR="008E3CB9" w:rsidRDefault="008E3CB9" w:rsidP="00B9660F"/>
    <w:p w:rsidR="008E3CB9" w:rsidRDefault="008E3CB9" w:rsidP="00B9660F">
      <w:pPr>
        <w:rPr>
          <w:noProof/>
        </w:rPr>
      </w:pPr>
    </w:p>
    <w:p w:rsidR="008E3CB9" w:rsidRDefault="008E3CB9" w:rsidP="00B9660F">
      <w:pPr>
        <w:rPr>
          <w:noProof/>
        </w:rPr>
      </w:pPr>
    </w:p>
    <w:p w:rsidR="008E3CB9" w:rsidRDefault="008E3CB9" w:rsidP="00B9660F">
      <w:pPr>
        <w:rPr>
          <w:noProof/>
        </w:rPr>
      </w:pPr>
    </w:p>
    <w:p w:rsidR="008E3CB9" w:rsidRDefault="008E3CB9" w:rsidP="00B9660F">
      <w:pPr>
        <w:rPr>
          <w:noProof/>
        </w:rPr>
      </w:pPr>
    </w:p>
    <w:p w:rsidR="008E3CB9" w:rsidRDefault="008E3CB9" w:rsidP="00B9660F">
      <w:pPr>
        <w:rPr>
          <w:noProof/>
        </w:rPr>
      </w:pPr>
    </w:p>
    <w:p w:rsidR="008E3CB9" w:rsidRDefault="008E3CB9" w:rsidP="00B9660F">
      <w:pPr>
        <w:rPr>
          <w:noProof/>
        </w:rPr>
      </w:pPr>
    </w:p>
    <w:p w:rsidR="008E3CB9" w:rsidRDefault="008E3CB9" w:rsidP="00B9660F">
      <w:pPr>
        <w:rPr>
          <w:noProof/>
        </w:rPr>
      </w:pPr>
    </w:p>
    <w:p w:rsidR="008E3CB9" w:rsidRDefault="008E3CB9" w:rsidP="00B9660F">
      <w:pPr>
        <w:rPr>
          <w:noProof/>
        </w:rPr>
      </w:pPr>
    </w:p>
    <w:p w:rsidR="008E3CB9" w:rsidRDefault="008E3CB9" w:rsidP="00B9660F">
      <w:pPr>
        <w:rPr>
          <w:noProof/>
        </w:rPr>
      </w:pPr>
    </w:p>
    <w:p w:rsidR="008E3CB9" w:rsidRDefault="008E3CB9" w:rsidP="00B9660F">
      <w:pPr>
        <w:rPr>
          <w:noProof/>
        </w:rPr>
      </w:pPr>
    </w:p>
    <w:p w:rsidR="008E3CB9" w:rsidRDefault="008E3CB9" w:rsidP="00B9660F">
      <w:r w:rsidRPr="004916A1">
        <w:rPr>
          <w:noProof/>
        </w:rPr>
        <w:pict>
          <v:shape id="Kuva 9" o:spid="_x0000_i1026" type="#_x0000_t75" style="width:460.5pt;height:354.75pt;visibility:visible">
            <v:imagedata r:id="rId8" o:title=""/>
          </v:shape>
        </w:pict>
      </w:r>
      <w:r>
        <w:t>Se</w:t>
      </w:r>
    </w:p>
    <w:p w:rsidR="008E3CB9" w:rsidRDefault="008E3CB9" w:rsidP="00B9660F"/>
    <w:p w:rsidR="008E3CB9" w:rsidRPr="004916A1" w:rsidRDefault="008E3CB9" w:rsidP="00B9660F">
      <w:pPr>
        <w:rPr>
          <w:noProof/>
        </w:rPr>
      </w:pPr>
      <w:r w:rsidRPr="004916A1">
        <w:rPr>
          <w:noProof/>
        </w:rPr>
        <w:pict>
          <v:shape id="Kuva 1" o:spid="_x0000_i1027" type="#_x0000_t75" style="width:474pt;height:342pt;visibility:visible">
            <v:imagedata r:id="rId9" o:title=""/>
          </v:shape>
        </w:pict>
      </w:r>
    </w:p>
    <w:p w:rsidR="008E3CB9" w:rsidRDefault="008E3CB9" w:rsidP="00B9660F"/>
    <w:p w:rsidR="008E3CB9" w:rsidRDefault="008E3CB9" w:rsidP="00B9660F"/>
    <w:p w:rsidR="008E3CB9" w:rsidRDefault="008E3CB9" w:rsidP="00B9660F"/>
    <w:p w:rsidR="008E3CB9" w:rsidRDefault="008E3CB9" w:rsidP="00B9660F">
      <w:r w:rsidRPr="004916A1">
        <w:rPr>
          <w:noProof/>
        </w:rPr>
        <w:pict>
          <v:shape id="Kuva 10" o:spid="_x0000_i1028" type="#_x0000_t75" style="width:500.25pt;height:510.75pt;visibility:visible">
            <v:imagedata r:id="rId10" o:title=""/>
          </v:shape>
        </w:pict>
      </w:r>
    </w:p>
    <w:p w:rsidR="008E3CB9" w:rsidRDefault="008E3CB9" w:rsidP="00B9660F"/>
    <w:p w:rsidR="008E3CB9" w:rsidRDefault="008E3CB9" w:rsidP="00B9660F"/>
    <w:p w:rsidR="008E3CB9" w:rsidRDefault="008E3CB9" w:rsidP="00B9660F"/>
    <w:p w:rsidR="008E3CB9" w:rsidRDefault="008E3CB9" w:rsidP="00B9660F"/>
    <w:p w:rsidR="008E3CB9" w:rsidRDefault="008E3CB9" w:rsidP="00B9660F"/>
    <w:p w:rsidR="008E3CB9" w:rsidRDefault="008E3CB9" w:rsidP="00B9660F"/>
    <w:p w:rsidR="008E3CB9" w:rsidRDefault="008E3CB9" w:rsidP="00B9660F"/>
    <w:p w:rsidR="008E3CB9" w:rsidRDefault="008E3CB9" w:rsidP="00B9660F"/>
    <w:p w:rsidR="008E3CB9" w:rsidRDefault="008E3CB9" w:rsidP="00B9660F"/>
    <w:p w:rsidR="008E3CB9" w:rsidRDefault="008E3CB9" w:rsidP="00B9660F"/>
    <w:p w:rsidR="008E3CB9" w:rsidRDefault="008E3CB9" w:rsidP="00B9660F"/>
    <w:p w:rsidR="008E3CB9" w:rsidRDefault="008E3CB9" w:rsidP="00B9660F"/>
    <w:p w:rsidR="008E3CB9" w:rsidRDefault="008E3CB9" w:rsidP="00B9660F"/>
    <w:p w:rsidR="008E3CB9" w:rsidRDefault="008E3CB9" w:rsidP="00B9660F"/>
    <w:p w:rsidR="008E3CB9" w:rsidRDefault="008E3CB9" w:rsidP="00B9660F"/>
    <w:p w:rsidR="008E3CB9" w:rsidRPr="00B9660F" w:rsidRDefault="008E3CB9" w:rsidP="00B9660F"/>
    <w:sectPr w:rsidR="008E3CB9" w:rsidRPr="00B9660F" w:rsidSect="009D5B3C">
      <w:pgSz w:w="11906" w:h="16838" w:code="9"/>
      <w:pgMar w:top="567" w:right="567" w:bottom="1134" w:left="1134" w:header="567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3CB9" w:rsidRDefault="008E3CB9" w:rsidP="00B9660F">
      <w:r>
        <w:separator/>
      </w:r>
    </w:p>
  </w:endnote>
  <w:endnote w:type="continuationSeparator" w:id="1">
    <w:p w:rsidR="008E3CB9" w:rsidRDefault="008E3CB9" w:rsidP="00B966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3CB9" w:rsidRDefault="008E3CB9" w:rsidP="00B9660F">
      <w:r>
        <w:separator/>
      </w:r>
    </w:p>
  </w:footnote>
  <w:footnote w:type="continuationSeparator" w:id="1">
    <w:p w:rsidR="008E3CB9" w:rsidRDefault="008E3CB9" w:rsidP="00B966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916279"/>
    <w:multiLevelType w:val="hybridMultilevel"/>
    <w:tmpl w:val="ACE2E0CC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stylePaneFormatFilter w:val="3F01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00DB"/>
    <w:rsid w:val="000102D7"/>
    <w:rsid w:val="00032840"/>
    <w:rsid w:val="000B010E"/>
    <w:rsid w:val="000B7729"/>
    <w:rsid w:val="0010440E"/>
    <w:rsid w:val="001100DB"/>
    <w:rsid w:val="001366B6"/>
    <w:rsid w:val="001B63C0"/>
    <w:rsid w:val="001E1851"/>
    <w:rsid w:val="002854A5"/>
    <w:rsid w:val="002D3103"/>
    <w:rsid w:val="002F6C83"/>
    <w:rsid w:val="00423057"/>
    <w:rsid w:val="00432057"/>
    <w:rsid w:val="00480BB4"/>
    <w:rsid w:val="004916A1"/>
    <w:rsid w:val="005803AF"/>
    <w:rsid w:val="005D3C74"/>
    <w:rsid w:val="0065303A"/>
    <w:rsid w:val="006831F5"/>
    <w:rsid w:val="006D4524"/>
    <w:rsid w:val="00707634"/>
    <w:rsid w:val="00714234"/>
    <w:rsid w:val="00747EA2"/>
    <w:rsid w:val="00822B88"/>
    <w:rsid w:val="00831960"/>
    <w:rsid w:val="00852080"/>
    <w:rsid w:val="00874CAA"/>
    <w:rsid w:val="008E3CB9"/>
    <w:rsid w:val="009107CD"/>
    <w:rsid w:val="009203BF"/>
    <w:rsid w:val="00957F51"/>
    <w:rsid w:val="009D5B3C"/>
    <w:rsid w:val="00A201EC"/>
    <w:rsid w:val="00AC3FB9"/>
    <w:rsid w:val="00AF7589"/>
    <w:rsid w:val="00B60BCD"/>
    <w:rsid w:val="00B82A7B"/>
    <w:rsid w:val="00B9660F"/>
    <w:rsid w:val="00C85DBF"/>
    <w:rsid w:val="00CE4BBF"/>
    <w:rsid w:val="00D52EF2"/>
    <w:rsid w:val="00D62028"/>
    <w:rsid w:val="00D66B81"/>
    <w:rsid w:val="00D82AB2"/>
    <w:rsid w:val="00DA4AFA"/>
    <w:rsid w:val="00DC0A68"/>
    <w:rsid w:val="00DC29ED"/>
    <w:rsid w:val="00E01FBD"/>
    <w:rsid w:val="00E02D00"/>
    <w:rsid w:val="00E31181"/>
    <w:rsid w:val="00F30056"/>
    <w:rsid w:val="00F34711"/>
    <w:rsid w:val="00F919F8"/>
    <w:rsid w:val="00FD6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nhideWhenUsed="0" w:qFormat="1"/>
    <w:lsdException w:name="Default Paragraph Font" w:unhideWhenUsed="0"/>
    <w:lsdException w:name="Subtitle" w:semiHidden="0" w:unhideWhenUsed="0" w:qFormat="1"/>
    <w:lsdException w:name="Hyperlink" w:unhideWhenUsed="0"/>
    <w:lsdException w:name="Strong" w:semiHidden="0" w:unhideWhenUsed="0" w:qFormat="1"/>
    <w:lsdException w:name="Emphasis" w:semiHidden="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60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07634"/>
    <w:pPr>
      <w:keepNext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919F8"/>
    <w:pPr>
      <w:keepNext/>
      <w:outlineLvl w:val="1"/>
    </w:pPr>
  </w:style>
  <w:style w:type="paragraph" w:styleId="Heading3">
    <w:name w:val="heading 3"/>
    <w:basedOn w:val="Normal"/>
    <w:next w:val="Normal"/>
    <w:link w:val="Heading3Char"/>
    <w:uiPriority w:val="99"/>
    <w:qFormat/>
    <w:rsid w:val="00F919F8"/>
    <w:pPr>
      <w:keepNext/>
      <w:ind w:left="1304"/>
      <w:outlineLvl w:val="2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03E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03E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03E7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Footer">
    <w:name w:val="footer"/>
    <w:basedOn w:val="Normal"/>
    <w:link w:val="FooterChar"/>
    <w:uiPriority w:val="99"/>
    <w:rsid w:val="00707634"/>
  </w:style>
  <w:style w:type="character" w:customStyle="1" w:styleId="FooterChar">
    <w:name w:val="Footer Char"/>
    <w:basedOn w:val="DefaultParagraphFont"/>
    <w:link w:val="Footer"/>
    <w:uiPriority w:val="99"/>
    <w:semiHidden/>
    <w:rsid w:val="008C03E7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B9660F"/>
  </w:style>
  <w:style w:type="character" w:customStyle="1" w:styleId="HeaderChar">
    <w:name w:val="Header Char"/>
    <w:basedOn w:val="DefaultParagraphFont"/>
    <w:link w:val="Header"/>
    <w:uiPriority w:val="99"/>
    <w:rsid w:val="00B9660F"/>
    <w:rPr>
      <w:rFonts w:ascii="Arial" w:hAnsi="Arial" w:cs="Arial"/>
      <w:sz w:val="22"/>
      <w:szCs w:val="22"/>
    </w:rPr>
  </w:style>
  <w:style w:type="paragraph" w:styleId="NoSpacing">
    <w:name w:val="No Spacing"/>
    <w:uiPriority w:val="99"/>
    <w:qFormat/>
    <w:rsid w:val="00707634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qFormat/>
    <w:rsid w:val="00707634"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SubtitleChar">
    <w:name w:val="Subtitle Char"/>
    <w:basedOn w:val="DefaultParagraphFont"/>
    <w:link w:val="Subtitle"/>
    <w:uiPriority w:val="99"/>
    <w:rsid w:val="00707634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styleId="SubtleEmphasis">
    <w:name w:val="Subtle Emphasis"/>
    <w:basedOn w:val="DefaultParagraphFont"/>
    <w:uiPriority w:val="99"/>
    <w:qFormat/>
    <w:rsid w:val="00707634"/>
    <w:rPr>
      <w:i/>
      <w:iCs/>
      <w:color w:val="808080"/>
    </w:rPr>
  </w:style>
  <w:style w:type="character" w:styleId="Emphasis">
    <w:name w:val="Emphasis"/>
    <w:basedOn w:val="DefaultParagraphFont"/>
    <w:uiPriority w:val="99"/>
    <w:qFormat/>
    <w:rsid w:val="00707634"/>
    <w:rPr>
      <w:i/>
      <w:iCs/>
    </w:rPr>
  </w:style>
  <w:style w:type="character" w:styleId="IntenseEmphasis">
    <w:name w:val="Intense Emphasis"/>
    <w:basedOn w:val="DefaultParagraphFont"/>
    <w:uiPriority w:val="99"/>
    <w:qFormat/>
    <w:rsid w:val="00707634"/>
    <w:rPr>
      <w:b/>
      <w:bCs/>
      <w:i/>
      <w:iCs/>
      <w:color w:val="4F81BD"/>
    </w:rPr>
  </w:style>
  <w:style w:type="character" w:styleId="Strong">
    <w:name w:val="Strong"/>
    <w:basedOn w:val="DefaultParagraphFont"/>
    <w:uiPriority w:val="99"/>
    <w:qFormat/>
    <w:rsid w:val="00707634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70763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rsid w:val="00707634"/>
    <w:rPr>
      <w:b/>
      <w:bCs/>
      <w:i/>
      <w:iCs/>
      <w:color w:val="4F81BD"/>
      <w:sz w:val="24"/>
      <w:szCs w:val="24"/>
    </w:rPr>
  </w:style>
  <w:style w:type="character" w:styleId="SubtleReference">
    <w:name w:val="Subtle Reference"/>
    <w:basedOn w:val="DefaultParagraphFont"/>
    <w:uiPriority w:val="99"/>
    <w:qFormat/>
    <w:rsid w:val="00707634"/>
    <w:rPr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99"/>
    <w:qFormat/>
    <w:rsid w:val="00707634"/>
    <w:rPr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707634"/>
    <w:rPr>
      <w:b/>
      <w:bCs/>
      <w:smallCaps/>
      <w:spacing w:val="5"/>
    </w:rPr>
  </w:style>
  <w:style w:type="paragraph" w:styleId="Quote">
    <w:name w:val="Quote"/>
    <w:basedOn w:val="Normal"/>
    <w:next w:val="Normal"/>
    <w:link w:val="QuoteChar"/>
    <w:uiPriority w:val="99"/>
    <w:qFormat/>
    <w:rsid w:val="00707634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rsid w:val="00707634"/>
    <w:rPr>
      <w:i/>
      <w:iCs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99"/>
    <w:qFormat/>
    <w:rsid w:val="00707634"/>
    <w:pPr>
      <w:pBdr>
        <w:bottom w:val="single" w:sz="8" w:space="4" w:color="4F81BD"/>
      </w:pBdr>
      <w:spacing w:after="300"/>
      <w:contextualSpacing/>
    </w:pPr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707634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99"/>
    <w:qFormat/>
    <w:rsid w:val="00F919F8"/>
    <w:pPr>
      <w:ind w:left="720"/>
      <w:contextualSpacing/>
    </w:pPr>
  </w:style>
  <w:style w:type="table" w:styleId="TableGrid">
    <w:name w:val="Table Grid"/>
    <w:basedOn w:val="TableNormal"/>
    <w:uiPriority w:val="99"/>
    <w:rsid w:val="00AF7589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D66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66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6D4524"/>
    <w:rPr>
      <w:color w:val="0000FF"/>
      <w:u w:val="single"/>
    </w:rPr>
  </w:style>
  <w:style w:type="paragraph" w:customStyle="1" w:styleId="Arial11">
    <w:name w:val="Arial 11"/>
    <w:basedOn w:val="Normal"/>
    <w:uiPriority w:val="99"/>
    <w:rsid w:val="00B9660F"/>
    <w:rPr>
      <w:rFonts w:ascii="Arial" w:hAnsi="Arial" w:cs="Arial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3</Pages>
  <Words>56</Words>
  <Characters>462</Characters>
  <Application>Microsoft Office Outlook</Application>
  <DocSecurity>0</DocSecurity>
  <Lines>0</Lines>
  <Paragraphs>0</Paragraphs>
  <ScaleCrop>false</ScaleCrop>
  <Company>Etelä-Kymenlaakson ammattiopisto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Kotkan kaupunki</dc:creator>
  <cp:keywords/>
  <dc:description/>
  <cp:lastModifiedBy>Kotkan kaupunki</cp:lastModifiedBy>
  <cp:revision>2</cp:revision>
  <dcterms:created xsi:type="dcterms:W3CDTF">2011-02-04T07:37:00Z</dcterms:created>
  <dcterms:modified xsi:type="dcterms:W3CDTF">2011-02-04T07:37:00Z</dcterms:modified>
</cp:coreProperties>
</file>