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ptos" w:hAnsi="Aptos"/>
          <w:highlight w:val="green"/>
        </w:rPr>
        <w:alias w:val="Otsikko"/>
        <w:id w:val="45990035"/>
        <w:placeholder>
          <w:docPart w:val="780A3BC015E443F59AF03669C2CE1EA5"/>
        </w:placeholder>
        <w:dataBinding w:prefixMappings="xmlns:ns0='http://purl.org/dc/elements/1.1/' xmlns:ns1='http://schemas.openxmlformats.org/package/2006/metadata/core-properties' " w:xpath="/ns1:coreProperties[1]/ns0:title[1]" w:storeItemID="{6C3C8BC8-F283-45AE-878A-BAB7291924A1}"/>
        <w:text/>
      </w:sdtPr>
      <w:sdtContent>
        <w:p w14:paraId="29FD1C1B" w14:textId="0FC85174" w:rsidR="0003601F" w:rsidRPr="00204D8D" w:rsidRDefault="00806C3D" w:rsidP="0003601F">
          <w:pPr>
            <w:pStyle w:val="Otsikko"/>
            <w:rPr>
              <w:rFonts w:ascii="Aptos" w:hAnsi="Aptos"/>
            </w:rPr>
          </w:pPr>
          <w:r w:rsidRPr="009524AE">
            <w:rPr>
              <w:rFonts w:ascii="Aptos" w:hAnsi="Aptos"/>
              <w:highlight w:val="green"/>
            </w:rPr>
            <w:t xml:space="preserve">OAJ:N </w:t>
          </w:r>
          <w:r w:rsidR="00C0426D">
            <w:rPr>
              <w:rFonts w:ascii="Aptos" w:hAnsi="Aptos"/>
              <w:highlight w:val="green"/>
            </w:rPr>
            <w:t>PETÄJÄVEDEN</w:t>
          </w:r>
          <w:r w:rsidRPr="009524AE">
            <w:rPr>
              <w:rFonts w:ascii="Aptos" w:hAnsi="Aptos"/>
              <w:highlight w:val="green"/>
            </w:rPr>
            <w:t xml:space="preserve"> PAIKALLISYHDISTYKSEN SÄÄNNÖT</w:t>
          </w:r>
        </w:p>
      </w:sdtContent>
    </w:sdt>
    <w:p w14:paraId="6E2C0FEC" w14:textId="77777777" w:rsidR="009A33D1" w:rsidRPr="00204D8D" w:rsidRDefault="009A33D1" w:rsidP="009A33D1"/>
    <w:p w14:paraId="23F2D402" w14:textId="77777777" w:rsidR="00806C3D" w:rsidRPr="00204D8D" w:rsidRDefault="00806C3D" w:rsidP="004D2B98"/>
    <w:p w14:paraId="28013EF9" w14:textId="77777777" w:rsidR="00806C3D" w:rsidRPr="00204D8D" w:rsidRDefault="00806C3D" w:rsidP="004D2B98">
      <w:pPr>
        <w:rPr>
          <w:b/>
          <w:bCs/>
        </w:rPr>
      </w:pPr>
      <w:r w:rsidRPr="00204D8D">
        <w:rPr>
          <w:b/>
          <w:bCs/>
        </w:rPr>
        <w:t>NIMI, TARKOITUS JA TOIMINTA</w:t>
      </w:r>
    </w:p>
    <w:p w14:paraId="10A27922" w14:textId="77777777" w:rsidR="006F48FA" w:rsidRPr="00204D8D" w:rsidRDefault="006F48FA" w:rsidP="004D2B98">
      <w:pPr>
        <w:rPr>
          <w:b/>
          <w:bCs/>
        </w:rPr>
      </w:pPr>
    </w:p>
    <w:p w14:paraId="03A38CEA" w14:textId="15FC71B2" w:rsidR="00806C3D" w:rsidRPr="00204D8D" w:rsidRDefault="00806C3D" w:rsidP="004D2B98">
      <w:pPr>
        <w:rPr>
          <w:b/>
          <w:bCs/>
        </w:rPr>
      </w:pPr>
      <w:r w:rsidRPr="00204D8D">
        <w:rPr>
          <w:b/>
          <w:bCs/>
        </w:rPr>
        <w:t>1 §</w:t>
      </w:r>
    </w:p>
    <w:p w14:paraId="3461ACFF" w14:textId="77777777" w:rsidR="00806C3D" w:rsidRPr="00204D8D" w:rsidRDefault="00806C3D" w:rsidP="0033588A"/>
    <w:p w14:paraId="6C06B68D" w14:textId="73D6BB62" w:rsidR="00806C3D" w:rsidRPr="00204D8D" w:rsidRDefault="00806C3D" w:rsidP="0033588A">
      <w:r w:rsidRPr="00204D8D">
        <w:t xml:space="preserve">Yhdistyksen nimi on OAJ:n </w:t>
      </w:r>
      <w:proofErr w:type="spellStart"/>
      <w:r w:rsidR="00C0426D">
        <w:t>Petäjäveden</w:t>
      </w:r>
      <w:r w:rsidRPr="00204D8D">
        <w:t>n</w:t>
      </w:r>
      <w:proofErr w:type="spellEnd"/>
      <w:r w:rsidRPr="00204D8D">
        <w:t xml:space="preserve"> paikallisyhdistys. Yhdistyksen kotipaikka on </w:t>
      </w:r>
      <w:r w:rsidR="00C0426D">
        <w:t>Petäjävesi.</w:t>
      </w:r>
    </w:p>
    <w:p w14:paraId="58963D2D" w14:textId="77777777" w:rsidR="00806C3D" w:rsidRPr="00204D8D" w:rsidRDefault="00806C3D" w:rsidP="0033588A"/>
    <w:p w14:paraId="16B5CE3A" w14:textId="23A35468" w:rsidR="00806C3D" w:rsidRPr="00204D8D" w:rsidRDefault="00806C3D" w:rsidP="0033588A">
      <w:r w:rsidRPr="00204D8D">
        <w:t xml:space="preserve">Yhdistys kuuluu jäsenenä </w:t>
      </w:r>
      <w:r w:rsidR="00847E3B">
        <w:t>alueensa</w:t>
      </w:r>
      <w:r w:rsidR="00185D26" w:rsidRPr="00204D8D">
        <w:t xml:space="preserve"> </w:t>
      </w:r>
      <w:r w:rsidRPr="00204D8D">
        <w:t xml:space="preserve">alueyhdistykseen ja Opetusalan Ammattijärjestö OAJ, </w:t>
      </w:r>
      <w:proofErr w:type="spellStart"/>
      <w:r w:rsidRPr="00204D8D">
        <w:t>Undervisningssektorns</w:t>
      </w:r>
      <w:proofErr w:type="spellEnd"/>
      <w:r w:rsidRPr="00204D8D">
        <w:t xml:space="preserve"> </w:t>
      </w:r>
      <w:proofErr w:type="spellStart"/>
      <w:r w:rsidRPr="00204D8D">
        <w:t>Fackorganisation</w:t>
      </w:r>
      <w:proofErr w:type="spellEnd"/>
      <w:r w:rsidRPr="00204D8D">
        <w:t xml:space="preserve"> </w:t>
      </w:r>
      <w:proofErr w:type="spellStart"/>
      <w:r w:rsidRPr="00204D8D">
        <w:t>ry:een</w:t>
      </w:r>
      <w:proofErr w:type="spellEnd"/>
      <w:r w:rsidRPr="00204D8D">
        <w:t>, josta näissä säännöissä käytetään nimitystä järjestö.</w:t>
      </w:r>
    </w:p>
    <w:p w14:paraId="57B5499B" w14:textId="77777777" w:rsidR="00806C3D" w:rsidRPr="00204D8D" w:rsidRDefault="00806C3D" w:rsidP="0033588A"/>
    <w:p w14:paraId="60D5A489" w14:textId="77777777" w:rsidR="00806C3D" w:rsidRPr="00204D8D" w:rsidRDefault="00806C3D" w:rsidP="0033588A">
      <w:r w:rsidRPr="00204D8D">
        <w:t>Tämän lisäksi yhdistys kuuluu jäsenenä varhaiskasvatuksen, yleissivistävän suomen- ja ruotsinkielisen opetuksen, ammatillisen opetuksen ja korkeakouluopetuksen piirissä toimivien jäsentensä osalta seuraaviin yhdistyksiin:</w:t>
      </w:r>
    </w:p>
    <w:p w14:paraId="7F1604D1" w14:textId="77777777" w:rsidR="00806C3D" w:rsidRPr="00204D8D" w:rsidRDefault="00806C3D" w:rsidP="0033588A"/>
    <w:p w14:paraId="0AC3B918" w14:textId="77777777" w:rsidR="00806C3D" w:rsidRPr="00204D8D" w:rsidRDefault="00806C3D" w:rsidP="0033588A">
      <w:r w:rsidRPr="00204D8D">
        <w:t>Aikuisopettajien liitto AKOL ry,</w:t>
      </w:r>
    </w:p>
    <w:p w14:paraId="11A0883E" w14:textId="77777777" w:rsidR="00806C3D" w:rsidRPr="00204D8D" w:rsidRDefault="00806C3D" w:rsidP="0033588A">
      <w:r w:rsidRPr="00204D8D">
        <w:t>Ammatillisten oppilaitosten ja ammattikorkeakoulujen opettajat ja asiantuntijat AO ry,</w:t>
      </w:r>
    </w:p>
    <w:p w14:paraId="569760AE" w14:textId="77777777" w:rsidR="00806C3D" w:rsidRPr="00204D8D" w:rsidRDefault="00806C3D" w:rsidP="0033588A">
      <w:r w:rsidRPr="00204D8D">
        <w:t>Koulutuksen esihenkilöt ja asiantuntijat KEA ry,</w:t>
      </w:r>
    </w:p>
    <w:p w14:paraId="0864C8DC" w14:textId="77777777" w:rsidR="00806C3D" w:rsidRPr="00204D8D" w:rsidRDefault="00806C3D" w:rsidP="0033588A">
      <w:r w:rsidRPr="00204D8D">
        <w:t>KSOLLI ry,</w:t>
      </w:r>
    </w:p>
    <w:p w14:paraId="1D7A44A4" w14:textId="77777777" w:rsidR="00806C3D" w:rsidRPr="00204D8D" w:rsidRDefault="00806C3D" w:rsidP="0033588A">
      <w:r w:rsidRPr="00204D8D">
        <w:t>SKO - Suomen korkeakoulujen ja toiseen asteen opettajat ry,</w:t>
      </w:r>
    </w:p>
    <w:p w14:paraId="76A7FB33" w14:textId="77777777" w:rsidR="00806C3D" w:rsidRPr="00204D8D" w:rsidRDefault="00806C3D" w:rsidP="0033588A">
      <w:r w:rsidRPr="00204D8D">
        <w:t>Suomen musiikin- ja taideopettajien liitto SMOL ry,</w:t>
      </w:r>
    </w:p>
    <w:p w14:paraId="255CD980" w14:textId="77777777" w:rsidR="00806C3D" w:rsidRPr="00204D8D" w:rsidRDefault="00806C3D" w:rsidP="0033588A">
      <w:r w:rsidRPr="00204D8D">
        <w:t>TOOL ry,</w:t>
      </w:r>
    </w:p>
    <w:p w14:paraId="7610D4A5" w14:textId="77777777" w:rsidR="00806C3D" w:rsidRPr="00204D8D" w:rsidRDefault="00806C3D" w:rsidP="0033588A">
      <w:r w:rsidRPr="00204D8D">
        <w:t>Varhaiskasvatuksen Opettajien Liitto VOL ry ja</w:t>
      </w:r>
    </w:p>
    <w:p w14:paraId="7EBAB347" w14:textId="77777777" w:rsidR="00806C3D" w:rsidRPr="00204D8D" w:rsidRDefault="00806C3D" w:rsidP="0033588A">
      <w:r w:rsidRPr="00204D8D">
        <w:t>Yliopistojen opetusalan liitto YLL ry.</w:t>
      </w:r>
    </w:p>
    <w:p w14:paraId="7FAA1C42" w14:textId="77777777" w:rsidR="00D81AD5" w:rsidRPr="00204D8D" w:rsidRDefault="00D81AD5" w:rsidP="00D81AD5">
      <w:pPr>
        <w:spacing w:line="240" w:lineRule="auto"/>
        <w:rPr>
          <w:b/>
          <w:bCs/>
        </w:rPr>
      </w:pPr>
    </w:p>
    <w:p w14:paraId="6A1B35F4" w14:textId="541D35E9" w:rsidR="00D81AD5" w:rsidRPr="00204D8D" w:rsidRDefault="00D81AD5" w:rsidP="00D81AD5">
      <w:pPr>
        <w:spacing w:line="240" w:lineRule="auto"/>
        <w:rPr>
          <w:b/>
          <w:bCs/>
        </w:rPr>
      </w:pPr>
      <w:r w:rsidRPr="00204D8D">
        <w:rPr>
          <w:b/>
          <w:bCs/>
        </w:rPr>
        <w:t>2 §</w:t>
      </w:r>
    </w:p>
    <w:p w14:paraId="30F1C8DA" w14:textId="77777777" w:rsidR="00D81AD5" w:rsidRPr="00204D8D" w:rsidRDefault="00D81AD5" w:rsidP="00CD3D4D"/>
    <w:p w14:paraId="46B32CA9" w14:textId="77777777" w:rsidR="00D81AD5" w:rsidRPr="00204D8D" w:rsidRDefault="00D81AD5" w:rsidP="00CD3D4D">
      <w:pPr>
        <w:rPr>
          <w:b/>
        </w:rPr>
      </w:pPr>
      <w:r w:rsidRPr="00204D8D">
        <w:rPr>
          <w:b/>
        </w:rPr>
        <w:t xml:space="preserve">Yhdistyksen </w:t>
      </w:r>
      <w:r w:rsidRPr="007516E9">
        <w:rPr>
          <w:b/>
          <w:bCs/>
        </w:rPr>
        <w:t>tarkoituksena</w:t>
      </w:r>
      <w:r w:rsidRPr="00204D8D">
        <w:rPr>
          <w:b/>
        </w:rPr>
        <w:t xml:space="preserve"> on toimia</w:t>
      </w:r>
    </w:p>
    <w:p w14:paraId="62C52496" w14:textId="77777777" w:rsidR="00D81AD5" w:rsidRPr="00204D8D" w:rsidRDefault="00D81AD5" w:rsidP="00CD3D4D"/>
    <w:p w14:paraId="40197C7D" w14:textId="419AC492" w:rsidR="00D81AD5" w:rsidRPr="00204D8D" w:rsidRDefault="00D81AD5" w:rsidP="00D81AD5">
      <w:pPr>
        <w:pStyle w:val="Yltunniste"/>
        <w:numPr>
          <w:ilvl w:val="0"/>
          <w:numId w:val="14"/>
        </w:numPr>
        <w:tabs>
          <w:tab w:val="clear" w:pos="5216"/>
          <w:tab w:val="clear" w:pos="7825"/>
          <w:tab w:val="clear" w:pos="9129"/>
        </w:tabs>
      </w:pPr>
      <w:r w:rsidRPr="00204D8D">
        <w:t>jäsenten oikeudellisen aseman turvaamiseksi, yleisen taloudellisen ja sosiaalisen aseman sekä työolosuhteiden parantamiseksi</w:t>
      </w:r>
    </w:p>
    <w:p w14:paraId="2CC993C3" w14:textId="6973E822" w:rsidR="00D81AD5" w:rsidRPr="00204D8D" w:rsidRDefault="00D81AD5" w:rsidP="00D81AD5">
      <w:pPr>
        <w:pStyle w:val="Yltunniste"/>
        <w:numPr>
          <w:ilvl w:val="0"/>
          <w:numId w:val="14"/>
        </w:numPr>
        <w:tabs>
          <w:tab w:val="clear" w:pos="5216"/>
          <w:tab w:val="clear" w:pos="7825"/>
          <w:tab w:val="clear" w:pos="9129"/>
        </w:tabs>
      </w:pPr>
      <w:r w:rsidRPr="00204D8D">
        <w:t>opetusalan, eli kasvatus-, koulutus- ja tutkimusalan, ja sen jäsenistön ammattitaidon kehittämiseksi</w:t>
      </w:r>
    </w:p>
    <w:p w14:paraId="4C367D33" w14:textId="1E9D4B0D" w:rsidR="00D81AD5" w:rsidRPr="00204D8D" w:rsidRDefault="00D81AD5" w:rsidP="00D81AD5">
      <w:pPr>
        <w:pStyle w:val="Yltunniste"/>
        <w:numPr>
          <w:ilvl w:val="0"/>
          <w:numId w:val="14"/>
        </w:numPr>
        <w:tabs>
          <w:tab w:val="clear" w:pos="5216"/>
          <w:tab w:val="clear" w:pos="7825"/>
          <w:tab w:val="clear" w:pos="9129"/>
        </w:tabs>
      </w:pPr>
      <w:r w:rsidRPr="00204D8D">
        <w:t>jäsenten ammatillisten ja yhteiskunnallisten vaikutusmahdollisuuksien kehittämiseksi</w:t>
      </w:r>
    </w:p>
    <w:p w14:paraId="616DF3CE" w14:textId="1354FE61" w:rsidR="00D81AD5" w:rsidRPr="00204D8D" w:rsidRDefault="00D81AD5" w:rsidP="00D81AD5">
      <w:pPr>
        <w:pStyle w:val="Yltunniste"/>
        <w:numPr>
          <w:ilvl w:val="0"/>
          <w:numId w:val="14"/>
        </w:numPr>
        <w:tabs>
          <w:tab w:val="clear" w:pos="5216"/>
          <w:tab w:val="clear" w:pos="7825"/>
          <w:tab w:val="clear" w:pos="9129"/>
        </w:tabs>
      </w:pPr>
      <w:r w:rsidRPr="00204D8D">
        <w:t>hyvän yhteishengen sekä yhteenkuuluvuuden edistämiseksi opetusalalla toimivien keskuudessa</w:t>
      </w:r>
    </w:p>
    <w:p w14:paraId="522EFD5A" w14:textId="3195E664" w:rsidR="00D81AD5" w:rsidRPr="00204D8D" w:rsidRDefault="00D81AD5" w:rsidP="00D81AD5">
      <w:pPr>
        <w:pStyle w:val="Default"/>
        <w:numPr>
          <w:ilvl w:val="0"/>
          <w:numId w:val="14"/>
        </w:numPr>
        <w:rPr>
          <w:rFonts w:asciiTheme="minorHAnsi" w:hAnsiTheme="minorHAnsi"/>
          <w:sz w:val="22"/>
          <w:szCs w:val="22"/>
        </w:rPr>
      </w:pPr>
      <w:r w:rsidRPr="00204D8D">
        <w:rPr>
          <w:rFonts w:asciiTheme="minorHAnsi" w:hAnsiTheme="minorHAnsi"/>
          <w:sz w:val="22"/>
          <w:szCs w:val="22"/>
        </w:rPr>
        <w:t>opetusalalla toimivien työhyvinvoinnin ja -turvallisuuden edistämiseksi</w:t>
      </w:r>
    </w:p>
    <w:p w14:paraId="6FBA4587" w14:textId="0894BF7F" w:rsidR="00D81AD5" w:rsidRPr="00204D8D" w:rsidRDefault="00D81AD5" w:rsidP="00D81AD5">
      <w:pPr>
        <w:numPr>
          <w:ilvl w:val="0"/>
          <w:numId w:val="14"/>
        </w:numPr>
        <w:spacing w:line="240" w:lineRule="auto"/>
      </w:pPr>
      <w:r w:rsidRPr="00204D8D">
        <w:rPr>
          <w:rFonts w:cs="Arial"/>
        </w:rPr>
        <w:t>jäsentensä muodostamien pedagogisten kerhojen tai yhdistysten toiminnan tukemiseksi.</w:t>
      </w:r>
    </w:p>
    <w:p w14:paraId="7D69A0C0" w14:textId="77777777" w:rsidR="00F25EFC" w:rsidRPr="00204D8D" w:rsidRDefault="00F25EFC" w:rsidP="00122504"/>
    <w:p w14:paraId="697372FC" w14:textId="77777777" w:rsidR="008E4AC3" w:rsidRPr="00204D8D" w:rsidRDefault="008E4AC3" w:rsidP="00122504">
      <w:pPr>
        <w:rPr>
          <w:b/>
          <w:bCs/>
        </w:rPr>
      </w:pPr>
      <w:r w:rsidRPr="00204D8D">
        <w:rPr>
          <w:b/>
          <w:bCs/>
        </w:rPr>
        <w:t>3 §</w:t>
      </w:r>
    </w:p>
    <w:p w14:paraId="0D0F2955" w14:textId="77777777" w:rsidR="008E4AC3" w:rsidRPr="00204D8D" w:rsidRDefault="008E4AC3" w:rsidP="00122504"/>
    <w:p w14:paraId="19B1580E" w14:textId="77777777" w:rsidR="008E4AC3" w:rsidRPr="00CD3D4D" w:rsidRDefault="008E4AC3" w:rsidP="00122504">
      <w:pPr>
        <w:rPr>
          <w:b/>
          <w:bCs/>
        </w:rPr>
      </w:pPr>
      <w:r w:rsidRPr="00CD3D4D">
        <w:rPr>
          <w:b/>
          <w:bCs/>
        </w:rPr>
        <w:t>Tarkoituksensa toteuttamiseksi yhdistys</w:t>
      </w:r>
    </w:p>
    <w:p w14:paraId="438BD113" w14:textId="77777777" w:rsidR="008E4AC3" w:rsidRPr="00204D8D" w:rsidRDefault="008E4AC3" w:rsidP="00122504"/>
    <w:p w14:paraId="65E0A463" w14:textId="60A865AA" w:rsidR="008E4AC3" w:rsidRPr="00204D8D" w:rsidRDefault="008E4AC3" w:rsidP="008E4AC3">
      <w:pPr>
        <w:pStyle w:val="Yltunniste"/>
        <w:numPr>
          <w:ilvl w:val="0"/>
          <w:numId w:val="15"/>
        </w:numPr>
        <w:tabs>
          <w:tab w:val="clear" w:pos="5216"/>
          <w:tab w:val="clear" w:pos="7825"/>
          <w:tab w:val="clear" w:pos="9129"/>
        </w:tabs>
      </w:pPr>
      <w:r w:rsidRPr="00204D8D">
        <w:t>valvoo ja hoitaa paikallista sopimusedunvalvontaa ja vaikuttamistoimintaa</w:t>
      </w:r>
    </w:p>
    <w:p w14:paraId="760F45AD" w14:textId="37512065" w:rsidR="008E4AC3" w:rsidRPr="00204D8D" w:rsidRDefault="008E4AC3" w:rsidP="008E4AC3">
      <w:pPr>
        <w:pStyle w:val="Yltunniste"/>
        <w:numPr>
          <w:ilvl w:val="0"/>
          <w:numId w:val="15"/>
        </w:numPr>
        <w:tabs>
          <w:tab w:val="clear" w:pos="5216"/>
          <w:tab w:val="clear" w:pos="7825"/>
          <w:tab w:val="clear" w:pos="9129"/>
        </w:tabs>
      </w:pPr>
      <w:r w:rsidRPr="00204D8D">
        <w:lastRenderedPageBreak/>
        <w:t>tukee järjestön neuvottelu-, sopimus- ja vaikuttamistoimintaa</w:t>
      </w:r>
    </w:p>
    <w:p w14:paraId="42F0E446" w14:textId="3E54A346" w:rsidR="008E4AC3" w:rsidRPr="00204D8D" w:rsidRDefault="008E4AC3" w:rsidP="008E4AC3">
      <w:pPr>
        <w:pStyle w:val="Yltunniste"/>
        <w:numPr>
          <w:ilvl w:val="0"/>
          <w:numId w:val="15"/>
        </w:numPr>
        <w:tabs>
          <w:tab w:val="clear" w:pos="5216"/>
          <w:tab w:val="clear" w:pos="7825"/>
          <w:tab w:val="clear" w:pos="9129"/>
        </w:tabs>
      </w:pPr>
      <w:r w:rsidRPr="00204D8D">
        <w:t>tekee esityksiä ja aloitteita sekä antaa lausuntoja</w:t>
      </w:r>
    </w:p>
    <w:p w14:paraId="2E7236F5" w14:textId="50089370" w:rsidR="008E4AC3" w:rsidRPr="00204D8D" w:rsidRDefault="008E4AC3" w:rsidP="008E4AC3">
      <w:pPr>
        <w:pStyle w:val="Yltunniste"/>
        <w:numPr>
          <w:ilvl w:val="0"/>
          <w:numId w:val="15"/>
        </w:numPr>
        <w:tabs>
          <w:tab w:val="clear" w:pos="5216"/>
          <w:tab w:val="clear" w:pos="7825"/>
          <w:tab w:val="clear" w:pos="9129"/>
        </w:tabs>
      </w:pPr>
      <w:r w:rsidRPr="00204D8D">
        <w:t>järjestää tapahtumia, kokouksia ja koulutuksia</w:t>
      </w:r>
    </w:p>
    <w:p w14:paraId="6EB33390" w14:textId="740D15D0" w:rsidR="008E4AC3" w:rsidRPr="00204D8D" w:rsidRDefault="008E4AC3" w:rsidP="008E4AC3">
      <w:pPr>
        <w:pStyle w:val="Yltunniste"/>
        <w:numPr>
          <w:ilvl w:val="0"/>
          <w:numId w:val="15"/>
        </w:numPr>
        <w:tabs>
          <w:tab w:val="clear" w:pos="5216"/>
          <w:tab w:val="clear" w:pos="7825"/>
          <w:tab w:val="clear" w:pos="9129"/>
        </w:tabs>
      </w:pPr>
      <w:r w:rsidRPr="00204D8D">
        <w:t>voi järjestää jäsenilleen juhlia, kilpailuja, retkiä, opintomatkoja sekä kulttuuri- ja liikuntatapahtumia</w:t>
      </w:r>
    </w:p>
    <w:p w14:paraId="6BCDFDFE" w14:textId="350ABC82" w:rsidR="008E4AC3" w:rsidRPr="00204D8D" w:rsidRDefault="008E4AC3" w:rsidP="008E4AC3">
      <w:pPr>
        <w:pStyle w:val="Yltunniste"/>
        <w:numPr>
          <w:ilvl w:val="0"/>
          <w:numId w:val="15"/>
        </w:numPr>
        <w:tabs>
          <w:tab w:val="clear" w:pos="5216"/>
          <w:tab w:val="clear" w:pos="7825"/>
          <w:tab w:val="clear" w:pos="9129"/>
        </w:tabs>
      </w:pPr>
      <w:r w:rsidRPr="00204D8D">
        <w:t>huolehtii viestinnästä jäsenille, sidosryhmille ja tiedotusvälineille sekä voi harjoittaa julkaisutoimintaa</w:t>
      </w:r>
    </w:p>
    <w:p w14:paraId="5895DBA7" w14:textId="77777777" w:rsidR="008E4AC3" w:rsidRPr="00204D8D" w:rsidRDefault="008E4AC3" w:rsidP="008E4AC3">
      <w:pPr>
        <w:numPr>
          <w:ilvl w:val="0"/>
          <w:numId w:val="15"/>
        </w:numPr>
        <w:spacing w:line="240" w:lineRule="auto"/>
        <w:rPr>
          <w:rFonts w:cs="Arial"/>
        </w:rPr>
      </w:pPr>
      <w:r w:rsidRPr="00204D8D">
        <w:rPr>
          <w:rFonts w:cs="Arial"/>
        </w:rPr>
        <w:t>valtuuttaa järjestön kantamaan yhdistyksen jäsenmaksuja ja voi suorittaa varojen keräystä, ottaa vastaan lahjoituksia ja testamentteja, omistaa toimintansa kannalta tarpeellista kiinteää omaisuutta sekä järjestää arpajaisia.</w:t>
      </w:r>
    </w:p>
    <w:p w14:paraId="31D4F397" w14:textId="77777777" w:rsidR="00A15303" w:rsidRPr="00204D8D" w:rsidRDefault="00A15303" w:rsidP="004D2B98"/>
    <w:p w14:paraId="3F7E88AC" w14:textId="77777777" w:rsidR="001A7EE1" w:rsidRPr="00204D8D" w:rsidRDefault="001A7EE1" w:rsidP="004D2B98">
      <w:pPr>
        <w:rPr>
          <w:b/>
        </w:rPr>
      </w:pPr>
      <w:r w:rsidRPr="00204D8D">
        <w:rPr>
          <w:b/>
        </w:rPr>
        <w:t>JÄSENET</w:t>
      </w:r>
    </w:p>
    <w:p w14:paraId="744E0912" w14:textId="77777777" w:rsidR="001A7EE1" w:rsidRPr="00204D8D" w:rsidRDefault="001A7EE1" w:rsidP="004D2B98"/>
    <w:p w14:paraId="70BEE887" w14:textId="77777777" w:rsidR="001A7EE1" w:rsidRPr="00204D8D" w:rsidRDefault="001A7EE1" w:rsidP="000C5BEB">
      <w:pPr>
        <w:rPr>
          <w:b/>
          <w:bCs/>
        </w:rPr>
      </w:pPr>
      <w:r w:rsidRPr="00204D8D">
        <w:rPr>
          <w:b/>
          <w:bCs/>
        </w:rPr>
        <w:t>4 §</w:t>
      </w:r>
    </w:p>
    <w:p w14:paraId="66EB7FF2" w14:textId="77777777" w:rsidR="001A7EE1" w:rsidRPr="00204D8D" w:rsidRDefault="001A7EE1" w:rsidP="000C5BEB"/>
    <w:p w14:paraId="73985F52" w14:textId="77777777" w:rsidR="001A7EE1" w:rsidRPr="00204D8D" w:rsidRDefault="001A7EE1" w:rsidP="000C5BEB">
      <w:r w:rsidRPr="00204D8D">
        <w:t>Yhdistyksen jäsenenä voi olla yhdistyksen toiminta-alueella järjestön edustamalla opetusalalla työskentelevä henkilö, opetusalan edunvalvontatyössä toimiva henkilö tai opetusalalle kelpoinen henkilö.</w:t>
      </w:r>
    </w:p>
    <w:p w14:paraId="378DC905" w14:textId="77777777" w:rsidR="001A7EE1" w:rsidRPr="00204D8D" w:rsidRDefault="001A7EE1" w:rsidP="000C5BEB"/>
    <w:p w14:paraId="5565A4F3" w14:textId="77777777" w:rsidR="001A7EE1" w:rsidRPr="00204D8D" w:rsidRDefault="001A7EE1" w:rsidP="000C5BEB">
      <w:pPr>
        <w:rPr>
          <w:b/>
          <w:bCs/>
        </w:rPr>
      </w:pPr>
      <w:r w:rsidRPr="00204D8D">
        <w:rPr>
          <w:b/>
          <w:bCs/>
        </w:rPr>
        <w:t>5 §</w:t>
      </w:r>
    </w:p>
    <w:p w14:paraId="3775D9D7" w14:textId="77777777" w:rsidR="001A7EE1" w:rsidRPr="00204D8D" w:rsidRDefault="001A7EE1" w:rsidP="000C5BEB"/>
    <w:p w14:paraId="3F32E599" w14:textId="77777777" w:rsidR="001A7EE1" w:rsidRPr="00204D8D" w:rsidRDefault="001A7EE1" w:rsidP="000C5BEB">
      <w:r w:rsidRPr="00204D8D">
        <w:t>Yhdistyksen hallitus hyväksyy jäsenet.</w:t>
      </w:r>
    </w:p>
    <w:p w14:paraId="1E9EE5EB" w14:textId="77777777" w:rsidR="001A7EE1" w:rsidRPr="00204D8D" w:rsidRDefault="001A7EE1" w:rsidP="000C5BEB"/>
    <w:p w14:paraId="50E718D9" w14:textId="00ED18F1" w:rsidR="001A7EE1" w:rsidRPr="00204D8D" w:rsidRDefault="001A7EE1" w:rsidP="000C5BEB">
      <w:r w:rsidRPr="00204D8D">
        <w:t>Jäsenyyttä hakeneella on oikeus saattaa jäsenyyttä koskeva päätös yhdistyksen kokouksen ratkaistavaksi sille osoitetulla valituskirjelmällä 30 vuorokauden kuluessa päätöksen tiedoksisaannista jättämällä valituskirjelmä mainitussa ajassa hallitukselle.</w:t>
      </w:r>
    </w:p>
    <w:p w14:paraId="4CB12AAD" w14:textId="77777777" w:rsidR="001A7EE1" w:rsidRPr="00204D8D" w:rsidRDefault="001A7EE1" w:rsidP="000C5BEB"/>
    <w:p w14:paraId="43BF13A0" w14:textId="77777777" w:rsidR="001A7EE1" w:rsidRPr="00204D8D" w:rsidRDefault="001A7EE1" w:rsidP="000C5BEB">
      <w:r w:rsidRPr="00204D8D">
        <w:t>Yhdistys pitää jäsenistään jäsenluetteloa.</w:t>
      </w:r>
    </w:p>
    <w:p w14:paraId="038C3462" w14:textId="77777777" w:rsidR="001A7EE1" w:rsidRPr="00204D8D" w:rsidRDefault="001A7EE1" w:rsidP="000C5BEB">
      <w:pPr>
        <w:rPr>
          <w:rFonts w:ascii="Aptos" w:hAnsi="Aptos"/>
        </w:rPr>
      </w:pPr>
    </w:p>
    <w:p w14:paraId="05AA3D3D" w14:textId="77777777" w:rsidR="000C5BEB" w:rsidRPr="00204D8D" w:rsidRDefault="000C5BEB" w:rsidP="000C5BEB">
      <w:pPr>
        <w:rPr>
          <w:b/>
          <w:bCs/>
        </w:rPr>
      </w:pPr>
      <w:r w:rsidRPr="00204D8D">
        <w:rPr>
          <w:b/>
          <w:bCs/>
        </w:rPr>
        <w:t>6 §</w:t>
      </w:r>
    </w:p>
    <w:p w14:paraId="6EFC129E" w14:textId="77777777" w:rsidR="000C5BEB" w:rsidRPr="00204D8D" w:rsidRDefault="000C5BEB" w:rsidP="000C5BEB"/>
    <w:p w14:paraId="57631FD9" w14:textId="77777777" w:rsidR="000C5BEB" w:rsidRPr="00204D8D" w:rsidRDefault="000C5BEB" w:rsidP="000C5BEB">
      <w:r w:rsidRPr="00204D8D">
        <w:t xml:space="preserve">Jäsenen, joka haluaa erota yhdistyksestä, on tehtävä ilmoitus eroamisesta kirjallisesti yhdistyksen hallitukselle tai puheenjohtajalle tai ilmoitettava eroamisesta yhdistyksen kokouksessa pöytäkirjaan merkittäväksi. </w:t>
      </w:r>
    </w:p>
    <w:p w14:paraId="10C9A9C4" w14:textId="77777777" w:rsidR="000C5BEB" w:rsidRPr="00204D8D" w:rsidRDefault="000C5BEB" w:rsidP="000C5BEB"/>
    <w:p w14:paraId="23828731" w14:textId="77777777" w:rsidR="000C5BEB" w:rsidRPr="00204D8D" w:rsidRDefault="000C5BEB" w:rsidP="000C5BEB">
      <w:r w:rsidRPr="00204D8D">
        <w:t>Eroavan jäsenen oikeudet ja velvollisuudet lakkaavat eroilmoitusta seuraavan kalenterikuukauden alusta.</w:t>
      </w:r>
    </w:p>
    <w:p w14:paraId="6189251C" w14:textId="77777777" w:rsidR="000C5BEB" w:rsidRPr="00204D8D" w:rsidRDefault="000C5BEB" w:rsidP="000C5BEB"/>
    <w:p w14:paraId="656199DB" w14:textId="77777777" w:rsidR="000C5BEB" w:rsidRPr="00204D8D" w:rsidRDefault="000C5BEB" w:rsidP="000C5BEB">
      <w:pPr>
        <w:rPr>
          <w:b/>
          <w:bCs/>
        </w:rPr>
      </w:pPr>
      <w:r w:rsidRPr="00204D8D">
        <w:rPr>
          <w:b/>
          <w:bCs/>
        </w:rPr>
        <w:t>7 §</w:t>
      </w:r>
    </w:p>
    <w:p w14:paraId="6C585BF8" w14:textId="77777777" w:rsidR="000C5BEB" w:rsidRPr="00204D8D" w:rsidRDefault="000C5BEB" w:rsidP="000C5BEB"/>
    <w:p w14:paraId="14CD2B23" w14:textId="77777777" w:rsidR="000C5BEB" w:rsidRPr="00204D8D" w:rsidRDefault="000C5BEB" w:rsidP="000C5BEB">
      <w:r w:rsidRPr="00204D8D">
        <w:t>Jäsenen erottamisesta on voimassa, mitä yhdistyslaissa on säädetty. Tämän lisäksi voidaan erottaa jäsen, joka toimii yhdistyksen tarkoitusta vastaan, eikä saamastaan huomautuksesta huolimatta täytä yhdistyksen määräämiä velvollisuuksia.</w:t>
      </w:r>
    </w:p>
    <w:p w14:paraId="1DFCA2E0" w14:textId="77777777" w:rsidR="000C5BEB" w:rsidRPr="00204D8D" w:rsidRDefault="000C5BEB" w:rsidP="009729FB"/>
    <w:p w14:paraId="000137F5" w14:textId="77777777" w:rsidR="000C5BEB" w:rsidRPr="00204D8D" w:rsidRDefault="000C5BEB" w:rsidP="009729FB">
      <w:r w:rsidRPr="00204D8D">
        <w:lastRenderedPageBreak/>
        <w:t>Erottamisen suorittaa hallitus. Erotetulla jäsenellä on oikeus saattaa erottamispäätös yhdistyksen kokouksen ratkaistavaksi sille osoitetulla valituskirjelmällä 30 vuorokauden kuluessa erottamispäätöksen tiedoksisaannista jättämällä valituskirjelmä mainitussa ajassa hallitukselle.</w:t>
      </w:r>
    </w:p>
    <w:p w14:paraId="49CC578B" w14:textId="77777777" w:rsidR="000C5BEB" w:rsidRPr="00204D8D" w:rsidRDefault="000C5BEB" w:rsidP="009729FB"/>
    <w:p w14:paraId="3F474969" w14:textId="77777777" w:rsidR="000C5BEB" w:rsidRPr="00204D8D" w:rsidRDefault="000C5BEB" w:rsidP="009729FB">
      <w:r w:rsidRPr="00204D8D">
        <w:t>Jos jäsen jättää jäsenmaksunsa kolmelta kuukaudelta maksamatta, yhdistys voi katsoa jäsenen eronneeksi.</w:t>
      </w:r>
    </w:p>
    <w:p w14:paraId="2CD827A6" w14:textId="77777777" w:rsidR="000C5BEB" w:rsidRPr="00204D8D" w:rsidRDefault="000C5BEB" w:rsidP="009729FB"/>
    <w:p w14:paraId="7B75D15C" w14:textId="77777777" w:rsidR="000C5BEB" w:rsidRPr="00204D8D" w:rsidRDefault="000C5BEB" w:rsidP="009729FB">
      <w:r w:rsidRPr="00204D8D">
        <w:t>Eronneella tai erotetulla jäsenellä ei ole oikeutta yhdistyksen varoihin.</w:t>
      </w:r>
    </w:p>
    <w:p w14:paraId="7260C674" w14:textId="77777777" w:rsidR="000C5BEB" w:rsidRPr="00204D8D" w:rsidRDefault="000C5BEB" w:rsidP="009729FB">
      <w:pPr>
        <w:rPr>
          <w:rFonts w:ascii="Aptos" w:hAnsi="Aptos"/>
        </w:rPr>
      </w:pPr>
    </w:p>
    <w:p w14:paraId="5C452808" w14:textId="77777777" w:rsidR="009729FB" w:rsidRPr="00204D8D" w:rsidRDefault="009729FB" w:rsidP="009729FB">
      <w:pPr>
        <w:rPr>
          <w:b/>
          <w:bCs/>
        </w:rPr>
      </w:pPr>
      <w:r w:rsidRPr="00204D8D">
        <w:rPr>
          <w:b/>
          <w:bCs/>
        </w:rPr>
        <w:t>8 §</w:t>
      </w:r>
    </w:p>
    <w:p w14:paraId="641DB57D" w14:textId="77777777" w:rsidR="009729FB" w:rsidRPr="00204D8D" w:rsidRDefault="009729FB" w:rsidP="009729FB"/>
    <w:p w14:paraId="62C85C8B" w14:textId="77777777" w:rsidR="009729FB" w:rsidRPr="00204D8D" w:rsidRDefault="009729FB" w:rsidP="009729FB">
      <w:r w:rsidRPr="00204D8D">
        <w:t>Jäseneksi hyväksytty henkilö kuuluu yhdistykseen, kunnes hän eroaa, hänet erotetaan tai hänet katsotaan eronneeksi.</w:t>
      </w:r>
    </w:p>
    <w:p w14:paraId="3B931C0F" w14:textId="77777777" w:rsidR="009729FB" w:rsidRPr="00204D8D" w:rsidRDefault="009729FB" w:rsidP="009729FB"/>
    <w:p w14:paraId="15A843F1" w14:textId="77777777" w:rsidR="009729FB" w:rsidRPr="00204D8D" w:rsidRDefault="009729FB" w:rsidP="009729FB">
      <w:pPr>
        <w:rPr>
          <w:b/>
          <w:bCs/>
        </w:rPr>
      </w:pPr>
      <w:r w:rsidRPr="00204D8D">
        <w:rPr>
          <w:b/>
          <w:bCs/>
        </w:rPr>
        <w:t>9 §</w:t>
      </w:r>
    </w:p>
    <w:p w14:paraId="73433BE1" w14:textId="77777777" w:rsidR="009729FB" w:rsidRPr="00204D8D" w:rsidRDefault="009729FB" w:rsidP="009729FB"/>
    <w:p w14:paraId="6D34EA00" w14:textId="77777777" w:rsidR="00F22240" w:rsidRDefault="009729FB" w:rsidP="009729FB">
      <w:r w:rsidRPr="00204D8D">
        <w:t xml:space="preserve">Jäsen suorittaa yhdistykselle yhdistyksen syyskokouksen määräämän kalenterikuukausittain määräytyvän varsinaisen jäsenmaksun. Jäsenmaksuun tulee sisältyä myös järjestön jäsenmaksu ja jäsenmaksu niille 1 §:ssä mainituille yhdistyksille, joiden jäsenyyteen jäsen kuuluu. </w:t>
      </w:r>
    </w:p>
    <w:p w14:paraId="3ED9BC24" w14:textId="77777777" w:rsidR="00F22240" w:rsidRDefault="00F22240" w:rsidP="009729FB"/>
    <w:p w14:paraId="755D23F1" w14:textId="2201EC7A" w:rsidR="009729FB" w:rsidRPr="00204D8D" w:rsidRDefault="009729FB" w:rsidP="009729FB">
      <w:r w:rsidRPr="00204D8D">
        <w:t>Varsinainen jäsenmaksu määräytyy yhdistyksen syyskokouksen päätöksen mukaisesti prosentuaalisena osuutena jäsenen ennakonpidätyksen alaisista kokonaisansioista. Jäsenet, joilla ei ole ansiotuloja, maksavat itse järjestön päättämän euromääräisen jäsenmaksun.</w:t>
      </w:r>
    </w:p>
    <w:p w14:paraId="1138C279" w14:textId="77777777" w:rsidR="009729FB" w:rsidRPr="00204D8D" w:rsidRDefault="009729FB" w:rsidP="009729FB"/>
    <w:p w14:paraId="4989616A" w14:textId="77777777" w:rsidR="009729FB" w:rsidRPr="00204D8D" w:rsidRDefault="009729FB" w:rsidP="009729FB">
      <w:r w:rsidRPr="00204D8D">
        <w:t>Varsinaisen jäsenmaksun lisäksi jäsen on velvollinen suorittamaan yhdistyksen kokouksen päättämän mahdollisen ylimääräisen jäsenmaksun.</w:t>
      </w:r>
    </w:p>
    <w:p w14:paraId="366B07F5" w14:textId="77777777" w:rsidR="009729FB" w:rsidRPr="00204D8D" w:rsidRDefault="009729FB" w:rsidP="009729FB"/>
    <w:p w14:paraId="431D23C9" w14:textId="77777777" w:rsidR="009729FB" w:rsidRPr="00204D8D" w:rsidRDefault="009729FB" w:rsidP="009729FB">
      <w:pPr>
        <w:rPr>
          <w:b/>
          <w:bCs/>
        </w:rPr>
      </w:pPr>
      <w:r w:rsidRPr="00204D8D">
        <w:rPr>
          <w:b/>
          <w:bCs/>
        </w:rPr>
        <w:t>10 §</w:t>
      </w:r>
    </w:p>
    <w:p w14:paraId="4FF2B16E" w14:textId="77777777" w:rsidR="009729FB" w:rsidRPr="00204D8D" w:rsidRDefault="009729FB" w:rsidP="009729FB"/>
    <w:p w14:paraId="2C8DB9E1" w14:textId="77777777" w:rsidR="009729FB" w:rsidRPr="00204D8D" w:rsidRDefault="009729FB" w:rsidP="009729FB">
      <w:r w:rsidRPr="00204D8D">
        <w:t>Yhdistys suorittaa järjestölle sen päättämät jäsenmaksut ja 1 §:ssä mainituille yhdistyksille niiden jäsenilleen päättämät jäsenmaksut.</w:t>
      </w:r>
    </w:p>
    <w:p w14:paraId="21E7FF98" w14:textId="77777777" w:rsidR="009729FB" w:rsidRPr="00204D8D" w:rsidRDefault="009729FB" w:rsidP="00DF2BBC"/>
    <w:p w14:paraId="14182A4D" w14:textId="77777777" w:rsidR="00584692" w:rsidRPr="00CD3D4D" w:rsidRDefault="00584692" w:rsidP="0055601F">
      <w:pPr>
        <w:rPr>
          <w:b/>
          <w:bCs/>
        </w:rPr>
      </w:pPr>
      <w:r w:rsidRPr="00CD3D4D">
        <w:rPr>
          <w:b/>
          <w:bCs/>
        </w:rPr>
        <w:t>EDUSTUS MUISSA YHDISTYKSISSÄ</w:t>
      </w:r>
    </w:p>
    <w:p w14:paraId="7E1B9A45" w14:textId="77777777" w:rsidR="00584692" w:rsidRPr="00204D8D" w:rsidRDefault="00584692" w:rsidP="0055601F"/>
    <w:p w14:paraId="03FA4228" w14:textId="77777777" w:rsidR="00584692" w:rsidRPr="00204D8D" w:rsidRDefault="00584692" w:rsidP="00DF2BBC">
      <w:pPr>
        <w:rPr>
          <w:b/>
          <w:bCs/>
        </w:rPr>
      </w:pPr>
      <w:r w:rsidRPr="00204D8D">
        <w:rPr>
          <w:b/>
          <w:bCs/>
        </w:rPr>
        <w:t>11 §</w:t>
      </w:r>
    </w:p>
    <w:p w14:paraId="32C89A06" w14:textId="77777777" w:rsidR="00584692" w:rsidRPr="00204D8D" w:rsidRDefault="00584692" w:rsidP="00DF2BBC"/>
    <w:p w14:paraId="54C9B970" w14:textId="77777777" w:rsidR="00584692" w:rsidRPr="00204D8D" w:rsidRDefault="00584692" w:rsidP="00EE6E3E">
      <w:r w:rsidRPr="00204D8D">
        <w:t>Yhdistyksellä on oikeus lähettää 1 §:ssä mainittujen yhdistysten kokouksiin niiden sääntöjen mukaan määräytyvä määrä edustajia.</w:t>
      </w:r>
    </w:p>
    <w:p w14:paraId="0B34CB93" w14:textId="77777777" w:rsidR="00E05F7C" w:rsidRPr="00204D8D" w:rsidRDefault="00E05F7C" w:rsidP="00EE6E3E"/>
    <w:p w14:paraId="4EF1F9A3" w14:textId="77777777" w:rsidR="00E05F7C" w:rsidRPr="00204D8D" w:rsidRDefault="00E05F7C" w:rsidP="00EE6E3E">
      <w:pPr>
        <w:rPr>
          <w:b/>
          <w:bCs/>
        </w:rPr>
      </w:pPr>
      <w:r w:rsidRPr="00204D8D">
        <w:rPr>
          <w:b/>
          <w:bCs/>
        </w:rPr>
        <w:t>HALLINTO</w:t>
      </w:r>
    </w:p>
    <w:p w14:paraId="3402BFF4" w14:textId="77777777" w:rsidR="00E05F7C" w:rsidRPr="00204D8D" w:rsidRDefault="00E05F7C" w:rsidP="00EE6E3E"/>
    <w:p w14:paraId="688AB008" w14:textId="77777777" w:rsidR="00E05F7C" w:rsidRPr="00204D8D" w:rsidRDefault="00E05F7C" w:rsidP="00EE6E3E">
      <w:pPr>
        <w:rPr>
          <w:b/>
          <w:bCs/>
        </w:rPr>
      </w:pPr>
      <w:r w:rsidRPr="00204D8D">
        <w:rPr>
          <w:b/>
          <w:bCs/>
        </w:rPr>
        <w:t>12 §</w:t>
      </w:r>
    </w:p>
    <w:p w14:paraId="2B900C2F" w14:textId="77777777" w:rsidR="00E05F7C" w:rsidRPr="00204D8D" w:rsidRDefault="00E05F7C" w:rsidP="00EE6E3E"/>
    <w:p w14:paraId="5030226B" w14:textId="77777777" w:rsidR="00E05F7C" w:rsidRPr="00204D8D" w:rsidRDefault="00E05F7C" w:rsidP="00EE6E3E">
      <w:r w:rsidRPr="00204D8D">
        <w:t>Yhdistyksen toimielimiä ovat yhdistyksen kokoukset ja hallitus.</w:t>
      </w:r>
    </w:p>
    <w:p w14:paraId="61A53750" w14:textId="77777777" w:rsidR="00E05F7C" w:rsidRPr="00204D8D" w:rsidRDefault="00E05F7C" w:rsidP="00EE6E3E">
      <w:pPr>
        <w:rPr>
          <w:b/>
          <w:bCs/>
        </w:rPr>
      </w:pPr>
    </w:p>
    <w:p w14:paraId="1A47ED1A" w14:textId="77777777" w:rsidR="00E05F7C" w:rsidRPr="00204D8D" w:rsidRDefault="00E05F7C" w:rsidP="00EE6E3E">
      <w:pPr>
        <w:rPr>
          <w:b/>
          <w:bCs/>
        </w:rPr>
      </w:pPr>
      <w:r w:rsidRPr="00204D8D">
        <w:rPr>
          <w:b/>
          <w:bCs/>
        </w:rPr>
        <w:t>13 §</w:t>
      </w:r>
    </w:p>
    <w:p w14:paraId="545FCDA5" w14:textId="77777777" w:rsidR="00E05F7C" w:rsidRPr="00204D8D" w:rsidRDefault="00E05F7C" w:rsidP="00EE6E3E"/>
    <w:p w14:paraId="7A610C8D" w14:textId="77777777" w:rsidR="00E05F7C" w:rsidRPr="00204D8D" w:rsidRDefault="00E05F7C" w:rsidP="00EE6E3E">
      <w:r w:rsidRPr="00204D8D">
        <w:t>Jäsenet käyttävät päätösvaltaansa yhdistyksen kokouksissa.</w:t>
      </w:r>
    </w:p>
    <w:p w14:paraId="782B86B7" w14:textId="77777777" w:rsidR="00E05F7C" w:rsidRPr="00204D8D" w:rsidRDefault="00E05F7C" w:rsidP="00EE6E3E"/>
    <w:p w14:paraId="38DC004F" w14:textId="77777777" w:rsidR="00E05F7C" w:rsidRPr="00204D8D" w:rsidRDefault="00E05F7C" w:rsidP="00EE6E3E">
      <w:r w:rsidRPr="00204D8D">
        <w:t>Varsinaisia kokouksia pidetään vuosittain kaksi: kevätkokous helmi-huhtikuussa ja syyskokous syys-marraskuussa.</w:t>
      </w:r>
    </w:p>
    <w:p w14:paraId="6B04AAD7" w14:textId="77777777" w:rsidR="00E05F7C" w:rsidRPr="00204D8D" w:rsidRDefault="00E05F7C" w:rsidP="00EE6E3E"/>
    <w:p w14:paraId="2D1AF9A3" w14:textId="77777777" w:rsidR="00E05F7C" w:rsidRPr="00204D8D" w:rsidRDefault="00E05F7C" w:rsidP="00EE6E3E">
      <w:r w:rsidRPr="00204D8D">
        <w:t>Ylimääräinen yhdistyksen kokous pidetään tarvittaessa.</w:t>
      </w:r>
    </w:p>
    <w:p w14:paraId="7EE79BAE" w14:textId="77777777" w:rsidR="00E05F7C" w:rsidRPr="00204D8D" w:rsidRDefault="00E05F7C" w:rsidP="00EE6E3E"/>
    <w:p w14:paraId="164C6EA1" w14:textId="77777777" w:rsidR="00E05F7C" w:rsidRPr="00204D8D" w:rsidRDefault="00E05F7C" w:rsidP="00EE6E3E">
      <w:pPr>
        <w:rPr>
          <w:rFonts w:cs="Arial"/>
        </w:rPr>
      </w:pPr>
      <w:r w:rsidRPr="00204D8D">
        <w:rPr>
          <w:rFonts w:cs="Arial"/>
        </w:rPr>
        <w:t>Yhdistyksen kokouksen voi pitää hallituksen niin päättäessä ilman kokouspaikkaa. Yhdistyksen kokoukseen voi osallistua hallituksen niin päättäessä myös tietoliikenneyhteyden tai muun teknisen apuvälineen avulla kokouksen aikana.</w:t>
      </w:r>
    </w:p>
    <w:p w14:paraId="67A084EB" w14:textId="77777777" w:rsidR="00584692" w:rsidRPr="00204D8D" w:rsidRDefault="00584692" w:rsidP="001A0133"/>
    <w:p w14:paraId="3F4EECAC" w14:textId="77777777" w:rsidR="00424DC4" w:rsidRPr="00204D8D" w:rsidRDefault="00424DC4" w:rsidP="001A0133">
      <w:pPr>
        <w:rPr>
          <w:b/>
          <w:bCs/>
        </w:rPr>
      </w:pPr>
      <w:r w:rsidRPr="00204D8D">
        <w:rPr>
          <w:b/>
          <w:bCs/>
        </w:rPr>
        <w:t>14 §</w:t>
      </w:r>
    </w:p>
    <w:p w14:paraId="51DA4864" w14:textId="77777777" w:rsidR="00424DC4" w:rsidRPr="00204D8D" w:rsidRDefault="00424DC4" w:rsidP="001A0133"/>
    <w:p w14:paraId="3E18103A" w14:textId="77777777" w:rsidR="00424DC4" w:rsidRPr="00204D8D" w:rsidRDefault="00424DC4" w:rsidP="001A0133">
      <w:pPr>
        <w:rPr>
          <w:b/>
        </w:rPr>
      </w:pPr>
      <w:r w:rsidRPr="00204D8D">
        <w:rPr>
          <w:b/>
        </w:rPr>
        <w:t>Yhdistyksen kevätkokouksessa päätetään seuraavat asiat:</w:t>
      </w:r>
    </w:p>
    <w:p w14:paraId="3C334A20" w14:textId="77777777" w:rsidR="00424DC4" w:rsidRPr="00204D8D" w:rsidRDefault="00424DC4" w:rsidP="001A0133"/>
    <w:p w14:paraId="16AF8B4A" w14:textId="6B707CFC" w:rsidR="00424DC4" w:rsidRPr="00204D8D" w:rsidRDefault="00424DC4" w:rsidP="00553684">
      <w:r w:rsidRPr="00204D8D">
        <w:t>I</w:t>
      </w:r>
      <w:r w:rsidR="0068366F" w:rsidRPr="00204D8D">
        <w:t xml:space="preserve">   </w:t>
      </w:r>
      <w:r w:rsidRPr="00204D8D">
        <w:t>Kokouksen järjestäytyminen</w:t>
      </w:r>
    </w:p>
    <w:p w14:paraId="677F4B4E" w14:textId="77777777" w:rsidR="00424DC4" w:rsidRPr="00204D8D" w:rsidRDefault="00424DC4" w:rsidP="00553684"/>
    <w:p w14:paraId="1978DCBC" w14:textId="77777777" w:rsidR="00424DC4" w:rsidRPr="00204D8D" w:rsidRDefault="00424DC4" w:rsidP="00424DC4">
      <w:pPr>
        <w:pStyle w:val="Yltunniste"/>
        <w:numPr>
          <w:ilvl w:val="0"/>
          <w:numId w:val="16"/>
        </w:numPr>
        <w:tabs>
          <w:tab w:val="clear" w:pos="5216"/>
          <w:tab w:val="clear" w:pos="7825"/>
          <w:tab w:val="clear" w:pos="9129"/>
        </w:tabs>
      </w:pPr>
      <w:r w:rsidRPr="00204D8D">
        <w:t>Valitaan kokouksen puheenjohtaja ja sihteeri</w:t>
      </w:r>
    </w:p>
    <w:p w14:paraId="4CB8D344" w14:textId="77777777" w:rsidR="00424DC4" w:rsidRPr="00204D8D" w:rsidRDefault="00424DC4" w:rsidP="00424DC4">
      <w:pPr>
        <w:pStyle w:val="Yltunniste"/>
        <w:numPr>
          <w:ilvl w:val="0"/>
          <w:numId w:val="16"/>
        </w:numPr>
        <w:tabs>
          <w:tab w:val="clear" w:pos="5216"/>
          <w:tab w:val="clear" w:pos="7825"/>
          <w:tab w:val="clear" w:pos="9129"/>
        </w:tabs>
      </w:pPr>
      <w:r w:rsidRPr="00204D8D">
        <w:t>Valitaan pöytäkirjantarkastajat ja ääntenlaskijat</w:t>
      </w:r>
    </w:p>
    <w:p w14:paraId="698DAFAB" w14:textId="77777777" w:rsidR="00424DC4" w:rsidRPr="00204D8D" w:rsidRDefault="00424DC4" w:rsidP="00424DC4">
      <w:pPr>
        <w:pStyle w:val="Yltunniste"/>
        <w:numPr>
          <w:ilvl w:val="0"/>
          <w:numId w:val="16"/>
        </w:numPr>
        <w:tabs>
          <w:tab w:val="clear" w:pos="5216"/>
          <w:tab w:val="clear" w:pos="7825"/>
          <w:tab w:val="clear" w:pos="9129"/>
        </w:tabs>
      </w:pPr>
      <w:r w:rsidRPr="00204D8D">
        <w:t>Todetaan kokouksen laillisuus ja päätösvaltaisuus</w:t>
      </w:r>
    </w:p>
    <w:p w14:paraId="7B991666" w14:textId="3244855E" w:rsidR="00424DC4" w:rsidRPr="00204D8D" w:rsidRDefault="002D2235" w:rsidP="00424DC4">
      <w:pPr>
        <w:pStyle w:val="Yltunniste"/>
        <w:numPr>
          <w:ilvl w:val="0"/>
          <w:numId w:val="16"/>
        </w:numPr>
        <w:tabs>
          <w:tab w:val="clear" w:pos="5216"/>
          <w:tab w:val="clear" w:pos="7825"/>
          <w:tab w:val="clear" w:pos="9129"/>
        </w:tabs>
      </w:pPr>
      <w:r>
        <w:t>Hyväksytään</w:t>
      </w:r>
      <w:r w:rsidR="00424DC4" w:rsidRPr="00204D8D">
        <w:t xml:space="preserve"> kokouksen työjärjestys</w:t>
      </w:r>
    </w:p>
    <w:p w14:paraId="3AFD3ABF" w14:textId="77777777" w:rsidR="00424DC4" w:rsidRPr="00204D8D" w:rsidRDefault="00424DC4" w:rsidP="005C5A16"/>
    <w:p w14:paraId="1FC37640" w14:textId="77777777" w:rsidR="00424DC4" w:rsidRPr="00204D8D" w:rsidRDefault="00424DC4" w:rsidP="005C5A16">
      <w:r w:rsidRPr="00204D8D">
        <w:t>II   Varsinaiset kokousasiat</w:t>
      </w:r>
    </w:p>
    <w:p w14:paraId="289C25F5" w14:textId="77777777" w:rsidR="00424DC4" w:rsidRPr="00204D8D" w:rsidRDefault="00424DC4" w:rsidP="005C5A16"/>
    <w:p w14:paraId="0968DE08" w14:textId="77777777" w:rsidR="00424DC4" w:rsidRPr="00204D8D" w:rsidRDefault="00424DC4" w:rsidP="00424DC4">
      <w:pPr>
        <w:pStyle w:val="Yltunniste"/>
        <w:numPr>
          <w:ilvl w:val="0"/>
          <w:numId w:val="16"/>
        </w:numPr>
        <w:tabs>
          <w:tab w:val="clear" w:pos="5216"/>
          <w:tab w:val="clear" w:pos="7825"/>
          <w:tab w:val="clear" w:pos="9129"/>
        </w:tabs>
      </w:pPr>
      <w:r w:rsidRPr="00204D8D">
        <w:t>Käsitellään hallituksen laatima vuosikertomus</w:t>
      </w:r>
    </w:p>
    <w:p w14:paraId="171A8AF6" w14:textId="4F4A4781" w:rsidR="00424DC4" w:rsidRPr="00204D8D" w:rsidRDefault="00276AF6" w:rsidP="00424DC4">
      <w:pPr>
        <w:pStyle w:val="Yltunniste"/>
        <w:numPr>
          <w:ilvl w:val="0"/>
          <w:numId w:val="16"/>
        </w:numPr>
        <w:tabs>
          <w:tab w:val="clear" w:pos="5216"/>
          <w:tab w:val="clear" w:pos="7825"/>
          <w:tab w:val="clear" w:pos="9129"/>
        </w:tabs>
        <w:rPr>
          <w:highlight w:val="green"/>
        </w:rPr>
      </w:pPr>
      <w:r>
        <w:rPr>
          <w:highlight w:val="green"/>
        </w:rPr>
        <w:t xml:space="preserve"> </w:t>
      </w:r>
      <w:r w:rsidR="00424DC4" w:rsidRPr="00204D8D">
        <w:rPr>
          <w:highlight w:val="green"/>
        </w:rPr>
        <w:t>Käsitellään yhdistyksen tilit edelliseltä kalenterivuodelta ja toiminnantarkastuskertomus sekä päätetään tilinpäätöksen vahvistamisesta ja vastuuvapauden myöntämisestä</w:t>
      </w:r>
    </w:p>
    <w:p w14:paraId="0B3543E6" w14:textId="77777777" w:rsidR="00424DC4" w:rsidRPr="00204D8D" w:rsidRDefault="00424DC4" w:rsidP="00424DC4">
      <w:pPr>
        <w:pStyle w:val="Yltunniste"/>
        <w:numPr>
          <w:ilvl w:val="0"/>
          <w:numId w:val="16"/>
        </w:numPr>
        <w:tabs>
          <w:tab w:val="clear" w:pos="5216"/>
          <w:tab w:val="clear" w:pos="7825"/>
          <w:tab w:val="clear" w:pos="9129"/>
        </w:tabs>
      </w:pPr>
      <w:r w:rsidRPr="00204D8D">
        <w:t>Käsitellään muut kokouskutsussa mainitut asiat</w:t>
      </w:r>
    </w:p>
    <w:p w14:paraId="70C36B44" w14:textId="39B9D9B7" w:rsidR="004B4566" w:rsidRPr="00204D8D" w:rsidRDefault="004B4566" w:rsidP="00204D8D"/>
    <w:p w14:paraId="50B31AF2" w14:textId="77777777" w:rsidR="00204D8D" w:rsidRPr="00204D8D" w:rsidRDefault="00204D8D" w:rsidP="00204D8D">
      <w:pPr>
        <w:rPr>
          <w:b/>
          <w:bCs/>
        </w:rPr>
      </w:pPr>
      <w:r w:rsidRPr="00204D8D">
        <w:rPr>
          <w:b/>
          <w:bCs/>
        </w:rPr>
        <w:t>Yhdistyksen syyskokouksessa päätetään seuraavat asiat:</w:t>
      </w:r>
    </w:p>
    <w:p w14:paraId="021DA530" w14:textId="77777777" w:rsidR="00204D8D" w:rsidRPr="00204D8D" w:rsidRDefault="00204D8D" w:rsidP="00204D8D"/>
    <w:p w14:paraId="4656CBCC" w14:textId="77777777" w:rsidR="00204D8D" w:rsidRPr="00204D8D" w:rsidRDefault="00204D8D" w:rsidP="00204D8D">
      <w:r w:rsidRPr="00204D8D">
        <w:t>I   Kokouksen järjestäytyminen</w:t>
      </w:r>
    </w:p>
    <w:p w14:paraId="0AD53525" w14:textId="77777777" w:rsidR="00204D8D" w:rsidRPr="00204D8D" w:rsidRDefault="00204D8D" w:rsidP="00204D8D"/>
    <w:p w14:paraId="3064835D" w14:textId="77777777" w:rsidR="00204D8D" w:rsidRPr="00204D8D" w:rsidRDefault="00204D8D" w:rsidP="00204D8D">
      <w:pPr>
        <w:pStyle w:val="Yltunniste"/>
        <w:numPr>
          <w:ilvl w:val="0"/>
          <w:numId w:val="17"/>
        </w:numPr>
        <w:tabs>
          <w:tab w:val="clear" w:pos="5216"/>
          <w:tab w:val="clear" w:pos="7825"/>
          <w:tab w:val="clear" w:pos="9129"/>
        </w:tabs>
      </w:pPr>
      <w:r w:rsidRPr="00204D8D">
        <w:t>Valitaan kokouksen puheenjohtaja ja sihteeri</w:t>
      </w:r>
    </w:p>
    <w:p w14:paraId="1B106619" w14:textId="77777777" w:rsidR="00204D8D" w:rsidRPr="00204D8D" w:rsidRDefault="00204D8D" w:rsidP="00204D8D">
      <w:pPr>
        <w:pStyle w:val="Yltunniste"/>
        <w:numPr>
          <w:ilvl w:val="0"/>
          <w:numId w:val="17"/>
        </w:numPr>
        <w:tabs>
          <w:tab w:val="clear" w:pos="5216"/>
          <w:tab w:val="clear" w:pos="7825"/>
          <w:tab w:val="clear" w:pos="9129"/>
        </w:tabs>
      </w:pPr>
      <w:r w:rsidRPr="00204D8D">
        <w:t>Valitaan pöytäkirjantarkastajat ja ääntenlaskijat</w:t>
      </w:r>
    </w:p>
    <w:p w14:paraId="5F29825B" w14:textId="77777777" w:rsidR="00204D8D" w:rsidRPr="00204D8D" w:rsidRDefault="00204D8D" w:rsidP="00204D8D">
      <w:pPr>
        <w:pStyle w:val="Yltunniste"/>
        <w:numPr>
          <w:ilvl w:val="0"/>
          <w:numId w:val="17"/>
        </w:numPr>
        <w:tabs>
          <w:tab w:val="clear" w:pos="5216"/>
          <w:tab w:val="clear" w:pos="7825"/>
          <w:tab w:val="clear" w:pos="9129"/>
        </w:tabs>
      </w:pPr>
      <w:r w:rsidRPr="00204D8D">
        <w:t>Todetaan kokouksen laillisuus ja päätösvaltaisuus</w:t>
      </w:r>
    </w:p>
    <w:p w14:paraId="567ABC84" w14:textId="77777777" w:rsidR="00204D8D" w:rsidRPr="00204D8D" w:rsidRDefault="00204D8D" w:rsidP="00204D8D">
      <w:pPr>
        <w:pStyle w:val="Yltunniste"/>
        <w:numPr>
          <w:ilvl w:val="0"/>
          <w:numId w:val="17"/>
        </w:numPr>
        <w:tabs>
          <w:tab w:val="clear" w:pos="5216"/>
          <w:tab w:val="clear" w:pos="7825"/>
          <w:tab w:val="clear" w:pos="9129"/>
        </w:tabs>
      </w:pPr>
      <w:r w:rsidRPr="00204D8D">
        <w:t>Hyväksytään kokouksen työjärjestys</w:t>
      </w:r>
    </w:p>
    <w:p w14:paraId="3D9EFD87" w14:textId="77777777" w:rsidR="00204D8D" w:rsidRPr="00204D8D" w:rsidRDefault="00204D8D" w:rsidP="00204D8D"/>
    <w:p w14:paraId="1770FB43" w14:textId="77777777" w:rsidR="00204D8D" w:rsidRPr="00204D8D" w:rsidRDefault="00204D8D" w:rsidP="00204D8D">
      <w:r w:rsidRPr="00204D8D">
        <w:t>II   Varsinaiset kokousasiat</w:t>
      </w:r>
    </w:p>
    <w:p w14:paraId="6463FD4C" w14:textId="77777777" w:rsidR="00204D8D" w:rsidRPr="00204D8D" w:rsidRDefault="00204D8D" w:rsidP="00204D8D"/>
    <w:p w14:paraId="6AF94325" w14:textId="77777777" w:rsidR="00204D8D" w:rsidRPr="00204D8D" w:rsidRDefault="00204D8D" w:rsidP="00204D8D">
      <w:pPr>
        <w:pStyle w:val="Yltunniste"/>
        <w:numPr>
          <w:ilvl w:val="0"/>
          <w:numId w:val="17"/>
        </w:numPr>
        <w:tabs>
          <w:tab w:val="clear" w:pos="5216"/>
          <w:tab w:val="clear" w:pos="7825"/>
          <w:tab w:val="clear" w:pos="9129"/>
        </w:tabs>
      </w:pPr>
      <w:r w:rsidRPr="00204D8D">
        <w:t>Hyväksytään yhdistyksen toimintasuunnitelma seuraavaksi kalenterivuodeksi</w:t>
      </w:r>
    </w:p>
    <w:p w14:paraId="7791C9EA" w14:textId="28A83E5E" w:rsidR="00204D8D" w:rsidRPr="00204D8D" w:rsidRDefault="00204D8D" w:rsidP="00204D8D">
      <w:pPr>
        <w:pStyle w:val="Yltunniste"/>
        <w:numPr>
          <w:ilvl w:val="0"/>
          <w:numId w:val="17"/>
        </w:numPr>
        <w:tabs>
          <w:tab w:val="clear" w:pos="5216"/>
          <w:tab w:val="clear" w:pos="7825"/>
          <w:tab w:val="clear" w:pos="9129"/>
        </w:tabs>
        <w:rPr>
          <w:highlight w:val="green"/>
        </w:rPr>
      </w:pPr>
      <w:r w:rsidRPr="00204D8D">
        <w:rPr>
          <w:highlight w:val="green"/>
        </w:rPr>
        <w:t xml:space="preserve">Määrätään hallituksen puheenjohtajan ja muiden jäsenten kokouspalkkiot ja matkakorvaukset sekä </w:t>
      </w:r>
      <w:r w:rsidRPr="00204D8D">
        <w:rPr>
          <w:rFonts w:cs="Arial"/>
          <w:highlight w:val="green"/>
        </w:rPr>
        <w:t>toiminnantarkastajien</w:t>
      </w:r>
      <w:r w:rsidRPr="00204D8D">
        <w:rPr>
          <w:highlight w:val="green"/>
        </w:rPr>
        <w:t xml:space="preserve"> palkkiot seuraavaksi kalenterivuodeksi</w:t>
      </w:r>
    </w:p>
    <w:p w14:paraId="170CB174" w14:textId="77777777" w:rsidR="00204D8D" w:rsidRPr="00204D8D" w:rsidRDefault="00204D8D" w:rsidP="00204D8D">
      <w:pPr>
        <w:pStyle w:val="Yltunniste"/>
        <w:numPr>
          <w:ilvl w:val="0"/>
          <w:numId w:val="17"/>
        </w:numPr>
        <w:tabs>
          <w:tab w:val="clear" w:pos="5216"/>
          <w:tab w:val="clear" w:pos="7825"/>
          <w:tab w:val="clear" w:pos="9129"/>
        </w:tabs>
      </w:pPr>
      <w:r w:rsidRPr="00204D8D">
        <w:t>Määrätään jäseniltä kannettavien jäsenmaksujen suuruus ja kantotapa seuraavaksi kalenterivuodeksi</w:t>
      </w:r>
    </w:p>
    <w:p w14:paraId="5D0077AB" w14:textId="77777777" w:rsidR="00204D8D" w:rsidRPr="00204D8D" w:rsidRDefault="00204D8D" w:rsidP="00204D8D">
      <w:pPr>
        <w:pStyle w:val="Yltunniste"/>
        <w:numPr>
          <w:ilvl w:val="0"/>
          <w:numId w:val="17"/>
        </w:numPr>
        <w:tabs>
          <w:tab w:val="clear" w:pos="5216"/>
          <w:tab w:val="clear" w:pos="7825"/>
          <w:tab w:val="clear" w:pos="9129"/>
        </w:tabs>
      </w:pPr>
      <w:r w:rsidRPr="00204D8D">
        <w:t>Hyväksytään yhdistyksen talousarvio seuraavaksi kalenterivuodeksi</w:t>
      </w:r>
    </w:p>
    <w:p w14:paraId="591CDC34" w14:textId="7E4E06DA" w:rsidR="00204D8D" w:rsidRPr="00C0426D" w:rsidRDefault="00204D8D" w:rsidP="00C0426D">
      <w:pPr>
        <w:pStyle w:val="Yltunniste"/>
        <w:numPr>
          <w:ilvl w:val="0"/>
          <w:numId w:val="17"/>
        </w:numPr>
        <w:tabs>
          <w:tab w:val="clear" w:pos="5216"/>
          <w:tab w:val="clear" w:pos="7825"/>
          <w:tab w:val="clear" w:pos="9129"/>
        </w:tabs>
        <w:rPr>
          <w:highlight w:val="green"/>
        </w:rPr>
      </w:pPr>
      <w:r w:rsidRPr="00C0426D">
        <w:rPr>
          <w:highlight w:val="green"/>
        </w:rPr>
        <w:lastRenderedPageBreak/>
        <w:t>Valitaan hallituksen puheenjohtaja kahdeksi seuraavaksi kalenterivuodeksi</w:t>
      </w:r>
    </w:p>
    <w:p w14:paraId="4338A1D0" w14:textId="60819059" w:rsidR="00204D8D" w:rsidRPr="00204D8D" w:rsidRDefault="00204D8D" w:rsidP="00204D8D">
      <w:pPr>
        <w:pStyle w:val="Yltunniste"/>
        <w:numPr>
          <w:ilvl w:val="0"/>
          <w:numId w:val="17"/>
        </w:numPr>
        <w:tabs>
          <w:tab w:val="clear" w:pos="5216"/>
          <w:tab w:val="clear" w:pos="7825"/>
          <w:tab w:val="clear" w:pos="9129"/>
        </w:tabs>
        <w:rPr>
          <w:highlight w:val="green"/>
        </w:rPr>
      </w:pPr>
    </w:p>
    <w:p w14:paraId="39538DC5" w14:textId="0D51D5DE" w:rsidR="00204D8D" w:rsidRPr="00C0426D" w:rsidRDefault="00204D8D" w:rsidP="00C0426D">
      <w:pPr>
        <w:spacing w:line="240" w:lineRule="auto"/>
        <w:ind w:left="1247"/>
        <w:rPr>
          <w:highlight w:val="green"/>
        </w:rPr>
      </w:pPr>
      <w:r w:rsidRPr="00204D8D">
        <w:rPr>
          <w:highlight w:val="green"/>
        </w:rPr>
        <w:t xml:space="preserve"> Valitaan hallituksen jäsenet erovuoroisten tilalle ja näiden mahdolliset henkilökohtaiset varajäsenet seuraavaksi kahdeksi kalenterivuodeksi</w:t>
      </w:r>
    </w:p>
    <w:p w14:paraId="5572958F" w14:textId="77777777" w:rsidR="00204D8D" w:rsidRPr="00204D8D" w:rsidRDefault="00204D8D" w:rsidP="00204D8D">
      <w:pPr>
        <w:pStyle w:val="Yltunniste"/>
        <w:numPr>
          <w:ilvl w:val="0"/>
          <w:numId w:val="17"/>
        </w:numPr>
        <w:tabs>
          <w:tab w:val="clear" w:pos="5216"/>
          <w:tab w:val="clear" w:pos="7825"/>
          <w:tab w:val="clear" w:pos="9129"/>
        </w:tabs>
      </w:pPr>
      <w:r w:rsidRPr="00204D8D">
        <w:t>Valitaan edustajat ja varaedustajat 1 §:ssä mainittujen yhdistysten kokouksiin</w:t>
      </w:r>
    </w:p>
    <w:p w14:paraId="27E0645F" w14:textId="0C8E1E80" w:rsidR="00204D8D" w:rsidRPr="00204D8D" w:rsidRDefault="00204D8D" w:rsidP="00204D8D">
      <w:pPr>
        <w:pStyle w:val="Yltunniste"/>
        <w:numPr>
          <w:ilvl w:val="0"/>
          <w:numId w:val="17"/>
        </w:numPr>
        <w:tabs>
          <w:tab w:val="clear" w:pos="5216"/>
          <w:tab w:val="clear" w:pos="7825"/>
          <w:tab w:val="clear" w:pos="9129"/>
        </w:tabs>
        <w:rPr>
          <w:highlight w:val="green"/>
        </w:rPr>
      </w:pPr>
      <w:r w:rsidRPr="00204D8D">
        <w:rPr>
          <w:highlight w:val="green"/>
        </w:rPr>
        <w:t xml:space="preserve">Valitaan </w:t>
      </w:r>
      <w:r w:rsidRPr="00204D8D">
        <w:rPr>
          <w:rFonts w:cs="Arial"/>
          <w:highlight w:val="green"/>
        </w:rPr>
        <w:t xml:space="preserve">1–2 toiminnantarkastajaa ja varatoiminnantarkastaja </w:t>
      </w:r>
      <w:r w:rsidRPr="00204D8D">
        <w:rPr>
          <w:highlight w:val="green"/>
        </w:rPr>
        <w:t>tarkastamaan seuraavan kalenterivuoden tilejä ja hallintoa</w:t>
      </w:r>
    </w:p>
    <w:p w14:paraId="19150C04" w14:textId="327D50E9" w:rsidR="00685838" w:rsidRDefault="00685838" w:rsidP="00685838">
      <w:pPr>
        <w:pStyle w:val="Yltunniste"/>
        <w:ind w:left="1247"/>
      </w:pPr>
    </w:p>
    <w:p w14:paraId="7A5363D3" w14:textId="77777777" w:rsidR="000A61AA" w:rsidRDefault="000A61AA" w:rsidP="000A61AA">
      <w:pPr>
        <w:pStyle w:val="Yltunniste"/>
        <w:numPr>
          <w:ilvl w:val="0"/>
          <w:numId w:val="17"/>
        </w:numPr>
        <w:tabs>
          <w:tab w:val="clear" w:pos="5216"/>
          <w:tab w:val="clear" w:pos="7825"/>
          <w:tab w:val="clear" w:pos="9129"/>
        </w:tabs>
      </w:pPr>
      <w:r>
        <w:t>Käsitellään muut kokouskutsussa mainitut asiat</w:t>
      </w:r>
    </w:p>
    <w:p w14:paraId="3FA948E0" w14:textId="77777777" w:rsidR="00685838" w:rsidRDefault="00685838" w:rsidP="006851B9"/>
    <w:p w14:paraId="2213C3CD" w14:textId="27D23ED0" w:rsidR="006851B9" w:rsidRPr="006851B9" w:rsidRDefault="006851B9" w:rsidP="006851B9">
      <w:pPr>
        <w:rPr>
          <w:b/>
          <w:bCs/>
        </w:rPr>
      </w:pPr>
      <w:r w:rsidRPr="006851B9">
        <w:rPr>
          <w:b/>
          <w:bCs/>
        </w:rPr>
        <w:t>1</w:t>
      </w:r>
      <w:r w:rsidR="00510A28">
        <w:rPr>
          <w:b/>
          <w:bCs/>
        </w:rPr>
        <w:t>5</w:t>
      </w:r>
      <w:r w:rsidRPr="006851B9">
        <w:rPr>
          <w:b/>
          <w:bCs/>
        </w:rPr>
        <w:t xml:space="preserve"> §</w:t>
      </w:r>
    </w:p>
    <w:p w14:paraId="6B4B500F" w14:textId="77777777" w:rsidR="006851B9" w:rsidRPr="00936D51" w:rsidRDefault="006851B9" w:rsidP="006851B9"/>
    <w:p w14:paraId="434B3F51" w14:textId="77777777" w:rsidR="006851B9" w:rsidRPr="00A81428" w:rsidRDefault="006851B9" w:rsidP="006851B9">
      <w:r w:rsidRPr="00A81428">
        <w:t xml:space="preserve">Yhdistyksen kokoukset </w:t>
      </w:r>
      <w:proofErr w:type="gramStart"/>
      <w:r w:rsidRPr="00A81428">
        <w:t>kutsuu</w:t>
      </w:r>
      <w:proofErr w:type="gramEnd"/>
      <w:r w:rsidRPr="00A81428">
        <w:t xml:space="preserve"> koolle hallitus.</w:t>
      </w:r>
    </w:p>
    <w:p w14:paraId="38C8E79C" w14:textId="77777777" w:rsidR="006851B9" w:rsidRDefault="006851B9" w:rsidP="006851B9"/>
    <w:p w14:paraId="0E6A15B4" w14:textId="77777777" w:rsidR="006851B9" w:rsidRDefault="006851B9" w:rsidP="006851B9">
      <w:r>
        <w:t xml:space="preserve">Kutsu yhdistyksen varsinaiseen kokoukseen on </w:t>
      </w:r>
      <w:r w:rsidRPr="00822232">
        <w:t xml:space="preserve">lähetettävä vähintään kymmenen (10) päivää ennen kokousta yhdistyksen </w:t>
      </w:r>
      <w:r w:rsidRPr="00822232">
        <w:rPr>
          <w:rFonts w:cs="Arial"/>
        </w:rPr>
        <w:t>jäsenille sähköpostitse tai kirjeillä.</w:t>
      </w:r>
      <w:r w:rsidRPr="009C7CB8">
        <w:rPr>
          <w:rFonts w:cs="Arial"/>
        </w:rPr>
        <w:t xml:space="preserve"> </w:t>
      </w:r>
      <w:r>
        <w:t>Kutsu ylimääräiseen yhdistyksen kokoukseen toimitetaan samalla tavalla, mutta vähintään viisi (5) päivää ennen kokousta.</w:t>
      </w:r>
    </w:p>
    <w:p w14:paraId="16CF5F8D" w14:textId="77777777" w:rsidR="006851B9" w:rsidRDefault="006851B9" w:rsidP="006851B9"/>
    <w:p w14:paraId="2C9170CD" w14:textId="77777777" w:rsidR="006851B9" w:rsidRDefault="006851B9" w:rsidP="006851B9">
      <w:r w:rsidRPr="00820286">
        <w:rPr>
          <w:rFonts w:cs="Arial"/>
        </w:rPr>
        <w:t>Kokouskutsussa voidaan edellyttää ennakkoilmoittautumista kutsussa mainittuun ajankohtaan mennessä.</w:t>
      </w:r>
    </w:p>
    <w:p w14:paraId="62A13460" w14:textId="77777777" w:rsidR="006851B9" w:rsidRDefault="006851B9" w:rsidP="006851B9"/>
    <w:p w14:paraId="5D6320CA" w14:textId="77777777" w:rsidR="006851B9" w:rsidRDefault="006851B9" w:rsidP="006851B9">
      <w:r>
        <w:t>Mikäli yhdistyksen jäsen haluaa saada jonkin asian yhdistyksen varsinaisessa kokouksessa käsiteltäväksi, on se esitettävä perusteluineen kirjallisesti hallitukselle kevätkokoukseen joulukuun loppuun ja syyskokoukseen elokuun loppuun mennessä.</w:t>
      </w:r>
    </w:p>
    <w:p w14:paraId="3EEDBE06" w14:textId="77777777" w:rsidR="006851B9" w:rsidRDefault="006851B9" w:rsidP="006851B9"/>
    <w:p w14:paraId="419FC173" w14:textId="77777777" w:rsidR="006851B9" w:rsidRDefault="006851B9" w:rsidP="006851B9">
      <w:r>
        <w:t xml:space="preserve">Mikäli yhdistyksen kokous niin päättää tai hallitus katsoo siihen olevan aihetta taikka vähintään 1/10 yhdistyksen äänioikeutetuista jäsenistä </w:t>
      </w:r>
      <w:proofErr w:type="gramStart"/>
      <w:r>
        <w:t>sitä ilmoittamansa asian käsittelyä</w:t>
      </w:r>
      <w:proofErr w:type="gramEnd"/>
      <w:r>
        <w:t xml:space="preserve"> varten vaatii, hallituksen on kutsuttava koolle yhdistyksen ylimääräinen kokous.</w:t>
      </w:r>
    </w:p>
    <w:p w14:paraId="5050A0D3" w14:textId="77777777" w:rsidR="0053556A" w:rsidRDefault="0053556A" w:rsidP="0053556A"/>
    <w:p w14:paraId="4891134C" w14:textId="3BAEB9C5" w:rsidR="0053556A" w:rsidRPr="002D7807" w:rsidRDefault="0053556A" w:rsidP="0053556A">
      <w:pPr>
        <w:rPr>
          <w:b/>
          <w:bCs/>
        </w:rPr>
      </w:pPr>
      <w:r w:rsidRPr="002D7807">
        <w:rPr>
          <w:b/>
          <w:bCs/>
        </w:rPr>
        <w:t>1</w:t>
      </w:r>
      <w:r w:rsidR="00510A28">
        <w:rPr>
          <w:b/>
          <w:bCs/>
        </w:rPr>
        <w:t>6</w:t>
      </w:r>
      <w:r w:rsidRPr="002D7807">
        <w:rPr>
          <w:b/>
          <w:bCs/>
        </w:rPr>
        <w:t xml:space="preserve"> §</w:t>
      </w:r>
    </w:p>
    <w:p w14:paraId="009E32C4" w14:textId="77777777" w:rsidR="0053556A" w:rsidRDefault="0053556A" w:rsidP="0053556A"/>
    <w:p w14:paraId="500E28BF" w14:textId="4AB5F3C9" w:rsidR="0053556A" w:rsidRDefault="0053556A" w:rsidP="0053556A">
      <w:r>
        <w:t>Hallitukseen kuuluu hallituksen puheenjoht</w:t>
      </w:r>
      <w:r w:rsidRPr="0046334B">
        <w:t xml:space="preserve">aja ja </w:t>
      </w:r>
      <w:proofErr w:type="gramStart"/>
      <w:r w:rsidR="007069EC">
        <w:t>6-8</w:t>
      </w:r>
      <w:proofErr w:type="gramEnd"/>
      <w:r w:rsidRPr="0046334B">
        <w:rPr>
          <w:i/>
          <w:iCs/>
        </w:rPr>
        <w:t xml:space="preserve"> </w:t>
      </w:r>
      <w:r w:rsidRPr="0046334B">
        <w:t>jäsentä.</w:t>
      </w:r>
    </w:p>
    <w:p w14:paraId="4A3E1349" w14:textId="77777777" w:rsidR="0053556A" w:rsidRPr="00D903CA" w:rsidRDefault="0053556A" w:rsidP="0053556A"/>
    <w:p w14:paraId="4A76AC0A" w14:textId="77777777" w:rsidR="0053556A" w:rsidRPr="00B24D0D" w:rsidRDefault="0053556A" w:rsidP="007069EC">
      <w:pPr>
        <w:pStyle w:val="Yltunniste"/>
        <w:tabs>
          <w:tab w:val="clear" w:pos="5216"/>
          <w:tab w:val="clear" w:pos="7825"/>
          <w:tab w:val="clear" w:pos="9129"/>
        </w:tabs>
        <w:rPr>
          <w:szCs w:val="24"/>
          <w:highlight w:val="green"/>
        </w:rPr>
      </w:pPr>
      <w:r w:rsidRPr="00B24D0D">
        <w:rPr>
          <w:szCs w:val="24"/>
          <w:highlight w:val="green"/>
        </w:rPr>
        <w:t>Jokaiselle jäsenelle puheenjohtajaa lukuun ottamatta voidaan valita henkilökohtainen varajäsen.</w:t>
      </w:r>
    </w:p>
    <w:p w14:paraId="78135BDE" w14:textId="77777777" w:rsidR="0053556A" w:rsidRDefault="0053556A" w:rsidP="001901E1">
      <w:pPr>
        <w:ind w:left="284" w:hanging="284"/>
      </w:pPr>
    </w:p>
    <w:p w14:paraId="19B85401" w14:textId="77777777" w:rsidR="0053556A" w:rsidRPr="00652743" w:rsidRDefault="0053556A" w:rsidP="007069EC">
      <w:pPr>
        <w:spacing w:line="240" w:lineRule="auto"/>
        <w:rPr>
          <w:rFonts w:cs="Arial"/>
          <w:b/>
          <w:highlight w:val="green"/>
        </w:rPr>
      </w:pPr>
      <w:r w:rsidRPr="00652743">
        <w:rPr>
          <w:highlight w:val="green"/>
        </w:rPr>
        <w:t>Hallitus valitsee keskuudestaan</w:t>
      </w:r>
      <w:r w:rsidRPr="00652743">
        <w:rPr>
          <w:rFonts w:cs="Arial"/>
          <w:highlight w:val="green"/>
        </w:rPr>
        <w:t xml:space="preserve"> varapuheenjohtajan.</w:t>
      </w:r>
    </w:p>
    <w:p w14:paraId="4F7B63AF" w14:textId="2743D0EB" w:rsidR="0053556A" w:rsidRPr="00652743" w:rsidRDefault="0053556A" w:rsidP="007069EC">
      <w:pPr>
        <w:spacing w:line="240" w:lineRule="auto"/>
        <w:rPr>
          <w:rFonts w:cs="Arial"/>
          <w:b/>
          <w:highlight w:val="green"/>
        </w:rPr>
      </w:pPr>
    </w:p>
    <w:p w14:paraId="325B789E" w14:textId="19CA3BEC" w:rsidR="0053556A" w:rsidRPr="00B24D0D" w:rsidRDefault="0053556A" w:rsidP="007069EC">
      <w:pPr>
        <w:spacing w:line="240" w:lineRule="auto"/>
        <w:rPr>
          <w:rFonts w:cs="Arial"/>
          <w:highlight w:val="green"/>
        </w:rPr>
      </w:pPr>
      <w:r w:rsidRPr="00B24D0D">
        <w:rPr>
          <w:rFonts w:cs="Arial"/>
          <w:highlight w:val="green"/>
        </w:rPr>
        <w:t>Hallituksen puheenjohtajan, jäsenen ja varajäsenen toimikausi on kaksi kalenterivuotta. Jäsenistä ja varajäsenistä puolet eroaa vuosittain. Ensimmäisenä vuonna erovuoroisuuden määrää arpa.</w:t>
      </w:r>
    </w:p>
    <w:p w14:paraId="5FA9C834" w14:textId="016090C1" w:rsidR="005C5A16" w:rsidRDefault="005C5A16" w:rsidP="006851B9">
      <w:pPr>
        <w:rPr>
          <w:rFonts w:ascii="Aptos" w:hAnsi="Aptos"/>
        </w:rPr>
      </w:pPr>
    </w:p>
    <w:p w14:paraId="5431067B" w14:textId="24C9B22E" w:rsidR="00D636C4" w:rsidRPr="00D636C4" w:rsidRDefault="00D636C4" w:rsidP="00D636C4">
      <w:pPr>
        <w:rPr>
          <w:b/>
          <w:bCs/>
        </w:rPr>
      </w:pPr>
      <w:r w:rsidRPr="00D636C4">
        <w:rPr>
          <w:b/>
          <w:bCs/>
        </w:rPr>
        <w:t>1</w:t>
      </w:r>
      <w:r w:rsidR="00510A28">
        <w:rPr>
          <w:b/>
          <w:bCs/>
        </w:rPr>
        <w:t>7</w:t>
      </w:r>
      <w:r w:rsidRPr="00D636C4">
        <w:rPr>
          <w:b/>
          <w:bCs/>
        </w:rPr>
        <w:t xml:space="preserve"> §</w:t>
      </w:r>
    </w:p>
    <w:p w14:paraId="77D28E7F" w14:textId="77777777" w:rsidR="00D636C4" w:rsidRDefault="00D636C4" w:rsidP="00D636C4"/>
    <w:p w14:paraId="63B19AF7" w14:textId="77777777" w:rsidR="00D636C4" w:rsidRDefault="00D636C4" w:rsidP="00D636C4">
      <w:r>
        <w:t>Hallitus kokoontuu puheenjohtajan tai hänen estyneenä ollessaan varapuheenjohtajan kutsusta kokouksiin, joita pidetään tarpeen mukaan.</w:t>
      </w:r>
    </w:p>
    <w:p w14:paraId="2F92E740" w14:textId="77777777" w:rsidR="00D636C4" w:rsidRDefault="00D636C4" w:rsidP="00D636C4"/>
    <w:p w14:paraId="31BE3CD8" w14:textId="77777777" w:rsidR="00D636C4" w:rsidRDefault="00D636C4" w:rsidP="00D636C4">
      <w:r>
        <w:lastRenderedPageBreak/>
        <w:t>Kokous on päätösvaltainen, jos puheenjohtajan tai varapuheenjohtajan lisäksi vähintään puolet hallituksen jäsenistä on läsnä.</w:t>
      </w:r>
    </w:p>
    <w:p w14:paraId="6A3105F4" w14:textId="77777777" w:rsidR="00D636C4" w:rsidRDefault="00D636C4" w:rsidP="00D636C4"/>
    <w:p w14:paraId="227D5B7F" w14:textId="3CDEB1E2" w:rsidR="00D636C4" w:rsidRDefault="00D636C4" w:rsidP="00D636C4">
      <w:r>
        <w:t xml:space="preserve">Hallituksen on toiminnassaan tasapuolisesti edistettävä </w:t>
      </w:r>
      <w:r w:rsidRPr="000959CA">
        <w:t>koko yhdistyksen jäsenistön parasta ja otettava huomioon opetusalan asiantuntemus.</w:t>
      </w:r>
    </w:p>
    <w:p w14:paraId="79412B8F" w14:textId="77777777" w:rsidR="00D636C4" w:rsidRDefault="00D636C4" w:rsidP="00F23764"/>
    <w:p w14:paraId="25487023" w14:textId="75D61716" w:rsidR="00F23764" w:rsidRPr="002D7807" w:rsidRDefault="00F23764" w:rsidP="00F23764">
      <w:pPr>
        <w:rPr>
          <w:b/>
          <w:bCs/>
        </w:rPr>
      </w:pPr>
      <w:r w:rsidRPr="002D7807">
        <w:rPr>
          <w:b/>
          <w:bCs/>
        </w:rPr>
        <w:t>1</w:t>
      </w:r>
      <w:r w:rsidR="00510A28">
        <w:rPr>
          <w:b/>
          <w:bCs/>
        </w:rPr>
        <w:t>8</w:t>
      </w:r>
      <w:r w:rsidRPr="002D7807">
        <w:rPr>
          <w:b/>
          <w:bCs/>
        </w:rPr>
        <w:t xml:space="preserve"> §</w:t>
      </w:r>
    </w:p>
    <w:p w14:paraId="6702BC90" w14:textId="77777777" w:rsidR="00F23764" w:rsidRDefault="00F23764" w:rsidP="00F23764"/>
    <w:p w14:paraId="6F08D5F3" w14:textId="77777777" w:rsidR="00F23764" w:rsidRDefault="00F23764" w:rsidP="00F23764">
      <w:pPr>
        <w:rPr>
          <w:b/>
        </w:rPr>
      </w:pPr>
      <w:r>
        <w:rPr>
          <w:b/>
        </w:rPr>
        <w:t>Hallituksen tehtävänä on</w:t>
      </w:r>
    </w:p>
    <w:p w14:paraId="4104ABDC" w14:textId="77777777" w:rsidR="00F23764" w:rsidRDefault="00F23764" w:rsidP="00F23764"/>
    <w:p w14:paraId="6B41F601" w14:textId="185BE634" w:rsidR="00F23764" w:rsidRPr="000959CA" w:rsidRDefault="00F23764" w:rsidP="00F23764">
      <w:pPr>
        <w:pStyle w:val="Yltunniste"/>
        <w:numPr>
          <w:ilvl w:val="0"/>
          <w:numId w:val="21"/>
        </w:numPr>
        <w:tabs>
          <w:tab w:val="clear" w:pos="5216"/>
          <w:tab w:val="clear" w:pos="7825"/>
          <w:tab w:val="clear" w:pos="9129"/>
        </w:tabs>
      </w:pPr>
      <w:r w:rsidRPr="000959CA">
        <w:t>hoitaa yhdistyksen asioita ja johtaa sen toimintaa yhdistyslain ja yhdistyksen sääntöjen mukaisesti</w:t>
      </w:r>
    </w:p>
    <w:p w14:paraId="5C877175" w14:textId="189B162F" w:rsidR="00F23764" w:rsidRDefault="00F23764" w:rsidP="00F23764">
      <w:pPr>
        <w:pStyle w:val="Yltunniste"/>
        <w:numPr>
          <w:ilvl w:val="0"/>
          <w:numId w:val="21"/>
        </w:numPr>
        <w:tabs>
          <w:tab w:val="clear" w:pos="5216"/>
          <w:tab w:val="clear" w:pos="7825"/>
          <w:tab w:val="clear" w:pos="9129"/>
        </w:tabs>
      </w:pPr>
      <w:r>
        <w:t>edustaa yhdistystä ja vastata sen taloudenhoidosta</w:t>
      </w:r>
    </w:p>
    <w:p w14:paraId="53188153" w14:textId="10AED2E2" w:rsidR="00F23764" w:rsidRDefault="00F23764" w:rsidP="00F23764">
      <w:pPr>
        <w:pStyle w:val="Yltunniste"/>
        <w:numPr>
          <w:ilvl w:val="0"/>
          <w:numId w:val="21"/>
        </w:numPr>
        <w:tabs>
          <w:tab w:val="clear" w:pos="5216"/>
          <w:tab w:val="clear" w:pos="7825"/>
          <w:tab w:val="clear" w:pos="9129"/>
        </w:tabs>
      </w:pPr>
      <w:r>
        <w:t>valmistella yhdistyksen kokouksissa käsiteltävät asiat ja kutsua koolle yhdistyksen kokoukset</w:t>
      </w:r>
    </w:p>
    <w:p w14:paraId="6E26359A" w14:textId="1DDCD85C" w:rsidR="00F23764" w:rsidRPr="00A81428" w:rsidRDefault="00F23764" w:rsidP="00F23764">
      <w:pPr>
        <w:numPr>
          <w:ilvl w:val="0"/>
          <w:numId w:val="21"/>
        </w:numPr>
        <w:spacing w:line="240" w:lineRule="auto"/>
        <w:rPr>
          <w:rFonts w:cs="Arial"/>
        </w:rPr>
      </w:pPr>
      <w:r w:rsidRPr="00503072">
        <w:rPr>
          <w:rFonts w:cs="Arial"/>
        </w:rPr>
        <w:t>panna toimeen yhdistyksen kokousten sekä järjestön</w:t>
      </w:r>
      <w:r w:rsidRPr="00A81428">
        <w:rPr>
          <w:rFonts w:cs="Arial"/>
        </w:rPr>
        <w:t xml:space="preserve"> ja alueyhdistyksen päätökset</w:t>
      </w:r>
    </w:p>
    <w:p w14:paraId="4AE336BA" w14:textId="3C64F400" w:rsidR="00F23764" w:rsidRDefault="00F23764" w:rsidP="00F23764">
      <w:pPr>
        <w:pStyle w:val="Yltunniste"/>
        <w:numPr>
          <w:ilvl w:val="0"/>
          <w:numId w:val="21"/>
        </w:numPr>
        <w:tabs>
          <w:tab w:val="clear" w:pos="5216"/>
          <w:tab w:val="clear" w:pos="7825"/>
          <w:tab w:val="clear" w:pos="9129"/>
        </w:tabs>
      </w:pPr>
      <w:r>
        <w:t>hyväksyä ja erottaa yhdistyksen jäsenet</w:t>
      </w:r>
    </w:p>
    <w:p w14:paraId="09B75910" w14:textId="07F16EC8" w:rsidR="00F23764" w:rsidRDefault="00F23764" w:rsidP="00F23764">
      <w:pPr>
        <w:numPr>
          <w:ilvl w:val="0"/>
          <w:numId w:val="21"/>
        </w:numPr>
        <w:spacing w:line="240" w:lineRule="auto"/>
        <w:rPr>
          <w:rFonts w:cs="Arial"/>
        </w:rPr>
      </w:pPr>
      <w:r w:rsidRPr="009C7CB8">
        <w:rPr>
          <w:rFonts w:cs="Arial"/>
        </w:rPr>
        <w:t>pitää yhdistyksen jäsenluetteloa</w:t>
      </w:r>
    </w:p>
    <w:p w14:paraId="59E065F8" w14:textId="5433ACC5" w:rsidR="00F23764" w:rsidRDefault="00F23764" w:rsidP="00F23764">
      <w:pPr>
        <w:numPr>
          <w:ilvl w:val="0"/>
          <w:numId w:val="21"/>
        </w:numPr>
        <w:spacing w:line="240" w:lineRule="auto"/>
        <w:rPr>
          <w:rFonts w:cs="Arial"/>
        </w:rPr>
      </w:pPr>
      <w:r w:rsidRPr="009C7CB8">
        <w:rPr>
          <w:rFonts w:cs="Arial"/>
        </w:rPr>
        <w:t>huolehtia yhdistyksen kertomusten ja tilien laatimisesta sekä tilien tarkastuttamisesta</w:t>
      </w:r>
    </w:p>
    <w:p w14:paraId="10B4CCEA" w14:textId="5D77F1A8" w:rsidR="00F23764" w:rsidRPr="009C7CB8" w:rsidRDefault="00F23764" w:rsidP="00F23764">
      <w:pPr>
        <w:numPr>
          <w:ilvl w:val="0"/>
          <w:numId w:val="21"/>
        </w:numPr>
        <w:spacing w:line="240" w:lineRule="auto"/>
        <w:rPr>
          <w:rFonts w:cs="Arial"/>
        </w:rPr>
      </w:pPr>
      <w:r w:rsidRPr="009C7CB8">
        <w:rPr>
          <w:rFonts w:cs="Arial"/>
        </w:rPr>
        <w:t>päättää yhdistyksen omaisuuden myymisestä, vaihtamisesta ja ki</w:t>
      </w:r>
      <w:r>
        <w:rPr>
          <w:rFonts w:cs="Arial"/>
        </w:rPr>
        <w:t>innittämisestä</w:t>
      </w:r>
    </w:p>
    <w:p w14:paraId="0325DD1E" w14:textId="5D7EB00B" w:rsidR="00F23764" w:rsidRPr="009C7CB8" w:rsidRDefault="00F23764" w:rsidP="00F23764">
      <w:pPr>
        <w:numPr>
          <w:ilvl w:val="0"/>
          <w:numId w:val="21"/>
        </w:numPr>
        <w:spacing w:line="240" w:lineRule="auto"/>
        <w:rPr>
          <w:rFonts w:cs="Arial"/>
        </w:rPr>
      </w:pPr>
      <w:r w:rsidRPr="009C7CB8">
        <w:rPr>
          <w:rFonts w:cs="Arial"/>
        </w:rPr>
        <w:t>ottaa ja erottaa yhdistyksen toimihenkilöt, määrätä heidän tehtävänsä ja talousarvion puitteissa sopia heidän palkkan</w:t>
      </w:r>
      <w:r>
        <w:rPr>
          <w:rFonts w:cs="Arial"/>
        </w:rPr>
        <w:t>sa ja palkkionsa</w:t>
      </w:r>
    </w:p>
    <w:p w14:paraId="5EA06C89" w14:textId="6034730E" w:rsidR="00F23764" w:rsidRPr="004A5280" w:rsidRDefault="00F23764" w:rsidP="00F23764">
      <w:pPr>
        <w:numPr>
          <w:ilvl w:val="0"/>
          <w:numId w:val="21"/>
        </w:numPr>
        <w:spacing w:line="240" w:lineRule="auto"/>
        <w:rPr>
          <w:rFonts w:cs="Arial"/>
          <w:i/>
        </w:rPr>
      </w:pPr>
      <w:r w:rsidRPr="009C7CB8">
        <w:rPr>
          <w:rFonts w:cs="Arial"/>
        </w:rPr>
        <w:t>huolehtia jäsenmaksujen suorittamisesta järjestölle</w:t>
      </w:r>
      <w:r>
        <w:rPr>
          <w:rFonts w:cs="Arial"/>
        </w:rPr>
        <w:t xml:space="preserve"> ja</w:t>
      </w:r>
      <w:r w:rsidRPr="00503072">
        <w:rPr>
          <w:rFonts w:cs="Arial"/>
        </w:rPr>
        <w:t xml:space="preserve"> </w:t>
      </w:r>
      <w:r w:rsidRPr="00A81428">
        <w:rPr>
          <w:rFonts w:cs="Arial"/>
        </w:rPr>
        <w:t>alueyhdistykselle</w:t>
      </w:r>
    </w:p>
    <w:p w14:paraId="4B70BD28" w14:textId="572ED0DA" w:rsidR="00F23764" w:rsidRPr="009C7CB8" w:rsidRDefault="00F23764" w:rsidP="00F23764">
      <w:pPr>
        <w:numPr>
          <w:ilvl w:val="0"/>
          <w:numId w:val="21"/>
        </w:numPr>
        <w:spacing w:line="240" w:lineRule="auto"/>
        <w:rPr>
          <w:rFonts w:cs="Arial"/>
        </w:rPr>
      </w:pPr>
      <w:r w:rsidRPr="009C7CB8">
        <w:rPr>
          <w:rFonts w:cs="Arial"/>
        </w:rPr>
        <w:t>asettaa tarvittaessa yhdistyksen eri tehtäviä varten jaostot ja toimikunnat</w:t>
      </w:r>
    </w:p>
    <w:p w14:paraId="3F157BE7" w14:textId="3A0F2332" w:rsidR="00F23764" w:rsidRPr="009C7CB8" w:rsidRDefault="00F23764" w:rsidP="00F23764">
      <w:pPr>
        <w:numPr>
          <w:ilvl w:val="0"/>
          <w:numId w:val="21"/>
        </w:numPr>
        <w:spacing w:line="240" w:lineRule="auto"/>
        <w:rPr>
          <w:rFonts w:cs="Arial"/>
        </w:rPr>
      </w:pPr>
      <w:r w:rsidRPr="009C7CB8">
        <w:rPr>
          <w:rFonts w:cs="Arial"/>
        </w:rPr>
        <w:t>antaa järjestöll</w:t>
      </w:r>
      <w:r>
        <w:rPr>
          <w:rFonts w:cs="Arial"/>
        </w:rPr>
        <w:t>e ja</w:t>
      </w:r>
      <w:r w:rsidRPr="00503072">
        <w:rPr>
          <w:rFonts w:cs="Arial"/>
        </w:rPr>
        <w:t xml:space="preserve"> </w:t>
      </w:r>
      <w:r w:rsidRPr="00A81428">
        <w:rPr>
          <w:rFonts w:cs="Arial"/>
        </w:rPr>
        <w:t xml:space="preserve">alueyhdistykselle </w:t>
      </w:r>
      <w:r w:rsidRPr="009C7CB8">
        <w:rPr>
          <w:rFonts w:cs="Arial"/>
        </w:rPr>
        <w:t>niiden pyytämät tiedot</w:t>
      </w:r>
    </w:p>
    <w:p w14:paraId="363F14A0" w14:textId="77777777" w:rsidR="00F23764" w:rsidRPr="009C7CB8" w:rsidRDefault="00F23764" w:rsidP="00F23764">
      <w:pPr>
        <w:numPr>
          <w:ilvl w:val="0"/>
          <w:numId w:val="21"/>
        </w:numPr>
        <w:spacing w:line="240" w:lineRule="auto"/>
        <w:rPr>
          <w:rFonts w:cs="Arial"/>
        </w:rPr>
      </w:pPr>
      <w:r w:rsidRPr="009C7CB8">
        <w:rPr>
          <w:rFonts w:cs="Arial"/>
        </w:rPr>
        <w:t>suorittaa muut yhdistyksen</w:t>
      </w:r>
      <w:r>
        <w:rPr>
          <w:rFonts w:cs="Arial"/>
        </w:rPr>
        <w:t xml:space="preserve"> ja järjestön </w:t>
      </w:r>
      <w:r w:rsidRPr="009C7CB8">
        <w:rPr>
          <w:rFonts w:cs="Arial"/>
        </w:rPr>
        <w:t>edellyttämät tehtävät.</w:t>
      </w:r>
    </w:p>
    <w:p w14:paraId="7737731F" w14:textId="77777777" w:rsidR="00F23764" w:rsidRDefault="00F23764" w:rsidP="006851B9">
      <w:pPr>
        <w:rPr>
          <w:rFonts w:ascii="Aptos" w:hAnsi="Aptos"/>
        </w:rPr>
      </w:pPr>
    </w:p>
    <w:p w14:paraId="4FE88C16" w14:textId="77777777" w:rsidR="002B5382" w:rsidRPr="002B5382" w:rsidRDefault="002B5382" w:rsidP="002B5382">
      <w:pPr>
        <w:rPr>
          <w:b/>
          <w:bCs/>
        </w:rPr>
      </w:pPr>
      <w:r w:rsidRPr="002B5382">
        <w:rPr>
          <w:b/>
          <w:bCs/>
        </w:rPr>
        <w:t>NIMEN KIRJOITTAMINEN</w:t>
      </w:r>
    </w:p>
    <w:p w14:paraId="2752F89E" w14:textId="77777777" w:rsidR="002B5382" w:rsidRDefault="002B5382" w:rsidP="002B5382"/>
    <w:p w14:paraId="351889F5" w14:textId="78ECBBD3" w:rsidR="002B5382" w:rsidRPr="002B5382" w:rsidRDefault="00510A28" w:rsidP="002B5382">
      <w:pPr>
        <w:rPr>
          <w:b/>
        </w:rPr>
      </w:pPr>
      <w:r>
        <w:rPr>
          <w:b/>
        </w:rPr>
        <w:t>19</w:t>
      </w:r>
      <w:r w:rsidR="002B5382" w:rsidRPr="002B5382">
        <w:rPr>
          <w:b/>
        </w:rPr>
        <w:t xml:space="preserve"> §</w:t>
      </w:r>
      <w:r w:rsidR="002B5382" w:rsidRPr="002B5382">
        <w:rPr>
          <w:b/>
          <w:strike/>
        </w:rPr>
        <w:br/>
      </w:r>
    </w:p>
    <w:p w14:paraId="09715D90" w14:textId="77777777" w:rsidR="002B5382" w:rsidRPr="0033420A" w:rsidRDefault="002B5382" w:rsidP="002B5382">
      <w:r w:rsidRPr="0033420A">
        <w:t>Yhdistyksen nimen kirjoittaa</w:t>
      </w:r>
      <w:r>
        <w:t xml:space="preserve"> </w:t>
      </w:r>
      <w:r w:rsidRPr="000959CA">
        <w:t>hallituksen</w:t>
      </w:r>
      <w:r w:rsidRPr="0033420A">
        <w:t xml:space="preserve"> puheenjohtaja ja varapuheenjohtaja yhdessä tai toinen heistä yhdessä sihteerin tai hallituksen valitseman muun toimihenkilön kanssa.</w:t>
      </w:r>
    </w:p>
    <w:p w14:paraId="0EAE0636" w14:textId="77777777" w:rsidR="002B5382" w:rsidRDefault="002B5382" w:rsidP="002B5382"/>
    <w:p w14:paraId="4530EDB4" w14:textId="77777777" w:rsidR="002B5382" w:rsidRPr="002B5382" w:rsidRDefault="002B5382" w:rsidP="002B5382">
      <w:pPr>
        <w:rPr>
          <w:b/>
          <w:bCs/>
        </w:rPr>
      </w:pPr>
      <w:r w:rsidRPr="002B5382">
        <w:rPr>
          <w:b/>
          <w:bCs/>
        </w:rPr>
        <w:t>JÄSENÄÄNESTYS</w:t>
      </w:r>
    </w:p>
    <w:p w14:paraId="011BF30D" w14:textId="77777777" w:rsidR="002B5382" w:rsidRDefault="002B5382" w:rsidP="002B5382"/>
    <w:p w14:paraId="2847F957" w14:textId="542CF12F" w:rsidR="002B5382" w:rsidRPr="002B5382" w:rsidRDefault="002B5382" w:rsidP="002B5382">
      <w:pPr>
        <w:rPr>
          <w:b/>
        </w:rPr>
      </w:pPr>
      <w:r w:rsidRPr="002B5382">
        <w:rPr>
          <w:b/>
        </w:rPr>
        <w:t>2</w:t>
      </w:r>
      <w:r w:rsidR="00510A28">
        <w:rPr>
          <w:b/>
        </w:rPr>
        <w:t>0</w:t>
      </w:r>
      <w:r w:rsidRPr="002B5382">
        <w:rPr>
          <w:b/>
        </w:rPr>
        <w:t xml:space="preserve"> §</w:t>
      </w:r>
    </w:p>
    <w:p w14:paraId="6C353A3F" w14:textId="77777777" w:rsidR="002B5382" w:rsidRDefault="002B5382" w:rsidP="002B5382"/>
    <w:p w14:paraId="51087EB4" w14:textId="77777777" w:rsidR="002B5382" w:rsidRDefault="002B5382" w:rsidP="002B5382">
      <w:r>
        <w:t>Yhdistyksen hallitus voi tarvittaessa toimeenpanna neuvoa-antavan jäsenäänestyksen.</w:t>
      </w:r>
    </w:p>
    <w:p w14:paraId="4DF1B2B4" w14:textId="77777777" w:rsidR="002B5382" w:rsidRDefault="002B5382" w:rsidP="002B5382"/>
    <w:p w14:paraId="5CBC7DC4" w14:textId="77777777" w:rsidR="00095610" w:rsidRPr="00095610" w:rsidRDefault="00095610" w:rsidP="00095610">
      <w:pPr>
        <w:rPr>
          <w:b/>
          <w:bCs/>
        </w:rPr>
      </w:pPr>
      <w:r w:rsidRPr="00095610">
        <w:rPr>
          <w:b/>
          <w:bCs/>
        </w:rPr>
        <w:t>MUITA MÄÄRÄYKSIÄ</w:t>
      </w:r>
    </w:p>
    <w:p w14:paraId="4631A843" w14:textId="77777777" w:rsidR="00095610" w:rsidRDefault="00095610" w:rsidP="00095610"/>
    <w:p w14:paraId="7A10E6EE" w14:textId="7805205C" w:rsidR="00095610" w:rsidRPr="00095610" w:rsidRDefault="00095610" w:rsidP="00095610">
      <w:pPr>
        <w:rPr>
          <w:b/>
        </w:rPr>
      </w:pPr>
      <w:r w:rsidRPr="00095610">
        <w:rPr>
          <w:b/>
        </w:rPr>
        <w:t>2</w:t>
      </w:r>
      <w:r w:rsidR="00510A28">
        <w:rPr>
          <w:b/>
        </w:rPr>
        <w:t>1</w:t>
      </w:r>
      <w:r w:rsidRPr="00095610">
        <w:rPr>
          <w:b/>
        </w:rPr>
        <w:t xml:space="preserve"> §</w:t>
      </w:r>
    </w:p>
    <w:p w14:paraId="75783B6F" w14:textId="77777777" w:rsidR="00095610" w:rsidRDefault="00095610" w:rsidP="00095610"/>
    <w:p w14:paraId="208CFEA6" w14:textId="77777777" w:rsidR="00095610" w:rsidRDefault="00095610" w:rsidP="00095610">
      <w:r>
        <w:t>Äänivaltaa yhdistyksen kokouksissa käyttävät yhdistyksen jäsenet, joilla kullakin on kokouksessa yksi ääni, jota ei voi valtakirjalla siirtää toiselle.</w:t>
      </w:r>
    </w:p>
    <w:p w14:paraId="5C11DA61" w14:textId="77777777" w:rsidR="00095610" w:rsidRDefault="00095610" w:rsidP="00095610"/>
    <w:p w14:paraId="33F39E4B" w14:textId="77777777" w:rsidR="00095610" w:rsidRDefault="00095610" w:rsidP="00095610">
      <w:pPr>
        <w:rPr>
          <w:rFonts w:cs="Arial"/>
        </w:rPr>
      </w:pPr>
      <w:r w:rsidRPr="003776A9">
        <w:rPr>
          <w:rFonts w:cs="Arial"/>
        </w:rPr>
        <w:lastRenderedPageBreak/>
        <w:t>Yhdistyksen kokouksissa päätökseksi tulee, ellei näissä säännöissä ole toisin määrätty, se mielipide, jota on kannattanut yli puolet äänestyksessä annetuista äänistä. Äänten mennessä tasan ratkaisee vaalissa ja suljetussa äänestyksessä arpa, muissa asioissa se mielipide, jo</w:t>
      </w:r>
      <w:r>
        <w:rPr>
          <w:rFonts w:cs="Arial"/>
        </w:rPr>
        <w:t>ta kokouksen puheenjohtaja ilmoittaa kannattavansa.</w:t>
      </w:r>
    </w:p>
    <w:p w14:paraId="240C8208" w14:textId="77777777" w:rsidR="00095610" w:rsidRPr="00F73EF4" w:rsidRDefault="00095610" w:rsidP="00095610">
      <w:pPr>
        <w:rPr>
          <w:rFonts w:cs="Arial"/>
        </w:rPr>
      </w:pPr>
    </w:p>
    <w:p w14:paraId="0EE53E22" w14:textId="5178DB03" w:rsidR="00095610" w:rsidRPr="00260A03" w:rsidRDefault="00095610" w:rsidP="00095610">
      <w:pPr>
        <w:rPr>
          <w:b/>
        </w:rPr>
      </w:pPr>
      <w:r w:rsidRPr="00260A03">
        <w:rPr>
          <w:b/>
        </w:rPr>
        <w:t>2</w:t>
      </w:r>
      <w:r w:rsidR="00510A28">
        <w:rPr>
          <w:b/>
        </w:rPr>
        <w:t>2</w:t>
      </w:r>
      <w:r w:rsidRPr="00260A03">
        <w:rPr>
          <w:b/>
        </w:rPr>
        <w:t xml:space="preserve"> §</w:t>
      </w:r>
    </w:p>
    <w:p w14:paraId="0B8D4DEF" w14:textId="77777777" w:rsidR="00095610" w:rsidRDefault="00095610" w:rsidP="00095610"/>
    <w:p w14:paraId="46F38A6A" w14:textId="77777777" w:rsidR="00095610" w:rsidRDefault="00095610" w:rsidP="00095610">
      <w:r>
        <w:t>Yhdistyksen luottamustehtävään voidaan valita jäsenmaksunsa maksanut yhdistyksen jäsen.</w:t>
      </w:r>
    </w:p>
    <w:p w14:paraId="0811CE04" w14:textId="77777777" w:rsidR="00095610" w:rsidRDefault="00095610" w:rsidP="00095610"/>
    <w:p w14:paraId="2E192A33" w14:textId="77777777" w:rsidR="00095610" w:rsidRPr="000959CA" w:rsidRDefault="00095610" w:rsidP="00095610">
      <w:r w:rsidRPr="000959CA">
        <w:t>Hallituksen puheenjohtajan, hallituksen jäsenen, varajäsenen tai muuhun luottamustehtävään valitun toimikausi kestää toimikauden loppuun asti, ellei hän sitä ennen eroa tai tule erotetuksi yhdistyksen jäsenyydestä.</w:t>
      </w:r>
    </w:p>
    <w:p w14:paraId="1674A997" w14:textId="77777777" w:rsidR="00095610" w:rsidRPr="000959CA" w:rsidRDefault="00095610" w:rsidP="00095610"/>
    <w:p w14:paraId="149ACF23" w14:textId="77777777" w:rsidR="00095610" w:rsidRDefault="00095610" w:rsidP="00095610">
      <w:pPr>
        <w:rPr>
          <w:rFonts w:cs="Arial"/>
        </w:rPr>
      </w:pPr>
      <w:r w:rsidRPr="000959CA">
        <w:rPr>
          <w:rFonts w:cs="Arial"/>
        </w:rPr>
        <w:t>Mikäli yhdistyksen</w:t>
      </w:r>
      <w:r>
        <w:rPr>
          <w:rFonts w:cs="Arial"/>
        </w:rPr>
        <w:t xml:space="preserve"> </w:t>
      </w:r>
      <w:r w:rsidRPr="007062B6">
        <w:rPr>
          <w:rFonts w:cs="Arial"/>
        </w:rPr>
        <w:t>luottamustehtävään valittu siirtyy päätoimiseksi katsottavaan tehtävään järjestön jäsenyysehtojen ulkopuolelle, hän ei voi hoitaa yhdistyksen luottamustehtävää.</w:t>
      </w:r>
    </w:p>
    <w:p w14:paraId="2B752E42" w14:textId="77777777" w:rsidR="00854934" w:rsidRDefault="00854934" w:rsidP="00CE7490"/>
    <w:p w14:paraId="611BCCFE" w14:textId="4BBE3117" w:rsidR="00CE7490" w:rsidRPr="008C6988" w:rsidRDefault="00CE7490" w:rsidP="00CE7490">
      <w:pPr>
        <w:rPr>
          <w:b/>
          <w:bCs/>
        </w:rPr>
      </w:pPr>
      <w:r w:rsidRPr="008C6988">
        <w:rPr>
          <w:b/>
          <w:bCs/>
        </w:rPr>
        <w:t>2</w:t>
      </w:r>
      <w:r w:rsidR="00C67658">
        <w:rPr>
          <w:b/>
          <w:bCs/>
        </w:rPr>
        <w:t>3</w:t>
      </w:r>
      <w:r w:rsidRPr="008C6988">
        <w:rPr>
          <w:b/>
          <w:bCs/>
        </w:rPr>
        <w:t xml:space="preserve"> §</w:t>
      </w:r>
    </w:p>
    <w:p w14:paraId="02942403" w14:textId="77777777" w:rsidR="00CE7490" w:rsidRDefault="00CE7490" w:rsidP="00CE7490"/>
    <w:p w14:paraId="0836449C" w14:textId="77777777" w:rsidR="00CE7490" w:rsidRDefault="00CE7490" w:rsidP="00CE7490">
      <w:r>
        <w:t>Yhdistyksen toiminta- ja tilikausi on kalenterivuosi. Tilit päätetään 31. päivänä joulukuuta.</w:t>
      </w:r>
    </w:p>
    <w:p w14:paraId="24F2CD06" w14:textId="77777777" w:rsidR="00CE7490" w:rsidRDefault="00CE7490" w:rsidP="00CE7490"/>
    <w:p w14:paraId="11B01A11" w14:textId="3F63FE6C" w:rsidR="00CE7490" w:rsidRPr="000959CA" w:rsidRDefault="00CE7490" w:rsidP="00BA31F4">
      <w:pPr>
        <w:spacing w:line="240" w:lineRule="auto"/>
        <w:ind w:left="284" w:hanging="284"/>
        <w:rPr>
          <w:rFonts w:cs="Arial"/>
          <w:highlight w:val="green"/>
        </w:rPr>
      </w:pPr>
      <w:r w:rsidRPr="000959CA">
        <w:rPr>
          <w:rFonts w:cs="Arial"/>
          <w:highlight w:val="green"/>
        </w:rPr>
        <w:t>Toiminnantarkastajien tulee suorittaa talouden ja hallinnon tarkastus sekä luovuttaa kirjallinen toiminnantarkastuskertomus yhdistyksen hallitukselle viimeistään kaksi</w:t>
      </w:r>
      <w:r w:rsidR="00421CC4">
        <w:rPr>
          <w:rFonts w:cs="Arial"/>
          <w:highlight w:val="green"/>
        </w:rPr>
        <w:t xml:space="preserve"> </w:t>
      </w:r>
      <w:r w:rsidRPr="000959CA">
        <w:rPr>
          <w:rFonts w:cs="Arial"/>
          <w:highlight w:val="green"/>
        </w:rPr>
        <w:t>viikkoa ennen sitä yhdistyksen kokousta, jossa tilinpäätös on esitettävä vahvistettavaksi.</w:t>
      </w:r>
    </w:p>
    <w:p w14:paraId="01A3BCB5" w14:textId="77777777" w:rsidR="00CE7490" w:rsidRDefault="00CE7490" w:rsidP="00CE7490">
      <w:pPr>
        <w:spacing w:line="240" w:lineRule="auto"/>
        <w:rPr>
          <w:rFonts w:cs="Arial"/>
        </w:rPr>
      </w:pPr>
    </w:p>
    <w:p w14:paraId="018B202C" w14:textId="2AD63BE1" w:rsidR="00CE7490" w:rsidRPr="008C6988" w:rsidRDefault="00CE7490" w:rsidP="00CE7490">
      <w:pPr>
        <w:spacing w:line="240" w:lineRule="auto"/>
        <w:rPr>
          <w:b/>
          <w:bCs/>
        </w:rPr>
      </w:pPr>
      <w:r w:rsidRPr="008C6988">
        <w:rPr>
          <w:b/>
          <w:bCs/>
        </w:rPr>
        <w:t>2</w:t>
      </w:r>
      <w:r w:rsidR="00C67658">
        <w:rPr>
          <w:b/>
          <w:bCs/>
        </w:rPr>
        <w:t>4</w:t>
      </w:r>
      <w:r w:rsidRPr="008C6988">
        <w:rPr>
          <w:b/>
          <w:bCs/>
        </w:rPr>
        <w:t xml:space="preserve"> §</w:t>
      </w:r>
    </w:p>
    <w:p w14:paraId="515DDA7D" w14:textId="77777777" w:rsidR="00CE7490" w:rsidRDefault="00CE7490" w:rsidP="0088351B"/>
    <w:p w14:paraId="1893D855" w14:textId="77777777" w:rsidR="00CE7490" w:rsidRDefault="00CE7490" w:rsidP="00CE7490">
      <w:pPr>
        <w:pStyle w:val="Yltunniste"/>
      </w:pPr>
      <w:r>
        <w:t>Yhdistys noudattaa toiminnassaan myös järjestön sääntöjä ja ohjeita.</w:t>
      </w:r>
    </w:p>
    <w:p w14:paraId="52068D64" w14:textId="77777777" w:rsidR="00260A03" w:rsidRDefault="00260A03" w:rsidP="00095610">
      <w:pPr>
        <w:rPr>
          <w:rFonts w:ascii="Aptos" w:hAnsi="Aptos"/>
        </w:rPr>
      </w:pPr>
    </w:p>
    <w:p w14:paraId="3B036D48" w14:textId="1D556853" w:rsidR="00781B6B" w:rsidRPr="0088351B" w:rsidRDefault="00781B6B" w:rsidP="0088351B">
      <w:pPr>
        <w:rPr>
          <w:b/>
          <w:bCs/>
        </w:rPr>
      </w:pPr>
      <w:r w:rsidRPr="0088351B">
        <w:rPr>
          <w:b/>
          <w:bCs/>
        </w:rPr>
        <w:t>2</w:t>
      </w:r>
      <w:r w:rsidR="00C67658">
        <w:rPr>
          <w:b/>
          <w:bCs/>
        </w:rPr>
        <w:t>5</w:t>
      </w:r>
      <w:r w:rsidRPr="0088351B">
        <w:rPr>
          <w:b/>
          <w:bCs/>
        </w:rPr>
        <w:t xml:space="preserve"> §</w:t>
      </w:r>
    </w:p>
    <w:p w14:paraId="0D843834" w14:textId="77777777" w:rsidR="00781B6B" w:rsidRDefault="00781B6B" w:rsidP="0088351B"/>
    <w:p w14:paraId="246CDC96" w14:textId="77777777" w:rsidR="00781B6B" w:rsidRPr="003C72AD" w:rsidRDefault="00781B6B" w:rsidP="007069EC">
      <w:pPr>
        <w:pStyle w:val="Yltunniste"/>
        <w:tabs>
          <w:tab w:val="clear" w:pos="5216"/>
          <w:tab w:val="clear" w:pos="7825"/>
          <w:tab w:val="clear" w:pos="9129"/>
        </w:tabs>
        <w:rPr>
          <w:highlight w:val="green"/>
        </w:rPr>
      </w:pPr>
      <w:r w:rsidRPr="003C72AD">
        <w:rPr>
          <w:highlight w:val="green"/>
        </w:rPr>
        <w:t>Yhdistyksen kieli on suomi.</w:t>
      </w:r>
    </w:p>
    <w:p w14:paraId="5BF40227" w14:textId="77777777" w:rsidR="00781B6B" w:rsidRDefault="00781B6B" w:rsidP="00A11DFC"/>
    <w:p w14:paraId="427C414E" w14:textId="77777777" w:rsidR="00A11DFC" w:rsidRDefault="00A11DFC" w:rsidP="00A11DFC">
      <w:pPr>
        <w:rPr>
          <w:b/>
        </w:rPr>
      </w:pPr>
      <w:r>
        <w:rPr>
          <w:b/>
        </w:rPr>
        <w:t>SÄÄNTÖJEN MUUTTAMINEN JA YHDISTYKSEN PURKAMINEN</w:t>
      </w:r>
    </w:p>
    <w:p w14:paraId="33E23064" w14:textId="77777777" w:rsidR="00A11DFC" w:rsidRDefault="00A11DFC" w:rsidP="00A11DFC"/>
    <w:p w14:paraId="07674B1E" w14:textId="604323A3" w:rsidR="00A11DFC" w:rsidRPr="008C6988" w:rsidRDefault="00A11DFC" w:rsidP="00A11DFC">
      <w:pPr>
        <w:rPr>
          <w:b/>
          <w:bCs/>
        </w:rPr>
      </w:pPr>
      <w:r w:rsidRPr="008C6988">
        <w:rPr>
          <w:b/>
          <w:bCs/>
        </w:rPr>
        <w:t>2</w:t>
      </w:r>
      <w:r w:rsidR="00C67658">
        <w:rPr>
          <w:b/>
          <w:bCs/>
        </w:rPr>
        <w:t>6</w:t>
      </w:r>
      <w:r w:rsidRPr="008C6988">
        <w:rPr>
          <w:b/>
          <w:bCs/>
        </w:rPr>
        <w:t xml:space="preserve"> §</w:t>
      </w:r>
    </w:p>
    <w:p w14:paraId="20B968C2" w14:textId="77777777" w:rsidR="00A11DFC" w:rsidRDefault="00A11DFC" w:rsidP="00A11DFC"/>
    <w:p w14:paraId="03F4B06C" w14:textId="77777777" w:rsidR="00A11DFC" w:rsidRDefault="00A11DFC" w:rsidP="00A11DFC">
      <w:r>
        <w:t xml:space="preserve">Näiden sääntöjen muuttamiseen vaaditaan varsinaisessa tai ylimääräisessä yhdistyksen kokouksessa vähintään </w:t>
      </w:r>
      <w:r w:rsidRPr="00F73EF4">
        <w:rPr>
          <w:rFonts w:cs="Arial"/>
          <w:szCs w:val="24"/>
        </w:rPr>
        <w:t>kahden kolmasosan</w:t>
      </w:r>
      <w:r>
        <w:t xml:space="preserve"> (2/3) enemmistö annetuista äänistä.</w:t>
      </w:r>
    </w:p>
    <w:p w14:paraId="5D20DFD2" w14:textId="77777777" w:rsidR="00A11DFC" w:rsidRDefault="00A11DFC" w:rsidP="00A11DFC"/>
    <w:p w14:paraId="51376B28" w14:textId="43B9A4DC" w:rsidR="00A11DFC" w:rsidRPr="008C6988" w:rsidRDefault="00A11DFC" w:rsidP="00A11DFC">
      <w:pPr>
        <w:rPr>
          <w:b/>
          <w:bCs/>
        </w:rPr>
      </w:pPr>
      <w:r w:rsidRPr="008C6988">
        <w:rPr>
          <w:b/>
          <w:bCs/>
        </w:rPr>
        <w:t>2</w:t>
      </w:r>
      <w:r w:rsidR="00C67658">
        <w:rPr>
          <w:b/>
          <w:bCs/>
        </w:rPr>
        <w:t>7</w:t>
      </w:r>
      <w:r w:rsidRPr="008C6988">
        <w:rPr>
          <w:b/>
          <w:bCs/>
        </w:rPr>
        <w:t xml:space="preserve"> §</w:t>
      </w:r>
    </w:p>
    <w:p w14:paraId="5616BEA3" w14:textId="77777777" w:rsidR="00A11DFC" w:rsidRDefault="00A11DFC" w:rsidP="00A11DFC"/>
    <w:p w14:paraId="419C5CA4" w14:textId="77777777" w:rsidR="00A11DFC" w:rsidRDefault="00A11DFC" w:rsidP="00A11DFC">
      <w:r>
        <w:t>Yhdistys voidaan purkaa samoin edellytyksin kuin sääntöjen muuttamisesta on edellisessä pykälässä määrätty.</w:t>
      </w:r>
    </w:p>
    <w:p w14:paraId="269AC8DC" w14:textId="77777777" w:rsidR="00A11DFC" w:rsidRDefault="00A11DFC" w:rsidP="00A11DFC"/>
    <w:p w14:paraId="1B186C20" w14:textId="5F45F487" w:rsidR="00A11DFC" w:rsidRPr="008C6988" w:rsidRDefault="00A11DFC" w:rsidP="00A11DFC">
      <w:pPr>
        <w:rPr>
          <w:b/>
          <w:bCs/>
        </w:rPr>
      </w:pPr>
      <w:r w:rsidRPr="008C6988">
        <w:rPr>
          <w:b/>
          <w:bCs/>
        </w:rPr>
        <w:t>2</w:t>
      </w:r>
      <w:r w:rsidR="00C67658">
        <w:rPr>
          <w:b/>
          <w:bCs/>
        </w:rPr>
        <w:t>8</w:t>
      </w:r>
      <w:r w:rsidRPr="008C6988">
        <w:rPr>
          <w:b/>
          <w:bCs/>
        </w:rPr>
        <w:t xml:space="preserve"> §</w:t>
      </w:r>
    </w:p>
    <w:p w14:paraId="12F8D70D" w14:textId="77777777" w:rsidR="00A11DFC" w:rsidRDefault="00A11DFC" w:rsidP="00A11DFC"/>
    <w:p w14:paraId="243FEF82" w14:textId="73313802" w:rsidR="00A11DFC" w:rsidRDefault="00A11DFC" w:rsidP="00A11DFC">
      <w:r>
        <w:lastRenderedPageBreak/>
        <w:t>Ehdotuksen sääntöjen muuttamiseksi ja yhdistyksen purkamiseksi voi tehdä järjestö, yhdistyksen hallitus tai yhdistyksen jäsen.</w:t>
      </w:r>
    </w:p>
    <w:p w14:paraId="43D40EE4" w14:textId="77777777" w:rsidR="00A11DFC" w:rsidRDefault="00A11DFC" w:rsidP="00A11DFC"/>
    <w:p w14:paraId="394C114D" w14:textId="2E4F7B7B" w:rsidR="00A11DFC" w:rsidRPr="008C6988" w:rsidRDefault="00C67658" w:rsidP="00A11DFC">
      <w:pPr>
        <w:rPr>
          <w:b/>
          <w:bCs/>
        </w:rPr>
      </w:pPr>
      <w:r>
        <w:rPr>
          <w:b/>
          <w:bCs/>
        </w:rPr>
        <w:t>29</w:t>
      </w:r>
      <w:r w:rsidR="00A11DFC" w:rsidRPr="008C6988">
        <w:rPr>
          <w:b/>
          <w:bCs/>
        </w:rPr>
        <w:t xml:space="preserve"> §</w:t>
      </w:r>
    </w:p>
    <w:p w14:paraId="364093F6" w14:textId="77777777" w:rsidR="00A11DFC" w:rsidRDefault="00A11DFC" w:rsidP="00A11DFC"/>
    <w:p w14:paraId="667907CD" w14:textId="77777777" w:rsidR="00A11DFC" w:rsidRDefault="00A11DFC" w:rsidP="00A11DFC">
      <w:r>
        <w:t>Näiden sääntöjen muuttamiseen vaaditaan järjestön hyväksyminen.</w:t>
      </w:r>
    </w:p>
    <w:p w14:paraId="4C2D2F98" w14:textId="77777777" w:rsidR="00A11DFC" w:rsidRDefault="00A11DFC" w:rsidP="00A11DFC"/>
    <w:p w14:paraId="7C87B82D" w14:textId="685C2D3F" w:rsidR="00A11DFC" w:rsidRPr="008C6988" w:rsidRDefault="00A11DFC" w:rsidP="00A11DFC">
      <w:pPr>
        <w:rPr>
          <w:b/>
          <w:bCs/>
        </w:rPr>
      </w:pPr>
      <w:r w:rsidRPr="008C6988">
        <w:rPr>
          <w:b/>
          <w:bCs/>
        </w:rPr>
        <w:t>3</w:t>
      </w:r>
      <w:r w:rsidR="00C67658">
        <w:rPr>
          <w:b/>
          <w:bCs/>
        </w:rPr>
        <w:t>0</w:t>
      </w:r>
      <w:r w:rsidRPr="008C6988">
        <w:rPr>
          <w:b/>
          <w:bCs/>
        </w:rPr>
        <w:t xml:space="preserve"> §</w:t>
      </w:r>
    </w:p>
    <w:p w14:paraId="7DB18E01" w14:textId="77777777" w:rsidR="00A11DFC" w:rsidRDefault="00A11DFC" w:rsidP="00A11DFC"/>
    <w:p w14:paraId="1FA1BFB7" w14:textId="77777777" w:rsidR="00A11DFC" w:rsidRPr="003C72AD" w:rsidRDefault="00A11DFC" w:rsidP="00A11DFC">
      <w:pPr>
        <w:rPr>
          <w:rStyle w:val="Sivunumero"/>
        </w:rPr>
      </w:pPr>
      <w:r>
        <w:t xml:space="preserve">Yhdistyksen purkautuessa </w:t>
      </w:r>
      <w:r w:rsidRPr="003C72AD">
        <w:t>tai sen tullessa lakkautetuksi</w:t>
      </w:r>
      <w:r>
        <w:t xml:space="preserve"> annetaan sen omaisuus sen jälkeen, kun mahdolliset velat on maksettu, Opetusalan Ammattijärjestö OAJ, </w:t>
      </w:r>
      <w:proofErr w:type="spellStart"/>
      <w:r>
        <w:t>Undervisningssektorns</w:t>
      </w:r>
      <w:proofErr w:type="spellEnd"/>
      <w:r>
        <w:t xml:space="preserve"> </w:t>
      </w:r>
      <w:proofErr w:type="spellStart"/>
      <w:r>
        <w:t>Fackorganisation</w:t>
      </w:r>
      <w:proofErr w:type="spellEnd"/>
      <w:r>
        <w:t xml:space="preserve"> ry:lle käytettäväksi opetusalan ammattiyhdistystoiminnan tukemiseen tai näiden sääntöjen 2 §:ssä mainitun tarkoituksen edistämiseen yhdistyksen toiminta-alueella.</w:t>
      </w:r>
    </w:p>
    <w:p w14:paraId="46E14E63" w14:textId="77777777" w:rsidR="00A11DFC" w:rsidRPr="00204D8D" w:rsidRDefault="00A11DFC" w:rsidP="00776D0E"/>
    <w:sectPr w:rsidR="00A11DFC" w:rsidRPr="00204D8D" w:rsidSect="00E43CAC">
      <w:headerReference w:type="even" r:id="rId11"/>
      <w:headerReference w:type="default" r:id="rId12"/>
      <w:footerReference w:type="even" r:id="rId13"/>
      <w:footerReference w:type="default" r:id="rId14"/>
      <w:headerReference w:type="first" r:id="rId15"/>
      <w:footerReference w:type="first" r:id="rId16"/>
      <w:pgSz w:w="11907" w:h="16840" w:code="9"/>
      <w:pgMar w:top="2722" w:right="1134" w:bottom="1134" w:left="1134"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7CA17" w14:textId="77777777" w:rsidR="00721FB8" w:rsidRPr="00553684" w:rsidRDefault="00721FB8" w:rsidP="008E5E93">
      <w:pPr>
        <w:spacing w:line="240" w:lineRule="auto"/>
      </w:pPr>
      <w:r w:rsidRPr="00553684">
        <w:separator/>
      </w:r>
    </w:p>
  </w:endnote>
  <w:endnote w:type="continuationSeparator" w:id="0">
    <w:p w14:paraId="02F44EF3" w14:textId="77777777" w:rsidR="00721FB8" w:rsidRPr="00553684" w:rsidRDefault="00721FB8" w:rsidP="008E5E93">
      <w:pPr>
        <w:spacing w:line="240" w:lineRule="auto"/>
      </w:pPr>
      <w:r w:rsidRPr="005536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B6BC9" w14:textId="77777777" w:rsidR="00AB48C9" w:rsidRDefault="00AB48C9">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CA34D" w14:textId="77777777" w:rsidR="00AB48C9" w:rsidRDefault="00AB48C9">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E74ED" w14:textId="77777777" w:rsidR="00AB48C9" w:rsidRDefault="00AB48C9">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4B8AD" w14:textId="77777777" w:rsidR="00721FB8" w:rsidRPr="00553684" w:rsidRDefault="00721FB8" w:rsidP="008E5E93">
      <w:pPr>
        <w:spacing w:line="240" w:lineRule="auto"/>
      </w:pPr>
      <w:r w:rsidRPr="00553684">
        <w:separator/>
      </w:r>
    </w:p>
  </w:footnote>
  <w:footnote w:type="continuationSeparator" w:id="0">
    <w:p w14:paraId="26C81856" w14:textId="77777777" w:rsidR="00721FB8" w:rsidRPr="00553684" w:rsidRDefault="00721FB8" w:rsidP="008E5E93">
      <w:pPr>
        <w:spacing w:line="240" w:lineRule="auto"/>
      </w:pPr>
      <w:r w:rsidRPr="005536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5556" w14:textId="77777777" w:rsidR="00AB48C9" w:rsidRDefault="00AB48C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a"/>
      <w:tblW w:w="5000" w:type="pct"/>
      <w:tblLayout w:type="fixed"/>
      <w:tblCellMar>
        <w:left w:w="0" w:type="dxa"/>
      </w:tblCellMar>
      <w:tblLook w:val="04A0" w:firstRow="1" w:lastRow="0" w:firstColumn="1" w:lastColumn="0" w:noHBand="0" w:noVBand="1"/>
    </w:tblPr>
    <w:tblGrid>
      <w:gridCol w:w="4927"/>
      <w:gridCol w:w="3295"/>
      <w:gridCol w:w="401"/>
      <w:gridCol w:w="1016"/>
    </w:tblGrid>
    <w:tr w:rsidR="00AB7F5E" w:rsidRPr="00553684" w14:paraId="5F8F2FCE" w14:textId="77777777" w:rsidTr="00806C3D">
      <w:tc>
        <w:tcPr>
          <w:tcW w:w="2556" w:type="pct"/>
          <w:vMerge w:val="restart"/>
        </w:tcPr>
        <w:p w14:paraId="5C83EF9E" w14:textId="6183C2F3" w:rsidR="00AB7F5E" w:rsidRPr="00553684" w:rsidRDefault="00AB7F5E" w:rsidP="00B31279">
          <w:pPr>
            <w:pStyle w:val="Yltunniste"/>
          </w:pPr>
          <w:r w:rsidRPr="00553684">
            <w:rPr>
              <w:noProof/>
            </w:rPr>
            <w:drawing>
              <wp:inline distT="0" distB="0" distL="0" distR="0" wp14:anchorId="67A1AC9B" wp14:editId="4067A547">
                <wp:extent cx="520395" cy="720000"/>
                <wp:effectExtent l="0" t="0" r="0" b="4445"/>
                <wp:docPr id="642976287" name="Kuva 642976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J-Logo-RGB.svg"/>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21875" t="17683" r="21094" b="20732"/>
                        <a:stretch/>
                      </pic:blipFill>
                      <pic:spPr bwMode="auto">
                        <a:xfrm>
                          <a:off x="0" y="0"/>
                          <a:ext cx="520395"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1709" w:type="pct"/>
        </w:tcPr>
        <w:p w14:paraId="4C8C7B21" w14:textId="59C37CAB" w:rsidR="00AB7F5E" w:rsidRPr="00553684" w:rsidRDefault="00AB7F5E" w:rsidP="00B31279">
          <w:pPr>
            <w:pStyle w:val="Yltunniste"/>
            <w:rPr>
              <w:b/>
            </w:rPr>
          </w:pPr>
        </w:p>
      </w:tc>
      <w:tc>
        <w:tcPr>
          <w:tcW w:w="208" w:type="pct"/>
        </w:tcPr>
        <w:p w14:paraId="445C8F0F" w14:textId="77777777" w:rsidR="00AB7F5E" w:rsidRPr="00553684" w:rsidRDefault="00AB7F5E" w:rsidP="00B31279">
          <w:pPr>
            <w:pStyle w:val="Yltunniste"/>
          </w:pPr>
        </w:p>
      </w:tc>
      <w:tc>
        <w:tcPr>
          <w:tcW w:w="527" w:type="pct"/>
        </w:tcPr>
        <w:p w14:paraId="2DE905C5" w14:textId="77777777" w:rsidR="00AB7F5E" w:rsidRPr="00553684" w:rsidRDefault="00AB7F5E" w:rsidP="00B31279">
          <w:pPr>
            <w:pStyle w:val="Yltunniste"/>
            <w:jc w:val="right"/>
            <w:rPr>
              <w:rFonts w:ascii="Aptos" w:hAnsi="Aptos"/>
            </w:rPr>
          </w:pPr>
          <w:r w:rsidRPr="00553684">
            <w:rPr>
              <w:rFonts w:ascii="Aptos" w:hAnsi="Aptos"/>
            </w:rPr>
            <w:fldChar w:fldCharType="begin"/>
          </w:r>
          <w:r w:rsidRPr="00553684">
            <w:rPr>
              <w:rFonts w:ascii="Aptos" w:hAnsi="Aptos"/>
            </w:rPr>
            <w:instrText xml:space="preserve"> PAGE  \* Arabic  \* MERGEFORMAT </w:instrText>
          </w:r>
          <w:r w:rsidRPr="00553684">
            <w:rPr>
              <w:rFonts w:ascii="Aptos" w:hAnsi="Aptos"/>
            </w:rPr>
            <w:fldChar w:fldCharType="separate"/>
          </w:r>
          <w:r w:rsidRPr="00553684">
            <w:rPr>
              <w:rFonts w:ascii="Aptos" w:hAnsi="Aptos"/>
            </w:rPr>
            <w:t>1</w:t>
          </w:r>
          <w:r w:rsidRPr="00553684">
            <w:rPr>
              <w:rFonts w:ascii="Aptos" w:hAnsi="Aptos"/>
            </w:rPr>
            <w:fldChar w:fldCharType="end"/>
          </w:r>
          <w:r w:rsidRPr="00553684">
            <w:rPr>
              <w:rFonts w:ascii="Aptos" w:hAnsi="Aptos"/>
            </w:rPr>
            <w:t xml:space="preserve"> (</w:t>
          </w:r>
          <w:r w:rsidRPr="00553684">
            <w:rPr>
              <w:rFonts w:ascii="Aptos" w:hAnsi="Aptos"/>
            </w:rPr>
            <w:fldChar w:fldCharType="begin"/>
          </w:r>
          <w:r w:rsidRPr="00553684">
            <w:rPr>
              <w:rFonts w:ascii="Aptos" w:hAnsi="Aptos"/>
            </w:rPr>
            <w:instrText xml:space="preserve"> NUMPAGES  \# "0" \* Arabic  \* MERGEFORMAT </w:instrText>
          </w:r>
          <w:r w:rsidRPr="00553684">
            <w:rPr>
              <w:rFonts w:ascii="Aptos" w:hAnsi="Aptos"/>
            </w:rPr>
            <w:fldChar w:fldCharType="separate"/>
          </w:r>
          <w:r w:rsidRPr="00553684">
            <w:rPr>
              <w:rFonts w:ascii="Aptos" w:hAnsi="Aptos"/>
            </w:rPr>
            <w:t>1</w:t>
          </w:r>
          <w:r w:rsidRPr="00553684">
            <w:rPr>
              <w:rFonts w:ascii="Aptos" w:hAnsi="Aptos"/>
            </w:rPr>
            <w:fldChar w:fldCharType="end"/>
          </w:r>
          <w:r w:rsidRPr="00553684">
            <w:rPr>
              <w:rFonts w:ascii="Aptos" w:hAnsi="Aptos"/>
            </w:rPr>
            <w:t>)</w:t>
          </w:r>
        </w:p>
      </w:tc>
    </w:tr>
    <w:tr w:rsidR="00AB7F5E" w:rsidRPr="00553684" w14:paraId="0CADF0A8" w14:textId="77777777" w:rsidTr="00806C3D">
      <w:tc>
        <w:tcPr>
          <w:tcW w:w="2556" w:type="pct"/>
          <w:vMerge/>
        </w:tcPr>
        <w:p w14:paraId="1329D87E" w14:textId="77777777" w:rsidR="00AB7F5E" w:rsidRPr="00553684" w:rsidRDefault="00AB7F5E" w:rsidP="00B31279">
          <w:pPr>
            <w:pStyle w:val="Yltunniste"/>
          </w:pPr>
        </w:p>
      </w:tc>
      <w:tc>
        <w:tcPr>
          <w:tcW w:w="1709" w:type="pct"/>
        </w:tcPr>
        <w:p w14:paraId="47630768" w14:textId="77777777" w:rsidR="00AB7F5E" w:rsidRPr="00553684" w:rsidRDefault="00AB7F5E" w:rsidP="00B31279">
          <w:pPr>
            <w:pStyle w:val="Yltunniste"/>
          </w:pPr>
        </w:p>
      </w:tc>
      <w:tc>
        <w:tcPr>
          <w:tcW w:w="735" w:type="pct"/>
          <w:gridSpan w:val="2"/>
        </w:tcPr>
        <w:p w14:paraId="3D1FEC02" w14:textId="77777777" w:rsidR="00AB7F5E" w:rsidRPr="00553684" w:rsidRDefault="00AB7F5E" w:rsidP="00B31279">
          <w:pPr>
            <w:pStyle w:val="Yltunniste"/>
          </w:pPr>
        </w:p>
      </w:tc>
    </w:tr>
    <w:tr w:rsidR="00AB7F5E" w:rsidRPr="00553684" w14:paraId="0130C774" w14:textId="77777777" w:rsidTr="00806C3D">
      <w:tc>
        <w:tcPr>
          <w:tcW w:w="2556" w:type="pct"/>
          <w:vMerge/>
        </w:tcPr>
        <w:p w14:paraId="07F60E0A" w14:textId="77777777" w:rsidR="00AB7F5E" w:rsidRPr="00553684" w:rsidRDefault="00AB7F5E" w:rsidP="00B31279">
          <w:pPr>
            <w:pStyle w:val="Yltunniste"/>
          </w:pPr>
        </w:p>
      </w:tc>
      <w:tc>
        <w:tcPr>
          <w:tcW w:w="1709" w:type="pct"/>
        </w:tcPr>
        <w:p w14:paraId="0585412C" w14:textId="3B92A189" w:rsidR="00AB7F5E" w:rsidRPr="00553684" w:rsidRDefault="00AB7F5E" w:rsidP="00B31279">
          <w:pPr>
            <w:pStyle w:val="Yltunniste"/>
          </w:pPr>
        </w:p>
      </w:tc>
      <w:tc>
        <w:tcPr>
          <w:tcW w:w="735" w:type="pct"/>
          <w:gridSpan w:val="2"/>
        </w:tcPr>
        <w:p w14:paraId="6421D68D" w14:textId="77777777" w:rsidR="00AB7F5E" w:rsidRPr="00553684" w:rsidRDefault="00AB7F5E" w:rsidP="00B31279">
          <w:pPr>
            <w:pStyle w:val="Yltunniste"/>
          </w:pPr>
        </w:p>
      </w:tc>
    </w:tr>
  </w:tbl>
  <w:p w14:paraId="4D068020" w14:textId="77777777" w:rsidR="008E5E93" w:rsidRPr="00553684" w:rsidRDefault="008E5E93" w:rsidP="007B771F">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a"/>
      <w:tblW w:w="5000" w:type="pct"/>
      <w:tblLayout w:type="fixed"/>
      <w:tblCellMar>
        <w:left w:w="0" w:type="dxa"/>
      </w:tblCellMar>
      <w:tblLook w:val="04A0" w:firstRow="1" w:lastRow="0" w:firstColumn="1" w:lastColumn="0" w:noHBand="0" w:noVBand="1"/>
    </w:tblPr>
    <w:tblGrid>
      <w:gridCol w:w="4927"/>
      <w:gridCol w:w="3295"/>
      <w:gridCol w:w="401"/>
      <w:gridCol w:w="1016"/>
    </w:tblGrid>
    <w:tr w:rsidR="00E43CAC" w:rsidRPr="00553684" w14:paraId="493C2983" w14:textId="77777777" w:rsidTr="000A1729">
      <w:tc>
        <w:tcPr>
          <w:tcW w:w="2556" w:type="pct"/>
          <w:vMerge w:val="restart"/>
        </w:tcPr>
        <w:p w14:paraId="62FB9D0A" w14:textId="169D4C2F" w:rsidR="00E43CAC" w:rsidRPr="00553684" w:rsidRDefault="00E43CAC" w:rsidP="00E43CAC">
          <w:pPr>
            <w:pStyle w:val="Yltunniste"/>
          </w:pPr>
          <w:r w:rsidRPr="00553684">
            <w:rPr>
              <w:noProof/>
            </w:rPr>
            <w:drawing>
              <wp:inline distT="0" distB="0" distL="0" distR="0" wp14:anchorId="1BFE7B81" wp14:editId="0CD4C62E">
                <wp:extent cx="520395" cy="720000"/>
                <wp:effectExtent l="0" t="0" r="0" b="4445"/>
                <wp:docPr id="517999416" name="Kuva 517999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AJ-Logo-RGB.svg"/>
                        <pic:cNvPicPr/>
                      </pic:nvPicPr>
                      <pic:blipFill rotWithShape="1">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rcRect l="21875" t="17683" r="21094" b="20732"/>
                        <a:stretch/>
                      </pic:blipFill>
                      <pic:spPr bwMode="auto">
                        <a:xfrm>
                          <a:off x="0" y="0"/>
                          <a:ext cx="520395" cy="720000"/>
                        </a:xfrm>
                        <a:prstGeom prst="rect">
                          <a:avLst/>
                        </a:prstGeom>
                        <a:ln>
                          <a:noFill/>
                        </a:ln>
                        <a:extLst>
                          <a:ext uri="{53640926-AAD7-44D8-BBD7-CCE9431645EC}">
                            <a14:shadowObscured xmlns:a14="http://schemas.microsoft.com/office/drawing/2010/main"/>
                          </a:ext>
                        </a:extLst>
                      </pic:spPr>
                    </pic:pic>
                  </a:graphicData>
                </a:graphic>
              </wp:inline>
            </w:drawing>
          </w:r>
        </w:p>
      </w:tc>
      <w:tc>
        <w:tcPr>
          <w:tcW w:w="1709" w:type="pct"/>
        </w:tcPr>
        <w:p w14:paraId="69C46BE9" w14:textId="77777777" w:rsidR="00E43CAC" w:rsidRPr="00553684" w:rsidRDefault="00E43CAC" w:rsidP="00E43CAC">
          <w:pPr>
            <w:pStyle w:val="Yltunniste"/>
            <w:rPr>
              <w:b/>
            </w:rPr>
          </w:pPr>
          <w:r w:rsidRPr="00553684">
            <w:rPr>
              <w:b/>
            </w:rPr>
            <w:t>OAJ:n hallituksen 13.3.2026 hyväksymät mallisäännöt</w:t>
          </w:r>
        </w:p>
      </w:tc>
      <w:tc>
        <w:tcPr>
          <w:tcW w:w="208" w:type="pct"/>
        </w:tcPr>
        <w:p w14:paraId="2F6CBD56" w14:textId="77777777" w:rsidR="00E43CAC" w:rsidRPr="00553684" w:rsidRDefault="00E43CAC" w:rsidP="00E43CAC">
          <w:pPr>
            <w:pStyle w:val="Yltunniste"/>
          </w:pPr>
        </w:p>
      </w:tc>
      <w:tc>
        <w:tcPr>
          <w:tcW w:w="527" w:type="pct"/>
        </w:tcPr>
        <w:p w14:paraId="79A85119" w14:textId="77777777" w:rsidR="00E43CAC" w:rsidRPr="00553684" w:rsidRDefault="00E43CAC" w:rsidP="00E43CAC">
          <w:pPr>
            <w:pStyle w:val="Yltunniste"/>
            <w:jc w:val="right"/>
            <w:rPr>
              <w:rFonts w:ascii="Aptos" w:hAnsi="Aptos"/>
            </w:rPr>
          </w:pPr>
          <w:r w:rsidRPr="00553684">
            <w:rPr>
              <w:rFonts w:ascii="Aptos" w:hAnsi="Aptos"/>
            </w:rPr>
            <w:fldChar w:fldCharType="begin"/>
          </w:r>
          <w:r w:rsidRPr="00553684">
            <w:rPr>
              <w:rFonts w:ascii="Aptos" w:hAnsi="Aptos"/>
            </w:rPr>
            <w:instrText xml:space="preserve"> PAGE  \* Arabic  \* MERGEFORMAT </w:instrText>
          </w:r>
          <w:r w:rsidRPr="00553684">
            <w:rPr>
              <w:rFonts w:ascii="Aptos" w:hAnsi="Aptos"/>
            </w:rPr>
            <w:fldChar w:fldCharType="separate"/>
          </w:r>
          <w:r>
            <w:rPr>
              <w:rFonts w:ascii="Aptos" w:hAnsi="Aptos"/>
            </w:rPr>
            <w:t>1</w:t>
          </w:r>
          <w:r w:rsidRPr="00553684">
            <w:rPr>
              <w:rFonts w:ascii="Aptos" w:hAnsi="Aptos"/>
            </w:rPr>
            <w:fldChar w:fldCharType="end"/>
          </w:r>
          <w:r w:rsidRPr="00553684">
            <w:rPr>
              <w:rFonts w:ascii="Aptos" w:hAnsi="Aptos"/>
            </w:rPr>
            <w:t xml:space="preserve"> (</w:t>
          </w:r>
          <w:r w:rsidRPr="00553684">
            <w:rPr>
              <w:rFonts w:ascii="Aptos" w:hAnsi="Aptos"/>
            </w:rPr>
            <w:fldChar w:fldCharType="begin"/>
          </w:r>
          <w:r w:rsidRPr="00553684">
            <w:rPr>
              <w:rFonts w:ascii="Aptos" w:hAnsi="Aptos"/>
            </w:rPr>
            <w:instrText xml:space="preserve"> NUMPAGES  \# "0" \* Arabic  \* MERGEFORMAT </w:instrText>
          </w:r>
          <w:r w:rsidRPr="00553684">
            <w:rPr>
              <w:rFonts w:ascii="Aptos" w:hAnsi="Aptos"/>
            </w:rPr>
            <w:fldChar w:fldCharType="separate"/>
          </w:r>
          <w:r>
            <w:rPr>
              <w:rFonts w:ascii="Aptos" w:hAnsi="Aptos"/>
            </w:rPr>
            <w:t>8</w:t>
          </w:r>
          <w:r w:rsidRPr="00553684">
            <w:rPr>
              <w:rFonts w:ascii="Aptos" w:hAnsi="Aptos"/>
            </w:rPr>
            <w:fldChar w:fldCharType="end"/>
          </w:r>
          <w:r w:rsidRPr="00553684">
            <w:rPr>
              <w:rFonts w:ascii="Aptos" w:hAnsi="Aptos"/>
            </w:rPr>
            <w:t>)</w:t>
          </w:r>
        </w:p>
      </w:tc>
    </w:tr>
    <w:tr w:rsidR="00E43CAC" w:rsidRPr="00553684" w14:paraId="373F550D" w14:textId="77777777" w:rsidTr="000A1729">
      <w:tc>
        <w:tcPr>
          <w:tcW w:w="2556" w:type="pct"/>
          <w:vMerge/>
        </w:tcPr>
        <w:p w14:paraId="24116321" w14:textId="77777777" w:rsidR="00E43CAC" w:rsidRPr="00553684" w:rsidRDefault="00E43CAC" w:rsidP="00E43CAC">
          <w:pPr>
            <w:pStyle w:val="Yltunniste"/>
          </w:pPr>
        </w:p>
      </w:tc>
      <w:tc>
        <w:tcPr>
          <w:tcW w:w="1709" w:type="pct"/>
        </w:tcPr>
        <w:p w14:paraId="4A14A8FA" w14:textId="77777777" w:rsidR="00E43CAC" w:rsidRPr="00553684" w:rsidRDefault="00E43CAC" w:rsidP="00E43CAC">
          <w:pPr>
            <w:pStyle w:val="Yltunniste"/>
          </w:pPr>
        </w:p>
      </w:tc>
      <w:tc>
        <w:tcPr>
          <w:tcW w:w="735" w:type="pct"/>
          <w:gridSpan w:val="2"/>
        </w:tcPr>
        <w:p w14:paraId="15A35D4F" w14:textId="77777777" w:rsidR="00E43CAC" w:rsidRPr="00553684" w:rsidRDefault="00E43CAC" w:rsidP="00E43CAC">
          <w:pPr>
            <w:pStyle w:val="Yltunniste"/>
          </w:pPr>
        </w:p>
      </w:tc>
    </w:tr>
    <w:tr w:rsidR="00E43CAC" w:rsidRPr="00553684" w14:paraId="0F5359AA" w14:textId="77777777" w:rsidTr="000A1729">
      <w:tc>
        <w:tcPr>
          <w:tcW w:w="2556" w:type="pct"/>
          <w:vMerge/>
        </w:tcPr>
        <w:p w14:paraId="13AE93CA" w14:textId="77777777" w:rsidR="00E43CAC" w:rsidRPr="00553684" w:rsidRDefault="00E43CAC" w:rsidP="00E43CAC">
          <w:pPr>
            <w:pStyle w:val="Yltunniste"/>
          </w:pPr>
        </w:p>
      </w:tc>
      <w:tc>
        <w:tcPr>
          <w:tcW w:w="1709" w:type="pct"/>
        </w:tcPr>
        <w:p w14:paraId="2B686B79" w14:textId="77777777" w:rsidR="00E43CAC" w:rsidRPr="00553684" w:rsidRDefault="00E43CAC" w:rsidP="00E43CAC">
          <w:pPr>
            <w:pStyle w:val="Yltunniste"/>
          </w:pPr>
          <w:r w:rsidRPr="00553684">
            <w:t>A-malli / Suora henkilöjäsenyys / kaksi kokousta</w:t>
          </w:r>
        </w:p>
      </w:tc>
      <w:tc>
        <w:tcPr>
          <w:tcW w:w="735" w:type="pct"/>
          <w:gridSpan w:val="2"/>
        </w:tcPr>
        <w:p w14:paraId="5FEFD88C" w14:textId="77777777" w:rsidR="00E43CAC" w:rsidRPr="00553684" w:rsidRDefault="00E43CAC" w:rsidP="00E43CAC">
          <w:pPr>
            <w:pStyle w:val="Yltunniste"/>
          </w:pPr>
        </w:p>
      </w:tc>
    </w:tr>
  </w:tbl>
  <w:p w14:paraId="0BA38A54" w14:textId="77777777" w:rsidR="00E43CAC" w:rsidRPr="00553684" w:rsidRDefault="00E43CAC" w:rsidP="00E43CAC">
    <w:pPr>
      <w:pStyle w:val="Yltunniste"/>
    </w:pPr>
  </w:p>
  <w:p w14:paraId="56EFDDD3" w14:textId="77777777" w:rsidR="00E43CAC" w:rsidRDefault="00E43CA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1020F9D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D56E7B6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F0D3F"/>
    <w:multiLevelType w:val="multilevel"/>
    <w:tmpl w:val="057CD9C2"/>
    <w:lvl w:ilvl="0">
      <w:start w:val="1"/>
      <w:numFmt w:val="bullet"/>
      <w:lvlText w:val="‒"/>
      <w:lvlJc w:val="left"/>
      <w:pPr>
        <w:ind w:left="1701" w:hanging="397"/>
      </w:pPr>
      <w:rPr>
        <w:rFonts w:ascii="Arial" w:hAnsi="Arial" w:hint="default"/>
        <w:color w:val="auto"/>
      </w:rPr>
    </w:lvl>
    <w:lvl w:ilvl="1">
      <w:start w:val="1"/>
      <w:numFmt w:val="bullet"/>
      <w:lvlText w:val="‒"/>
      <w:lvlJc w:val="left"/>
      <w:pPr>
        <w:ind w:left="2098" w:hanging="397"/>
      </w:pPr>
      <w:rPr>
        <w:rFonts w:ascii="Arial" w:hAnsi="Arial" w:hint="default"/>
        <w:color w:val="auto"/>
      </w:rPr>
    </w:lvl>
    <w:lvl w:ilvl="2">
      <w:start w:val="1"/>
      <w:numFmt w:val="bullet"/>
      <w:lvlText w:val="–"/>
      <w:lvlJc w:val="left"/>
      <w:pPr>
        <w:tabs>
          <w:tab w:val="num" w:pos="2495"/>
        </w:tabs>
        <w:ind w:left="2495" w:hanging="397"/>
      </w:pPr>
      <w:rPr>
        <w:rFonts w:ascii="Times New Roman" w:hAnsi="Times New Roman" w:cs="Times New Roman" w:hint="default"/>
        <w:color w:val="auto"/>
      </w:rPr>
    </w:lvl>
    <w:lvl w:ilvl="3">
      <w:start w:val="1"/>
      <w:numFmt w:val="bullet"/>
      <w:lvlText w:val="–"/>
      <w:lvlJc w:val="left"/>
      <w:pPr>
        <w:ind w:left="2892" w:hanging="397"/>
      </w:pPr>
      <w:rPr>
        <w:rFonts w:ascii="Times New Roman" w:hAnsi="Times New Roman" w:cs="Times New Roman" w:hint="default"/>
        <w:color w:val="auto"/>
      </w:rPr>
    </w:lvl>
    <w:lvl w:ilvl="4">
      <w:start w:val="1"/>
      <w:numFmt w:val="bullet"/>
      <w:lvlText w:val="‒"/>
      <w:lvlJc w:val="left"/>
      <w:pPr>
        <w:ind w:left="3289" w:hanging="397"/>
      </w:pPr>
      <w:rPr>
        <w:rFonts w:ascii="Arial" w:hAnsi="Arial" w:hint="default"/>
        <w:color w:val="auto"/>
      </w:rPr>
    </w:lvl>
    <w:lvl w:ilvl="5">
      <w:start w:val="1"/>
      <w:numFmt w:val="bullet"/>
      <w:lvlText w:val="‒"/>
      <w:lvlJc w:val="left"/>
      <w:pPr>
        <w:ind w:left="3686" w:hanging="397"/>
      </w:pPr>
      <w:rPr>
        <w:rFonts w:ascii="Arial" w:hAnsi="Arial" w:hint="default"/>
        <w:color w:val="auto"/>
      </w:rPr>
    </w:lvl>
    <w:lvl w:ilvl="6">
      <w:start w:val="1"/>
      <w:numFmt w:val="bullet"/>
      <w:lvlText w:val="‒"/>
      <w:lvlJc w:val="left"/>
      <w:pPr>
        <w:ind w:left="4083" w:hanging="397"/>
      </w:pPr>
      <w:rPr>
        <w:rFonts w:ascii="Arial" w:hAnsi="Arial" w:hint="default"/>
        <w:color w:val="auto"/>
      </w:rPr>
    </w:lvl>
    <w:lvl w:ilvl="7">
      <w:start w:val="1"/>
      <w:numFmt w:val="bullet"/>
      <w:lvlText w:val="‒"/>
      <w:lvlJc w:val="left"/>
      <w:pPr>
        <w:ind w:left="4480" w:hanging="397"/>
      </w:pPr>
      <w:rPr>
        <w:rFonts w:ascii="Arial" w:hAnsi="Arial" w:hint="default"/>
        <w:color w:val="auto"/>
      </w:rPr>
    </w:lvl>
    <w:lvl w:ilvl="8">
      <w:start w:val="1"/>
      <w:numFmt w:val="bullet"/>
      <w:lvlText w:val="‒"/>
      <w:lvlJc w:val="left"/>
      <w:pPr>
        <w:ind w:left="4877" w:hanging="397"/>
      </w:pPr>
      <w:rPr>
        <w:rFonts w:ascii="Arial" w:hAnsi="Arial" w:hint="default"/>
        <w:color w:val="auto"/>
      </w:rPr>
    </w:lvl>
  </w:abstractNum>
  <w:abstractNum w:abstractNumId="3" w15:restartNumberingAfterBreak="0">
    <w:nsid w:val="02047095"/>
    <w:multiLevelType w:val="multilevel"/>
    <w:tmpl w:val="6812E9E2"/>
    <w:styleLink w:val="Numeroluettelo"/>
    <w:lvl w:ilvl="0">
      <w:start w:val="1"/>
      <w:numFmt w:val="decimal"/>
      <w:pStyle w:val="Numeroituluettelo"/>
      <w:lvlText w:val="%1."/>
      <w:lvlJc w:val="left"/>
      <w:pPr>
        <w:ind w:left="3005" w:hanging="397"/>
      </w:pPr>
      <w:rPr>
        <w:rFonts w:ascii="Arial" w:hAnsi="Arial" w:hint="default"/>
        <w:color w:val="auto"/>
      </w:rPr>
    </w:lvl>
    <w:lvl w:ilvl="1">
      <w:start w:val="1"/>
      <w:numFmt w:val="bullet"/>
      <w:lvlText w:val="‒"/>
      <w:lvlJc w:val="left"/>
      <w:pPr>
        <w:ind w:left="3402" w:hanging="397"/>
      </w:pPr>
      <w:rPr>
        <w:rFonts w:ascii="Arial" w:hAnsi="Arial" w:hint="default"/>
        <w:color w:val="auto"/>
      </w:rPr>
    </w:lvl>
    <w:lvl w:ilvl="2">
      <w:start w:val="1"/>
      <w:numFmt w:val="bullet"/>
      <w:lvlText w:val="‒"/>
      <w:lvlJc w:val="left"/>
      <w:pPr>
        <w:ind w:left="3799" w:hanging="397"/>
      </w:pPr>
      <w:rPr>
        <w:rFonts w:ascii="Arial" w:hAnsi="Arial" w:hint="default"/>
        <w:color w:val="auto"/>
      </w:rPr>
    </w:lvl>
    <w:lvl w:ilvl="3">
      <w:start w:val="1"/>
      <w:numFmt w:val="bullet"/>
      <w:lvlText w:val="‒"/>
      <w:lvlJc w:val="left"/>
      <w:pPr>
        <w:ind w:left="4196" w:hanging="397"/>
      </w:pPr>
      <w:rPr>
        <w:rFonts w:ascii="Arial" w:hAnsi="Arial" w:hint="default"/>
        <w:color w:val="auto"/>
      </w:rPr>
    </w:lvl>
    <w:lvl w:ilvl="4">
      <w:start w:val="1"/>
      <w:numFmt w:val="bullet"/>
      <w:lvlText w:val="‒"/>
      <w:lvlJc w:val="left"/>
      <w:pPr>
        <w:ind w:left="4593" w:hanging="397"/>
      </w:pPr>
      <w:rPr>
        <w:rFonts w:ascii="Arial" w:hAnsi="Arial" w:hint="default"/>
        <w:color w:val="auto"/>
      </w:rPr>
    </w:lvl>
    <w:lvl w:ilvl="5">
      <w:start w:val="1"/>
      <w:numFmt w:val="bullet"/>
      <w:lvlText w:val="‒"/>
      <w:lvlJc w:val="left"/>
      <w:pPr>
        <w:ind w:left="4990" w:hanging="397"/>
      </w:pPr>
      <w:rPr>
        <w:rFonts w:ascii="Arial" w:hAnsi="Arial" w:hint="default"/>
        <w:color w:val="auto"/>
      </w:rPr>
    </w:lvl>
    <w:lvl w:ilvl="6">
      <w:start w:val="1"/>
      <w:numFmt w:val="bullet"/>
      <w:lvlText w:val="‒"/>
      <w:lvlJc w:val="left"/>
      <w:pPr>
        <w:ind w:left="5387" w:hanging="397"/>
      </w:pPr>
      <w:rPr>
        <w:rFonts w:ascii="Arial" w:hAnsi="Arial" w:hint="default"/>
        <w:color w:val="auto"/>
      </w:rPr>
    </w:lvl>
    <w:lvl w:ilvl="7">
      <w:start w:val="1"/>
      <w:numFmt w:val="bullet"/>
      <w:lvlText w:val="‒"/>
      <w:lvlJc w:val="left"/>
      <w:pPr>
        <w:ind w:left="5784" w:hanging="397"/>
      </w:pPr>
      <w:rPr>
        <w:rFonts w:ascii="Arial" w:hAnsi="Arial" w:hint="default"/>
        <w:color w:val="auto"/>
      </w:rPr>
    </w:lvl>
    <w:lvl w:ilvl="8">
      <w:start w:val="1"/>
      <w:numFmt w:val="bullet"/>
      <w:lvlText w:val="‒"/>
      <w:lvlJc w:val="left"/>
      <w:pPr>
        <w:ind w:left="6181" w:hanging="397"/>
      </w:pPr>
      <w:rPr>
        <w:rFonts w:ascii="Arial" w:hAnsi="Arial" w:hint="default"/>
        <w:color w:val="auto"/>
      </w:rPr>
    </w:lvl>
  </w:abstractNum>
  <w:abstractNum w:abstractNumId="4" w15:restartNumberingAfterBreak="0">
    <w:nsid w:val="12422DB3"/>
    <w:multiLevelType w:val="multilevel"/>
    <w:tmpl w:val="6812E9E2"/>
    <w:numStyleLink w:val="Numeroluettelo"/>
  </w:abstractNum>
  <w:abstractNum w:abstractNumId="5" w15:restartNumberingAfterBreak="0">
    <w:nsid w:val="12F57918"/>
    <w:multiLevelType w:val="multilevel"/>
    <w:tmpl w:val="F7C8769C"/>
    <w:styleLink w:val="Numeroituotsikointi"/>
    <w:lvl w:ilvl="0">
      <w:start w:val="1"/>
      <w:numFmt w:val="decimal"/>
      <w:pStyle w:val="Otsikko1"/>
      <w:lvlText w:val="%1"/>
      <w:lvlJc w:val="left"/>
      <w:pPr>
        <w:ind w:left="397" w:hanging="397"/>
      </w:pPr>
      <w:rPr>
        <w:rFonts w:hint="default"/>
      </w:rPr>
    </w:lvl>
    <w:lvl w:ilvl="1">
      <w:start w:val="1"/>
      <w:numFmt w:val="decimal"/>
      <w:pStyle w:val="Otsikko2"/>
      <w:lvlText w:val="%1.%2"/>
      <w:lvlJc w:val="left"/>
      <w:pPr>
        <w:ind w:left="397" w:hanging="397"/>
      </w:pPr>
      <w:rPr>
        <w:rFonts w:hint="default"/>
      </w:rPr>
    </w:lvl>
    <w:lvl w:ilvl="2">
      <w:start w:val="1"/>
      <w:numFmt w:val="decimal"/>
      <w:pStyle w:val="Otsikko3"/>
      <w:lvlText w:val="%1.%2.%3"/>
      <w:lvlJc w:val="left"/>
      <w:pPr>
        <w:ind w:left="397" w:hanging="397"/>
      </w:pPr>
      <w:rPr>
        <w:rFonts w:hint="default"/>
      </w:rPr>
    </w:lvl>
    <w:lvl w:ilvl="3">
      <w:start w:val="1"/>
      <w:numFmt w:val="decimal"/>
      <w:pStyle w:val="Otsikko4"/>
      <w:lvlText w:val="%1.%2.%3.%4"/>
      <w:lvlJc w:val="left"/>
      <w:pPr>
        <w:ind w:left="397" w:hanging="397"/>
      </w:pPr>
      <w:rPr>
        <w:rFonts w:hint="default"/>
      </w:rPr>
    </w:lvl>
    <w:lvl w:ilvl="4">
      <w:start w:val="1"/>
      <w:numFmt w:val="decimal"/>
      <w:pStyle w:val="Otsikko5"/>
      <w:lvlText w:val="%1.%2.%3.%4.%5"/>
      <w:lvlJc w:val="left"/>
      <w:pPr>
        <w:ind w:left="397" w:hanging="397"/>
      </w:pPr>
      <w:rPr>
        <w:rFonts w:hint="default"/>
      </w:rPr>
    </w:lvl>
    <w:lvl w:ilvl="5">
      <w:start w:val="1"/>
      <w:numFmt w:val="decimal"/>
      <w:pStyle w:val="Otsikko6"/>
      <w:lvlText w:val="%1.%2.%3.%4.%5.%6"/>
      <w:lvlJc w:val="left"/>
      <w:pPr>
        <w:ind w:left="397" w:hanging="397"/>
      </w:pPr>
      <w:rPr>
        <w:rFonts w:hint="default"/>
      </w:rPr>
    </w:lvl>
    <w:lvl w:ilvl="6">
      <w:start w:val="1"/>
      <w:numFmt w:val="decimal"/>
      <w:pStyle w:val="Otsikko7"/>
      <w:lvlText w:val="%1.%2.%3.%4.%5.%6.%7"/>
      <w:lvlJc w:val="left"/>
      <w:pPr>
        <w:ind w:left="397" w:hanging="397"/>
      </w:pPr>
      <w:rPr>
        <w:rFonts w:hint="default"/>
      </w:rPr>
    </w:lvl>
    <w:lvl w:ilvl="7">
      <w:start w:val="1"/>
      <w:numFmt w:val="decimal"/>
      <w:pStyle w:val="Otsikko8"/>
      <w:lvlText w:val="%1.%2.%3.%4.%5.%6.%7.%8"/>
      <w:lvlJc w:val="left"/>
      <w:pPr>
        <w:ind w:left="397" w:hanging="397"/>
      </w:pPr>
      <w:rPr>
        <w:rFonts w:hint="default"/>
      </w:rPr>
    </w:lvl>
    <w:lvl w:ilvl="8">
      <w:start w:val="1"/>
      <w:numFmt w:val="decimal"/>
      <w:pStyle w:val="Otsikko9"/>
      <w:lvlText w:val="%1.%2.%3.%4.%5.%6.%7.%8.%9"/>
      <w:lvlJc w:val="left"/>
      <w:pPr>
        <w:ind w:left="397" w:hanging="397"/>
      </w:pPr>
      <w:rPr>
        <w:rFonts w:hint="default"/>
      </w:rPr>
    </w:lvl>
  </w:abstractNum>
  <w:abstractNum w:abstractNumId="6" w15:restartNumberingAfterBreak="0">
    <w:nsid w:val="165C7E2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F506D49"/>
    <w:multiLevelType w:val="singleLevel"/>
    <w:tmpl w:val="F3F6A78C"/>
    <w:lvl w:ilvl="0">
      <w:start w:val="1"/>
      <w:numFmt w:val="decimal"/>
      <w:lvlText w:val="%1."/>
      <w:lvlJc w:val="left"/>
      <w:pPr>
        <w:tabs>
          <w:tab w:val="num" w:pos="1247"/>
        </w:tabs>
        <w:ind w:left="1247" w:hanging="1247"/>
      </w:pPr>
    </w:lvl>
  </w:abstractNum>
  <w:abstractNum w:abstractNumId="8" w15:restartNumberingAfterBreak="0">
    <w:nsid w:val="21016DA6"/>
    <w:multiLevelType w:val="hybridMultilevel"/>
    <w:tmpl w:val="D2EE7184"/>
    <w:lvl w:ilvl="0" w:tplc="22B4AE70">
      <w:start w:val="1"/>
      <w:numFmt w:val="lowerLetter"/>
      <w:lvlText w:val="%1)"/>
      <w:lvlJc w:val="left"/>
      <w:pPr>
        <w:ind w:left="360" w:hanging="360"/>
      </w:pPr>
      <w:rPr>
        <w:rFonts w:hint="default"/>
        <w:b w:val="0"/>
        <w:i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9" w15:restartNumberingAfterBreak="0">
    <w:nsid w:val="2A1C3F18"/>
    <w:multiLevelType w:val="singleLevel"/>
    <w:tmpl w:val="F3F6A78C"/>
    <w:lvl w:ilvl="0">
      <w:start w:val="1"/>
      <w:numFmt w:val="decimal"/>
      <w:lvlText w:val="%1."/>
      <w:lvlJc w:val="left"/>
      <w:pPr>
        <w:tabs>
          <w:tab w:val="num" w:pos="1247"/>
        </w:tabs>
        <w:ind w:left="1247" w:hanging="1247"/>
      </w:pPr>
    </w:lvl>
  </w:abstractNum>
  <w:abstractNum w:abstractNumId="10" w15:restartNumberingAfterBreak="0">
    <w:nsid w:val="2C61404A"/>
    <w:multiLevelType w:val="hybridMultilevel"/>
    <w:tmpl w:val="4E50C106"/>
    <w:lvl w:ilvl="0" w:tplc="22B4AE70">
      <w:start w:val="1"/>
      <w:numFmt w:val="lowerLetter"/>
      <w:lvlText w:val="%1)"/>
      <w:lvlJc w:val="left"/>
      <w:pPr>
        <w:ind w:left="360" w:hanging="360"/>
      </w:pPr>
      <w:rPr>
        <w:rFonts w:hint="default"/>
        <w:b w:val="0"/>
        <w:i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1" w15:restartNumberingAfterBreak="0">
    <w:nsid w:val="31B238C7"/>
    <w:multiLevelType w:val="multilevel"/>
    <w:tmpl w:val="FE8830E6"/>
    <w:numStyleLink w:val="Luettelomerkit"/>
  </w:abstractNum>
  <w:abstractNum w:abstractNumId="12" w15:restartNumberingAfterBreak="0">
    <w:nsid w:val="32937B7B"/>
    <w:multiLevelType w:val="hybridMultilevel"/>
    <w:tmpl w:val="D926209E"/>
    <w:lvl w:ilvl="0" w:tplc="22B4AE70">
      <w:start w:val="1"/>
      <w:numFmt w:val="low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13" w15:restartNumberingAfterBreak="0">
    <w:nsid w:val="35CB6A9E"/>
    <w:multiLevelType w:val="multilevel"/>
    <w:tmpl w:val="FE8830E6"/>
    <w:styleLink w:val="Luettelomerkit"/>
    <w:lvl w:ilvl="0">
      <w:start w:val="1"/>
      <w:numFmt w:val="bullet"/>
      <w:pStyle w:val="Merkittyluettelo"/>
      <w:lvlText w:val="‒"/>
      <w:lvlJc w:val="left"/>
      <w:pPr>
        <w:ind w:left="3005" w:hanging="397"/>
      </w:pPr>
      <w:rPr>
        <w:rFonts w:ascii="Arial" w:hAnsi="Arial" w:hint="default"/>
        <w:color w:val="auto"/>
      </w:rPr>
    </w:lvl>
    <w:lvl w:ilvl="1">
      <w:start w:val="1"/>
      <w:numFmt w:val="bullet"/>
      <w:lvlText w:val="‒"/>
      <w:lvlJc w:val="left"/>
      <w:pPr>
        <w:ind w:left="3402" w:hanging="397"/>
      </w:pPr>
      <w:rPr>
        <w:rFonts w:ascii="Arial" w:hAnsi="Arial" w:hint="default"/>
        <w:color w:val="auto"/>
      </w:rPr>
    </w:lvl>
    <w:lvl w:ilvl="2">
      <w:start w:val="1"/>
      <w:numFmt w:val="bullet"/>
      <w:lvlText w:val="–"/>
      <w:lvlJc w:val="left"/>
      <w:pPr>
        <w:ind w:left="3799" w:hanging="397"/>
      </w:pPr>
      <w:rPr>
        <w:rFonts w:ascii="Times New Roman" w:hAnsi="Times New Roman" w:cs="Times New Roman" w:hint="default"/>
        <w:color w:val="auto"/>
      </w:rPr>
    </w:lvl>
    <w:lvl w:ilvl="3">
      <w:start w:val="1"/>
      <w:numFmt w:val="bullet"/>
      <w:lvlText w:val="–"/>
      <w:lvlJc w:val="left"/>
      <w:pPr>
        <w:ind w:left="4196" w:hanging="397"/>
      </w:pPr>
      <w:rPr>
        <w:rFonts w:ascii="Times New Roman" w:hAnsi="Times New Roman" w:cs="Times New Roman" w:hint="default"/>
        <w:color w:val="auto"/>
      </w:rPr>
    </w:lvl>
    <w:lvl w:ilvl="4">
      <w:start w:val="1"/>
      <w:numFmt w:val="bullet"/>
      <w:lvlText w:val="‒"/>
      <w:lvlJc w:val="left"/>
      <w:pPr>
        <w:ind w:left="4593" w:hanging="397"/>
      </w:pPr>
      <w:rPr>
        <w:rFonts w:ascii="Arial" w:hAnsi="Arial" w:hint="default"/>
        <w:color w:val="auto"/>
      </w:rPr>
    </w:lvl>
    <w:lvl w:ilvl="5">
      <w:start w:val="1"/>
      <w:numFmt w:val="bullet"/>
      <w:lvlText w:val="‒"/>
      <w:lvlJc w:val="left"/>
      <w:pPr>
        <w:ind w:left="4990" w:hanging="397"/>
      </w:pPr>
      <w:rPr>
        <w:rFonts w:ascii="Arial" w:hAnsi="Arial" w:hint="default"/>
        <w:color w:val="auto"/>
      </w:rPr>
    </w:lvl>
    <w:lvl w:ilvl="6">
      <w:start w:val="1"/>
      <w:numFmt w:val="bullet"/>
      <w:lvlText w:val="‒"/>
      <w:lvlJc w:val="left"/>
      <w:pPr>
        <w:ind w:left="5387" w:hanging="397"/>
      </w:pPr>
      <w:rPr>
        <w:rFonts w:ascii="Arial" w:hAnsi="Arial" w:hint="default"/>
        <w:color w:val="auto"/>
      </w:rPr>
    </w:lvl>
    <w:lvl w:ilvl="7">
      <w:start w:val="1"/>
      <w:numFmt w:val="bullet"/>
      <w:lvlText w:val="‒"/>
      <w:lvlJc w:val="left"/>
      <w:pPr>
        <w:ind w:left="5784" w:hanging="397"/>
      </w:pPr>
      <w:rPr>
        <w:rFonts w:ascii="Arial" w:hAnsi="Arial" w:hint="default"/>
        <w:color w:val="auto"/>
      </w:rPr>
    </w:lvl>
    <w:lvl w:ilvl="8">
      <w:start w:val="1"/>
      <w:numFmt w:val="bullet"/>
      <w:lvlText w:val="‒"/>
      <w:lvlJc w:val="left"/>
      <w:pPr>
        <w:ind w:left="6181" w:hanging="397"/>
      </w:pPr>
      <w:rPr>
        <w:rFonts w:ascii="Arial" w:hAnsi="Arial" w:hint="default"/>
        <w:color w:val="auto"/>
      </w:rPr>
    </w:lvl>
  </w:abstractNum>
  <w:abstractNum w:abstractNumId="14" w15:restartNumberingAfterBreak="0">
    <w:nsid w:val="418664E6"/>
    <w:multiLevelType w:val="singleLevel"/>
    <w:tmpl w:val="C1CE8666"/>
    <w:lvl w:ilvl="0">
      <w:start w:val="1"/>
      <w:numFmt w:val="decimal"/>
      <w:lvlText w:val="%1."/>
      <w:lvlJc w:val="left"/>
      <w:pPr>
        <w:tabs>
          <w:tab w:val="num" w:pos="1247"/>
        </w:tabs>
        <w:ind w:left="1247" w:hanging="1247"/>
      </w:pPr>
      <w:rPr>
        <w:i w:val="0"/>
      </w:rPr>
    </w:lvl>
  </w:abstractNum>
  <w:abstractNum w:abstractNumId="15" w15:restartNumberingAfterBreak="0">
    <w:nsid w:val="57023E36"/>
    <w:multiLevelType w:val="multilevel"/>
    <w:tmpl w:val="12D82CCC"/>
    <w:lvl w:ilvl="0">
      <w:start w:val="1"/>
      <w:numFmt w:val="decimal"/>
      <w:lvlText w:val="%1"/>
      <w:lvlJc w:val="left"/>
      <w:pPr>
        <w:ind w:left="284" w:hanging="284"/>
      </w:pPr>
      <w:rPr>
        <w:rFonts w:asciiTheme="majorHAnsi" w:hAnsiTheme="majorHAnsi" w:hint="default"/>
      </w:rPr>
    </w:lvl>
    <w:lvl w:ilvl="1">
      <w:start w:val="1"/>
      <w:numFmt w:val="decimal"/>
      <w:lvlText w:val="%1.%2"/>
      <w:lvlJc w:val="left"/>
      <w:pPr>
        <w:ind w:left="567" w:hanging="567"/>
      </w:pPr>
      <w:rPr>
        <w:rFonts w:asciiTheme="majorHAnsi" w:hAnsiTheme="majorHAnsi" w:hint="default"/>
      </w:rPr>
    </w:lvl>
    <w:lvl w:ilvl="2">
      <w:start w:val="1"/>
      <w:numFmt w:val="decimal"/>
      <w:lvlText w:val="%1.%2.%3"/>
      <w:lvlJc w:val="left"/>
      <w:pPr>
        <w:ind w:left="851" w:hanging="851"/>
      </w:pPr>
      <w:rPr>
        <w:rFonts w:asciiTheme="majorHAnsi" w:hAnsiTheme="majorHAnsi" w:hint="default"/>
      </w:rPr>
    </w:lvl>
    <w:lvl w:ilvl="3">
      <w:start w:val="1"/>
      <w:numFmt w:val="decimal"/>
      <w:lvlText w:val="%1.%2.%3.%4"/>
      <w:lvlJc w:val="left"/>
      <w:pPr>
        <w:ind w:left="1134" w:hanging="1134"/>
      </w:pPr>
      <w:rPr>
        <w:rFonts w:asciiTheme="majorHAnsi" w:hAnsiTheme="majorHAnsi" w:hint="default"/>
      </w:rPr>
    </w:lvl>
    <w:lvl w:ilvl="4">
      <w:start w:val="1"/>
      <w:numFmt w:val="decimal"/>
      <w:lvlText w:val="%1.%2.%3.%4.%5"/>
      <w:lvlJc w:val="left"/>
      <w:pPr>
        <w:ind w:left="1418" w:hanging="1418"/>
      </w:pPr>
      <w:rPr>
        <w:rFonts w:asciiTheme="majorHAnsi" w:hAnsiTheme="majorHAnsi" w:hint="default"/>
      </w:rPr>
    </w:lvl>
    <w:lvl w:ilvl="5">
      <w:start w:val="1"/>
      <w:numFmt w:val="decimal"/>
      <w:lvlText w:val="%1.%2.%3.%4.%5.%6"/>
      <w:lvlJc w:val="left"/>
      <w:pPr>
        <w:ind w:left="1701" w:hanging="1701"/>
      </w:pPr>
      <w:rPr>
        <w:rFonts w:asciiTheme="majorHAnsi" w:hAnsiTheme="majorHAnsi" w:hint="default"/>
      </w:rPr>
    </w:lvl>
    <w:lvl w:ilvl="6">
      <w:start w:val="1"/>
      <w:numFmt w:val="decimal"/>
      <w:lvlText w:val="%1.%2.%3.%4.%5.%6.%7"/>
      <w:lvlJc w:val="left"/>
      <w:pPr>
        <w:ind w:left="1985" w:hanging="1985"/>
      </w:pPr>
      <w:rPr>
        <w:rFonts w:asciiTheme="majorHAnsi" w:hAnsiTheme="majorHAnsi" w:hint="default"/>
      </w:rPr>
    </w:lvl>
    <w:lvl w:ilvl="7">
      <w:start w:val="1"/>
      <w:numFmt w:val="decimal"/>
      <w:lvlText w:val="%1.%2.%3.%4.%5.%6.%7.%8"/>
      <w:lvlJc w:val="left"/>
      <w:pPr>
        <w:ind w:left="2268" w:hanging="2268"/>
      </w:pPr>
      <w:rPr>
        <w:rFonts w:asciiTheme="majorHAnsi" w:hAnsiTheme="majorHAnsi" w:hint="default"/>
      </w:rPr>
    </w:lvl>
    <w:lvl w:ilvl="8">
      <w:start w:val="1"/>
      <w:numFmt w:val="decimal"/>
      <w:lvlText w:val="%1.%2.%3.%4.%5.%6.%7.%8.%9"/>
      <w:lvlJc w:val="left"/>
      <w:pPr>
        <w:ind w:left="2552" w:hanging="2552"/>
      </w:pPr>
      <w:rPr>
        <w:rFonts w:asciiTheme="majorHAnsi" w:hAnsiTheme="majorHAnsi" w:hint="default"/>
      </w:rPr>
    </w:lvl>
  </w:abstractNum>
  <w:abstractNum w:abstractNumId="16" w15:restartNumberingAfterBreak="0">
    <w:nsid w:val="5C336B0D"/>
    <w:multiLevelType w:val="singleLevel"/>
    <w:tmpl w:val="F3F6A78C"/>
    <w:lvl w:ilvl="0">
      <w:start w:val="1"/>
      <w:numFmt w:val="decimal"/>
      <w:lvlText w:val="%1."/>
      <w:lvlJc w:val="left"/>
      <w:pPr>
        <w:tabs>
          <w:tab w:val="num" w:pos="1247"/>
        </w:tabs>
        <w:ind w:left="1247" w:hanging="1247"/>
      </w:pPr>
    </w:lvl>
  </w:abstractNum>
  <w:abstractNum w:abstractNumId="17" w15:restartNumberingAfterBreak="0">
    <w:nsid w:val="5EC753C4"/>
    <w:multiLevelType w:val="multilevel"/>
    <w:tmpl w:val="12D82CCC"/>
    <w:styleLink w:val="FCSoveltootsikkonumerointi"/>
    <w:lvl w:ilvl="0">
      <w:start w:val="1"/>
      <w:numFmt w:val="decimal"/>
      <w:lvlText w:val="%1"/>
      <w:lvlJc w:val="left"/>
      <w:pPr>
        <w:ind w:left="284" w:hanging="284"/>
      </w:pPr>
      <w:rPr>
        <w:rFonts w:asciiTheme="majorHAnsi" w:hAnsiTheme="majorHAnsi" w:hint="default"/>
      </w:rPr>
    </w:lvl>
    <w:lvl w:ilvl="1">
      <w:start w:val="1"/>
      <w:numFmt w:val="decimal"/>
      <w:lvlText w:val="%1.%2"/>
      <w:lvlJc w:val="left"/>
      <w:pPr>
        <w:ind w:left="567" w:hanging="567"/>
      </w:pPr>
      <w:rPr>
        <w:rFonts w:asciiTheme="majorHAnsi" w:hAnsiTheme="majorHAnsi" w:hint="default"/>
      </w:rPr>
    </w:lvl>
    <w:lvl w:ilvl="2">
      <w:start w:val="1"/>
      <w:numFmt w:val="decimal"/>
      <w:lvlText w:val="%1.%2.%3"/>
      <w:lvlJc w:val="left"/>
      <w:pPr>
        <w:ind w:left="851" w:hanging="851"/>
      </w:pPr>
      <w:rPr>
        <w:rFonts w:asciiTheme="majorHAnsi" w:hAnsiTheme="majorHAnsi" w:hint="default"/>
      </w:rPr>
    </w:lvl>
    <w:lvl w:ilvl="3">
      <w:start w:val="1"/>
      <w:numFmt w:val="decimal"/>
      <w:lvlText w:val="%1.%2.%3.%4"/>
      <w:lvlJc w:val="left"/>
      <w:pPr>
        <w:ind w:left="1134" w:hanging="1134"/>
      </w:pPr>
      <w:rPr>
        <w:rFonts w:asciiTheme="majorHAnsi" w:hAnsiTheme="majorHAnsi" w:hint="default"/>
      </w:rPr>
    </w:lvl>
    <w:lvl w:ilvl="4">
      <w:start w:val="1"/>
      <w:numFmt w:val="decimal"/>
      <w:lvlText w:val="%1.%2.%3.%4.%5"/>
      <w:lvlJc w:val="left"/>
      <w:pPr>
        <w:ind w:left="1418" w:hanging="1418"/>
      </w:pPr>
      <w:rPr>
        <w:rFonts w:asciiTheme="majorHAnsi" w:hAnsiTheme="majorHAnsi" w:hint="default"/>
      </w:rPr>
    </w:lvl>
    <w:lvl w:ilvl="5">
      <w:start w:val="1"/>
      <w:numFmt w:val="decimal"/>
      <w:lvlText w:val="%1.%2.%3.%4.%5.%6"/>
      <w:lvlJc w:val="left"/>
      <w:pPr>
        <w:ind w:left="1701" w:hanging="1701"/>
      </w:pPr>
      <w:rPr>
        <w:rFonts w:asciiTheme="majorHAnsi" w:hAnsiTheme="majorHAnsi" w:hint="default"/>
      </w:rPr>
    </w:lvl>
    <w:lvl w:ilvl="6">
      <w:start w:val="1"/>
      <w:numFmt w:val="decimal"/>
      <w:lvlText w:val="%1.%2.%3.%4.%5.%6.%7"/>
      <w:lvlJc w:val="left"/>
      <w:pPr>
        <w:ind w:left="1985" w:hanging="1985"/>
      </w:pPr>
      <w:rPr>
        <w:rFonts w:asciiTheme="majorHAnsi" w:hAnsiTheme="majorHAnsi" w:hint="default"/>
      </w:rPr>
    </w:lvl>
    <w:lvl w:ilvl="7">
      <w:start w:val="1"/>
      <w:numFmt w:val="decimal"/>
      <w:lvlText w:val="%1.%2.%3.%4.%5.%6.%7.%8"/>
      <w:lvlJc w:val="left"/>
      <w:pPr>
        <w:ind w:left="2268" w:hanging="2268"/>
      </w:pPr>
      <w:rPr>
        <w:rFonts w:asciiTheme="majorHAnsi" w:hAnsiTheme="majorHAnsi" w:hint="default"/>
      </w:rPr>
    </w:lvl>
    <w:lvl w:ilvl="8">
      <w:start w:val="1"/>
      <w:numFmt w:val="decimal"/>
      <w:lvlText w:val="%1.%2.%3.%4.%5.%6.%7.%8.%9"/>
      <w:lvlJc w:val="left"/>
      <w:pPr>
        <w:ind w:left="2552" w:hanging="2552"/>
      </w:pPr>
      <w:rPr>
        <w:rFonts w:asciiTheme="majorHAnsi" w:hAnsiTheme="majorHAnsi" w:hint="default"/>
      </w:rPr>
    </w:lvl>
  </w:abstractNum>
  <w:abstractNum w:abstractNumId="18" w15:restartNumberingAfterBreak="0">
    <w:nsid w:val="73026181"/>
    <w:multiLevelType w:val="singleLevel"/>
    <w:tmpl w:val="F3F6A78C"/>
    <w:lvl w:ilvl="0">
      <w:start w:val="1"/>
      <w:numFmt w:val="decimal"/>
      <w:lvlText w:val="%1."/>
      <w:lvlJc w:val="left"/>
      <w:pPr>
        <w:tabs>
          <w:tab w:val="num" w:pos="1247"/>
        </w:tabs>
        <w:ind w:left="1247" w:hanging="1247"/>
      </w:pPr>
    </w:lvl>
  </w:abstractNum>
  <w:abstractNum w:abstractNumId="19" w15:restartNumberingAfterBreak="0">
    <w:nsid w:val="7C04071F"/>
    <w:multiLevelType w:val="hybridMultilevel"/>
    <w:tmpl w:val="36A4A4AC"/>
    <w:lvl w:ilvl="0" w:tplc="22B4AE70">
      <w:start w:val="1"/>
      <w:numFmt w:val="lowerLetter"/>
      <w:lvlText w:val="%1)"/>
      <w:lvlJc w:val="left"/>
      <w:pPr>
        <w:ind w:left="360" w:hanging="360"/>
      </w:pPr>
      <w:rPr>
        <w:rFonts w:hint="default"/>
        <w:b w:val="0"/>
        <w:i w:val="0"/>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849175768">
    <w:abstractNumId w:val="1"/>
  </w:num>
  <w:num w:numId="2" w16cid:durableId="2075198537">
    <w:abstractNumId w:val="0"/>
  </w:num>
  <w:num w:numId="3" w16cid:durableId="969365524">
    <w:abstractNumId w:val="2"/>
  </w:num>
  <w:num w:numId="4" w16cid:durableId="104277062">
    <w:abstractNumId w:val="6"/>
  </w:num>
  <w:num w:numId="5" w16cid:durableId="266617992">
    <w:abstractNumId w:val="13"/>
  </w:num>
  <w:num w:numId="6" w16cid:durableId="17260271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5954368">
    <w:abstractNumId w:val="3"/>
  </w:num>
  <w:num w:numId="8" w16cid:durableId="17482663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5573778">
    <w:abstractNumId w:val="5"/>
  </w:num>
  <w:num w:numId="10" w16cid:durableId="1839495119">
    <w:abstractNumId w:val="17"/>
  </w:num>
  <w:num w:numId="11" w16cid:durableId="2139646053">
    <w:abstractNumId w:val="15"/>
  </w:num>
  <w:num w:numId="12" w16cid:durableId="164789984">
    <w:abstractNumId w:val="11"/>
  </w:num>
  <w:num w:numId="13" w16cid:durableId="507602752">
    <w:abstractNumId w:val="4"/>
  </w:num>
  <w:num w:numId="14" w16cid:durableId="953750764">
    <w:abstractNumId w:val="7"/>
  </w:num>
  <w:num w:numId="15" w16cid:durableId="1257055417">
    <w:abstractNumId w:val="16"/>
  </w:num>
  <w:num w:numId="16" w16cid:durableId="2092895115">
    <w:abstractNumId w:val="9"/>
  </w:num>
  <w:num w:numId="17" w16cid:durableId="372120169">
    <w:abstractNumId w:val="18"/>
  </w:num>
  <w:num w:numId="18" w16cid:durableId="2132549233">
    <w:abstractNumId w:val="19"/>
  </w:num>
  <w:num w:numId="19" w16cid:durableId="278877142">
    <w:abstractNumId w:val="10"/>
  </w:num>
  <w:num w:numId="20" w16cid:durableId="30421655">
    <w:abstractNumId w:val="12"/>
  </w:num>
  <w:num w:numId="21" w16cid:durableId="1469589763">
    <w:abstractNumId w:val="14"/>
  </w:num>
  <w:num w:numId="22" w16cid:durableId="666107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C3D"/>
    <w:rsid w:val="0003601F"/>
    <w:rsid w:val="00042F1B"/>
    <w:rsid w:val="0005602A"/>
    <w:rsid w:val="000613FE"/>
    <w:rsid w:val="00095610"/>
    <w:rsid w:val="000A61AA"/>
    <w:rsid w:val="000C5BEB"/>
    <w:rsid w:val="000D7960"/>
    <w:rsid w:val="000F3B0A"/>
    <w:rsid w:val="001058C7"/>
    <w:rsid w:val="00115D2A"/>
    <w:rsid w:val="00122504"/>
    <w:rsid w:val="00132234"/>
    <w:rsid w:val="001337E1"/>
    <w:rsid w:val="001340B3"/>
    <w:rsid w:val="00152DF3"/>
    <w:rsid w:val="001838BF"/>
    <w:rsid w:val="00185D26"/>
    <w:rsid w:val="001901E1"/>
    <w:rsid w:val="001A0133"/>
    <w:rsid w:val="001A7EE1"/>
    <w:rsid w:val="00204D8D"/>
    <w:rsid w:val="00247045"/>
    <w:rsid w:val="00260A03"/>
    <w:rsid w:val="00276AF6"/>
    <w:rsid w:val="002B5382"/>
    <w:rsid w:val="002D1F27"/>
    <w:rsid w:val="002D2235"/>
    <w:rsid w:val="00333BDC"/>
    <w:rsid w:val="0033588A"/>
    <w:rsid w:val="00337B40"/>
    <w:rsid w:val="00340675"/>
    <w:rsid w:val="003503D7"/>
    <w:rsid w:val="003611C7"/>
    <w:rsid w:val="003F0F2A"/>
    <w:rsid w:val="0041739B"/>
    <w:rsid w:val="00421CC4"/>
    <w:rsid w:val="00423441"/>
    <w:rsid w:val="00424DC4"/>
    <w:rsid w:val="0045557B"/>
    <w:rsid w:val="0046334B"/>
    <w:rsid w:val="004660F8"/>
    <w:rsid w:val="00483379"/>
    <w:rsid w:val="004851FC"/>
    <w:rsid w:val="004921FB"/>
    <w:rsid w:val="004B4566"/>
    <w:rsid w:val="004C040F"/>
    <w:rsid w:val="004C6A76"/>
    <w:rsid w:val="004D2B98"/>
    <w:rsid w:val="004E1595"/>
    <w:rsid w:val="004F661A"/>
    <w:rsid w:val="00506A8D"/>
    <w:rsid w:val="00510A28"/>
    <w:rsid w:val="00510D8F"/>
    <w:rsid w:val="00520FE1"/>
    <w:rsid w:val="00525C91"/>
    <w:rsid w:val="00527601"/>
    <w:rsid w:val="00531EC4"/>
    <w:rsid w:val="0053556A"/>
    <w:rsid w:val="00543B9E"/>
    <w:rsid w:val="00553684"/>
    <w:rsid w:val="0055601F"/>
    <w:rsid w:val="005670D5"/>
    <w:rsid w:val="00576002"/>
    <w:rsid w:val="00580F97"/>
    <w:rsid w:val="00584692"/>
    <w:rsid w:val="005A75B1"/>
    <w:rsid w:val="005C5337"/>
    <w:rsid w:val="005C5A16"/>
    <w:rsid w:val="005D04CB"/>
    <w:rsid w:val="005D2A99"/>
    <w:rsid w:val="005F35C8"/>
    <w:rsid w:val="006067F9"/>
    <w:rsid w:val="0063299B"/>
    <w:rsid w:val="00640EAD"/>
    <w:rsid w:val="00652743"/>
    <w:rsid w:val="00674B1A"/>
    <w:rsid w:val="0068366F"/>
    <w:rsid w:val="006851B9"/>
    <w:rsid w:val="00685838"/>
    <w:rsid w:val="006B084F"/>
    <w:rsid w:val="006F48FA"/>
    <w:rsid w:val="007069EC"/>
    <w:rsid w:val="00721FB8"/>
    <w:rsid w:val="00724854"/>
    <w:rsid w:val="007516E9"/>
    <w:rsid w:val="00763FE9"/>
    <w:rsid w:val="00775628"/>
    <w:rsid w:val="00776D0E"/>
    <w:rsid w:val="00777C07"/>
    <w:rsid w:val="00777CCA"/>
    <w:rsid w:val="00781B6B"/>
    <w:rsid w:val="007A7370"/>
    <w:rsid w:val="007B771F"/>
    <w:rsid w:val="00806C3D"/>
    <w:rsid w:val="008134DA"/>
    <w:rsid w:val="00847B82"/>
    <w:rsid w:val="00847E3B"/>
    <w:rsid w:val="00853ABB"/>
    <w:rsid w:val="00854086"/>
    <w:rsid w:val="00854934"/>
    <w:rsid w:val="00864334"/>
    <w:rsid w:val="0087461E"/>
    <w:rsid w:val="0088351B"/>
    <w:rsid w:val="00885441"/>
    <w:rsid w:val="008907B9"/>
    <w:rsid w:val="008A1400"/>
    <w:rsid w:val="008C2E58"/>
    <w:rsid w:val="008E4AC3"/>
    <w:rsid w:val="008E5E93"/>
    <w:rsid w:val="008F726A"/>
    <w:rsid w:val="00924168"/>
    <w:rsid w:val="00927014"/>
    <w:rsid w:val="009524AE"/>
    <w:rsid w:val="009550D6"/>
    <w:rsid w:val="00962F64"/>
    <w:rsid w:val="00972298"/>
    <w:rsid w:val="009729FB"/>
    <w:rsid w:val="009A33D1"/>
    <w:rsid w:val="009B7511"/>
    <w:rsid w:val="009C6230"/>
    <w:rsid w:val="009E0593"/>
    <w:rsid w:val="00A10CAA"/>
    <w:rsid w:val="00A11DFC"/>
    <w:rsid w:val="00A15303"/>
    <w:rsid w:val="00A41710"/>
    <w:rsid w:val="00A93E5F"/>
    <w:rsid w:val="00AA7599"/>
    <w:rsid w:val="00AB48C9"/>
    <w:rsid w:val="00AB7F5E"/>
    <w:rsid w:val="00AC06FE"/>
    <w:rsid w:val="00AC2256"/>
    <w:rsid w:val="00AE359E"/>
    <w:rsid w:val="00AF5356"/>
    <w:rsid w:val="00B06501"/>
    <w:rsid w:val="00B0686A"/>
    <w:rsid w:val="00B16229"/>
    <w:rsid w:val="00B21379"/>
    <w:rsid w:val="00B31279"/>
    <w:rsid w:val="00B5324A"/>
    <w:rsid w:val="00B66165"/>
    <w:rsid w:val="00B720B0"/>
    <w:rsid w:val="00B91F2F"/>
    <w:rsid w:val="00BA31F4"/>
    <w:rsid w:val="00BB78C1"/>
    <w:rsid w:val="00BD6FC5"/>
    <w:rsid w:val="00C0426D"/>
    <w:rsid w:val="00C11330"/>
    <w:rsid w:val="00C67658"/>
    <w:rsid w:val="00C847AE"/>
    <w:rsid w:val="00CC527F"/>
    <w:rsid w:val="00CD339A"/>
    <w:rsid w:val="00CD3D4D"/>
    <w:rsid w:val="00CE7490"/>
    <w:rsid w:val="00D044F4"/>
    <w:rsid w:val="00D06E25"/>
    <w:rsid w:val="00D11B7C"/>
    <w:rsid w:val="00D22DDC"/>
    <w:rsid w:val="00D272F4"/>
    <w:rsid w:val="00D32E45"/>
    <w:rsid w:val="00D43495"/>
    <w:rsid w:val="00D525B1"/>
    <w:rsid w:val="00D636C4"/>
    <w:rsid w:val="00D702A1"/>
    <w:rsid w:val="00D81529"/>
    <w:rsid w:val="00D81AD5"/>
    <w:rsid w:val="00D8533D"/>
    <w:rsid w:val="00DA48E2"/>
    <w:rsid w:val="00DB6171"/>
    <w:rsid w:val="00DE110C"/>
    <w:rsid w:val="00DE7A61"/>
    <w:rsid w:val="00DF2BBC"/>
    <w:rsid w:val="00E0118E"/>
    <w:rsid w:val="00E05F7C"/>
    <w:rsid w:val="00E26438"/>
    <w:rsid w:val="00E43CAC"/>
    <w:rsid w:val="00E7187A"/>
    <w:rsid w:val="00E858E1"/>
    <w:rsid w:val="00ED0AE9"/>
    <w:rsid w:val="00EE6E3E"/>
    <w:rsid w:val="00F02B66"/>
    <w:rsid w:val="00F22240"/>
    <w:rsid w:val="00F23764"/>
    <w:rsid w:val="00F25EFC"/>
    <w:rsid w:val="00F31F1E"/>
    <w:rsid w:val="00F51CFC"/>
    <w:rsid w:val="00F5711D"/>
    <w:rsid w:val="00F84212"/>
    <w:rsid w:val="00FB2DE8"/>
    <w:rsid w:val="00FB7760"/>
    <w:rsid w:val="00FC74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46FCA"/>
  <w15:chartTrackingRefBased/>
  <w15:docId w15:val="{3C008330-33F3-46E2-8A9A-67CFDDBB5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C6A76"/>
    <w:pPr>
      <w:spacing w:after="0" w:line="280" w:lineRule="atLeast"/>
    </w:pPr>
    <w:rPr>
      <w:lang w:val="fi-FI"/>
    </w:rPr>
  </w:style>
  <w:style w:type="paragraph" w:styleId="Otsikko1">
    <w:name w:val="heading 1"/>
    <w:basedOn w:val="Normaali"/>
    <w:next w:val="Leipteksti"/>
    <w:link w:val="Otsikko1Char"/>
    <w:uiPriority w:val="9"/>
    <w:qFormat/>
    <w:rsid w:val="008A1400"/>
    <w:pPr>
      <w:keepNext/>
      <w:keepLines/>
      <w:numPr>
        <w:numId w:val="9"/>
      </w:numPr>
      <w:spacing w:after="220"/>
      <w:outlineLvl w:val="0"/>
    </w:pPr>
    <w:rPr>
      <w:rFonts w:asciiTheme="majorHAnsi" w:eastAsiaTheme="majorEastAsia" w:hAnsiTheme="majorHAnsi" w:cstheme="majorBidi"/>
      <w:b/>
      <w:szCs w:val="32"/>
    </w:rPr>
  </w:style>
  <w:style w:type="paragraph" w:styleId="Otsikko2">
    <w:name w:val="heading 2"/>
    <w:basedOn w:val="Normaali"/>
    <w:next w:val="Leipteksti"/>
    <w:link w:val="Otsikko2Char"/>
    <w:uiPriority w:val="9"/>
    <w:qFormat/>
    <w:rsid w:val="008A1400"/>
    <w:pPr>
      <w:keepNext/>
      <w:keepLines/>
      <w:numPr>
        <w:ilvl w:val="1"/>
        <w:numId w:val="9"/>
      </w:numPr>
      <w:spacing w:after="220"/>
      <w:outlineLvl w:val="1"/>
    </w:pPr>
    <w:rPr>
      <w:rFonts w:asciiTheme="majorHAnsi" w:eastAsiaTheme="majorEastAsia" w:hAnsiTheme="majorHAnsi" w:cstheme="majorBidi"/>
      <w:b/>
      <w:szCs w:val="26"/>
    </w:rPr>
  </w:style>
  <w:style w:type="paragraph" w:styleId="Otsikko3">
    <w:name w:val="heading 3"/>
    <w:basedOn w:val="Normaali"/>
    <w:next w:val="Leipteksti"/>
    <w:link w:val="Otsikko3Char"/>
    <w:uiPriority w:val="9"/>
    <w:qFormat/>
    <w:rsid w:val="009B7511"/>
    <w:pPr>
      <w:keepNext/>
      <w:keepLines/>
      <w:numPr>
        <w:ilvl w:val="2"/>
        <w:numId w:val="9"/>
      </w:numPr>
      <w:spacing w:after="220"/>
      <w:outlineLvl w:val="2"/>
    </w:pPr>
    <w:rPr>
      <w:rFonts w:asciiTheme="majorHAnsi" w:eastAsiaTheme="majorEastAsia" w:hAnsiTheme="majorHAnsi" w:cstheme="majorBidi"/>
      <w:b/>
      <w:szCs w:val="24"/>
    </w:rPr>
  </w:style>
  <w:style w:type="paragraph" w:styleId="Otsikko4">
    <w:name w:val="heading 4"/>
    <w:basedOn w:val="Normaali"/>
    <w:next w:val="Leipteksti"/>
    <w:link w:val="Otsikko4Char"/>
    <w:uiPriority w:val="9"/>
    <w:rsid w:val="009B7511"/>
    <w:pPr>
      <w:keepNext/>
      <w:keepLines/>
      <w:numPr>
        <w:ilvl w:val="3"/>
        <w:numId w:val="9"/>
      </w:numPr>
      <w:spacing w:after="220"/>
      <w:outlineLvl w:val="3"/>
    </w:pPr>
    <w:rPr>
      <w:rFonts w:asciiTheme="majorHAnsi" w:eastAsiaTheme="majorEastAsia" w:hAnsiTheme="majorHAnsi" w:cstheme="majorBidi"/>
      <w:iCs/>
    </w:rPr>
  </w:style>
  <w:style w:type="paragraph" w:styleId="Otsikko5">
    <w:name w:val="heading 5"/>
    <w:basedOn w:val="Normaali"/>
    <w:next w:val="Leipteksti"/>
    <w:link w:val="Otsikko5Char"/>
    <w:uiPriority w:val="9"/>
    <w:rsid w:val="009B7511"/>
    <w:pPr>
      <w:keepNext/>
      <w:keepLines/>
      <w:numPr>
        <w:ilvl w:val="4"/>
        <w:numId w:val="9"/>
      </w:numPr>
      <w:spacing w:after="220"/>
      <w:outlineLvl w:val="4"/>
    </w:pPr>
    <w:rPr>
      <w:rFonts w:asciiTheme="majorHAnsi" w:eastAsiaTheme="majorEastAsia" w:hAnsiTheme="majorHAnsi" w:cstheme="majorBidi"/>
    </w:rPr>
  </w:style>
  <w:style w:type="paragraph" w:styleId="Otsikko6">
    <w:name w:val="heading 6"/>
    <w:basedOn w:val="Normaali"/>
    <w:next w:val="Leipteksti"/>
    <w:link w:val="Otsikko6Char"/>
    <w:uiPriority w:val="9"/>
    <w:rsid w:val="009B7511"/>
    <w:pPr>
      <w:keepNext/>
      <w:keepLines/>
      <w:numPr>
        <w:ilvl w:val="5"/>
        <w:numId w:val="9"/>
      </w:numPr>
      <w:spacing w:after="220"/>
      <w:outlineLvl w:val="5"/>
    </w:pPr>
    <w:rPr>
      <w:rFonts w:asciiTheme="majorHAnsi" w:eastAsiaTheme="majorEastAsia" w:hAnsiTheme="majorHAnsi" w:cstheme="majorBidi"/>
    </w:rPr>
  </w:style>
  <w:style w:type="paragraph" w:styleId="Otsikko7">
    <w:name w:val="heading 7"/>
    <w:basedOn w:val="Normaali"/>
    <w:next w:val="Leipteksti"/>
    <w:link w:val="Otsikko7Char"/>
    <w:uiPriority w:val="9"/>
    <w:rsid w:val="009B7511"/>
    <w:pPr>
      <w:keepNext/>
      <w:keepLines/>
      <w:numPr>
        <w:ilvl w:val="6"/>
        <w:numId w:val="9"/>
      </w:numPr>
      <w:spacing w:after="220"/>
      <w:outlineLvl w:val="6"/>
    </w:pPr>
    <w:rPr>
      <w:rFonts w:asciiTheme="majorHAnsi" w:eastAsiaTheme="majorEastAsia" w:hAnsiTheme="majorHAnsi" w:cstheme="majorBidi"/>
      <w:iCs/>
    </w:rPr>
  </w:style>
  <w:style w:type="paragraph" w:styleId="Otsikko8">
    <w:name w:val="heading 8"/>
    <w:basedOn w:val="Normaali"/>
    <w:next w:val="Normaali"/>
    <w:link w:val="Otsikko8Char"/>
    <w:uiPriority w:val="9"/>
    <w:rsid w:val="005A75B1"/>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Leipteksti"/>
    <w:link w:val="Otsikko9Char"/>
    <w:uiPriority w:val="9"/>
    <w:rsid w:val="009B7511"/>
    <w:pPr>
      <w:keepNext/>
      <w:keepLines/>
      <w:numPr>
        <w:ilvl w:val="8"/>
        <w:numId w:val="9"/>
      </w:numPr>
      <w:spacing w:after="220"/>
      <w:outlineLvl w:val="8"/>
    </w:pPr>
    <w:rPr>
      <w:rFonts w:asciiTheme="majorHAnsi" w:eastAsiaTheme="majorEastAsia" w:hAnsiTheme="majorHAnsi" w:cstheme="majorBidi"/>
      <w:iCs/>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640EAD"/>
    <w:rPr>
      <w:color w:val="002395" w:themeColor="text2"/>
    </w:rPr>
  </w:style>
  <w:style w:type="paragraph" w:styleId="Yltunniste">
    <w:name w:val="header"/>
    <w:basedOn w:val="Normaali"/>
    <w:link w:val="YltunnisteChar"/>
    <w:uiPriority w:val="99"/>
    <w:rsid w:val="00E858E1"/>
    <w:pPr>
      <w:tabs>
        <w:tab w:val="left" w:pos="5216"/>
        <w:tab w:val="left" w:pos="7825"/>
        <w:tab w:val="left" w:pos="9129"/>
      </w:tabs>
      <w:spacing w:line="240" w:lineRule="auto"/>
    </w:pPr>
  </w:style>
  <w:style w:type="character" w:customStyle="1" w:styleId="YltunnisteChar">
    <w:name w:val="Ylätunniste Char"/>
    <w:basedOn w:val="Kappaleenoletusfontti"/>
    <w:link w:val="Yltunniste"/>
    <w:uiPriority w:val="99"/>
    <w:rsid w:val="00E858E1"/>
    <w:rPr>
      <w:lang w:val="fi-FI"/>
    </w:rPr>
  </w:style>
  <w:style w:type="paragraph" w:styleId="Alatunniste">
    <w:name w:val="footer"/>
    <w:basedOn w:val="Normaali"/>
    <w:link w:val="AlatunnisteChar"/>
    <w:uiPriority w:val="99"/>
    <w:rsid w:val="00132234"/>
    <w:pPr>
      <w:spacing w:line="240" w:lineRule="auto"/>
    </w:pPr>
    <w:rPr>
      <w:color w:val="002395" w:themeColor="text2"/>
      <w:sz w:val="16"/>
    </w:rPr>
  </w:style>
  <w:style w:type="character" w:customStyle="1" w:styleId="AlatunnisteChar">
    <w:name w:val="Alatunniste Char"/>
    <w:basedOn w:val="Kappaleenoletusfontti"/>
    <w:link w:val="Alatunniste"/>
    <w:uiPriority w:val="99"/>
    <w:rsid w:val="00132234"/>
    <w:rPr>
      <w:color w:val="002395" w:themeColor="text2"/>
      <w:sz w:val="16"/>
      <w:lang w:val="fi-FI"/>
    </w:rPr>
  </w:style>
  <w:style w:type="table" w:styleId="TaulukkoRuudukko">
    <w:name w:val="Table Grid"/>
    <w:basedOn w:val="Normaalitaulukko"/>
    <w:uiPriority w:val="59"/>
    <w:rsid w:val="007B77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rsid w:val="0005602A"/>
    <w:rPr>
      <w:color w:val="002395" w:themeColor="hyperlink"/>
      <w:u w:val="single"/>
    </w:rPr>
  </w:style>
  <w:style w:type="character" w:styleId="Ratkaisematonmaininta">
    <w:name w:val="Unresolved Mention"/>
    <w:basedOn w:val="Kappaleenoletusfontti"/>
    <w:uiPriority w:val="99"/>
    <w:semiHidden/>
    <w:unhideWhenUsed/>
    <w:rsid w:val="0005602A"/>
    <w:rPr>
      <w:color w:val="605E5C"/>
      <w:shd w:val="clear" w:color="auto" w:fill="E1DFDD"/>
    </w:rPr>
  </w:style>
  <w:style w:type="table" w:customStyle="1" w:styleId="Eireunaa">
    <w:name w:val="Ei reunaa"/>
    <w:basedOn w:val="Normaalitaulukko"/>
    <w:uiPriority w:val="99"/>
    <w:rsid w:val="0005602A"/>
    <w:pPr>
      <w:spacing w:after="0" w:line="240" w:lineRule="auto"/>
    </w:pPr>
    <w:tblPr/>
  </w:style>
  <w:style w:type="paragraph" w:styleId="Leipteksti">
    <w:name w:val="Body Text"/>
    <w:basedOn w:val="Normaali"/>
    <w:link w:val="LeiptekstiChar"/>
    <w:uiPriority w:val="1"/>
    <w:qFormat/>
    <w:rsid w:val="00F25EFC"/>
    <w:pPr>
      <w:tabs>
        <w:tab w:val="left" w:pos="1304"/>
        <w:tab w:val="left" w:pos="2608"/>
      </w:tabs>
      <w:spacing w:after="220"/>
      <w:ind w:left="2608"/>
    </w:pPr>
  </w:style>
  <w:style w:type="character" w:customStyle="1" w:styleId="LeiptekstiChar">
    <w:name w:val="Leipäteksti Char"/>
    <w:basedOn w:val="Kappaleenoletusfontti"/>
    <w:link w:val="Leipteksti"/>
    <w:uiPriority w:val="1"/>
    <w:rsid w:val="00F25EFC"/>
    <w:rPr>
      <w:lang w:val="fi-FI"/>
    </w:rPr>
  </w:style>
  <w:style w:type="paragraph" w:styleId="Eivli">
    <w:name w:val="No Spacing"/>
    <w:link w:val="EivliChar"/>
    <w:uiPriority w:val="1"/>
    <w:qFormat/>
    <w:rsid w:val="00F25EFC"/>
    <w:pPr>
      <w:spacing w:after="0" w:line="280" w:lineRule="atLeast"/>
      <w:ind w:left="2608"/>
    </w:pPr>
    <w:rPr>
      <w:lang w:val="fi-FI"/>
    </w:rPr>
  </w:style>
  <w:style w:type="character" w:customStyle="1" w:styleId="Otsikko1Char">
    <w:name w:val="Otsikko 1 Char"/>
    <w:basedOn w:val="Kappaleenoletusfontti"/>
    <w:link w:val="Otsikko1"/>
    <w:uiPriority w:val="9"/>
    <w:rsid w:val="008A1400"/>
    <w:rPr>
      <w:rFonts w:asciiTheme="majorHAnsi" w:eastAsiaTheme="majorEastAsia" w:hAnsiTheme="majorHAnsi" w:cstheme="majorBidi"/>
      <w:b/>
      <w:szCs w:val="32"/>
      <w:lang w:val="fi-FI"/>
    </w:rPr>
  </w:style>
  <w:style w:type="paragraph" w:styleId="Sisllysluettelonotsikko">
    <w:name w:val="TOC Heading"/>
    <w:next w:val="Normaali"/>
    <w:uiPriority w:val="39"/>
    <w:rsid w:val="009B7511"/>
    <w:pPr>
      <w:spacing w:after="220" w:line="240" w:lineRule="auto"/>
    </w:pPr>
    <w:rPr>
      <w:rFonts w:asciiTheme="majorHAnsi" w:eastAsiaTheme="majorEastAsia" w:hAnsiTheme="majorHAnsi" w:cstheme="majorBidi"/>
      <w:b/>
      <w:color w:val="002395" w:themeColor="text2"/>
      <w:sz w:val="28"/>
      <w:szCs w:val="32"/>
      <w:lang w:val="fi-FI"/>
    </w:rPr>
  </w:style>
  <w:style w:type="paragraph" w:styleId="Otsikko">
    <w:name w:val="Title"/>
    <w:basedOn w:val="Normaali"/>
    <w:next w:val="Normaali"/>
    <w:link w:val="OtsikkoChar"/>
    <w:uiPriority w:val="10"/>
    <w:qFormat/>
    <w:rsid w:val="009B7511"/>
    <w:pPr>
      <w:spacing w:line="240" w:lineRule="auto"/>
      <w:contextualSpacing/>
    </w:pPr>
    <w:rPr>
      <w:rFonts w:asciiTheme="majorHAnsi" w:eastAsiaTheme="majorEastAsia" w:hAnsiTheme="majorHAnsi" w:cstheme="majorHAnsi"/>
      <w:b/>
      <w:color w:val="002395" w:themeColor="text2"/>
      <w:kern w:val="28"/>
      <w:sz w:val="28"/>
      <w:szCs w:val="56"/>
    </w:rPr>
  </w:style>
  <w:style w:type="character" w:customStyle="1" w:styleId="OtsikkoChar">
    <w:name w:val="Otsikko Char"/>
    <w:basedOn w:val="Kappaleenoletusfontti"/>
    <w:link w:val="Otsikko"/>
    <w:uiPriority w:val="10"/>
    <w:rsid w:val="009B7511"/>
    <w:rPr>
      <w:rFonts w:asciiTheme="majorHAnsi" w:eastAsiaTheme="majorEastAsia" w:hAnsiTheme="majorHAnsi" w:cstheme="majorHAnsi"/>
      <w:b/>
      <w:color w:val="002395" w:themeColor="text2"/>
      <w:kern w:val="28"/>
      <w:sz w:val="28"/>
      <w:szCs w:val="56"/>
      <w:lang w:val="fi-FI"/>
    </w:rPr>
  </w:style>
  <w:style w:type="paragraph" w:styleId="Alaotsikko">
    <w:name w:val="Subtitle"/>
    <w:basedOn w:val="Normaali"/>
    <w:next w:val="Normaali"/>
    <w:link w:val="AlaotsikkoChar"/>
    <w:uiPriority w:val="11"/>
    <w:qFormat/>
    <w:rsid w:val="008A1400"/>
    <w:pPr>
      <w:numPr>
        <w:ilvl w:val="1"/>
      </w:numPr>
      <w:spacing w:after="220"/>
    </w:pPr>
    <w:rPr>
      <w:rFonts w:eastAsiaTheme="minorEastAsia"/>
      <w:b/>
    </w:rPr>
  </w:style>
  <w:style w:type="character" w:customStyle="1" w:styleId="AlaotsikkoChar">
    <w:name w:val="Alaotsikko Char"/>
    <w:basedOn w:val="Kappaleenoletusfontti"/>
    <w:link w:val="Alaotsikko"/>
    <w:uiPriority w:val="11"/>
    <w:rsid w:val="008A1400"/>
    <w:rPr>
      <w:rFonts w:eastAsiaTheme="minorEastAsia"/>
      <w:b/>
      <w:lang w:val="fi-FI"/>
    </w:rPr>
  </w:style>
  <w:style w:type="character" w:customStyle="1" w:styleId="Otsikko2Char">
    <w:name w:val="Otsikko 2 Char"/>
    <w:basedOn w:val="Kappaleenoletusfontti"/>
    <w:link w:val="Otsikko2"/>
    <w:uiPriority w:val="9"/>
    <w:rsid w:val="008A1400"/>
    <w:rPr>
      <w:rFonts w:asciiTheme="majorHAnsi" w:eastAsiaTheme="majorEastAsia" w:hAnsiTheme="majorHAnsi" w:cstheme="majorBidi"/>
      <w:b/>
      <w:szCs w:val="26"/>
      <w:lang w:val="fi-FI"/>
    </w:rPr>
  </w:style>
  <w:style w:type="character" w:customStyle="1" w:styleId="Otsikko3Char">
    <w:name w:val="Otsikko 3 Char"/>
    <w:basedOn w:val="Kappaleenoletusfontti"/>
    <w:link w:val="Otsikko3"/>
    <w:uiPriority w:val="9"/>
    <w:rsid w:val="009B7511"/>
    <w:rPr>
      <w:rFonts w:asciiTheme="majorHAnsi" w:eastAsiaTheme="majorEastAsia" w:hAnsiTheme="majorHAnsi" w:cstheme="majorBidi"/>
      <w:b/>
      <w:szCs w:val="24"/>
      <w:lang w:val="fi-FI"/>
    </w:rPr>
  </w:style>
  <w:style w:type="character" w:customStyle="1" w:styleId="Otsikko4Char">
    <w:name w:val="Otsikko 4 Char"/>
    <w:basedOn w:val="Kappaleenoletusfontti"/>
    <w:link w:val="Otsikko4"/>
    <w:uiPriority w:val="9"/>
    <w:rsid w:val="009B7511"/>
    <w:rPr>
      <w:rFonts w:asciiTheme="majorHAnsi" w:eastAsiaTheme="majorEastAsia" w:hAnsiTheme="majorHAnsi" w:cstheme="majorBidi"/>
      <w:iCs/>
      <w:lang w:val="fi-FI"/>
    </w:rPr>
  </w:style>
  <w:style w:type="character" w:customStyle="1" w:styleId="Otsikko5Char">
    <w:name w:val="Otsikko 5 Char"/>
    <w:basedOn w:val="Kappaleenoletusfontti"/>
    <w:link w:val="Otsikko5"/>
    <w:uiPriority w:val="9"/>
    <w:rsid w:val="009B7511"/>
    <w:rPr>
      <w:rFonts w:asciiTheme="majorHAnsi" w:eastAsiaTheme="majorEastAsia" w:hAnsiTheme="majorHAnsi" w:cstheme="majorBidi"/>
      <w:lang w:val="fi-FI"/>
    </w:rPr>
  </w:style>
  <w:style w:type="character" w:customStyle="1" w:styleId="Otsikko6Char">
    <w:name w:val="Otsikko 6 Char"/>
    <w:basedOn w:val="Kappaleenoletusfontti"/>
    <w:link w:val="Otsikko6"/>
    <w:uiPriority w:val="9"/>
    <w:rsid w:val="009B7511"/>
    <w:rPr>
      <w:rFonts w:asciiTheme="majorHAnsi" w:eastAsiaTheme="majorEastAsia" w:hAnsiTheme="majorHAnsi" w:cstheme="majorBidi"/>
      <w:lang w:val="fi-FI"/>
    </w:rPr>
  </w:style>
  <w:style w:type="character" w:customStyle="1" w:styleId="Otsikko7Char">
    <w:name w:val="Otsikko 7 Char"/>
    <w:basedOn w:val="Kappaleenoletusfontti"/>
    <w:link w:val="Otsikko7"/>
    <w:uiPriority w:val="9"/>
    <w:rsid w:val="009B7511"/>
    <w:rPr>
      <w:rFonts w:asciiTheme="majorHAnsi" w:eastAsiaTheme="majorEastAsia" w:hAnsiTheme="majorHAnsi" w:cstheme="majorBidi"/>
      <w:iCs/>
      <w:lang w:val="fi-FI"/>
    </w:rPr>
  </w:style>
  <w:style w:type="character" w:customStyle="1" w:styleId="Otsikko9Char">
    <w:name w:val="Otsikko 9 Char"/>
    <w:basedOn w:val="Kappaleenoletusfontti"/>
    <w:link w:val="Otsikko9"/>
    <w:uiPriority w:val="9"/>
    <w:rsid w:val="009B7511"/>
    <w:rPr>
      <w:rFonts w:asciiTheme="majorHAnsi" w:eastAsiaTheme="majorEastAsia" w:hAnsiTheme="majorHAnsi" w:cstheme="majorBidi"/>
      <w:iCs/>
      <w:szCs w:val="21"/>
      <w:lang w:val="fi-FI"/>
    </w:rPr>
  </w:style>
  <w:style w:type="paragraph" w:styleId="Merkittyluettelo">
    <w:name w:val="List Bullet"/>
    <w:basedOn w:val="Normaali"/>
    <w:uiPriority w:val="99"/>
    <w:qFormat/>
    <w:rsid w:val="00F25EFC"/>
    <w:pPr>
      <w:numPr>
        <w:numId w:val="12"/>
      </w:numPr>
      <w:spacing w:after="220"/>
      <w:contextualSpacing/>
    </w:pPr>
  </w:style>
  <w:style w:type="paragraph" w:styleId="Numeroituluettelo">
    <w:name w:val="List Number"/>
    <w:basedOn w:val="Normaali"/>
    <w:uiPriority w:val="99"/>
    <w:qFormat/>
    <w:rsid w:val="00F25EFC"/>
    <w:pPr>
      <w:numPr>
        <w:numId w:val="13"/>
      </w:numPr>
      <w:spacing w:after="220"/>
      <w:contextualSpacing/>
    </w:pPr>
  </w:style>
  <w:style w:type="paragraph" w:styleId="Sisluet1">
    <w:name w:val="toc 1"/>
    <w:basedOn w:val="Normaali"/>
    <w:next w:val="Normaali"/>
    <w:autoRedefine/>
    <w:uiPriority w:val="39"/>
    <w:rsid w:val="009B7511"/>
    <w:pPr>
      <w:spacing w:after="100"/>
    </w:pPr>
    <w:rPr>
      <w:b/>
    </w:rPr>
  </w:style>
  <w:style w:type="numbering" w:customStyle="1" w:styleId="Luettelomerkit">
    <w:name w:val="Luettelomerkit"/>
    <w:uiPriority w:val="99"/>
    <w:rsid w:val="00F25EFC"/>
    <w:pPr>
      <w:numPr>
        <w:numId w:val="5"/>
      </w:numPr>
    </w:pPr>
  </w:style>
  <w:style w:type="numbering" w:customStyle="1" w:styleId="Numeroluettelo">
    <w:name w:val="Numeroluettelo"/>
    <w:uiPriority w:val="99"/>
    <w:rsid w:val="00F25EFC"/>
    <w:pPr>
      <w:numPr>
        <w:numId w:val="7"/>
      </w:numPr>
    </w:pPr>
  </w:style>
  <w:style w:type="numbering" w:customStyle="1" w:styleId="Numeroituotsikointi">
    <w:name w:val="Numeroitu otsikointi"/>
    <w:uiPriority w:val="99"/>
    <w:rsid w:val="005A75B1"/>
    <w:pPr>
      <w:numPr>
        <w:numId w:val="9"/>
      </w:numPr>
    </w:pPr>
  </w:style>
  <w:style w:type="character" w:customStyle="1" w:styleId="Otsikko8Char">
    <w:name w:val="Otsikko 8 Char"/>
    <w:basedOn w:val="Kappaleenoletusfontti"/>
    <w:link w:val="Otsikko8"/>
    <w:uiPriority w:val="9"/>
    <w:rsid w:val="005A75B1"/>
    <w:rPr>
      <w:rFonts w:asciiTheme="majorHAnsi" w:eastAsiaTheme="majorEastAsia" w:hAnsiTheme="majorHAnsi" w:cstheme="majorBidi"/>
      <w:color w:val="272727" w:themeColor="text1" w:themeTint="D8"/>
      <w:sz w:val="21"/>
      <w:szCs w:val="21"/>
      <w:lang w:val="fi-FI"/>
    </w:rPr>
  </w:style>
  <w:style w:type="numbering" w:customStyle="1" w:styleId="FCSoveltootsikkonumerointi">
    <w:name w:val="FC Sovelto otsikkonumerointi"/>
    <w:uiPriority w:val="99"/>
    <w:rsid w:val="0003601F"/>
    <w:pPr>
      <w:numPr>
        <w:numId w:val="10"/>
      </w:numPr>
    </w:pPr>
  </w:style>
  <w:style w:type="table" w:customStyle="1" w:styleId="Eiruudukkoa">
    <w:name w:val="Ei ruudukkoa"/>
    <w:basedOn w:val="Normaalitaulukko"/>
    <w:uiPriority w:val="99"/>
    <w:qFormat/>
    <w:rsid w:val="0003601F"/>
    <w:pPr>
      <w:spacing w:after="0" w:line="240" w:lineRule="auto"/>
    </w:pPr>
    <w:rPr>
      <w:lang w:val="fi-FI"/>
    </w:rPr>
    <w:tblPr/>
  </w:style>
  <w:style w:type="character" w:customStyle="1" w:styleId="EivliChar">
    <w:name w:val="Ei väliä Char"/>
    <w:basedOn w:val="Kappaleenoletusfontti"/>
    <w:link w:val="Eivli"/>
    <w:uiPriority w:val="1"/>
    <w:rsid w:val="00F25EFC"/>
    <w:rPr>
      <w:lang w:val="fi-FI"/>
    </w:rPr>
  </w:style>
  <w:style w:type="paragraph" w:customStyle="1" w:styleId="Default">
    <w:name w:val="Default"/>
    <w:rsid w:val="00D81AD5"/>
    <w:pPr>
      <w:autoSpaceDE w:val="0"/>
      <w:autoSpaceDN w:val="0"/>
      <w:adjustRightInd w:val="0"/>
      <w:spacing w:after="0" w:line="240" w:lineRule="auto"/>
    </w:pPr>
    <w:rPr>
      <w:rFonts w:ascii="Arial" w:eastAsia="Times New Roman" w:hAnsi="Arial" w:cs="Arial"/>
      <w:color w:val="000000"/>
      <w:sz w:val="24"/>
      <w:szCs w:val="24"/>
      <w:lang w:val="fi-FI" w:eastAsia="fi-FI"/>
    </w:rPr>
  </w:style>
  <w:style w:type="paragraph" w:styleId="Luettelokappale">
    <w:name w:val="List Paragraph"/>
    <w:basedOn w:val="Normaali"/>
    <w:uiPriority w:val="34"/>
    <w:semiHidden/>
    <w:qFormat/>
    <w:rsid w:val="00CE7490"/>
    <w:pPr>
      <w:ind w:left="720"/>
      <w:contextualSpacing/>
    </w:pPr>
  </w:style>
  <w:style w:type="character" w:styleId="Sivunumero">
    <w:name w:val="page number"/>
    <w:basedOn w:val="Kappaleenoletusfontti"/>
    <w:semiHidden/>
    <w:rsid w:val="00A11D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nter\AppData\Roaming\Microsoft\Templates\OAJ\OAJ%20Kirje%20Word-mallipohja%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80A3BC015E443F59AF03669C2CE1EA5"/>
        <w:category>
          <w:name w:val="Yleiset"/>
          <w:gallery w:val="placeholder"/>
        </w:category>
        <w:types>
          <w:type w:val="bbPlcHdr"/>
        </w:types>
        <w:behaviors>
          <w:behavior w:val="content"/>
        </w:behaviors>
        <w:guid w:val="{6B68A39D-8203-401D-9563-1666C8B0BFC5}"/>
      </w:docPartPr>
      <w:docPartBody>
        <w:p w:rsidR="005155C1" w:rsidRDefault="002B5EC3">
          <w:pPr>
            <w:pStyle w:val="780A3BC015E443F59AF03669C2CE1EA5"/>
          </w:pPr>
          <w:r w:rsidRPr="0003601F">
            <w:t>[Asiaotsikko]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7FB"/>
    <w:rsid w:val="00234235"/>
    <w:rsid w:val="002B5EC3"/>
    <w:rsid w:val="002C6FE8"/>
    <w:rsid w:val="0045557B"/>
    <w:rsid w:val="004D3CA6"/>
    <w:rsid w:val="005155C1"/>
    <w:rsid w:val="00520FE1"/>
    <w:rsid w:val="00531EC4"/>
    <w:rsid w:val="00543B9E"/>
    <w:rsid w:val="005664DB"/>
    <w:rsid w:val="006B084F"/>
    <w:rsid w:val="007B19AA"/>
    <w:rsid w:val="00896245"/>
    <w:rsid w:val="00972298"/>
    <w:rsid w:val="00A37649"/>
    <w:rsid w:val="00AE0991"/>
    <w:rsid w:val="00AE359E"/>
    <w:rsid w:val="00B5324A"/>
    <w:rsid w:val="00B720B0"/>
    <w:rsid w:val="00BE612B"/>
    <w:rsid w:val="00D044F4"/>
    <w:rsid w:val="00D207FB"/>
    <w:rsid w:val="00D36FD7"/>
    <w:rsid w:val="00D525B1"/>
    <w:rsid w:val="00E26438"/>
    <w:rsid w:val="00EC65F2"/>
    <w:rsid w:val="00ED1F43"/>
    <w:rsid w:val="00F166E9"/>
    <w:rsid w:val="00F43BB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Pr>
      <w:color w:val="0E2841" w:themeColor="text2"/>
    </w:rPr>
  </w:style>
  <w:style w:type="paragraph" w:customStyle="1" w:styleId="780A3BC015E443F59AF03669C2CE1EA5">
    <w:name w:val="780A3BC015E443F59AF03669C2CE1E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ema">
  <a:themeElements>
    <a:clrScheme name="OAJ">
      <a:dk1>
        <a:sysClr val="windowText" lastClr="000000"/>
      </a:dk1>
      <a:lt1>
        <a:sysClr val="window" lastClr="FFFFFF"/>
      </a:lt1>
      <a:dk2>
        <a:srgbClr val="002395"/>
      </a:dk2>
      <a:lt2>
        <a:srgbClr val="E7E6E6"/>
      </a:lt2>
      <a:accent1>
        <a:srgbClr val="002395"/>
      </a:accent1>
      <a:accent2>
        <a:srgbClr val="76BAE7"/>
      </a:accent2>
      <a:accent3>
        <a:srgbClr val="00A0E0"/>
      </a:accent3>
      <a:accent4>
        <a:srgbClr val="BCB0D5"/>
      </a:accent4>
      <a:accent5>
        <a:srgbClr val="7960AA"/>
      </a:accent5>
      <a:accent6>
        <a:srgbClr val="FF64E0"/>
      </a:accent6>
      <a:hlink>
        <a:srgbClr val="002395"/>
      </a:hlink>
      <a:folHlink>
        <a:srgbClr val="7960AA"/>
      </a:folHlink>
    </a:clrScheme>
    <a:fontScheme name="OAJ_Aptos_2026">
      <a:majorFont>
        <a:latin typeface="Aptos"/>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0D202676CF84D84683807937559B3BD1" ma:contentTypeVersion="20" ma:contentTypeDescription="Luo uusi asiakirja." ma:contentTypeScope="" ma:versionID="3d0e4cf9afed02cd7698af6cc4acd999">
  <xsd:schema xmlns:xsd="http://www.w3.org/2001/XMLSchema" xmlns:xs="http://www.w3.org/2001/XMLSchema" xmlns:p="http://schemas.microsoft.com/office/2006/metadata/properties" xmlns:ns2="c10dd565-53bd-46c1-ad28-dd1db411b077" xmlns:ns3="4f6dffcd-6fec-4dc4-afbc-259d7bdc21a9" targetNamespace="http://schemas.microsoft.com/office/2006/metadata/properties" ma:root="true" ma:fieldsID="f938dab0400c3eae472ec1334bca41b0" ns2:_="" ns3:_="">
    <xsd:import namespace="c10dd565-53bd-46c1-ad28-dd1db411b077"/>
    <xsd:import namespace="4f6dffcd-6fec-4dc4-afbc-259d7bdc21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Ajankohta"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dd565-53bd-46c1-ad28-dd1db411b0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Kuvien tunnisteet" ma:readOnly="false" ma:fieldId="{5cf76f15-5ced-4ddc-b409-7134ff3c332f}" ma:taxonomyMulti="true" ma:sspId="2e262f77-8047-4b76-82d1-339da3fe81a1" ma:termSetId="09814cd3-568e-fe90-9814-8d621ff8fb84" ma:anchorId="fba54fb3-c3e1-fe81-a776-ca4b69148c4d" ma:open="true" ma:isKeyword="false">
      <xsd:complexType>
        <xsd:sequence>
          <xsd:element ref="pc:Terms" minOccurs="0" maxOccurs="1"/>
        </xsd:sequence>
      </xsd:complexType>
    </xsd:element>
    <xsd:element name="Ajankohta" ma:index="24" nillable="true" ma:displayName="Ajankohta" ma:format="DateOnly" ma:internalName="Ajankohta">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6dffcd-6fec-4dc4-afbc-259d7bdc21a9" elementFormDefault="qualified">
    <xsd:import namespace="http://schemas.microsoft.com/office/2006/documentManagement/types"/>
    <xsd:import namespace="http://schemas.microsoft.com/office/infopath/2007/PartnerControls"/>
    <xsd:element name="SharedWithUsers" ma:index="17"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Jakamisen tiedot" ma:internalName="SharedWithDetails" ma:readOnly="true">
      <xsd:simpleType>
        <xsd:restriction base="dms:Note">
          <xsd:maxLength value="255"/>
        </xsd:restriction>
      </xsd:simpleType>
    </xsd:element>
    <xsd:element name="TaxCatchAll" ma:index="23" nillable="true" ma:displayName="Taxonomy Catch All Column" ma:hidden="true" ma:list="{0ed24d0b-ca1e-4543-8660-c5e4eb5f016a}" ma:internalName="TaxCatchAll" ma:showField="CatchAllData" ma:web="4f6dffcd-6fec-4dc4-afbc-259d7bdc2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0dd565-53bd-46c1-ad28-dd1db411b077">
      <Terms xmlns="http://schemas.microsoft.com/office/infopath/2007/PartnerControls"/>
    </lcf76f155ced4ddcb4097134ff3c332f>
    <TaxCatchAll xmlns="4f6dffcd-6fec-4dc4-afbc-259d7bdc21a9" xsi:nil="true"/>
    <Ajankohta xmlns="c10dd565-53bd-46c1-ad28-dd1db411b077"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A8F4A-B742-4D3A-AFD8-8E671B05E7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dd565-53bd-46c1-ad28-dd1db411b077"/>
    <ds:schemaRef ds:uri="4f6dffcd-6fec-4dc4-afbc-259d7bdc21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F57D51-AB4B-49C5-B1EB-15C6F137B328}">
  <ds:schemaRefs>
    <ds:schemaRef ds:uri="http://schemas.microsoft.com/sharepoint/v3/contenttype/forms"/>
  </ds:schemaRefs>
</ds:datastoreItem>
</file>

<file path=customXml/itemProps3.xml><?xml version="1.0" encoding="utf-8"?>
<ds:datastoreItem xmlns:ds="http://schemas.openxmlformats.org/officeDocument/2006/customXml" ds:itemID="{F0A79CB0-88B7-47CA-82BD-9A6B436F0582}">
  <ds:schemaRefs>
    <ds:schemaRef ds:uri="http://schemas.microsoft.com/office/2006/metadata/properties"/>
    <ds:schemaRef ds:uri="http://schemas.microsoft.com/office/infopath/2007/PartnerControls"/>
    <ds:schemaRef ds:uri="c10dd565-53bd-46c1-ad28-dd1db411b077"/>
    <ds:schemaRef ds:uri="4f6dffcd-6fec-4dc4-afbc-259d7bdc21a9"/>
  </ds:schemaRefs>
</ds:datastoreItem>
</file>

<file path=customXml/itemProps4.xml><?xml version="1.0" encoding="utf-8"?>
<ds:datastoreItem xmlns:ds="http://schemas.openxmlformats.org/officeDocument/2006/customXml" ds:itemID="{2E702E35-5C77-47A2-AD57-6294AB407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OAJ Kirje Word-mallipohja 2026.dotx</Template>
  <TotalTime>3</TotalTime>
  <Pages>8</Pages>
  <Words>1396</Words>
  <Characters>11312</Characters>
  <Application>Microsoft Office Word</Application>
  <DocSecurity>0</DocSecurity>
  <Lines>94</Lines>
  <Paragraphs>25</Paragraphs>
  <ScaleCrop>false</ScaleCrop>
  <HeadingPairs>
    <vt:vector size="2" baseType="variant">
      <vt:variant>
        <vt:lpstr>Otsikko</vt:lpstr>
      </vt:variant>
      <vt:variant>
        <vt:i4>1</vt:i4>
      </vt:variant>
    </vt:vector>
  </HeadingPairs>
  <TitlesOfParts>
    <vt:vector size="1" baseType="lpstr">
      <vt:lpstr>OAJ:N XXXX:N PAIKALLISYHDISTYKSEN SÄÄNNÖT</vt:lpstr>
    </vt:vector>
  </TitlesOfParts>
  <Company>Opetusalan Ammattijärjestö OAJ</Company>
  <LinksUpToDate>false</LinksUpToDate>
  <CharactersWithSpaces>12683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OAJ:N PETÄJÄVEDEN PAIKALLISYHDISTYKSEN SÄÄNNÖT</dc:title>
  <dc:subject>Kirje</dc:subject>
  <dc:creator>Winter Laura</dc:creator>
  <cp:keywords/>
  <dc:description/>
  <cp:lastModifiedBy>Reijo Kulju</cp:lastModifiedBy>
  <cp:revision>2</cp:revision>
  <dcterms:created xsi:type="dcterms:W3CDTF">2026-09-29T08:00:00Z</dcterms:created>
  <dcterms:modified xsi:type="dcterms:W3CDTF">2026-09-29T08:00:00Z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0x0101000D202676CF84D84683807937559B3BD1</vt:lpwstr>
  </property>
  <property fmtid="{D5CDD505-2E9C-101B-9397-08002B2CF9AE}" pid="3" name="MediaServiceImageTags">
    <vt:lpwstr/>
  </property>
</Properties>
</file>