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 w:cstheme="minorHAnsi"/>
          <w:sz w:val="56"/>
          <w:szCs w:val="56"/>
          <w:lang w:eastAsia="en-US"/>
        </w:rPr>
        <w:id w:val="-1738547416"/>
        <w:docPartObj>
          <w:docPartGallery w:val="Cover Pages"/>
          <w:docPartUnique/>
        </w:docPartObj>
      </w:sdtPr>
      <w:sdtEndPr>
        <w:rPr>
          <w:sz w:val="40"/>
          <w:szCs w:val="40"/>
        </w:rPr>
      </w:sdtEndPr>
      <w:sdtContent>
        <w:p w14:paraId="3A7092A6" w14:textId="232D2478" w:rsidR="000A112D" w:rsidRPr="00610A73" w:rsidRDefault="000A112D">
          <w:pPr>
            <w:pStyle w:val="Eivli"/>
            <w:rPr>
              <w:sz w:val="56"/>
              <w:szCs w:val="56"/>
            </w:rPr>
          </w:pPr>
        </w:p>
        <w:p w14:paraId="1AA38AC7" w14:textId="77777777" w:rsidR="000A112D" w:rsidRPr="00610A73" w:rsidRDefault="000A112D" w:rsidP="000A112D">
          <w:pPr>
            <w:rPr>
              <w:b/>
              <w:color w:val="002060"/>
              <w:sz w:val="56"/>
              <w:szCs w:val="56"/>
            </w:rPr>
          </w:pPr>
          <w:bookmarkStart w:id="0" w:name="_Toc149040938"/>
        </w:p>
        <w:bookmarkEnd w:id="0"/>
        <w:p w14:paraId="3EF1714C" w14:textId="77777777" w:rsidR="0078690D" w:rsidRDefault="0078690D" w:rsidP="0078690D">
          <w:pPr>
            <w:jc w:val="center"/>
            <w:rPr>
              <w:b/>
              <w:color w:val="002060"/>
              <w:sz w:val="56"/>
              <w:szCs w:val="56"/>
            </w:rPr>
          </w:pPr>
          <w:r>
            <w:rPr>
              <w:b/>
              <w:color w:val="002060"/>
              <w:sz w:val="56"/>
              <w:szCs w:val="56"/>
            </w:rPr>
            <w:t>Pelastussuunnitelma</w:t>
          </w:r>
        </w:p>
        <w:p w14:paraId="0763B905" w14:textId="77777777" w:rsidR="002C08B5" w:rsidRDefault="00086B9B" w:rsidP="0078690D">
          <w:pPr>
            <w:jc w:val="center"/>
            <w:rPr>
              <w:bCs/>
              <w:color w:val="002060"/>
              <w:sz w:val="56"/>
              <w:szCs w:val="56"/>
            </w:rPr>
          </w:pPr>
          <w:r>
            <w:rPr>
              <w:bCs/>
              <w:color w:val="002060"/>
              <w:sz w:val="56"/>
              <w:szCs w:val="56"/>
            </w:rPr>
            <w:t>K</w:t>
          </w:r>
          <w:r w:rsidR="0074030B">
            <w:rPr>
              <w:bCs/>
              <w:color w:val="002060"/>
              <w:sz w:val="56"/>
              <w:szCs w:val="56"/>
            </w:rPr>
            <w:t>ohde</w:t>
          </w:r>
          <w:r w:rsidR="0078690D" w:rsidRPr="0078690D">
            <w:rPr>
              <w:bCs/>
              <w:color w:val="002060"/>
              <w:sz w:val="56"/>
              <w:szCs w:val="56"/>
            </w:rPr>
            <w:t xml:space="preserve"> X</w:t>
          </w:r>
        </w:p>
        <w:p w14:paraId="7FC0586B" w14:textId="77777777" w:rsidR="002C08B5" w:rsidRDefault="002C08B5" w:rsidP="0078690D">
          <w:pPr>
            <w:jc w:val="center"/>
            <w:rPr>
              <w:bCs/>
              <w:color w:val="002060"/>
              <w:sz w:val="56"/>
              <w:szCs w:val="56"/>
            </w:rPr>
          </w:pPr>
        </w:p>
        <w:p w14:paraId="309FBAC1" w14:textId="10257F50" w:rsidR="000A112D" w:rsidRPr="002C08B5" w:rsidRDefault="002C08B5" w:rsidP="0078690D">
          <w:pPr>
            <w:jc w:val="center"/>
            <w:rPr>
              <w:rFonts w:asciiTheme="majorHAnsi" w:hAnsiTheme="majorHAnsi"/>
              <w:b/>
              <w:color w:val="255B92" w:themeColor="text2"/>
              <w:sz w:val="40"/>
              <w:szCs w:val="40"/>
            </w:rPr>
          </w:pPr>
          <w:r>
            <w:rPr>
              <w:bCs/>
              <w:color w:val="002060"/>
              <w:sz w:val="40"/>
              <w:szCs w:val="40"/>
            </w:rPr>
            <w:t>*</w:t>
          </w:r>
          <w:r w:rsidRPr="002C08B5">
            <w:rPr>
              <w:bCs/>
              <w:color w:val="002060"/>
              <w:sz w:val="40"/>
              <w:szCs w:val="40"/>
            </w:rPr>
            <w:t>Poista tästä pelastussuunnitelmasta kaikki ohje</w:t>
          </w:r>
          <w:r w:rsidR="00651FB2">
            <w:rPr>
              <w:bCs/>
              <w:color w:val="002060"/>
              <w:sz w:val="40"/>
              <w:szCs w:val="40"/>
            </w:rPr>
            <w:t>- ja esimerkki</w:t>
          </w:r>
          <w:r w:rsidRPr="002C08B5">
            <w:rPr>
              <w:bCs/>
              <w:color w:val="002060"/>
              <w:sz w:val="40"/>
              <w:szCs w:val="40"/>
            </w:rPr>
            <w:t xml:space="preserve">tekstit. Pelastussuunnitelman sisältöä </w:t>
          </w:r>
          <w:r w:rsidR="00651FB2">
            <w:rPr>
              <w:bCs/>
              <w:color w:val="002060"/>
              <w:sz w:val="40"/>
              <w:szCs w:val="40"/>
            </w:rPr>
            <w:t xml:space="preserve">ja ulkonäköä </w:t>
          </w:r>
          <w:r w:rsidRPr="002C08B5">
            <w:rPr>
              <w:bCs/>
              <w:color w:val="002060"/>
              <w:sz w:val="40"/>
              <w:szCs w:val="40"/>
            </w:rPr>
            <w:t xml:space="preserve">voi muokata </w:t>
          </w:r>
          <w:r w:rsidR="00651FB2">
            <w:rPr>
              <w:bCs/>
              <w:color w:val="002060"/>
              <w:sz w:val="40"/>
              <w:szCs w:val="40"/>
            </w:rPr>
            <w:t>vapaasti. *</w:t>
          </w:r>
        </w:p>
      </w:sdtContent>
    </w:sdt>
    <w:p w14:paraId="675A8E32" w14:textId="3C62A6FD" w:rsidR="00203D32" w:rsidRPr="00610A73" w:rsidRDefault="00203D32" w:rsidP="00D40B43">
      <w:pPr>
        <w:pStyle w:val="Kansi1"/>
        <w:tabs>
          <w:tab w:val="clear" w:pos="1304"/>
          <w:tab w:val="clear" w:pos="2608"/>
        </w:tabs>
        <w:spacing w:before="0"/>
        <w:ind w:left="-1134"/>
        <w:rPr>
          <w:sz w:val="56"/>
          <w:szCs w:val="56"/>
        </w:rPr>
      </w:pPr>
    </w:p>
    <w:p w14:paraId="7600D298" w14:textId="2344CE6A" w:rsidR="006936A8" w:rsidRPr="0078690D" w:rsidRDefault="00D40B43">
      <w:pPr>
        <w:tabs>
          <w:tab w:val="clear" w:pos="1304"/>
          <w:tab w:val="clear" w:pos="2608"/>
        </w:tabs>
        <w:rPr>
          <w:rFonts w:asciiTheme="majorHAnsi" w:eastAsiaTheme="majorEastAsia" w:hAnsiTheme="majorHAnsi" w:cstheme="majorHAnsi"/>
          <w:b/>
          <w:color w:val="255B92" w:themeColor="text2"/>
          <w:kern w:val="28"/>
          <w:sz w:val="46"/>
          <w:szCs w:val="52"/>
        </w:rPr>
      </w:pPr>
      <w:r>
        <w:rPr>
          <w:rFonts w:eastAsiaTheme="majorEastAsia" w:cstheme="majorHAnsi"/>
          <w:kern w:val="28"/>
          <w:sz w:val="46"/>
          <w:szCs w:val="52"/>
        </w:rPr>
        <w:br w:type="page"/>
      </w:r>
      <w:bookmarkStart w:id="1" w:name="_Hlk149562906"/>
    </w:p>
    <w:sdt>
      <w:sdtPr>
        <w:rPr>
          <w:rFonts w:asciiTheme="minorHAnsi" w:eastAsiaTheme="minorHAnsi" w:hAnsiTheme="minorHAnsi" w:cstheme="minorHAnsi"/>
          <w:color w:val="auto"/>
          <w:sz w:val="24"/>
          <w:szCs w:val="22"/>
          <w:lang w:eastAsia="en-US"/>
        </w:rPr>
        <w:id w:val="-7622200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D4F28E" w14:textId="2DD7EC8D" w:rsidR="005B2FC5" w:rsidRDefault="005B2FC5">
          <w:pPr>
            <w:pStyle w:val="Sisllysluettelonotsikko"/>
          </w:pPr>
          <w:r>
            <w:t>Sisällysluettelo</w:t>
          </w:r>
        </w:p>
        <w:p w14:paraId="49145ED0" w14:textId="39F6B004" w:rsidR="00FD2F75" w:rsidRDefault="005B2FC5">
          <w:pPr>
            <w:pStyle w:val="Sisluet1"/>
            <w:tabs>
              <w:tab w:val="left" w:pos="48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r w:rsidRPr="004878D0">
            <w:fldChar w:fldCharType="begin"/>
          </w:r>
          <w:r w:rsidRPr="004878D0">
            <w:instrText xml:space="preserve"> TOC \o "1-3" \h \z \u </w:instrText>
          </w:r>
          <w:r w:rsidRPr="004878D0">
            <w:fldChar w:fldCharType="separate"/>
          </w:r>
          <w:hyperlink w:anchor="_Toc204335172" w:history="1">
            <w:r w:rsidR="00FD2F75" w:rsidRPr="00114CF3">
              <w:rPr>
                <w:rStyle w:val="Hyperlinkki"/>
                <w:noProof/>
              </w:rPr>
              <w:t>1.</w:t>
            </w:r>
            <w:r w:rsidR="00FD2F75"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="00FD2F75" w:rsidRPr="00114CF3">
              <w:rPr>
                <w:rStyle w:val="Hyperlinkki"/>
                <w:noProof/>
              </w:rPr>
              <w:t>Johdanto</w:t>
            </w:r>
            <w:r w:rsidR="00FD2F75">
              <w:rPr>
                <w:noProof/>
                <w:webHidden/>
              </w:rPr>
              <w:tab/>
            </w:r>
            <w:r w:rsidR="00FD2F75">
              <w:rPr>
                <w:noProof/>
                <w:webHidden/>
              </w:rPr>
              <w:fldChar w:fldCharType="begin"/>
            </w:r>
            <w:r w:rsidR="00FD2F75">
              <w:rPr>
                <w:noProof/>
                <w:webHidden/>
              </w:rPr>
              <w:instrText xml:space="preserve"> PAGEREF _Toc204335172 \h </w:instrText>
            </w:r>
            <w:r w:rsidR="00FD2F75">
              <w:rPr>
                <w:noProof/>
                <w:webHidden/>
              </w:rPr>
            </w:r>
            <w:r w:rsidR="00FD2F75">
              <w:rPr>
                <w:noProof/>
                <w:webHidden/>
              </w:rPr>
              <w:fldChar w:fldCharType="separate"/>
            </w:r>
            <w:r w:rsidR="00FD2F75">
              <w:rPr>
                <w:noProof/>
                <w:webHidden/>
              </w:rPr>
              <w:t>2</w:t>
            </w:r>
            <w:r w:rsidR="00FD2F75">
              <w:rPr>
                <w:noProof/>
                <w:webHidden/>
              </w:rPr>
              <w:fldChar w:fldCharType="end"/>
            </w:r>
          </w:hyperlink>
        </w:p>
        <w:p w14:paraId="2D861B38" w14:textId="39CD400D" w:rsidR="00FD2F75" w:rsidRDefault="00FD2F75">
          <w:pPr>
            <w:pStyle w:val="Sisluet1"/>
            <w:tabs>
              <w:tab w:val="left" w:pos="48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73" w:history="1">
            <w:r w:rsidRPr="00114CF3">
              <w:rPr>
                <w:rStyle w:val="Hyperlinkki"/>
                <w:noProof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Kohteen tiedot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CEFC07" w14:textId="16070462" w:rsidR="00FD2F75" w:rsidRDefault="00FD2F75">
          <w:pPr>
            <w:pStyle w:val="Sisluet1"/>
            <w:tabs>
              <w:tab w:val="left" w:pos="48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74" w:history="1">
            <w:r w:rsidRPr="00114CF3">
              <w:rPr>
                <w:rStyle w:val="Hyperlinkki"/>
                <w:noProof/>
              </w:rPr>
              <w:t>3.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Organisaatio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7535C" w14:textId="1CBCBEB8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75" w:history="1">
            <w:r w:rsidRPr="00114CF3">
              <w:rPr>
                <w:rStyle w:val="Hyperlinkki"/>
                <w:noProof/>
              </w:rPr>
              <w:t>3.1.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Turvallisuusorganisaatio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5E0D0" w14:textId="7DC74DB2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76" w:history="1">
            <w:r w:rsidRPr="00114CF3">
              <w:rPr>
                <w:rStyle w:val="Hyperlinkki"/>
                <w:noProof/>
              </w:rPr>
              <w:t>3.2.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Tärkeät yhteystiedot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E7715" w14:textId="235C3D52" w:rsidR="00FD2F75" w:rsidRDefault="00FD2F75">
          <w:pPr>
            <w:pStyle w:val="Sisluet1"/>
            <w:tabs>
              <w:tab w:val="left" w:pos="48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77" w:history="1">
            <w:r w:rsidRPr="00114CF3">
              <w:rPr>
                <w:rStyle w:val="Hyperlinkki"/>
                <w:noProof/>
              </w:rPr>
              <w:t>4.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Vaaratilanteiden arviointi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B5392" w14:textId="6E2E42EC" w:rsidR="00FD2F75" w:rsidRDefault="00FD2F75">
          <w:pPr>
            <w:pStyle w:val="Sisluet1"/>
            <w:tabs>
              <w:tab w:val="left" w:pos="48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78" w:history="1">
            <w:r w:rsidRPr="00114CF3">
              <w:rPr>
                <w:rStyle w:val="Hyperlinkki"/>
                <w:noProof/>
              </w:rPr>
              <w:t>5.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Turvallisuusjärjestelyt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1D417" w14:textId="4D07F45C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79" w:history="1">
            <w:r w:rsidRPr="00114CF3">
              <w:rPr>
                <w:rStyle w:val="Hyperlinkki"/>
                <w:noProof/>
              </w:rPr>
              <w:t>5.1.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Toimitilaturvallisuus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25E34" w14:textId="6B2CB777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0" w:history="1">
            <w:r w:rsidRPr="00114CF3">
              <w:rPr>
                <w:rStyle w:val="Hyperlinkki"/>
                <w:noProof/>
              </w:rPr>
              <w:t>5.2.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Turvallisuustekniikka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4E7A7" w14:textId="4D7661C2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1" w:history="1">
            <w:r w:rsidRPr="00114CF3">
              <w:rPr>
                <w:rStyle w:val="Hyperlinkki"/>
                <w:noProof/>
              </w:rPr>
              <w:t>5.3.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Väestönsuojat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7C7B0" w14:textId="672F53CF" w:rsidR="00FD2F75" w:rsidRDefault="00FD2F75">
          <w:pPr>
            <w:pStyle w:val="Sisluet1"/>
            <w:tabs>
              <w:tab w:val="left" w:pos="48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2" w:history="1">
            <w:r w:rsidRPr="00114CF3">
              <w:rPr>
                <w:rStyle w:val="Hyperlinkki"/>
                <w:noProof/>
              </w:rPr>
              <w:t>6.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Toimintaohjeet vaara- ja häiriötilanteissa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4727E" w14:textId="2068CE69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3" w:history="1">
            <w:r w:rsidRPr="00114CF3">
              <w:rPr>
                <w:rStyle w:val="Hyperlinkki"/>
                <w:noProof/>
              </w:rPr>
              <w:t>6.1.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Toimintaohje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93786" w14:textId="4515952E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4" w:history="1">
            <w:r w:rsidRPr="00114CF3">
              <w:rPr>
                <w:rStyle w:val="Hyperlinkki"/>
                <w:noProof/>
              </w:rPr>
              <w:t>6.2.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Toimintaohje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3CACD" w14:textId="42451EC2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5" w:history="1">
            <w:r w:rsidRPr="00114CF3">
              <w:rPr>
                <w:rStyle w:val="Hyperlinkki"/>
                <w:noProof/>
              </w:rPr>
              <w:t>6.3.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Toimintaohje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7DA03" w14:textId="7020566D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6" w:history="1">
            <w:r w:rsidRPr="00114CF3">
              <w:rPr>
                <w:rStyle w:val="Hyperlinkki"/>
                <w:noProof/>
              </w:rPr>
              <w:t>6.4.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Toimintaohje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38021" w14:textId="15CE923C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7" w:history="1">
            <w:r w:rsidRPr="00114CF3">
              <w:rPr>
                <w:rStyle w:val="Hyperlinkki"/>
                <w:noProof/>
              </w:rPr>
              <w:t>6.5.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Toimintaohje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74011" w14:textId="2E862B30" w:rsidR="00FD2F75" w:rsidRDefault="00FD2F75">
          <w:pPr>
            <w:pStyle w:val="Sisluet2"/>
            <w:tabs>
              <w:tab w:val="left" w:pos="96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8" w:history="1">
            <w:r w:rsidRPr="00114CF3">
              <w:rPr>
                <w:rStyle w:val="Hyperlinkki"/>
                <w:noProof/>
              </w:rPr>
              <w:t>6.6.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Toimintaohje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189FE" w14:textId="73187C5B" w:rsidR="00FD2F75" w:rsidRDefault="00FD2F75">
          <w:pPr>
            <w:pStyle w:val="Sisluet1"/>
            <w:tabs>
              <w:tab w:val="left" w:pos="480"/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89" w:history="1">
            <w:r w:rsidRPr="00114CF3">
              <w:rPr>
                <w:rStyle w:val="Hyperlinkki"/>
                <w:noProof/>
              </w:rPr>
              <w:t>7.</w:t>
            </w:r>
            <w:r>
              <w:rPr>
                <w:rFonts w:eastAsiaTheme="minorEastAsia" w:cstheme="minorBidi"/>
                <w:noProof/>
                <w:kern w:val="2"/>
                <w:szCs w:val="24"/>
                <w:lang w:eastAsia="fi-FI"/>
                <w14:ligatures w14:val="standardContextual"/>
              </w:rPr>
              <w:tab/>
            </w:r>
            <w:r w:rsidRPr="00114CF3">
              <w:rPr>
                <w:rStyle w:val="Hyperlinkki"/>
                <w:noProof/>
              </w:rPr>
              <w:t>Tiedottaminen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7A97F" w14:textId="4D4BA79F" w:rsidR="00FD2F75" w:rsidRDefault="00FD2F75">
          <w:pPr>
            <w:pStyle w:val="Sisluet1"/>
            <w:tabs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90" w:history="1">
            <w:r w:rsidRPr="00114CF3">
              <w:rPr>
                <w:rStyle w:val="Hyperlinkki"/>
                <w:noProof/>
              </w:rPr>
              <w:t>Liite 1: Pohjakuva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7E26E9" w14:textId="5C62DB71" w:rsidR="00FD2F75" w:rsidRDefault="00FD2F75">
          <w:pPr>
            <w:pStyle w:val="Sisluet1"/>
            <w:tabs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91" w:history="1">
            <w:r w:rsidRPr="00114CF3">
              <w:rPr>
                <w:rStyle w:val="Hyperlinkki"/>
                <w:noProof/>
              </w:rPr>
              <w:t>Liite 2: Väestönsuojan käyttöönottosuunnitelma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76DD7" w14:textId="0196C821" w:rsidR="00FD2F75" w:rsidRDefault="00FD2F75">
          <w:pPr>
            <w:pStyle w:val="Sisluet1"/>
            <w:tabs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92" w:history="1">
            <w:r w:rsidRPr="00114CF3">
              <w:rPr>
                <w:rStyle w:val="Hyperlinkki"/>
                <w:noProof/>
              </w:rPr>
              <w:t>Liite 3: Paloteknisten laitteistojen kunnossapito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DCFF6" w14:textId="5FD1A2ED" w:rsidR="00FD2F75" w:rsidRDefault="00FD2F75">
          <w:pPr>
            <w:pStyle w:val="Sisluet1"/>
            <w:tabs>
              <w:tab w:val="right" w:pos="9911"/>
            </w:tabs>
            <w:rPr>
              <w:rFonts w:eastAsiaTheme="minorEastAsia" w:cstheme="minorBidi"/>
              <w:noProof/>
              <w:kern w:val="2"/>
              <w:szCs w:val="24"/>
              <w:lang w:eastAsia="fi-FI"/>
              <w14:ligatures w14:val="standardContextual"/>
            </w:rPr>
          </w:pPr>
          <w:hyperlink w:anchor="_Toc204335193" w:history="1">
            <w:r w:rsidRPr="00114CF3">
              <w:rPr>
                <w:rStyle w:val="Hyperlinkki"/>
                <w:noProof/>
              </w:rPr>
              <w:t>Liite 4: Poistumisturvallisuusselvitys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_Toc204335193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A1565" w14:textId="488FD7C6" w:rsidR="005B2FC5" w:rsidRDefault="005B2FC5">
          <w:r w:rsidRPr="004878D0">
            <w:rPr>
              <w:b/>
              <w:bCs/>
            </w:rPr>
            <w:fldChar w:fldCharType="end"/>
          </w:r>
        </w:p>
      </w:sdtContent>
    </w:sdt>
    <w:p w14:paraId="17F49EA3" w14:textId="53DA4681" w:rsidR="007D09C7" w:rsidRDefault="005B2FC5" w:rsidP="007D09C7">
      <w:pPr>
        <w:tabs>
          <w:tab w:val="clear" w:pos="1304"/>
          <w:tab w:val="clear" w:pos="2608"/>
        </w:tabs>
      </w:pPr>
      <w:r>
        <w:br w:type="page"/>
      </w:r>
      <w:bookmarkStart w:id="2" w:name="_Hlk149221563"/>
    </w:p>
    <w:bookmarkEnd w:id="1"/>
    <w:bookmarkEnd w:id="2"/>
    <w:p w14:paraId="53AC78F1" w14:textId="27EDFAE4" w:rsidR="00663F71" w:rsidRDefault="007D09C7" w:rsidP="0078690D">
      <w:pPr>
        <w:pStyle w:val="Leipteksti"/>
      </w:pPr>
      <w:r>
        <w:lastRenderedPageBreak/>
        <w:t>Pelastussuunnitelman laadinta ja päivitys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5380"/>
      </w:tblGrid>
      <w:tr w:rsidR="007D09C7" w14:paraId="607E22AD" w14:textId="77777777" w:rsidTr="00DE4C2D">
        <w:tc>
          <w:tcPr>
            <w:tcW w:w="1980" w:type="dxa"/>
            <w:shd w:val="clear" w:color="auto" w:fill="255B92" w:themeFill="accent1"/>
          </w:tcPr>
          <w:p w14:paraId="5AF3CD83" w14:textId="64A2F714" w:rsidR="007D09C7" w:rsidRPr="00DE4C2D" w:rsidRDefault="007D09C7" w:rsidP="0078690D">
            <w:pPr>
              <w:pStyle w:val="Leipteksti"/>
              <w:rPr>
                <w:b/>
                <w:bCs/>
                <w:color w:val="FFFFFF" w:themeColor="background1"/>
              </w:rPr>
            </w:pPr>
            <w:proofErr w:type="spellStart"/>
            <w:r w:rsidRPr="00DE4C2D">
              <w:rPr>
                <w:b/>
                <w:bCs/>
                <w:color w:val="FFFFFF" w:themeColor="background1"/>
              </w:rPr>
              <w:t>Päivämäärä</w:t>
            </w:r>
            <w:proofErr w:type="spellEnd"/>
          </w:p>
        </w:tc>
        <w:tc>
          <w:tcPr>
            <w:tcW w:w="2551" w:type="dxa"/>
            <w:shd w:val="clear" w:color="auto" w:fill="255B92" w:themeFill="accent1"/>
          </w:tcPr>
          <w:p w14:paraId="5620103A" w14:textId="76871CD0" w:rsidR="007D09C7" w:rsidRPr="00DE4C2D" w:rsidRDefault="007D09C7" w:rsidP="0078690D">
            <w:pPr>
              <w:pStyle w:val="Leipteksti"/>
              <w:rPr>
                <w:b/>
                <w:bCs/>
                <w:color w:val="FFFFFF" w:themeColor="background1"/>
              </w:rPr>
            </w:pPr>
            <w:proofErr w:type="spellStart"/>
            <w:r w:rsidRPr="00DE4C2D">
              <w:rPr>
                <w:b/>
                <w:bCs/>
                <w:color w:val="FFFFFF" w:themeColor="background1"/>
              </w:rPr>
              <w:t>Tekijä</w:t>
            </w:r>
            <w:proofErr w:type="spellEnd"/>
          </w:p>
        </w:tc>
        <w:tc>
          <w:tcPr>
            <w:tcW w:w="5380" w:type="dxa"/>
            <w:shd w:val="clear" w:color="auto" w:fill="255B92" w:themeFill="accent1"/>
          </w:tcPr>
          <w:p w14:paraId="271B61A8" w14:textId="24E72C47" w:rsidR="007D09C7" w:rsidRPr="00DE4C2D" w:rsidRDefault="007D09C7" w:rsidP="0078690D">
            <w:pPr>
              <w:pStyle w:val="Leipteksti"/>
              <w:rPr>
                <w:b/>
                <w:bCs/>
                <w:color w:val="FFFFFF" w:themeColor="background1"/>
              </w:rPr>
            </w:pPr>
            <w:r w:rsidRPr="00DE4C2D">
              <w:rPr>
                <w:b/>
                <w:bCs/>
                <w:color w:val="FFFFFF" w:themeColor="background1"/>
              </w:rPr>
              <w:t xml:space="preserve">Selostus </w:t>
            </w:r>
            <w:proofErr w:type="spellStart"/>
            <w:r w:rsidRPr="00DE4C2D">
              <w:rPr>
                <w:b/>
                <w:bCs/>
                <w:color w:val="FFFFFF" w:themeColor="background1"/>
              </w:rPr>
              <w:t>toimenpiteistä</w:t>
            </w:r>
            <w:proofErr w:type="spellEnd"/>
          </w:p>
        </w:tc>
      </w:tr>
      <w:tr w:rsidR="007D09C7" w14:paraId="0FC3C05F" w14:textId="77777777" w:rsidTr="007D09C7">
        <w:tc>
          <w:tcPr>
            <w:tcW w:w="1980" w:type="dxa"/>
          </w:tcPr>
          <w:p w14:paraId="62052CF9" w14:textId="01D05DC3" w:rsidR="007D09C7" w:rsidRDefault="007D09C7" w:rsidP="0078690D">
            <w:pPr>
              <w:pStyle w:val="Leipteksti"/>
            </w:pPr>
          </w:p>
        </w:tc>
        <w:tc>
          <w:tcPr>
            <w:tcW w:w="2551" w:type="dxa"/>
          </w:tcPr>
          <w:p w14:paraId="7B9B3C66" w14:textId="081551F2" w:rsidR="007D09C7" w:rsidRDefault="007D09C7" w:rsidP="0078690D">
            <w:pPr>
              <w:pStyle w:val="Leipteksti"/>
            </w:pPr>
          </w:p>
        </w:tc>
        <w:tc>
          <w:tcPr>
            <w:tcW w:w="5380" w:type="dxa"/>
          </w:tcPr>
          <w:p w14:paraId="0D68FD22" w14:textId="6938380D" w:rsidR="007D09C7" w:rsidRDefault="007D09C7" w:rsidP="0078690D">
            <w:pPr>
              <w:pStyle w:val="Leipteksti"/>
            </w:pPr>
          </w:p>
        </w:tc>
      </w:tr>
      <w:tr w:rsidR="007D09C7" w14:paraId="1E1DCA9B" w14:textId="77777777" w:rsidTr="007D09C7">
        <w:tc>
          <w:tcPr>
            <w:tcW w:w="1980" w:type="dxa"/>
          </w:tcPr>
          <w:p w14:paraId="63B7A6C5" w14:textId="3AAE907D" w:rsidR="007D09C7" w:rsidRDefault="007D09C7" w:rsidP="0078690D">
            <w:pPr>
              <w:pStyle w:val="Leipteksti"/>
            </w:pPr>
          </w:p>
        </w:tc>
        <w:tc>
          <w:tcPr>
            <w:tcW w:w="2551" w:type="dxa"/>
          </w:tcPr>
          <w:p w14:paraId="1785BE7E" w14:textId="57FC344A" w:rsidR="007D09C7" w:rsidRDefault="007D09C7" w:rsidP="0078690D">
            <w:pPr>
              <w:pStyle w:val="Leipteksti"/>
            </w:pPr>
          </w:p>
        </w:tc>
        <w:tc>
          <w:tcPr>
            <w:tcW w:w="5380" w:type="dxa"/>
          </w:tcPr>
          <w:p w14:paraId="00E9A2F9" w14:textId="53167D17" w:rsidR="007D09C7" w:rsidRDefault="007D09C7" w:rsidP="0078690D">
            <w:pPr>
              <w:pStyle w:val="Leipteksti"/>
            </w:pPr>
          </w:p>
        </w:tc>
      </w:tr>
      <w:tr w:rsidR="007D09C7" w14:paraId="498568A4" w14:textId="77777777" w:rsidTr="007D09C7">
        <w:tc>
          <w:tcPr>
            <w:tcW w:w="1980" w:type="dxa"/>
          </w:tcPr>
          <w:p w14:paraId="77F24CDC" w14:textId="77777777" w:rsidR="007D09C7" w:rsidRDefault="007D09C7" w:rsidP="0078690D">
            <w:pPr>
              <w:pStyle w:val="Leipteksti"/>
            </w:pPr>
          </w:p>
        </w:tc>
        <w:tc>
          <w:tcPr>
            <w:tcW w:w="2551" w:type="dxa"/>
          </w:tcPr>
          <w:p w14:paraId="257B943D" w14:textId="5937313F" w:rsidR="007D09C7" w:rsidRDefault="007D09C7" w:rsidP="0078690D">
            <w:pPr>
              <w:pStyle w:val="Leipteksti"/>
            </w:pPr>
          </w:p>
        </w:tc>
        <w:tc>
          <w:tcPr>
            <w:tcW w:w="5380" w:type="dxa"/>
          </w:tcPr>
          <w:p w14:paraId="10F2B138" w14:textId="77777777" w:rsidR="007D09C7" w:rsidRDefault="007D09C7" w:rsidP="0078690D">
            <w:pPr>
              <w:pStyle w:val="Leipteksti"/>
            </w:pPr>
          </w:p>
        </w:tc>
      </w:tr>
      <w:tr w:rsidR="007D09C7" w14:paraId="571703F6" w14:textId="77777777" w:rsidTr="007D09C7">
        <w:tc>
          <w:tcPr>
            <w:tcW w:w="1980" w:type="dxa"/>
          </w:tcPr>
          <w:p w14:paraId="1E0C375E" w14:textId="77777777" w:rsidR="007D09C7" w:rsidRDefault="007D09C7" w:rsidP="0078690D">
            <w:pPr>
              <w:pStyle w:val="Leipteksti"/>
            </w:pPr>
          </w:p>
        </w:tc>
        <w:tc>
          <w:tcPr>
            <w:tcW w:w="2551" w:type="dxa"/>
          </w:tcPr>
          <w:p w14:paraId="55B4D82E" w14:textId="77777777" w:rsidR="007D09C7" w:rsidRDefault="007D09C7" w:rsidP="0078690D">
            <w:pPr>
              <w:pStyle w:val="Leipteksti"/>
            </w:pPr>
          </w:p>
        </w:tc>
        <w:tc>
          <w:tcPr>
            <w:tcW w:w="5380" w:type="dxa"/>
          </w:tcPr>
          <w:p w14:paraId="15D63E0C" w14:textId="77777777" w:rsidR="007D09C7" w:rsidRDefault="007D09C7" w:rsidP="0078690D">
            <w:pPr>
              <w:pStyle w:val="Leipteksti"/>
            </w:pPr>
          </w:p>
        </w:tc>
      </w:tr>
    </w:tbl>
    <w:p w14:paraId="409ED6C2" w14:textId="77777777" w:rsidR="007D09C7" w:rsidRDefault="007D09C7" w:rsidP="0078690D">
      <w:pPr>
        <w:pStyle w:val="Leipteksti"/>
      </w:pPr>
    </w:p>
    <w:p w14:paraId="555F1350" w14:textId="77777777" w:rsidR="007D09C7" w:rsidRDefault="007D09C7" w:rsidP="007D09C7">
      <w:pPr>
        <w:pStyle w:val="Otsikko1"/>
      </w:pPr>
      <w:bookmarkStart w:id="3" w:name="_Toc204335172"/>
      <w:r>
        <w:t>Johdanto</w:t>
      </w:r>
      <w:bookmarkEnd w:id="3"/>
    </w:p>
    <w:p w14:paraId="3B74BBBB" w14:textId="18C5215F" w:rsidR="007D09C7" w:rsidRDefault="00972F39" w:rsidP="007D09C7">
      <w:pPr>
        <w:pStyle w:val="Leipteksti"/>
      </w:pPr>
      <w:r>
        <w:t>Tämä pelastussuunnitelma on laaditt</w:t>
      </w:r>
      <w:r w:rsidR="00702859">
        <w:t>u (</w:t>
      </w:r>
      <w:r w:rsidR="00424FC7">
        <w:rPr>
          <w:b/>
          <w:bCs/>
          <w:color w:val="FF0000"/>
        </w:rPr>
        <w:t>*t</w:t>
      </w:r>
      <w:r w:rsidR="00702859" w:rsidRPr="00457D8A">
        <w:rPr>
          <w:b/>
          <w:bCs/>
          <w:color w:val="FF0000"/>
        </w:rPr>
        <w:t>äydennä</w:t>
      </w:r>
      <w:r w:rsidR="00457D8A" w:rsidRPr="00457D8A">
        <w:rPr>
          <w:b/>
          <w:bCs/>
          <w:color w:val="FF0000"/>
        </w:rPr>
        <w:t>: kohde</w:t>
      </w:r>
      <w:r w:rsidR="00702859">
        <w:t>)</w:t>
      </w:r>
      <w:r w:rsidR="004878D0">
        <w:t xml:space="preserve">. </w:t>
      </w:r>
      <w:r w:rsidR="007D09C7">
        <w:t xml:space="preserve">Pelastussuunnitelman laadinta, ylläpito ja tiedottaminen perustuvat pelastuslain (379/2011) vaatimukseen. Tässä pelastussuunnitelmassa on selostus:  </w:t>
      </w:r>
    </w:p>
    <w:p w14:paraId="0852BC58" w14:textId="77777777" w:rsidR="007D09C7" w:rsidRDefault="007D09C7" w:rsidP="007D09C7">
      <w:pPr>
        <w:pStyle w:val="Leipteksti"/>
        <w:ind w:left="1304"/>
      </w:pPr>
      <w:r>
        <w:t xml:space="preserve">1.  vaarojen ja riskien arvioinnin johtopäätelmistä;  </w:t>
      </w:r>
    </w:p>
    <w:p w14:paraId="6910336A" w14:textId="77777777" w:rsidR="007D09C7" w:rsidRDefault="007D09C7" w:rsidP="007D09C7">
      <w:pPr>
        <w:pStyle w:val="Leipteksti"/>
        <w:ind w:left="1304"/>
      </w:pPr>
      <w:r>
        <w:t xml:space="preserve">2.  rakennuksen ja toiminnassa käytettävien tilojen turvallisuusjärjestelyistä;  </w:t>
      </w:r>
    </w:p>
    <w:p w14:paraId="2D91533C" w14:textId="77777777" w:rsidR="007D09C7" w:rsidRDefault="007D09C7" w:rsidP="007D09C7">
      <w:pPr>
        <w:pStyle w:val="Leipteksti"/>
        <w:ind w:left="1304"/>
      </w:pPr>
      <w:r>
        <w:t xml:space="preserve">3.  henkilöille annettavista ohjeista onnettomuuksien ehkäisemiseksi sekä onnettomuus- ja vaaratilanteissa toimimiseksi;  </w:t>
      </w:r>
    </w:p>
    <w:p w14:paraId="3B32E396" w14:textId="77777777" w:rsidR="007D09C7" w:rsidRDefault="007D09C7" w:rsidP="007D09C7">
      <w:pPr>
        <w:pStyle w:val="Leipteksti"/>
        <w:ind w:left="1304"/>
      </w:pPr>
      <w:r>
        <w:t xml:space="preserve">4.  mahdollisista muista kohteen omatoimiseen varautumiseen liittyvistä toimenpiteistä. (Pelastuslaki 379/2011, 15 §.)  </w:t>
      </w:r>
    </w:p>
    <w:p w14:paraId="2A51D393" w14:textId="77777777" w:rsidR="007D09C7" w:rsidRDefault="007D09C7" w:rsidP="007D09C7">
      <w:pPr>
        <w:pStyle w:val="Leipteksti"/>
      </w:pPr>
    </w:p>
    <w:p w14:paraId="202E7F54" w14:textId="18BFB32C" w:rsidR="007D09C7" w:rsidRDefault="00424FC7" w:rsidP="007D09C7">
      <w:pPr>
        <w:pStyle w:val="Leipteksti"/>
      </w:pPr>
      <w:r>
        <w:rPr>
          <w:b/>
          <w:bCs/>
          <w:color w:val="FF0000"/>
        </w:rPr>
        <w:t>*</w:t>
      </w:r>
      <w:r w:rsidR="00457D8A" w:rsidRPr="00457D8A">
        <w:rPr>
          <w:b/>
          <w:bCs/>
          <w:color w:val="FF0000"/>
        </w:rPr>
        <w:t>selosta, kuinka suunnitelma pidetään ajantasaisena:</w:t>
      </w:r>
      <w:r w:rsidR="00457D8A" w:rsidRPr="00457D8A">
        <w:rPr>
          <w:color w:val="FF0000"/>
        </w:rPr>
        <w:t xml:space="preserve"> </w:t>
      </w:r>
      <w:r w:rsidR="007D09C7">
        <w:t>Pelastussuunnitelma päivitetään vähintään kerran vuodessa</w:t>
      </w:r>
      <w:r w:rsidR="00CC0A25">
        <w:t>.</w:t>
      </w:r>
      <w:r w:rsidR="00B42984">
        <w:t xml:space="preserve"> </w:t>
      </w:r>
      <w:r w:rsidR="00CC0A25" w:rsidRPr="00CC0A25">
        <w:t xml:space="preserve">Suunnitelma päivitetään </w:t>
      </w:r>
      <w:r w:rsidR="00CC0A25">
        <w:t xml:space="preserve">lisäksi </w:t>
      </w:r>
      <w:r w:rsidR="00CC0A25" w:rsidRPr="00CC0A25">
        <w:t>aina, kun kiinteistön toiminnassa, käyttäjäkunnassa, kunnossapidossa, turvallisuusjärjestelyissä</w:t>
      </w:r>
      <w:r w:rsidR="00CC0A25">
        <w:t>, riskeissä</w:t>
      </w:r>
      <w:r w:rsidR="00CC0A25" w:rsidRPr="00CC0A25">
        <w:t xml:space="preserve"> tai vastuuhenkilöissä tapahtuu muutoksia, jotka voivat vaikuttaa turvallisuuteen.</w:t>
      </w:r>
      <w:r w:rsidR="007D09C7">
        <w:t xml:space="preserve"> Päivitystarpeista tai sisältömuutoksista voi olla yhteydessä</w:t>
      </w:r>
      <w:r w:rsidR="00702859">
        <w:t xml:space="preserve"> (</w:t>
      </w:r>
      <w:r w:rsidRPr="00424FC7">
        <w:rPr>
          <w:b/>
          <w:bCs/>
          <w:color w:val="FF0000"/>
        </w:rPr>
        <w:t>*</w:t>
      </w:r>
      <w:r w:rsidR="00702859" w:rsidRPr="00457D8A">
        <w:rPr>
          <w:b/>
          <w:bCs/>
          <w:color w:val="FF0000"/>
        </w:rPr>
        <w:t>täydennä</w:t>
      </w:r>
      <w:r w:rsidR="00457D8A" w:rsidRPr="00457D8A">
        <w:rPr>
          <w:b/>
          <w:bCs/>
          <w:color w:val="FF0000"/>
        </w:rPr>
        <w:t>: yhteyshenkilö</w:t>
      </w:r>
      <w:r w:rsidR="00702859">
        <w:t>)</w:t>
      </w:r>
      <w:r w:rsidR="004878D0">
        <w:t>.</w:t>
      </w:r>
      <w:r w:rsidR="00CC0A25">
        <w:t xml:space="preserve"> </w:t>
      </w:r>
    </w:p>
    <w:p w14:paraId="224A3960" w14:textId="77777777" w:rsidR="00CC0A25" w:rsidRDefault="00CC0A25" w:rsidP="007D09C7">
      <w:pPr>
        <w:pStyle w:val="Leipteksti"/>
      </w:pPr>
    </w:p>
    <w:p w14:paraId="4816C36F" w14:textId="77777777" w:rsidR="00930796" w:rsidRDefault="00930796" w:rsidP="0078690D">
      <w:pPr>
        <w:pStyle w:val="Leipteksti"/>
      </w:pPr>
    </w:p>
    <w:p w14:paraId="0B39EDFD" w14:textId="05FF272C" w:rsidR="00663F71" w:rsidRDefault="0078690D" w:rsidP="00663F71">
      <w:pPr>
        <w:pStyle w:val="Otsikko1"/>
      </w:pPr>
      <w:bookmarkStart w:id="4" w:name="_Toc204335173"/>
      <w:r>
        <w:lastRenderedPageBreak/>
        <w:t>Kohteen tiedot</w:t>
      </w:r>
      <w:bookmarkEnd w:id="4"/>
    </w:p>
    <w:p w14:paraId="6828B356" w14:textId="63BA5620" w:rsidR="00A02F77" w:rsidRPr="00457D8A" w:rsidRDefault="00424FC7" w:rsidP="00A02F77">
      <w:pPr>
        <w:pStyle w:val="Leipteksti"/>
        <w:rPr>
          <w:b/>
          <w:bCs/>
          <w:color w:val="FF0000"/>
        </w:rPr>
      </w:pPr>
      <w:r>
        <w:rPr>
          <w:b/>
          <w:bCs/>
          <w:color w:val="FF0000"/>
        </w:rPr>
        <w:t>*T</w:t>
      </w:r>
      <w:r w:rsidR="00457D8A" w:rsidRPr="00457D8A">
        <w:rPr>
          <w:b/>
          <w:bCs/>
          <w:color w:val="FF0000"/>
        </w:rPr>
        <w:t xml:space="preserve">äydennä: </w:t>
      </w:r>
      <w:r w:rsidR="00457D8A">
        <w:rPr>
          <w:b/>
          <w:bCs/>
          <w:color w:val="FF0000"/>
        </w:rPr>
        <w:t>y</w:t>
      </w:r>
      <w:r w:rsidR="00A02F77" w:rsidRPr="00457D8A">
        <w:rPr>
          <w:b/>
          <w:bCs/>
          <w:color w:val="FF0000"/>
        </w:rPr>
        <w:t>leinen kuvaus kiinteistöstä</w:t>
      </w:r>
      <w:r w:rsidR="00602099" w:rsidRPr="00457D8A">
        <w:rPr>
          <w:b/>
          <w:bCs/>
          <w:color w:val="FF0000"/>
        </w:rPr>
        <w:t>, kiinteistön käyttäjistä</w:t>
      </w:r>
      <w:r w:rsidR="00A02F77" w:rsidRPr="00457D8A">
        <w:rPr>
          <w:b/>
          <w:bCs/>
          <w:color w:val="FF0000"/>
        </w:rPr>
        <w:t xml:space="preserve"> ja kohteessa harjoitetusta toiminnasta.</w:t>
      </w:r>
    </w:p>
    <w:p w14:paraId="5D1FEEAF" w14:textId="77777777" w:rsidR="00A02F77" w:rsidRPr="00A02F77" w:rsidRDefault="00A02F77" w:rsidP="00A02F77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2B5CD3" w14:paraId="06AED07C" w14:textId="77777777" w:rsidTr="002B5CD3">
        <w:tc>
          <w:tcPr>
            <w:tcW w:w="2689" w:type="dxa"/>
          </w:tcPr>
          <w:p w14:paraId="09F3A8D0" w14:textId="70473E97" w:rsidR="002B5CD3" w:rsidRDefault="00A00E92" w:rsidP="002B5CD3">
            <w:pPr>
              <w:pStyle w:val="Leipteksti"/>
              <w:spacing w:after="280" w:line="228" w:lineRule="auto"/>
            </w:pPr>
            <w:proofErr w:type="spellStart"/>
            <w:r>
              <w:t>Kohteen</w:t>
            </w:r>
            <w:proofErr w:type="spellEnd"/>
            <w:r w:rsidR="002B5CD3">
              <w:t xml:space="preserve"> </w:t>
            </w:r>
            <w:proofErr w:type="spellStart"/>
            <w:r w:rsidR="002B5CD3">
              <w:t>nimi</w:t>
            </w:r>
            <w:proofErr w:type="spellEnd"/>
          </w:p>
        </w:tc>
        <w:tc>
          <w:tcPr>
            <w:tcW w:w="6371" w:type="dxa"/>
          </w:tcPr>
          <w:p w14:paraId="639FDB59" w14:textId="77777777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1811B64D" w14:textId="77777777" w:rsidTr="002B5CD3">
        <w:tc>
          <w:tcPr>
            <w:tcW w:w="2689" w:type="dxa"/>
          </w:tcPr>
          <w:p w14:paraId="7B80CEC7" w14:textId="61437655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Kiinteistön</w:t>
            </w:r>
            <w:proofErr w:type="spellEnd"/>
            <w:r>
              <w:t xml:space="preserve"> </w:t>
            </w:r>
            <w:proofErr w:type="spellStart"/>
            <w:r>
              <w:t>osoite</w:t>
            </w:r>
            <w:proofErr w:type="spellEnd"/>
          </w:p>
        </w:tc>
        <w:tc>
          <w:tcPr>
            <w:tcW w:w="6371" w:type="dxa"/>
          </w:tcPr>
          <w:p w14:paraId="1789AF2B" w14:textId="77777777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3FCCD74C" w14:textId="77777777" w:rsidTr="002B5CD3">
        <w:tc>
          <w:tcPr>
            <w:tcW w:w="2689" w:type="dxa"/>
          </w:tcPr>
          <w:p w14:paraId="7A8B6BDB" w14:textId="7F03B07C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Toimij</w:t>
            </w:r>
            <w:r w:rsidR="00A02F77">
              <w:t>at</w:t>
            </w:r>
            <w:proofErr w:type="spellEnd"/>
          </w:p>
        </w:tc>
        <w:tc>
          <w:tcPr>
            <w:tcW w:w="6371" w:type="dxa"/>
          </w:tcPr>
          <w:p w14:paraId="51B5A020" w14:textId="7A9AA422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75799F2E" w14:textId="77777777" w:rsidTr="002B5CD3">
        <w:tc>
          <w:tcPr>
            <w:tcW w:w="2689" w:type="dxa"/>
          </w:tcPr>
          <w:p w14:paraId="306C5920" w14:textId="14D97534" w:rsidR="002B5CD3" w:rsidRDefault="002B5CD3" w:rsidP="002B5CD3">
            <w:pPr>
              <w:pStyle w:val="Leipteksti"/>
              <w:spacing w:after="280" w:line="228" w:lineRule="auto"/>
            </w:pPr>
            <w:r>
              <w:t>Pinta-ala</w:t>
            </w:r>
          </w:p>
        </w:tc>
        <w:tc>
          <w:tcPr>
            <w:tcW w:w="6371" w:type="dxa"/>
          </w:tcPr>
          <w:p w14:paraId="47A3E449" w14:textId="77777777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A00E92" w14:paraId="62E603A9" w14:textId="77777777" w:rsidTr="002B5CD3">
        <w:tc>
          <w:tcPr>
            <w:tcW w:w="2689" w:type="dxa"/>
          </w:tcPr>
          <w:p w14:paraId="1A005716" w14:textId="38B30BB6" w:rsidR="00A00E92" w:rsidRDefault="00A00E92" w:rsidP="002B5CD3">
            <w:pPr>
              <w:pStyle w:val="Leipteksti"/>
              <w:spacing w:after="280" w:line="228" w:lineRule="auto"/>
            </w:pPr>
            <w:proofErr w:type="spellStart"/>
            <w:r>
              <w:t>Rakennusvuosi</w:t>
            </w:r>
            <w:proofErr w:type="spellEnd"/>
          </w:p>
        </w:tc>
        <w:tc>
          <w:tcPr>
            <w:tcW w:w="6371" w:type="dxa"/>
          </w:tcPr>
          <w:p w14:paraId="1A1997EC" w14:textId="77777777" w:rsidR="00A00E92" w:rsidRDefault="00A00E92" w:rsidP="002B5CD3">
            <w:pPr>
              <w:pStyle w:val="Leipteksti"/>
              <w:spacing w:after="280" w:line="228" w:lineRule="auto"/>
            </w:pPr>
          </w:p>
        </w:tc>
      </w:tr>
      <w:tr w:rsidR="00A00E92" w14:paraId="0D6B18B7" w14:textId="77777777" w:rsidTr="002B5CD3">
        <w:tc>
          <w:tcPr>
            <w:tcW w:w="2689" w:type="dxa"/>
          </w:tcPr>
          <w:p w14:paraId="2605181F" w14:textId="7E40ED8C" w:rsidR="00A00E92" w:rsidRDefault="00A00E92" w:rsidP="002B5CD3">
            <w:pPr>
              <w:pStyle w:val="Leipteksti"/>
              <w:spacing w:after="280" w:line="228" w:lineRule="auto"/>
            </w:pPr>
            <w:proofErr w:type="spellStart"/>
            <w:r>
              <w:t>Paloluokka</w:t>
            </w:r>
            <w:proofErr w:type="spellEnd"/>
          </w:p>
        </w:tc>
        <w:tc>
          <w:tcPr>
            <w:tcW w:w="6371" w:type="dxa"/>
          </w:tcPr>
          <w:p w14:paraId="2C7B3348" w14:textId="77777777" w:rsidR="00A00E92" w:rsidRDefault="00A00E92" w:rsidP="002B5CD3">
            <w:pPr>
              <w:pStyle w:val="Leipteksti"/>
              <w:spacing w:after="280" w:line="228" w:lineRule="auto"/>
            </w:pPr>
          </w:p>
        </w:tc>
      </w:tr>
      <w:tr w:rsidR="002B5CD3" w14:paraId="1F638580" w14:textId="77777777" w:rsidTr="002B5CD3">
        <w:tc>
          <w:tcPr>
            <w:tcW w:w="2689" w:type="dxa"/>
          </w:tcPr>
          <w:p w14:paraId="55DC9FAC" w14:textId="1E19195D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Kokoontumispaikka</w:t>
            </w:r>
            <w:proofErr w:type="spellEnd"/>
          </w:p>
        </w:tc>
        <w:tc>
          <w:tcPr>
            <w:tcW w:w="6371" w:type="dxa"/>
          </w:tcPr>
          <w:p w14:paraId="0BE65BFC" w14:textId="56AF4B14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5BAF584C" w14:textId="77777777" w:rsidTr="002B5CD3">
        <w:tc>
          <w:tcPr>
            <w:tcW w:w="2689" w:type="dxa"/>
          </w:tcPr>
          <w:p w14:paraId="480546C2" w14:textId="71D0A4CD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Putkilukko</w:t>
            </w:r>
            <w:proofErr w:type="spellEnd"/>
          </w:p>
        </w:tc>
        <w:tc>
          <w:tcPr>
            <w:tcW w:w="6371" w:type="dxa"/>
          </w:tcPr>
          <w:p w14:paraId="0D78505B" w14:textId="183DFC04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24FCBDD4" w14:textId="77777777" w:rsidTr="002B5CD3">
        <w:tc>
          <w:tcPr>
            <w:tcW w:w="2689" w:type="dxa"/>
          </w:tcPr>
          <w:p w14:paraId="70DB4003" w14:textId="03984F2A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Väestönsuoja</w:t>
            </w:r>
            <w:proofErr w:type="spellEnd"/>
          </w:p>
        </w:tc>
        <w:tc>
          <w:tcPr>
            <w:tcW w:w="6371" w:type="dxa"/>
          </w:tcPr>
          <w:p w14:paraId="26339C37" w14:textId="2D2FD591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4B350A49" w14:textId="77777777" w:rsidTr="002B5CD3">
        <w:tc>
          <w:tcPr>
            <w:tcW w:w="2689" w:type="dxa"/>
          </w:tcPr>
          <w:p w14:paraId="6AD42D95" w14:textId="78FF6DCA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Veden</w:t>
            </w:r>
            <w:proofErr w:type="spellEnd"/>
            <w:r>
              <w:t xml:space="preserve"> </w:t>
            </w:r>
            <w:proofErr w:type="spellStart"/>
            <w:r>
              <w:t>pääsulku</w:t>
            </w:r>
            <w:proofErr w:type="spellEnd"/>
          </w:p>
        </w:tc>
        <w:tc>
          <w:tcPr>
            <w:tcW w:w="6371" w:type="dxa"/>
          </w:tcPr>
          <w:p w14:paraId="68E59940" w14:textId="39E295E5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5582C745" w14:textId="77777777" w:rsidTr="002B5CD3">
        <w:tc>
          <w:tcPr>
            <w:tcW w:w="2689" w:type="dxa"/>
          </w:tcPr>
          <w:p w14:paraId="01D3E366" w14:textId="07AE83D1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Lämmönjakohuone</w:t>
            </w:r>
            <w:proofErr w:type="spellEnd"/>
          </w:p>
        </w:tc>
        <w:tc>
          <w:tcPr>
            <w:tcW w:w="6371" w:type="dxa"/>
          </w:tcPr>
          <w:p w14:paraId="38C76BE3" w14:textId="2EB08971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69331314" w14:textId="77777777" w:rsidTr="005758B9">
        <w:trPr>
          <w:trHeight w:val="47"/>
        </w:trPr>
        <w:tc>
          <w:tcPr>
            <w:tcW w:w="2689" w:type="dxa"/>
          </w:tcPr>
          <w:p w14:paraId="05BAB29A" w14:textId="5348A9C5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Sähköpääkeskus</w:t>
            </w:r>
            <w:proofErr w:type="spellEnd"/>
          </w:p>
        </w:tc>
        <w:tc>
          <w:tcPr>
            <w:tcW w:w="6371" w:type="dxa"/>
          </w:tcPr>
          <w:p w14:paraId="66626E6C" w14:textId="1DF300CB" w:rsidR="002B5CD3" w:rsidRDefault="002B5CD3" w:rsidP="002B5CD3">
            <w:pPr>
              <w:pStyle w:val="Leipteksti"/>
              <w:spacing w:after="280" w:line="228" w:lineRule="auto"/>
            </w:pPr>
          </w:p>
        </w:tc>
      </w:tr>
      <w:tr w:rsidR="002B5CD3" w14:paraId="6975D59D" w14:textId="77777777" w:rsidTr="002B5CD3">
        <w:tc>
          <w:tcPr>
            <w:tcW w:w="2689" w:type="dxa"/>
          </w:tcPr>
          <w:p w14:paraId="4CB3B51C" w14:textId="746488FA" w:rsidR="002B5CD3" w:rsidRDefault="002B5CD3" w:rsidP="002B5CD3">
            <w:pPr>
              <w:pStyle w:val="Leipteksti"/>
              <w:spacing w:after="280" w:line="228" w:lineRule="auto"/>
            </w:pPr>
            <w:proofErr w:type="spellStart"/>
            <w:r>
              <w:t>Ilmanvaihdon</w:t>
            </w:r>
            <w:proofErr w:type="spellEnd"/>
            <w:r>
              <w:t xml:space="preserve"> </w:t>
            </w:r>
            <w:proofErr w:type="spellStart"/>
            <w:r>
              <w:t>hätäseis</w:t>
            </w:r>
            <w:proofErr w:type="spellEnd"/>
          </w:p>
        </w:tc>
        <w:tc>
          <w:tcPr>
            <w:tcW w:w="6371" w:type="dxa"/>
          </w:tcPr>
          <w:p w14:paraId="2537D1BC" w14:textId="33FD1904" w:rsidR="002B5CD3" w:rsidRDefault="002B5CD3" w:rsidP="002B5CD3">
            <w:pPr>
              <w:pStyle w:val="Leipteksti"/>
              <w:spacing w:after="280" w:line="228" w:lineRule="auto"/>
            </w:pPr>
          </w:p>
        </w:tc>
      </w:tr>
    </w:tbl>
    <w:p w14:paraId="301B3CB3" w14:textId="0195867D" w:rsidR="000C33F3" w:rsidRDefault="000C33F3" w:rsidP="000C33F3">
      <w:pPr>
        <w:pStyle w:val="Leipteksti"/>
        <w:spacing w:after="280" w:line="228" w:lineRule="auto"/>
      </w:pPr>
    </w:p>
    <w:p w14:paraId="2D9EC943" w14:textId="77777777" w:rsidR="004E154D" w:rsidRDefault="004E154D" w:rsidP="000C33F3">
      <w:pPr>
        <w:pStyle w:val="Leipteksti"/>
        <w:spacing w:after="280" w:line="228" w:lineRule="auto"/>
      </w:pPr>
    </w:p>
    <w:p w14:paraId="6A71C592" w14:textId="77777777" w:rsidR="004E154D" w:rsidRDefault="004E154D" w:rsidP="000C33F3">
      <w:pPr>
        <w:pStyle w:val="Leipteksti"/>
        <w:spacing w:after="280" w:line="228" w:lineRule="auto"/>
      </w:pPr>
    </w:p>
    <w:p w14:paraId="6D788724" w14:textId="77777777" w:rsidR="004E154D" w:rsidRDefault="004E154D" w:rsidP="000C33F3">
      <w:pPr>
        <w:pStyle w:val="Leipteksti"/>
        <w:spacing w:after="280" w:line="228" w:lineRule="auto"/>
      </w:pPr>
    </w:p>
    <w:p w14:paraId="04945F9A" w14:textId="2628C2D4" w:rsidR="00E66476" w:rsidRPr="00E66476" w:rsidRDefault="0078690D" w:rsidP="00E66476">
      <w:pPr>
        <w:pStyle w:val="Otsikko1"/>
      </w:pPr>
      <w:bookmarkStart w:id="5" w:name="_Toc204335174"/>
      <w:r>
        <w:lastRenderedPageBreak/>
        <w:t>Organisaatio</w:t>
      </w:r>
      <w:bookmarkEnd w:id="5"/>
    </w:p>
    <w:p w14:paraId="66535FB9" w14:textId="2D5E2E21" w:rsidR="00AA3546" w:rsidRPr="00F05CE1" w:rsidRDefault="00AA3546" w:rsidP="00AA3546">
      <w:pPr>
        <w:pStyle w:val="Otsikko2"/>
        <w:rPr>
          <w:color w:val="255B92" w:themeColor="accent1"/>
        </w:rPr>
      </w:pPr>
      <w:bookmarkStart w:id="6" w:name="_Hlk150206297"/>
      <w:bookmarkStart w:id="7" w:name="_Toc204335175"/>
      <w:r>
        <w:rPr>
          <w:color w:val="255B92" w:themeColor="accent1"/>
        </w:rPr>
        <w:t>Turvallisuusorganisaatio</w:t>
      </w:r>
      <w:bookmarkEnd w:id="7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3395"/>
      </w:tblGrid>
      <w:tr w:rsidR="004878D0" w14:paraId="1B5CC569" w14:textId="77777777" w:rsidTr="004878D0">
        <w:tc>
          <w:tcPr>
            <w:tcW w:w="2405" w:type="dxa"/>
            <w:shd w:val="clear" w:color="auto" w:fill="255B92" w:themeFill="text2"/>
          </w:tcPr>
          <w:p w14:paraId="16F08F38" w14:textId="685E2D6A" w:rsidR="004878D0" w:rsidRPr="004878D0" w:rsidRDefault="004878D0" w:rsidP="001130C3">
            <w:pPr>
              <w:pStyle w:val="Leipteksti"/>
              <w:rPr>
                <w:b/>
                <w:bCs/>
              </w:rPr>
            </w:pPr>
            <w:proofErr w:type="spellStart"/>
            <w:r w:rsidRPr="004878D0">
              <w:rPr>
                <w:b/>
                <w:bCs/>
                <w:color w:val="FFFFFF" w:themeColor="background1"/>
              </w:rPr>
              <w:t>Rooli</w:t>
            </w:r>
            <w:proofErr w:type="spellEnd"/>
          </w:p>
        </w:tc>
        <w:tc>
          <w:tcPr>
            <w:tcW w:w="4111" w:type="dxa"/>
            <w:shd w:val="clear" w:color="auto" w:fill="255B92" w:themeFill="text2"/>
          </w:tcPr>
          <w:p w14:paraId="25B31CE1" w14:textId="000120F7" w:rsidR="004878D0" w:rsidRPr="004878D0" w:rsidRDefault="004878D0" w:rsidP="00CC40DE">
            <w:pPr>
              <w:pStyle w:val="Leipteksti"/>
              <w:rPr>
                <w:b/>
                <w:bCs/>
                <w:color w:val="FFFFFF" w:themeColor="background1"/>
              </w:rPr>
            </w:pPr>
            <w:proofErr w:type="spellStart"/>
            <w:r w:rsidRPr="004878D0">
              <w:rPr>
                <w:b/>
                <w:bCs/>
                <w:color w:val="FFFFFF" w:themeColor="background1"/>
              </w:rPr>
              <w:t>Tehtävänkuvaus</w:t>
            </w:r>
            <w:proofErr w:type="spellEnd"/>
          </w:p>
        </w:tc>
        <w:tc>
          <w:tcPr>
            <w:tcW w:w="3395" w:type="dxa"/>
            <w:shd w:val="clear" w:color="auto" w:fill="255B92" w:themeFill="text2"/>
          </w:tcPr>
          <w:p w14:paraId="6367ACCB" w14:textId="20C59689" w:rsidR="004878D0" w:rsidRPr="004878D0" w:rsidRDefault="004878D0" w:rsidP="001130C3">
            <w:pPr>
              <w:pStyle w:val="Leipteksti"/>
              <w:rPr>
                <w:b/>
                <w:bCs/>
                <w:color w:val="FFFFFF" w:themeColor="background1"/>
              </w:rPr>
            </w:pPr>
            <w:proofErr w:type="spellStart"/>
            <w:r w:rsidRPr="004878D0">
              <w:rPr>
                <w:b/>
                <w:bCs/>
                <w:color w:val="FFFFFF" w:themeColor="background1"/>
              </w:rPr>
              <w:t>Yhteystiedot</w:t>
            </w:r>
            <w:proofErr w:type="spellEnd"/>
          </w:p>
        </w:tc>
      </w:tr>
      <w:tr w:rsidR="00930796" w14:paraId="12B559B6" w14:textId="77777777" w:rsidTr="00930796">
        <w:tc>
          <w:tcPr>
            <w:tcW w:w="2405" w:type="dxa"/>
          </w:tcPr>
          <w:p w14:paraId="4943E34D" w14:textId="3363C802" w:rsidR="00930796" w:rsidRDefault="00930796" w:rsidP="001130C3">
            <w:pPr>
              <w:pStyle w:val="Leipteksti"/>
            </w:pPr>
          </w:p>
        </w:tc>
        <w:tc>
          <w:tcPr>
            <w:tcW w:w="4111" w:type="dxa"/>
          </w:tcPr>
          <w:p w14:paraId="09CBD649" w14:textId="05325A11" w:rsidR="00930796" w:rsidRPr="00930796" w:rsidRDefault="00930796" w:rsidP="00CC40DE">
            <w:pPr>
              <w:pStyle w:val="Leipteksti"/>
              <w:rPr>
                <w:lang w:val="fi-FI"/>
              </w:rPr>
            </w:pPr>
          </w:p>
        </w:tc>
        <w:tc>
          <w:tcPr>
            <w:tcW w:w="3395" w:type="dxa"/>
          </w:tcPr>
          <w:p w14:paraId="4C73D4BE" w14:textId="77B5DFD1" w:rsidR="00930796" w:rsidRPr="004B6B4D" w:rsidRDefault="00930796" w:rsidP="001130C3">
            <w:pPr>
              <w:pStyle w:val="Leipteksti"/>
              <w:rPr>
                <w:lang w:val="fi-FI"/>
              </w:rPr>
            </w:pPr>
          </w:p>
        </w:tc>
      </w:tr>
      <w:tr w:rsidR="00930796" w14:paraId="510F7D9F" w14:textId="77777777" w:rsidTr="00930796">
        <w:tc>
          <w:tcPr>
            <w:tcW w:w="2405" w:type="dxa"/>
          </w:tcPr>
          <w:p w14:paraId="523F690B" w14:textId="265EE37A" w:rsidR="00930796" w:rsidRDefault="00930796" w:rsidP="001130C3">
            <w:pPr>
              <w:pStyle w:val="Leipteksti"/>
            </w:pPr>
          </w:p>
        </w:tc>
        <w:tc>
          <w:tcPr>
            <w:tcW w:w="4111" w:type="dxa"/>
          </w:tcPr>
          <w:p w14:paraId="4B271AC7" w14:textId="77777777" w:rsidR="00930796" w:rsidRPr="004B6B4D" w:rsidRDefault="00930796" w:rsidP="004B6B4D">
            <w:pPr>
              <w:pStyle w:val="Leipteksti"/>
            </w:pPr>
          </w:p>
        </w:tc>
        <w:tc>
          <w:tcPr>
            <w:tcW w:w="3395" w:type="dxa"/>
          </w:tcPr>
          <w:p w14:paraId="65ADA13D" w14:textId="31FF2B6B" w:rsidR="00930796" w:rsidRPr="00930796" w:rsidRDefault="00930796" w:rsidP="004B6B4D">
            <w:pPr>
              <w:pStyle w:val="Leipteksti"/>
              <w:rPr>
                <w:lang w:val="fi-FI"/>
              </w:rPr>
            </w:pPr>
            <w:r w:rsidRPr="00930796">
              <w:rPr>
                <w:lang w:val="fi-FI"/>
              </w:rPr>
              <w:t xml:space="preserve"> </w:t>
            </w:r>
          </w:p>
        </w:tc>
      </w:tr>
      <w:tr w:rsidR="00930796" w14:paraId="580199B2" w14:textId="77777777" w:rsidTr="00930796">
        <w:tc>
          <w:tcPr>
            <w:tcW w:w="2405" w:type="dxa"/>
          </w:tcPr>
          <w:p w14:paraId="5A531C25" w14:textId="24EC5416" w:rsidR="00930796" w:rsidRDefault="00930796" w:rsidP="001130C3">
            <w:pPr>
              <w:pStyle w:val="Leipteksti"/>
            </w:pPr>
          </w:p>
        </w:tc>
        <w:tc>
          <w:tcPr>
            <w:tcW w:w="4111" w:type="dxa"/>
          </w:tcPr>
          <w:p w14:paraId="13F75BED" w14:textId="77777777" w:rsidR="00930796" w:rsidRDefault="00930796" w:rsidP="004B6B4D">
            <w:pPr>
              <w:pStyle w:val="Leipteksti"/>
            </w:pPr>
          </w:p>
        </w:tc>
        <w:tc>
          <w:tcPr>
            <w:tcW w:w="3395" w:type="dxa"/>
          </w:tcPr>
          <w:p w14:paraId="416B9A0C" w14:textId="2C3705CA" w:rsidR="00930796" w:rsidRPr="00930796" w:rsidRDefault="00930796" w:rsidP="004B6B4D">
            <w:pPr>
              <w:pStyle w:val="Leipteksti"/>
              <w:rPr>
                <w:lang w:val="fi-FI"/>
              </w:rPr>
            </w:pPr>
          </w:p>
        </w:tc>
      </w:tr>
      <w:tr w:rsidR="00A90620" w14:paraId="559C7567" w14:textId="77777777" w:rsidTr="00930796">
        <w:tc>
          <w:tcPr>
            <w:tcW w:w="2405" w:type="dxa"/>
          </w:tcPr>
          <w:p w14:paraId="32128302" w14:textId="1DE7F700" w:rsidR="00A90620" w:rsidRDefault="00A90620" w:rsidP="001130C3">
            <w:pPr>
              <w:pStyle w:val="Leipteksti"/>
            </w:pPr>
          </w:p>
        </w:tc>
        <w:tc>
          <w:tcPr>
            <w:tcW w:w="4111" w:type="dxa"/>
          </w:tcPr>
          <w:p w14:paraId="0B38B4E1" w14:textId="77777777" w:rsidR="00A90620" w:rsidRDefault="00A90620" w:rsidP="004B6B4D">
            <w:pPr>
              <w:pStyle w:val="Leipteksti"/>
            </w:pPr>
          </w:p>
        </w:tc>
        <w:tc>
          <w:tcPr>
            <w:tcW w:w="3395" w:type="dxa"/>
          </w:tcPr>
          <w:p w14:paraId="197FC45A" w14:textId="6BD3A8CA" w:rsidR="00A90620" w:rsidRPr="00930796" w:rsidRDefault="00A90620" w:rsidP="004B6B4D">
            <w:pPr>
              <w:pStyle w:val="Leipteksti"/>
            </w:pPr>
          </w:p>
        </w:tc>
      </w:tr>
      <w:tr w:rsidR="00930796" w14:paraId="651C50A6" w14:textId="77777777" w:rsidTr="00930796">
        <w:tc>
          <w:tcPr>
            <w:tcW w:w="2405" w:type="dxa"/>
          </w:tcPr>
          <w:p w14:paraId="50722B9D" w14:textId="197A0A89" w:rsidR="00930796" w:rsidRDefault="00930796" w:rsidP="001130C3">
            <w:pPr>
              <w:pStyle w:val="Leipteksti"/>
            </w:pPr>
          </w:p>
        </w:tc>
        <w:tc>
          <w:tcPr>
            <w:tcW w:w="4111" w:type="dxa"/>
          </w:tcPr>
          <w:p w14:paraId="53788F9C" w14:textId="77777777" w:rsidR="00930796" w:rsidRDefault="00930796" w:rsidP="001130C3">
            <w:pPr>
              <w:pStyle w:val="Leipteksti"/>
            </w:pPr>
          </w:p>
        </w:tc>
        <w:tc>
          <w:tcPr>
            <w:tcW w:w="3395" w:type="dxa"/>
          </w:tcPr>
          <w:p w14:paraId="46FFF9BB" w14:textId="00AD88D5" w:rsidR="00930796" w:rsidRPr="00930796" w:rsidRDefault="00930796" w:rsidP="001130C3">
            <w:pPr>
              <w:pStyle w:val="Leipteksti"/>
              <w:rPr>
                <w:lang w:val="fi-FI"/>
              </w:rPr>
            </w:pPr>
          </w:p>
        </w:tc>
      </w:tr>
      <w:tr w:rsidR="00930796" w14:paraId="248C37D8" w14:textId="77777777" w:rsidTr="00930796">
        <w:tc>
          <w:tcPr>
            <w:tcW w:w="2405" w:type="dxa"/>
          </w:tcPr>
          <w:p w14:paraId="0248E21B" w14:textId="5672D613" w:rsidR="00930796" w:rsidRDefault="00930796" w:rsidP="001130C3">
            <w:pPr>
              <w:pStyle w:val="Leipteksti"/>
            </w:pPr>
          </w:p>
        </w:tc>
        <w:tc>
          <w:tcPr>
            <w:tcW w:w="4111" w:type="dxa"/>
          </w:tcPr>
          <w:p w14:paraId="1493C717" w14:textId="77777777" w:rsidR="00930796" w:rsidRDefault="00930796" w:rsidP="001130C3">
            <w:pPr>
              <w:pStyle w:val="Leipteksti"/>
            </w:pPr>
          </w:p>
        </w:tc>
        <w:tc>
          <w:tcPr>
            <w:tcW w:w="3395" w:type="dxa"/>
          </w:tcPr>
          <w:p w14:paraId="4116D8E9" w14:textId="7BB4F09B" w:rsidR="00930796" w:rsidRPr="00DE4C2D" w:rsidRDefault="00930796" w:rsidP="001130C3">
            <w:pPr>
              <w:pStyle w:val="Leipteksti"/>
              <w:rPr>
                <w:lang w:val="fi-FI"/>
              </w:rPr>
            </w:pPr>
          </w:p>
        </w:tc>
      </w:tr>
    </w:tbl>
    <w:p w14:paraId="5BAC1D7C" w14:textId="77777777" w:rsidR="004E154D" w:rsidRDefault="004E154D" w:rsidP="00AA3546">
      <w:pPr>
        <w:pStyle w:val="Leipteksti"/>
      </w:pPr>
    </w:p>
    <w:p w14:paraId="2F3A0A68" w14:textId="77777777" w:rsidR="004E154D" w:rsidRDefault="004E154D" w:rsidP="00AA3546">
      <w:pPr>
        <w:pStyle w:val="Leipteksti"/>
      </w:pPr>
    </w:p>
    <w:p w14:paraId="4FFF11CC" w14:textId="3EDB3671" w:rsidR="00AA3546" w:rsidRPr="0046774A" w:rsidRDefault="00AA3546" w:rsidP="00AA3546">
      <w:pPr>
        <w:pStyle w:val="Otsikko2"/>
        <w:rPr>
          <w:color w:val="255B92" w:themeColor="accent1"/>
        </w:rPr>
      </w:pPr>
      <w:bookmarkStart w:id="8" w:name="_Toc204335176"/>
      <w:r w:rsidRPr="003215CB">
        <w:rPr>
          <w:color w:val="255B92" w:themeColor="accent1"/>
        </w:rPr>
        <w:t>T</w:t>
      </w:r>
      <w:r>
        <w:rPr>
          <w:color w:val="255B92" w:themeColor="accent1"/>
        </w:rPr>
        <w:t xml:space="preserve">ärkeät </w:t>
      </w:r>
      <w:r w:rsidR="00A02F77">
        <w:rPr>
          <w:color w:val="255B92" w:themeColor="accent1"/>
        </w:rPr>
        <w:t>yhteystiedot</w:t>
      </w:r>
      <w:bookmarkEnd w:id="8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DE4C2D" w14:paraId="1A862A0A" w14:textId="77777777" w:rsidTr="00DE4C2D">
        <w:trPr>
          <w:trHeight w:val="758"/>
        </w:trPr>
        <w:tc>
          <w:tcPr>
            <w:tcW w:w="9911" w:type="dxa"/>
            <w:gridSpan w:val="4"/>
            <w:shd w:val="clear" w:color="auto" w:fill="255B92" w:themeFill="text2"/>
            <w:vAlign w:val="center"/>
          </w:tcPr>
          <w:p w14:paraId="384A6EB7" w14:textId="1864D36B" w:rsidR="00DE4C2D" w:rsidRDefault="00DE4C2D" w:rsidP="00DE4C2D">
            <w:pPr>
              <w:pStyle w:val="Leipteksti"/>
            </w:pPr>
            <w:proofErr w:type="spellStart"/>
            <w:r w:rsidRPr="00DE4C2D">
              <w:rPr>
                <w:color w:val="FFFFFF" w:themeColor="background1"/>
                <w:sz w:val="28"/>
                <w:szCs w:val="22"/>
              </w:rPr>
              <w:t>Kiireellisissä</w:t>
            </w:r>
            <w:proofErr w:type="spellEnd"/>
            <w:r w:rsidRPr="00DE4C2D">
              <w:rPr>
                <w:color w:val="FFFFFF" w:themeColor="background1"/>
                <w:sz w:val="28"/>
                <w:szCs w:val="22"/>
              </w:rPr>
              <w:t xml:space="preserve"> </w:t>
            </w:r>
            <w:proofErr w:type="spellStart"/>
            <w:r w:rsidRPr="00DE4C2D">
              <w:rPr>
                <w:color w:val="FFFFFF" w:themeColor="background1"/>
                <w:sz w:val="28"/>
                <w:szCs w:val="22"/>
              </w:rPr>
              <w:t>hätätilanteissa</w:t>
            </w:r>
            <w:proofErr w:type="spellEnd"/>
            <w:r w:rsidRPr="00DE4C2D">
              <w:rPr>
                <w:color w:val="FFFFFF" w:themeColor="background1"/>
                <w:sz w:val="28"/>
                <w:szCs w:val="22"/>
              </w:rPr>
              <w:t xml:space="preserve"> </w:t>
            </w:r>
            <w:proofErr w:type="spellStart"/>
            <w:r w:rsidRPr="00DE4C2D">
              <w:rPr>
                <w:b/>
                <w:bCs/>
                <w:color w:val="FFFFFF" w:themeColor="background1"/>
                <w:sz w:val="28"/>
                <w:szCs w:val="22"/>
              </w:rPr>
              <w:t>hätänumero</w:t>
            </w:r>
            <w:proofErr w:type="spellEnd"/>
            <w:r w:rsidRPr="00DE4C2D">
              <w:rPr>
                <w:b/>
                <w:bCs/>
                <w:color w:val="FFFFFF" w:themeColor="background1"/>
                <w:sz w:val="28"/>
                <w:szCs w:val="22"/>
              </w:rPr>
              <w:t xml:space="preserve"> 112</w:t>
            </w:r>
          </w:p>
        </w:tc>
      </w:tr>
      <w:tr w:rsidR="00252704" w14:paraId="16D64247" w14:textId="77777777" w:rsidTr="00252704">
        <w:tc>
          <w:tcPr>
            <w:tcW w:w="2477" w:type="dxa"/>
          </w:tcPr>
          <w:p w14:paraId="4005704D" w14:textId="5BC0B384" w:rsidR="00252704" w:rsidRDefault="00252704" w:rsidP="00AA3546">
            <w:pPr>
              <w:pStyle w:val="Leipteksti"/>
            </w:pPr>
            <w:proofErr w:type="spellStart"/>
            <w:r>
              <w:t>Tehtävä</w:t>
            </w:r>
            <w:proofErr w:type="spellEnd"/>
          </w:p>
        </w:tc>
        <w:tc>
          <w:tcPr>
            <w:tcW w:w="2478" w:type="dxa"/>
          </w:tcPr>
          <w:p w14:paraId="2BB20953" w14:textId="1FBE37F0" w:rsidR="00252704" w:rsidRDefault="00252704" w:rsidP="00AA3546">
            <w:pPr>
              <w:pStyle w:val="Leipteksti"/>
            </w:pPr>
            <w:r>
              <w:t>Nimi</w:t>
            </w:r>
          </w:p>
        </w:tc>
        <w:tc>
          <w:tcPr>
            <w:tcW w:w="2478" w:type="dxa"/>
          </w:tcPr>
          <w:p w14:paraId="681C7656" w14:textId="035FBE26" w:rsidR="00252704" w:rsidRDefault="004878D0" w:rsidP="00AA3546">
            <w:pPr>
              <w:pStyle w:val="Leipteksti"/>
            </w:pPr>
            <w:proofErr w:type="spellStart"/>
            <w:r>
              <w:t>Yhteystiedot</w:t>
            </w:r>
            <w:proofErr w:type="spellEnd"/>
          </w:p>
        </w:tc>
        <w:tc>
          <w:tcPr>
            <w:tcW w:w="2478" w:type="dxa"/>
          </w:tcPr>
          <w:p w14:paraId="26F4C27F" w14:textId="18802C87" w:rsidR="00252704" w:rsidRDefault="00252704" w:rsidP="00AA3546">
            <w:pPr>
              <w:pStyle w:val="Leipteksti"/>
            </w:pPr>
            <w:proofErr w:type="spellStart"/>
            <w:r>
              <w:t>Päivystysajat</w:t>
            </w:r>
            <w:proofErr w:type="spellEnd"/>
          </w:p>
        </w:tc>
      </w:tr>
      <w:tr w:rsidR="00252704" w14:paraId="6A430E8A" w14:textId="77777777" w:rsidTr="00252704">
        <w:tc>
          <w:tcPr>
            <w:tcW w:w="2477" w:type="dxa"/>
          </w:tcPr>
          <w:p w14:paraId="34B963DA" w14:textId="777B7935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473875AA" w14:textId="1077FC82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5C06E1EF" w14:textId="2EF8C944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0F166C3D" w14:textId="28EC938E" w:rsidR="00252704" w:rsidRDefault="00252704" w:rsidP="00AA3546">
            <w:pPr>
              <w:pStyle w:val="Leipteksti"/>
            </w:pPr>
          </w:p>
        </w:tc>
      </w:tr>
      <w:tr w:rsidR="00252704" w14:paraId="00811146" w14:textId="77777777" w:rsidTr="00252704">
        <w:tc>
          <w:tcPr>
            <w:tcW w:w="2477" w:type="dxa"/>
          </w:tcPr>
          <w:p w14:paraId="2991AEAF" w14:textId="091734FE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54E72E4A" w14:textId="77777777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43E7A7FF" w14:textId="77777777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2924B6AF" w14:textId="77777777" w:rsidR="00252704" w:rsidRDefault="00252704" w:rsidP="00AA3546">
            <w:pPr>
              <w:pStyle w:val="Leipteksti"/>
            </w:pPr>
          </w:p>
        </w:tc>
      </w:tr>
      <w:tr w:rsidR="00252704" w14:paraId="384A2070" w14:textId="77777777" w:rsidTr="00252704">
        <w:tc>
          <w:tcPr>
            <w:tcW w:w="2477" w:type="dxa"/>
          </w:tcPr>
          <w:p w14:paraId="728058A8" w14:textId="2BCAA6D9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40D62802" w14:textId="77777777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72C9A738" w14:textId="77777777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3D210F06" w14:textId="77777777" w:rsidR="00252704" w:rsidRDefault="00252704" w:rsidP="00AA3546">
            <w:pPr>
              <w:pStyle w:val="Leipteksti"/>
            </w:pPr>
          </w:p>
        </w:tc>
      </w:tr>
      <w:tr w:rsidR="00252704" w14:paraId="46DA0BE9" w14:textId="77777777" w:rsidTr="00252704">
        <w:tc>
          <w:tcPr>
            <w:tcW w:w="2477" w:type="dxa"/>
          </w:tcPr>
          <w:p w14:paraId="0ECB3890" w14:textId="4515BC45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2545B7EB" w14:textId="7E1B397E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7EAD7069" w14:textId="77777777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5EBE5544" w14:textId="77777777" w:rsidR="00252704" w:rsidRDefault="00252704" w:rsidP="00AA3546">
            <w:pPr>
              <w:pStyle w:val="Leipteksti"/>
            </w:pPr>
          </w:p>
        </w:tc>
      </w:tr>
      <w:tr w:rsidR="00252704" w14:paraId="3751EB44" w14:textId="77777777" w:rsidTr="00252704">
        <w:tc>
          <w:tcPr>
            <w:tcW w:w="2477" w:type="dxa"/>
          </w:tcPr>
          <w:p w14:paraId="2E3B52E9" w14:textId="7E857F08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34E87F6D" w14:textId="11892B62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566D36B6" w14:textId="5CAC3E67" w:rsidR="00252704" w:rsidRDefault="00252704" w:rsidP="00AA3546">
            <w:pPr>
              <w:pStyle w:val="Leipteksti"/>
            </w:pPr>
          </w:p>
        </w:tc>
        <w:tc>
          <w:tcPr>
            <w:tcW w:w="2478" w:type="dxa"/>
          </w:tcPr>
          <w:p w14:paraId="36D8D436" w14:textId="636A5329" w:rsidR="00252704" w:rsidRDefault="00252704" w:rsidP="00AA3546">
            <w:pPr>
              <w:pStyle w:val="Leipteksti"/>
            </w:pPr>
          </w:p>
        </w:tc>
      </w:tr>
    </w:tbl>
    <w:p w14:paraId="22881708" w14:textId="77777777" w:rsidR="00AA3546" w:rsidRDefault="00AA3546" w:rsidP="009F6935">
      <w:pPr>
        <w:pStyle w:val="Leipteksti"/>
      </w:pPr>
    </w:p>
    <w:bookmarkEnd w:id="6"/>
    <w:p w14:paraId="741A4010" w14:textId="77777777" w:rsidR="000C33F3" w:rsidRDefault="000C33F3" w:rsidP="000C33F3">
      <w:pPr>
        <w:pStyle w:val="Leipteksti"/>
        <w:spacing w:after="280" w:line="228" w:lineRule="auto"/>
      </w:pPr>
    </w:p>
    <w:p w14:paraId="6BDBBE0F" w14:textId="01A89CF7" w:rsidR="00A00E92" w:rsidRPr="00A00E92" w:rsidRDefault="0078690D" w:rsidP="00A00E92">
      <w:pPr>
        <w:pStyle w:val="Otsikko1"/>
      </w:pPr>
      <w:bookmarkStart w:id="9" w:name="_Toc204335177"/>
      <w:r>
        <w:t>Vaaratilanteiden arviointi</w:t>
      </w:r>
      <w:bookmarkEnd w:id="9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A00E92" w14:paraId="3D47BF5A" w14:textId="77777777" w:rsidTr="00A00E92">
        <w:tc>
          <w:tcPr>
            <w:tcW w:w="2689" w:type="dxa"/>
          </w:tcPr>
          <w:p w14:paraId="1CFADD89" w14:textId="7C677B78" w:rsidR="00A00E92" w:rsidRPr="00A00E92" w:rsidRDefault="002A015F" w:rsidP="00A00E92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5F117F26" w14:textId="14D5D16A" w:rsidR="00A00E92" w:rsidRDefault="00A00E92" w:rsidP="004878D0">
            <w:pPr>
              <w:pStyle w:val="Leipteksti"/>
              <w:tabs>
                <w:tab w:val="clear" w:pos="2608"/>
              </w:tabs>
            </w:pPr>
          </w:p>
        </w:tc>
      </w:tr>
      <w:tr w:rsidR="00A00E92" w14:paraId="167D6A0B" w14:textId="77777777" w:rsidTr="00A00E92">
        <w:tc>
          <w:tcPr>
            <w:tcW w:w="2689" w:type="dxa"/>
          </w:tcPr>
          <w:p w14:paraId="0484C4C7" w14:textId="02758919" w:rsidR="00A00E92" w:rsidRPr="00A00E92" w:rsidRDefault="00A00E92" w:rsidP="00A00E92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lastRenderedPageBreak/>
              <w:t>Syyt</w:t>
            </w:r>
          </w:p>
        </w:tc>
        <w:tc>
          <w:tcPr>
            <w:tcW w:w="7222" w:type="dxa"/>
          </w:tcPr>
          <w:p w14:paraId="747DBB0A" w14:textId="382368A0" w:rsidR="00736D42" w:rsidRPr="00A00E92" w:rsidRDefault="00736D42" w:rsidP="00A00E92">
            <w:pPr>
              <w:pStyle w:val="Leipteksti"/>
              <w:rPr>
                <w:lang w:val="fi-FI"/>
              </w:rPr>
            </w:pPr>
          </w:p>
        </w:tc>
      </w:tr>
      <w:tr w:rsidR="00A00E92" w14:paraId="42CBF2B2" w14:textId="77777777" w:rsidTr="00A00E92">
        <w:tc>
          <w:tcPr>
            <w:tcW w:w="2689" w:type="dxa"/>
          </w:tcPr>
          <w:p w14:paraId="6459E1C4" w14:textId="0CB3A950" w:rsidR="00A00E92" w:rsidRPr="00A00E92" w:rsidRDefault="00A00E92" w:rsidP="00A00E92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6736F7C3" w14:textId="13E87B81" w:rsidR="00A00E92" w:rsidRPr="00A00E92" w:rsidRDefault="00A00E92" w:rsidP="00A00E92">
            <w:pPr>
              <w:pStyle w:val="Leipteksti"/>
              <w:rPr>
                <w:lang w:val="fi-FI"/>
              </w:rPr>
            </w:pPr>
          </w:p>
        </w:tc>
      </w:tr>
      <w:tr w:rsidR="00A00E92" w14:paraId="6884F42A" w14:textId="77777777" w:rsidTr="00A00E92">
        <w:tc>
          <w:tcPr>
            <w:tcW w:w="2689" w:type="dxa"/>
          </w:tcPr>
          <w:p w14:paraId="252A5DFF" w14:textId="60885560" w:rsidR="00A00E92" w:rsidRPr="00A00E92" w:rsidRDefault="00A00E92" w:rsidP="00A00E92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Ennaltaehkäisy ja varautuminen</w:t>
            </w:r>
          </w:p>
        </w:tc>
        <w:tc>
          <w:tcPr>
            <w:tcW w:w="7222" w:type="dxa"/>
          </w:tcPr>
          <w:p w14:paraId="6564D67A" w14:textId="18FADA58" w:rsidR="00C20C4F" w:rsidRPr="00A00E92" w:rsidRDefault="00C20C4F" w:rsidP="00A00E92">
            <w:pPr>
              <w:pStyle w:val="Leipteksti"/>
              <w:rPr>
                <w:lang w:val="fi-FI"/>
              </w:rPr>
            </w:pPr>
          </w:p>
        </w:tc>
      </w:tr>
    </w:tbl>
    <w:p w14:paraId="0634841C" w14:textId="77777777" w:rsidR="00C20C4F" w:rsidRDefault="00C20C4F" w:rsidP="00A00E92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A00E92" w14:paraId="6004D491" w14:textId="77777777" w:rsidTr="005061D0">
        <w:tc>
          <w:tcPr>
            <w:tcW w:w="2689" w:type="dxa"/>
          </w:tcPr>
          <w:p w14:paraId="5EC5C7FB" w14:textId="4F25957F" w:rsidR="00A00E92" w:rsidRPr="00A00E92" w:rsidRDefault="002A015F" w:rsidP="005061D0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6495C072" w14:textId="77777777" w:rsidR="00A00E92" w:rsidRDefault="00A00E92" w:rsidP="005061D0">
            <w:pPr>
              <w:pStyle w:val="Leipteksti"/>
            </w:pPr>
          </w:p>
        </w:tc>
      </w:tr>
      <w:tr w:rsidR="00A00E92" w14:paraId="483674D9" w14:textId="77777777" w:rsidTr="005061D0">
        <w:tc>
          <w:tcPr>
            <w:tcW w:w="2689" w:type="dxa"/>
          </w:tcPr>
          <w:p w14:paraId="345BA1E2" w14:textId="77777777" w:rsidR="00A00E92" w:rsidRPr="00A00E92" w:rsidRDefault="00A00E92" w:rsidP="005061D0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Syyt</w:t>
            </w:r>
          </w:p>
        </w:tc>
        <w:tc>
          <w:tcPr>
            <w:tcW w:w="7222" w:type="dxa"/>
          </w:tcPr>
          <w:p w14:paraId="3A5E2176" w14:textId="77777777" w:rsidR="00A00E92" w:rsidRPr="00A00E92" w:rsidRDefault="00A00E92" w:rsidP="005061D0">
            <w:pPr>
              <w:pStyle w:val="Leipteksti"/>
              <w:rPr>
                <w:lang w:val="fi-FI"/>
              </w:rPr>
            </w:pPr>
          </w:p>
        </w:tc>
      </w:tr>
      <w:tr w:rsidR="00A00E92" w14:paraId="21CFC284" w14:textId="77777777" w:rsidTr="005061D0">
        <w:tc>
          <w:tcPr>
            <w:tcW w:w="2689" w:type="dxa"/>
          </w:tcPr>
          <w:p w14:paraId="6C2D7F86" w14:textId="77777777" w:rsidR="00A00E92" w:rsidRPr="00A00E92" w:rsidRDefault="00A00E92" w:rsidP="005061D0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28821797" w14:textId="77777777" w:rsidR="00A00E92" w:rsidRPr="00A00E92" w:rsidRDefault="00A00E92" w:rsidP="005061D0">
            <w:pPr>
              <w:pStyle w:val="Leipteksti"/>
              <w:rPr>
                <w:lang w:val="fi-FI"/>
              </w:rPr>
            </w:pPr>
          </w:p>
        </w:tc>
      </w:tr>
      <w:tr w:rsidR="00A00E92" w14:paraId="0B95442C" w14:textId="77777777" w:rsidTr="005061D0">
        <w:tc>
          <w:tcPr>
            <w:tcW w:w="2689" w:type="dxa"/>
          </w:tcPr>
          <w:p w14:paraId="3A660072" w14:textId="77777777" w:rsidR="00A00E92" w:rsidRPr="00A00E92" w:rsidRDefault="00A00E92" w:rsidP="005061D0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Ennaltaehkäisy ja varautuminen</w:t>
            </w:r>
          </w:p>
        </w:tc>
        <w:tc>
          <w:tcPr>
            <w:tcW w:w="7222" w:type="dxa"/>
          </w:tcPr>
          <w:p w14:paraId="762BDB9E" w14:textId="77777777" w:rsidR="00A00E92" w:rsidRPr="00A00E92" w:rsidRDefault="00A00E92" w:rsidP="005061D0">
            <w:pPr>
              <w:pStyle w:val="Leipteksti"/>
              <w:rPr>
                <w:lang w:val="fi-FI"/>
              </w:rPr>
            </w:pPr>
          </w:p>
        </w:tc>
      </w:tr>
    </w:tbl>
    <w:p w14:paraId="059FCE9B" w14:textId="77777777" w:rsidR="00A00E92" w:rsidRPr="00A00E92" w:rsidRDefault="00A00E92" w:rsidP="00A00E92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4878D0" w14:paraId="43FBE378" w14:textId="77777777" w:rsidTr="009643C1">
        <w:tc>
          <w:tcPr>
            <w:tcW w:w="2689" w:type="dxa"/>
          </w:tcPr>
          <w:p w14:paraId="3B3FC45D" w14:textId="77777777" w:rsidR="004878D0" w:rsidRPr="00A00E92" w:rsidRDefault="004878D0" w:rsidP="009643C1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185D07AB" w14:textId="77777777" w:rsidR="004878D0" w:rsidRDefault="004878D0" w:rsidP="009643C1">
            <w:pPr>
              <w:pStyle w:val="Leipteksti"/>
              <w:tabs>
                <w:tab w:val="clear" w:pos="2608"/>
              </w:tabs>
            </w:pPr>
          </w:p>
        </w:tc>
      </w:tr>
      <w:tr w:rsidR="004878D0" w14:paraId="6A7B79C4" w14:textId="77777777" w:rsidTr="009643C1">
        <w:tc>
          <w:tcPr>
            <w:tcW w:w="2689" w:type="dxa"/>
          </w:tcPr>
          <w:p w14:paraId="31523CD9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Syyt</w:t>
            </w:r>
          </w:p>
        </w:tc>
        <w:tc>
          <w:tcPr>
            <w:tcW w:w="7222" w:type="dxa"/>
          </w:tcPr>
          <w:p w14:paraId="3AF52AE5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4609DF3A" w14:textId="77777777" w:rsidTr="009643C1">
        <w:tc>
          <w:tcPr>
            <w:tcW w:w="2689" w:type="dxa"/>
          </w:tcPr>
          <w:p w14:paraId="1DFB4798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4BF66191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1B66C849" w14:textId="77777777" w:rsidTr="009643C1">
        <w:tc>
          <w:tcPr>
            <w:tcW w:w="2689" w:type="dxa"/>
          </w:tcPr>
          <w:p w14:paraId="03C58EF6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Ennaltaehkäisy ja varautuminen</w:t>
            </w:r>
          </w:p>
        </w:tc>
        <w:tc>
          <w:tcPr>
            <w:tcW w:w="7222" w:type="dxa"/>
          </w:tcPr>
          <w:p w14:paraId="4D0A3381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</w:tbl>
    <w:p w14:paraId="511E6BFD" w14:textId="77777777" w:rsidR="004878D0" w:rsidRDefault="004878D0" w:rsidP="004878D0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4878D0" w14:paraId="2E9AB62A" w14:textId="77777777" w:rsidTr="009643C1">
        <w:tc>
          <w:tcPr>
            <w:tcW w:w="2689" w:type="dxa"/>
          </w:tcPr>
          <w:p w14:paraId="1721B017" w14:textId="77777777" w:rsidR="004878D0" w:rsidRPr="00A00E92" w:rsidRDefault="004878D0" w:rsidP="009643C1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026D1A68" w14:textId="77777777" w:rsidR="004878D0" w:rsidRDefault="004878D0" w:rsidP="009643C1">
            <w:pPr>
              <w:pStyle w:val="Leipteksti"/>
            </w:pPr>
          </w:p>
        </w:tc>
      </w:tr>
      <w:tr w:rsidR="004878D0" w14:paraId="34119E67" w14:textId="77777777" w:rsidTr="009643C1">
        <w:tc>
          <w:tcPr>
            <w:tcW w:w="2689" w:type="dxa"/>
          </w:tcPr>
          <w:p w14:paraId="004B2D73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Syyt</w:t>
            </w:r>
          </w:p>
        </w:tc>
        <w:tc>
          <w:tcPr>
            <w:tcW w:w="7222" w:type="dxa"/>
          </w:tcPr>
          <w:p w14:paraId="5F1B4421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488D987A" w14:textId="77777777" w:rsidTr="009643C1">
        <w:tc>
          <w:tcPr>
            <w:tcW w:w="2689" w:type="dxa"/>
          </w:tcPr>
          <w:p w14:paraId="22F69350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687E18E3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484D3127" w14:textId="77777777" w:rsidTr="009643C1">
        <w:tc>
          <w:tcPr>
            <w:tcW w:w="2689" w:type="dxa"/>
          </w:tcPr>
          <w:p w14:paraId="7B1F5C41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Ennaltaehkäisy ja varautuminen</w:t>
            </w:r>
          </w:p>
        </w:tc>
        <w:tc>
          <w:tcPr>
            <w:tcW w:w="7222" w:type="dxa"/>
          </w:tcPr>
          <w:p w14:paraId="7D2324F1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</w:tbl>
    <w:p w14:paraId="077FFD9A" w14:textId="5ADDE9DB" w:rsidR="00474E1D" w:rsidRDefault="00474E1D" w:rsidP="00474E1D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4878D0" w14:paraId="651FE2E1" w14:textId="77777777" w:rsidTr="009643C1">
        <w:tc>
          <w:tcPr>
            <w:tcW w:w="2689" w:type="dxa"/>
          </w:tcPr>
          <w:p w14:paraId="447E1E23" w14:textId="77777777" w:rsidR="004878D0" w:rsidRPr="00A00E92" w:rsidRDefault="004878D0" w:rsidP="009643C1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3556FC75" w14:textId="77777777" w:rsidR="004878D0" w:rsidRDefault="004878D0" w:rsidP="009643C1">
            <w:pPr>
              <w:pStyle w:val="Leipteksti"/>
              <w:tabs>
                <w:tab w:val="clear" w:pos="2608"/>
              </w:tabs>
            </w:pPr>
          </w:p>
        </w:tc>
      </w:tr>
      <w:tr w:rsidR="004878D0" w14:paraId="5BEDB44B" w14:textId="77777777" w:rsidTr="009643C1">
        <w:tc>
          <w:tcPr>
            <w:tcW w:w="2689" w:type="dxa"/>
          </w:tcPr>
          <w:p w14:paraId="134FAB6E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Syyt</w:t>
            </w:r>
          </w:p>
        </w:tc>
        <w:tc>
          <w:tcPr>
            <w:tcW w:w="7222" w:type="dxa"/>
          </w:tcPr>
          <w:p w14:paraId="72705EB2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50306119" w14:textId="77777777" w:rsidTr="009643C1">
        <w:tc>
          <w:tcPr>
            <w:tcW w:w="2689" w:type="dxa"/>
          </w:tcPr>
          <w:p w14:paraId="492A9529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01A91FAA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77C2D006" w14:textId="77777777" w:rsidTr="009643C1">
        <w:tc>
          <w:tcPr>
            <w:tcW w:w="2689" w:type="dxa"/>
          </w:tcPr>
          <w:p w14:paraId="6B09D997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lastRenderedPageBreak/>
              <w:t>Ennaltaehkäisy ja varautuminen</w:t>
            </w:r>
          </w:p>
        </w:tc>
        <w:tc>
          <w:tcPr>
            <w:tcW w:w="7222" w:type="dxa"/>
          </w:tcPr>
          <w:p w14:paraId="73ED7588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</w:tbl>
    <w:p w14:paraId="07B36C7F" w14:textId="77777777" w:rsidR="004878D0" w:rsidRDefault="004878D0" w:rsidP="004878D0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4878D0" w14:paraId="16DE2AA4" w14:textId="77777777" w:rsidTr="009643C1">
        <w:tc>
          <w:tcPr>
            <w:tcW w:w="2689" w:type="dxa"/>
          </w:tcPr>
          <w:p w14:paraId="0955F06C" w14:textId="77777777" w:rsidR="004878D0" w:rsidRPr="00A00E92" w:rsidRDefault="004878D0" w:rsidP="009643C1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40F5201F" w14:textId="77777777" w:rsidR="004878D0" w:rsidRDefault="004878D0" w:rsidP="009643C1">
            <w:pPr>
              <w:pStyle w:val="Leipteksti"/>
            </w:pPr>
          </w:p>
        </w:tc>
      </w:tr>
      <w:tr w:rsidR="004878D0" w14:paraId="27266656" w14:textId="77777777" w:rsidTr="009643C1">
        <w:tc>
          <w:tcPr>
            <w:tcW w:w="2689" w:type="dxa"/>
          </w:tcPr>
          <w:p w14:paraId="6416A633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Syyt</w:t>
            </w:r>
          </w:p>
        </w:tc>
        <w:tc>
          <w:tcPr>
            <w:tcW w:w="7222" w:type="dxa"/>
          </w:tcPr>
          <w:p w14:paraId="53F2DD73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4BC6C992" w14:textId="77777777" w:rsidTr="009643C1">
        <w:tc>
          <w:tcPr>
            <w:tcW w:w="2689" w:type="dxa"/>
          </w:tcPr>
          <w:p w14:paraId="0730B7C1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730617AA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2F285F7A" w14:textId="77777777" w:rsidTr="009643C1">
        <w:tc>
          <w:tcPr>
            <w:tcW w:w="2689" w:type="dxa"/>
          </w:tcPr>
          <w:p w14:paraId="242FC6C6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Ennaltaehkäisy ja varautuminen</w:t>
            </w:r>
          </w:p>
        </w:tc>
        <w:tc>
          <w:tcPr>
            <w:tcW w:w="7222" w:type="dxa"/>
          </w:tcPr>
          <w:p w14:paraId="57E96083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</w:tbl>
    <w:p w14:paraId="7619527B" w14:textId="77777777" w:rsidR="004878D0" w:rsidRDefault="004878D0" w:rsidP="00474E1D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4878D0" w14:paraId="01337EDE" w14:textId="77777777" w:rsidTr="009643C1">
        <w:tc>
          <w:tcPr>
            <w:tcW w:w="2689" w:type="dxa"/>
          </w:tcPr>
          <w:p w14:paraId="7F27DFB2" w14:textId="77777777" w:rsidR="004878D0" w:rsidRPr="00A00E92" w:rsidRDefault="004878D0" w:rsidP="009643C1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37BDA36E" w14:textId="77777777" w:rsidR="004878D0" w:rsidRDefault="004878D0" w:rsidP="009643C1">
            <w:pPr>
              <w:pStyle w:val="Leipteksti"/>
              <w:tabs>
                <w:tab w:val="clear" w:pos="2608"/>
              </w:tabs>
            </w:pPr>
          </w:p>
        </w:tc>
      </w:tr>
      <w:tr w:rsidR="004878D0" w14:paraId="65B3E964" w14:textId="77777777" w:rsidTr="009643C1">
        <w:tc>
          <w:tcPr>
            <w:tcW w:w="2689" w:type="dxa"/>
          </w:tcPr>
          <w:p w14:paraId="2F96BE33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Syyt</w:t>
            </w:r>
          </w:p>
        </w:tc>
        <w:tc>
          <w:tcPr>
            <w:tcW w:w="7222" w:type="dxa"/>
          </w:tcPr>
          <w:p w14:paraId="450B832B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44CE9DB7" w14:textId="77777777" w:rsidTr="009643C1">
        <w:tc>
          <w:tcPr>
            <w:tcW w:w="2689" w:type="dxa"/>
          </w:tcPr>
          <w:p w14:paraId="420D7E8A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1ABC4C7A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467E529A" w14:textId="77777777" w:rsidTr="009643C1">
        <w:tc>
          <w:tcPr>
            <w:tcW w:w="2689" w:type="dxa"/>
          </w:tcPr>
          <w:p w14:paraId="45855491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Ennaltaehkäisy ja varautuminen</w:t>
            </w:r>
          </w:p>
        </w:tc>
        <w:tc>
          <w:tcPr>
            <w:tcW w:w="7222" w:type="dxa"/>
          </w:tcPr>
          <w:p w14:paraId="270A0569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</w:tbl>
    <w:p w14:paraId="7733C664" w14:textId="77777777" w:rsidR="004878D0" w:rsidRDefault="004878D0" w:rsidP="004878D0">
      <w:pPr>
        <w:pStyle w:val="Leipteksti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7222"/>
      </w:tblGrid>
      <w:tr w:rsidR="004878D0" w14:paraId="7B93D1EF" w14:textId="77777777" w:rsidTr="009643C1">
        <w:tc>
          <w:tcPr>
            <w:tcW w:w="2689" w:type="dxa"/>
          </w:tcPr>
          <w:p w14:paraId="184EF27A" w14:textId="77777777" w:rsidR="004878D0" w:rsidRPr="00A00E92" w:rsidRDefault="004878D0" w:rsidP="009643C1">
            <w:pPr>
              <w:pStyle w:val="Leipteksti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Riski</w:t>
            </w:r>
            <w:proofErr w:type="spellEnd"/>
          </w:p>
        </w:tc>
        <w:tc>
          <w:tcPr>
            <w:tcW w:w="7222" w:type="dxa"/>
          </w:tcPr>
          <w:p w14:paraId="27B8E772" w14:textId="77777777" w:rsidR="004878D0" w:rsidRDefault="004878D0" w:rsidP="009643C1">
            <w:pPr>
              <w:pStyle w:val="Leipteksti"/>
            </w:pPr>
          </w:p>
        </w:tc>
      </w:tr>
      <w:tr w:rsidR="004878D0" w14:paraId="4412604F" w14:textId="77777777" w:rsidTr="009643C1">
        <w:tc>
          <w:tcPr>
            <w:tcW w:w="2689" w:type="dxa"/>
          </w:tcPr>
          <w:p w14:paraId="70E9AFA3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Syyt</w:t>
            </w:r>
          </w:p>
        </w:tc>
        <w:tc>
          <w:tcPr>
            <w:tcW w:w="7222" w:type="dxa"/>
          </w:tcPr>
          <w:p w14:paraId="5003FD1F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3A4AFF05" w14:textId="77777777" w:rsidTr="009643C1">
        <w:tc>
          <w:tcPr>
            <w:tcW w:w="2689" w:type="dxa"/>
          </w:tcPr>
          <w:p w14:paraId="10058C92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Seuraukset</w:t>
            </w:r>
          </w:p>
        </w:tc>
        <w:tc>
          <w:tcPr>
            <w:tcW w:w="7222" w:type="dxa"/>
          </w:tcPr>
          <w:p w14:paraId="3FEE76A9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  <w:tr w:rsidR="004878D0" w14:paraId="134842B9" w14:textId="77777777" w:rsidTr="009643C1">
        <w:tc>
          <w:tcPr>
            <w:tcW w:w="2689" w:type="dxa"/>
          </w:tcPr>
          <w:p w14:paraId="6A26438C" w14:textId="77777777" w:rsidR="004878D0" w:rsidRPr="00A00E92" w:rsidRDefault="004878D0" w:rsidP="009643C1">
            <w:pPr>
              <w:pStyle w:val="Leipteksti"/>
              <w:rPr>
                <w:b/>
                <w:bCs/>
                <w:lang w:val="fi-FI"/>
              </w:rPr>
            </w:pPr>
            <w:r w:rsidRPr="00A00E92">
              <w:rPr>
                <w:b/>
                <w:bCs/>
                <w:lang w:val="fi-FI"/>
              </w:rPr>
              <w:t>Ennaltaehkäisy ja varautuminen</w:t>
            </w:r>
          </w:p>
        </w:tc>
        <w:tc>
          <w:tcPr>
            <w:tcW w:w="7222" w:type="dxa"/>
          </w:tcPr>
          <w:p w14:paraId="58FA3ECE" w14:textId="77777777" w:rsidR="004878D0" w:rsidRPr="00A00E92" w:rsidRDefault="004878D0" w:rsidP="009643C1">
            <w:pPr>
              <w:pStyle w:val="Leipteksti"/>
              <w:rPr>
                <w:lang w:val="fi-FI"/>
              </w:rPr>
            </w:pPr>
          </w:p>
        </w:tc>
      </w:tr>
    </w:tbl>
    <w:p w14:paraId="36C0D1CD" w14:textId="77777777" w:rsidR="004878D0" w:rsidRDefault="004878D0" w:rsidP="00474E1D">
      <w:pPr>
        <w:pStyle w:val="Leipteksti"/>
      </w:pPr>
    </w:p>
    <w:p w14:paraId="300CA640" w14:textId="7052BAD1" w:rsidR="000F7EBD" w:rsidRDefault="000F7EBD" w:rsidP="000F7EBD">
      <w:pPr>
        <w:pStyle w:val="Leipteksti"/>
      </w:pPr>
    </w:p>
    <w:p w14:paraId="1ED26D94" w14:textId="77777777" w:rsidR="00A90620" w:rsidRDefault="00A90620">
      <w:pPr>
        <w:tabs>
          <w:tab w:val="clear" w:pos="1304"/>
          <w:tab w:val="clear" w:pos="2608"/>
        </w:tabs>
        <w:rPr>
          <w:rFonts w:asciiTheme="majorHAnsi" w:eastAsiaTheme="majorEastAsia" w:hAnsiTheme="majorHAnsi" w:cstheme="majorHAnsi"/>
          <w:b/>
          <w:bCs/>
          <w:color w:val="255B92" w:themeColor="text2"/>
          <w:sz w:val="32"/>
          <w:szCs w:val="28"/>
        </w:rPr>
      </w:pPr>
      <w:r>
        <w:br w:type="page"/>
      </w:r>
    </w:p>
    <w:p w14:paraId="30D5CE66" w14:textId="677F6F01" w:rsidR="000F7EBD" w:rsidRPr="000F7EBD" w:rsidRDefault="0078690D" w:rsidP="000F7EBD">
      <w:pPr>
        <w:pStyle w:val="Otsikko1"/>
      </w:pPr>
      <w:bookmarkStart w:id="10" w:name="_Toc204335178"/>
      <w:r>
        <w:lastRenderedPageBreak/>
        <w:t>Turvallisuusjärjestelyt</w:t>
      </w:r>
      <w:bookmarkEnd w:id="10"/>
    </w:p>
    <w:p w14:paraId="4F4661D8" w14:textId="13F3C828" w:rsidR="00DA7846" w:rsidRPr="00DA7846" w:rsidRDefault="00AA3546" w:rsidP="00B74BF3">
      <w:pPr>
        <w:pStyle w:val="Otsikko2"/>
        <w:rPr>
          <w:color w:val="255B92" w:themeColor="text2"/>
        </w:rPr>
      </w:pPr>
      <w:bookmarkStart w:id="11" w:name="_Toc204335179"/>
      <w:r>
        <w:rPr>
          <w:color w:val="255B92" w:themeColor="text2"/>
        </w:rPr>
        <w:t>Toimitilaturvallisuus</w:t>
      </w:r>
      <w:bookmarkEnd w:id="11"/>
    </w:p>
    <w:p w14:paraId="2A4BB54B" w14:textId="00E17A01" w:rsidR="00166215" w:rsidRDefault="00166215" w:rsidP="00B74BF3">
      <w:pPr>
        <w:pStyle w:val="Leipteksti"/>
        <w:rPr>
          <w:b/>
          <w:bCs/>
        </w:rPr>
      </w:pPr>
      <w:r>
        <w:rPr>
          <w:b/>
          <w:bCs/>
        </w:rPr>
        <w:t>Alkusammutuskalusto</w:t>
      </w:r>
    </w:p>
    <w:p w14:paraId="0317C094" w14:textId="3014025C" w:rsidR="00166215" w:rsidRPr="005E56B9" w:rsidRDefault="002C08B5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166215" w:rsidRPr="005E56B9">
        <w:rPr>
          <w:b/>
          <w:bCs/>
          <w:color w:val="FF0000"/>
        </w:rPr>
        <w:t>Selostus kohteen alkusammutuskalustosta ja käyttökohteista (em. nestesammutin vs. hiilidioksidisammutin</w:t>
      </w:r>
      <w:r w:rsidRPr="005E56B9">
        <w:rPr>
          <w:b/>
          <w:bCs/>
          <w:color w:val="FF0000"/>
        </w:rPr>
        <w:t>).</w:t>
      </w:r>
    </w:p>
    <w:p w14:paraId="5ADB35B4" w14:textId="77777777" w:rsidR="00166215" w:rsidRDefault="00166215" w:rsidP="00B74BF3">
      <w:pPr>
        <w:pStyle w:val="Leipteksti"/>
        <w:rPr>
          <w:b/>
          <w:bCs/>
        </w:rPr>
      </w:pPr>
    </w:p>
    <w:p w14:paraId="7D11DB18" w14:textId="6321FF4A" w:rsidR="008223F9" w:rsidRDefault="008223F9" w:rsidP="00B74BF3">
      <w:pPr>
        <w:pStyle w:val="Leipteksti"/>
        <w:rPr>
          <w:b/>
          <w:bCs/>
        </w:rPr>
      </w:pPr>
      <w:r>
        <w:rPr>
          <w:b/>
          <w:bCs/>
        </w:rPr>
        <w:t>Palo-osastointi</w:t>
      </w:r>
    </w:p>
    <w:p w14:paraId="2657019B" w14:textId="6BD1D822" w:rsidR="00166215" w:rsidRPr="005E56B9" w:rsidRDefault="002C08B5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8223F9" w:rsidRPr="005E56B9">
        <w:rPr>
          <w:b/>
          <w:bCs/>
          <w:color w:val="FF0000"/>
        </w:rPr>
        <w:t xml:space="preserve">Selostus kohteen palo-osastoinneista ja palo-osastojen tarkoituksesta. Palo-osastojen tulee olla </w:t>
      </w:r>
      <w:r w:rsidR="005E56B9" w:rsidRPr="005E56B9">
        <w:rPr>
          <w:b/>
          <w:bCs/>
          <w:color w:val="FF0000"/>
        </w:rPr>
        <w:t>kiinteistön käyttäjien</w:t>
      </w:r>
      <w:r w:rsidR="008223F9" w:rsidRPr="005E56B9">
        <w:rPr>
          <w:b/>
          <w:bCs/>
          <w:color w:val="FF0000"/>
        </w:rPr>
        <w:t xml:space="preserve"> tiedossa ja niissä esiintyviin puutteisiin tulee pystyä reagoimaan.</w:t>
      </w:r>
      <w:r w:rsidR="00DA7846" w:rsidRPr="005E56B9">
        <w:rPr>
          <w:b/>
          <w:bCs/>
          <w:color w:val="FF0000"/>
        </w:rPr>
        <w:t xml:space="preserve"> </w:t>
      </w:r>
      <w:r w:rsidR="00534A62" w:rsidRPr="005E56B9">
        <w:rPr>
          <w:b/>
          <w:bCs/>
          <w:color w:val="FF0000"/>
        </w:rPr>
        <w:t xml:space="preserve">Palo-osastojen rajat voidaan esittää helpoiten </w:t>
      </w:r>
      <w:r w:rsidRPr="005E56B9">
        <w:rPr>
          <w:b/>
          <w:bCs/>
          <w:color w:val="FF0000"/>
        </w:rPr>
        <w:t>pohjakuvassa.</w:t>
      </w:r>
    </w:p>
    <w:p w14:paraId="29978E46" w14:textId="77777777" w:rsidR="00B74BF3" w:rsidRDefault="00B74BF3" w:rsidP="00B74BF3">
      <w:pPr>
        <w:pStyle w:val="Leipteksti"/>
      </w:pPr>
    </w:p>
    <w:p w14:paraId="3639C9FB" w14:textId="77777777" w:rsidR="00B74BF3" w:rsidRPr="008223F9" w:rsidRDefault="00B74BF3" w:rsidP="00B74BF3">
      <w:pPr>
        <w:pStyle w:val="Leipteksti"/>
        <w:rPr>
          <w:b/>
          <w:bCs/>
        </w:rPr>
      </w:pPr>
      <w:r w:rsidRPr="008223F9">
        <w:rPr>
          <w:b/>
          <w:bCs/>
        </w:rPr>
        <w:t xml:space="preserve">Poistumisreitit  </w:t>
      </w:r>
    </w:p>
    <w:p w14:paraId="4B47F8A9" w14:textId="7E071689" w:rsidR="004E154D" w:rsidRPr="005E56B9" w:rsidRDefault="002C08B5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Selostus kohteen poistumisreiteistä ja siitä, miten poistumisreitit ja uloskäytävät pidetään parhaiten turvallisena (esteettömyys ja ovien avaus). Poistumisreitit voidaan esittää helpoiten pohjakuvassa</w:t>
      </w:r>
      <w:r w:rsidR="00DA7846" w:rsidRPr="005E56B9">
        <w:rPr>
          <w:b/>
          <w:bCs/>
          <w:color w:val="FF0000"/>
        </w:rPr>
        <w:t>.</w:t>
      </w:r>
      <w:r w:rsidRPr="005E56B9">
        <w:rPr>
          <w:b/>
          <w:bCs/>
          <w:color w:val="FF0000"/>
        </w:rPr>
        <w:t xml:space="preserve"> </w:t>
      </w:r>
      <w:r w:rsidR="005E56B9" w:rsidRPr="005E56B9">
        <w:rPr>
          <w:b/>
          <w:bCs/>
          <w:color w:val="FF0000"/>
        </w:rPr>
        <w:t>S</w:t>
      </w:r>
      <w:r w:rsidR="004E154D" w:rsidRPr="005E56B9">
        <w:rPr>
          <w:b/>
          <w:bCs/>
          <w:color w:val="FF0000"/>
        </w:rPr>
        <w:t>elostus mahdollisista varapoistumistiejärjestelyistä em. pelastustikkaiden käyttö ja sijainti.</w:t>
      </w:r>
      <w:r w:rsidRPr="005E56B9">
        <w:rPr>
          <w:b/>
          <w:bCs/>
          <w:color w:val="FF0000"/>
        </w:rPr>
        <w:t xml:space="preserve"> </w:t>
      </w:r>
    </w:p>
    <w:p w14:paraId="564345F6" w14:textId="11C4BA3F" w:rsidR="004E154D" w:rsidRPr="004E154D" w:rsidRDefault="004E154D" w:rsidP="00B74BF3">
      <w:pPr>
        <w:pStyle w:val="Leipteksti"/>
        <w:rPr>
          <w:b/>
          <w:bCs/>
        </w:rPr>
      </w:pPr>
      <w:r>
        <w:br/>
      </w:r>
      <w:r w:rsidRPr="004E154D">
        <w:rPr>
          <w:b/>
          <w:bCs/>
        </w:rPr>
        <w:t>Pelastustiet</w:t>
      </w:r>
    </w:p>
    <w:p w14:paraId="17425C58" w14:textId="70F872F0" w:rsidR="00166215" w:rsidRPr="005E56B9" w:rsidRDefault="002C08B5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4E154D" w:rsidRPr="005E56B9">
        <w:rPr>
          <w:b/>
          <w:bCs/>
          <w:color w:val="FF0000"/>
        </w:rPr>
        <w:t>Selostus kohteen pelastusteistä sekä niiden esteettömänä pitämisestä.</w:t>
      </w:r>
      <w:r w:rsidRPr="005E56B9">
        <w:rPr>
          <w:b/>
          <w:bCs/>
          <w:color w:val="FF0000"/>
        </w:rPr>
        <w:t xml:space="preserve"> </w:t>
      </w:r>
    </w:p>
    <w:p w14:paraId="2CDC6ED9" w14:textId="77777777" w:rsidR="00B74BF3" w:rsidRDefault="00B74BF3" w:rsidP="00B74BF3">
      <w:pPr>
        <w:pStyle w:val="Leipteksti"/>
      </w:pPr>
    </w:p>
    <w:p w14:paraId="61E47F54" w14:textId="08C0EB46" w:rsidR="005B59DA" w:rsidRDefault="00B74BF3" w:rsidP="00B75268">
      <w:pPr>
        <w:pStyle w:val="Leipteksti"/>
      </w:pPr>
      <w:r w:rsidRPr="005B59DA">
        <w:rPr>
          <w:b/>
          <w:bCs/>
        </w:rPr>
        <w:t>Kokoontumispaikka</w:t>
      </w:r>
    </w:p>
    <w:p w14:paraId="050430D9" w14:textId="065E540E" w:rsidR="005B59DA" w:rsidRPr="005E56B9" w:rsidRDefault="002C08B5" w:rsidP="002C08B5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Kokoontumispaikan sijainti ja mahdollinen varakokoontumispaikka.</w:t>
      </w:r>
      <w:r w:rsidRPr="005E56B9">
        <w:rPr>
          <w:b/>
          <w:bCs/>
          <w:color w:val="FF0000"/>
        </w:rPr>
        <w:t xml:space="preserve"> </w:t>
      </w:r>
    </w:p>
    <w:p w14:paraId="2890F783" w14:textId="77777777" w:rsidR="00B74BF3" w:rsidRDefault="00B74BF3" w:rsidP="00B75268">
      <w:pPr>
        <w:pStyle w:val="Leipteksti"/>
      </w:pPr>
    </w:p>
    <w:p w14:paraId="69D4D03A" w14:textId="77777777" w:rsidR="00C05FF1" w:rsidRDefault="00C05FF1" w:rsidP="00B75268">
      <w:pPr>
        <w:pStyle w:val="Leipteksti"/>
      </w:pPr>
    </w:p>
    <w:p w14:paraId="1CE8F86A" w14:textId="2C68218F" w:rsidR="00B74BF3" w:rsidRPr="00166215" w:rsidRDefault="00AA3546" w:rsidP="00B74BF3">
      <w:pPr>
        <w:pStyle w:val="Otsikko2"/>
        <w:rPr>
          <w:color w:val="255B92" w:themeColor="accent1"/>
        </w:rPr>
      </w:pPr>
      <w:bookmarkStart w:id="12" w:name="_Toc204335180"/>
      <w:r>
        <w:rPr>
          <w:color w:val="255B92" w:themeColor="accent1"/>
        </w:rPr>
        <w:t>Turva</w:t>
      </w:r>
      <w:r w:rsidR="00C05FF1">
        <w:rPr>
          <w:color w:val="255B92" w:themeColor="accent1"/>
        </w:rPr>
        <w:t>llisuus</w:t>
      </w:r>
      <w:r>
        <w:rPr>
          <w:color w:val="255B92" w:themeColor="accent1"/>
        </w:rPr>
        <w:t>tekniikka</w:t>
      </w:r>
      <w:bookmarkEnd w:id="12"/>
    </w:p>
    <w:p w14:paraId="308EB9E6" w14:textId="77777777" w:rsidR="00B74BF3" w:rsidRPr="00413E42" w:rsidRDefault="00B74BF3" w:rsidP="00B74BF3">
      <w:pPr>
        <w:pStyle w:val="Leipteksti"/>
        <w:rPr>
          <w:b/>
          <w:bCs/>
        </w:rPr>
      </w:pPr>
      <w:r w:rsidRPr="00413E42">
        <w:rPr>
          <w:b/>
          <w:bCs/>
        </w:rPr>
        <w:t xml:space="preserve">Automaattinen paloilmoitinjärjestelmä  </w:t>
      </w:r>
    </w:p>
    <w:p w14:paraId="02E54B15" w14:textId="6BCB6218" w:rsidR="004F239B" w:rsidRPr="005E56B9" w:rsidRDefault="002C08B5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lastRenderedPageBreak/>
        <w:t>*</w:t>
      </w:r>
      <w:r w:rsidR="004878D0" w:rsidRPr="005E56B9">
        <w:rPr>
          <w:b/>
          <w:bCs/>
          <w:color w:val="FF0000"/>
        </w:rPr>
        <w:t>Lyhyt kuvaus järjestelmästä ja sen tarkoituksesta.</w:t>
      </w:r>
      <w:r w:rsidRPr="005E56B9">
        <w:rPr>
          <w:b/>
          <w:bCs/>
          <w:color w:val="FF0000"/>
        </w:rPr>
        <w:t xml:space="preserve"> </w:t>
      </w:r>
    </w:p>
    <w:p w14:paraId="7CEE1E69" w14:textId="638BC9A8" w:rsidR="00B74BF3" w:rsidRDefault="008071EF" w:rsidP="00B74BF3">
      <w:pPr>
        <w:pStyle w:val="Leipteksti"/>
      </w:pPr>
      <w:r>
        <w:t>Paloilmoitinkeskus</w:t>
      </w:r>
      <w:r w:rsidR="00B74BF3">
        <w:t xml:space="preserve">: </w:t>
      </w:r>
      <w:r w:rsidR="004F239B">
        <w:tab/>
      </w:r>
      <w:r>
        <w:t>Sija</w:t>
      </w:r>
      <w:r w:rsidR="002C08B5">
        <w:t>i</w:t>
      </w:r>
      <w:r>
        <w:t>nti</w:t>
      </w:r>
      <w:r w:rsidR="002C08B5">
        <w:t>*</w:t>
      </w:r>
    </w:p>
    <w:p w14:paraId="2708D5AF" w14:textId="28E13A71" w:rsidR="008071EF" w:rsidRDefault="008071EF" w:rsidP="00B74BF3">
      <w:pPr>
        <w:pStyle w:val="Leipteksti"/>
      </w:pPr>
      <w:r>
        <w:t>Ilmaisintyyppi:</w:t>
      </w:r>
      <w:r w:rsidR="004F239B">
        <w:tab/>
      </w:r>
      <w:r>
        <w:t>Savuilmaisin</w:t>
      </w:r>
      <w:r w:rsidR="002C08B5">
        <w:t>*</w:t>
      </w:r>
    </w:p>
    <w:p w14:paraId="080F86AF" w14:textId="04C40C40" w:rsidR="004F239B" w:rsidRDefault="004F239B" w:rsidP="00B74BF3">
      <w:pPr>
        <w:pStyle w:val="Leipteksti"/>
      </w:pPr>
      <w:r>
        <w:t>Huoltohenkilö:</w:t>
      </w:r>
      <w:r>
        <w:tab/>
        <w:t>Etunimi Sukunimi, Yritys, p. 040 4444 444</w:t>
      </w:r>
      <w:r w:rsidR="002C08B5">
        <w:t>*</w:t>
      </w:r>
      <w:r>
        <w:t xml:space="preserve"> </w:t>
      </w:r>
    </w:p>
    <w:p w14:paraId="56119DDA" w14:textId="77777777" w:rsidR="00B74BF3" w:rsidRDefault="00B74BF3" w:rsidP="00B74BF3">
      <w:pPr>
        <w:pStyle w:val="Leipteksti"/>
      </w:pPr>
    </w:p>
    <w:p w14:paraId="5470991B" w14:textId="04005EC6" w:rsidR="004F239B" w:rsidRPr="004F239B" w:rsidRDefault="00B74BF3" w:rsidP="004F239B">
      <w:pPr>
        <w:pStyle w:val="Leipteksti"/>
        <w:rPr>
          <w:b/>
          <w:bCs/>
        </w:rPr>
      </w:pPr>
      <w:r w:rsidRPr="00413E42">
        <w:rPr>
          <w:b/>
          <w:bCs/>
        </w:rPr>
        <w:t xml:space="preserve">Sprinklerijärjestelmä  </w:t>
      </w:r>
    </w:p>
    <w:p w14:paraId="2FF6EF16" w14:textId="747F17B8" w:rsidR="004E154D" w:rsidRPr="005E56B9" w:rsidRDefault="002C08B5" w:rsidP="004F239B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Lyhyt kuvaus järjestelmästä ja sen tarkoituksesta.</w:t>
      </w:r>
      <w:r w:rsidRPr="005E56B9">
        <w:rPr>
          <w:b/>
          <w:bCs/>
          <w:color w:val="FF0000"/>
        </w:rPr>
        <w:t xml:space="preserve"> </w:t>
      </w:r>
    </w:p>
    <w:p w14:paraId="7EAE710E" w14:textId="59B2AD57" w:rsidR="004F239B" w:rsidRDefault="004F239B" w:rsidP="004F239B">
      <w:pPr>
        <w:pStyle w:val="Leipteksti"/>
      </w:pPr>
      <w:r>
        <w:t>Kuvaus:</w:t>
      </w:r>
      <w:r>
        <w:tab/>
      </w:r>
      <w:r>
        <w:tab/>
      </w:r>
      <w:r w:rsidR="00D17F2C">
        <w:t>Suojausalue</w:t>
      </w:r>
      <w:r w:rsidR="002C08B5">
        <w:t>*</w:t>
      </w:r>
    </w:p>
    <w:p w14:paraId="05341489" w14:textId="518237EA" w:rsidR="004F239B" w:rsidRDefault="004F239B" w:rsidP="004F239B">
      <w:pPr>
        <w:pStyle w:val="Leipteksti"/>
      </w:pPr>
      <w:r>
        <w:t xml:space="preserve">Keskuksen sijainti: </w:t>
      </w:r>
      <w:r>
        <w:tab/>
      </w:r>
      <w:r w:rsidR="002C08B5">
        <w:t>Sijainti*</w:t>
      </w:r>
    </w:p>
    <w:p w14:paraId="3A04755B" w14:textId="45D88898" w:rsidR="004F239B" w:rsidRDefault="004F239B" w:rsidP="004F239B">
      <w:pPr>
        <w:pStyle w:val="Leipteksti"/>
      </w:pPr>
      <w:r>
        <w:t>Huoltohenkilö:</w:t>
      </w:r>
      <w:r>
        <w:tab/>
        <w:t>Etunimi Sukunimi, Yritys, p. 040 4444 444</w:t>
      </w:r>
      <w:r w:rsidR="002C08B5">
        <w:t>*</w:t>
      </w:r>
    </w:p>
    <w:p w14:paraId="581174D5" w14:textId="77777777" w:rsidR="00B74BF3" w:rsidRDefault="00B74BF3" w:rsidP="00B74BF3">
      <w:pPr>
        <w:pStyle w:val="Leipteksti"/>
      </w:pPr>
    </w:p>
    <w:p w14:paraId="2A3053AC" w14:textId="774736FE" w:rsidR="004F239B" w:rsidRPr="004F239B" w:rsidRDefault="00B74BF3" w:rsidP="004F239B">
      <w:pPr>
        <w:pStyle w:val="Leipteksti"/>
        <w:rPr>
          <w:b/>
          <w:bCs/>
        </w:rPr>
      </w:pPr>
      <w:r w:rsidRPr="00413E42">
        <w:rPr>
          <w:b/>
          <w:bCs/>
        </w:rPr>
        <w:t xml:space="preserve">Savunpoistolaitteisto  </w:t>
      </w:r>
    </w:p>
    <w:p w14:paraId="1B06B814" w14:textId="46FBF460" w:rsidR="004F239B" w:rsidRPr="005E56B9" w:rsidRDefault="002C08B5" w:rsidP="004F239B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Lyhyt kuvaus järjestelmästä ja sen tarkoituksesta.</w:t>
      </w:r>
      <w:r w:rsidRPr="005E56B9">
        <w:rPr>
          <w:b/>
          <w:bCs/>
          <w:color w:val="FF0000"/>
        </w:rPr>
        <w:t xml:space="preserve"> </w:t>
      </w:r>
    </w:p>
    <w:p w14:paraId="500C59EC" w14:textId="1C1E4CA1" w:rsidR="00B74BF3" w:rsidRDefault="004F239B" w:rsidP="004F239B">
      <w:pPr>
        <w:pStyle w:val="Leipteksti"/>
      </w:pPr>
      <w:r>
        <w:t xml:space="preserve">Keskuksen sijainti: </w:t>
      </w:r>
      <w:r>
        <w:tab/>
      </w:r>
      <w:r w:rsidR="00651FB2">
        <w:t>Sijainti*</w:t>
      </w:r>
      <w:r w:rsidR="00B74BF3">
        <w:t xml:space="preserve"> </w:t>
      </w:r>
    </w:p>
    <w:p w14:paraId="1446767B" w14:textId="77777777" w:rsidR="004F239B" w:rsidRDefault="004F239B" w:rsidP="004F239B">
      <w:pPr>
        <w:pStyle w:val="Leipteksti"/>
      </w:pPr>
    </w:p>
    <w:p w14:paraId="04E28A2E" w14:textId="77777777" w:rsidR="00B74BF3" w:rsidRPr="00413E42" w:rsidRDefault="00B74BF3" w:rsidP="00B74BF3">
      <w:pPr>
        <w:pStyle w:val="Leipteksti"/>
        <w:rPr>
          <w:b/>
          <w:bCs/>
        </w:rPr>
      </w:pPr>
      <w:r w:rsidRPr="00413E42">
        <w:rPr>
          <w:b/>
          <w:bCs/>
        </w:rPr>
        <w:t xml:space="preserve">Poistumisopasteet  </w:t>
      </w:r>
    </w:p>
    <w:p w14:paraId="5215BCA9" w14:textId="4ADADEFE" w:rsidR="004E154D" w:rsidRPr="005E56B9" w:rsidRDefault="00651FB2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Lyhyt kuvaus järjestelmästä ja sen tarkoituksesta.</w:t>
      </w:r>
      <w:r w:rsidRPr="005E56B9">
        <w:rPr>
          <w:b/>
          <w:bCs/>
          <w:color w:val="FF0000"/>
        </w:rPr>
        <w:t xml:space="preserve"> </w:t>
      </w:r>
    </w:p>
    <w:p w14:paraId="01DBB937" w14:textId="0874143B" w:rsidR="00B74BF3" w:rsidRDefault="00B74BF3" w:rsidP="00B74BF3">
      <w:pPr>
        <w:pStyle w:val="Leipteksti"/>
      </w:pPr>
      <w:r>
        <w:t>Kuvaus</w:t>
      </w:r>
      <w:r w:rsidR="004F239B">
        <w:t>:</w:t>
      </w:r>
      <w:r>
        <w:t xml:space="preserve"> </w:t>
      </w:r>
      <w:r>
        <w:tab/>
      </w:r>
      <w:r w:rsidR="004F239B">
        <w:tab/>
      </w:r>
      <w:r>
        <w:t>Akkuvarmenteiset poistumisopasteet</w:t>
      </w:r>
      <w:r w:rsidR="00651FB2">
        <w:t>*</w:t>
      </w:r>
    </w:p>
    <w:p w14:paraId="03E783B1" w14:textId="2573317A" w:rsidR="004E154D" w:rsidRDefault="00B74BF3" w:rsidP="00B74BF3">
      <w:pPr>
        <w:pStyle w:val="Leipteksti"/>
      </w:pPr>
      <w:r>
        <w:t xml:space="preserve">Keskuksen sijainti </w:t>
      </w:r>
      <w:r>
        <w:tab/>
      </w:r>
      <w:r w:rsidR="00651FB2">
        <w:t>Sijainti*</w:t>
      </w:r>
    </w:p>
    <w:p w14:paraId="46049250" w14:textId="77777777" w:rsidR="004E154D" w:rsidRDefault="004E154D" w:rsidP="00B74BF3">
      <w:pPr>
        <w:pStyle w:val="Leipteksti"/>
      </w:pPr>
    </w:p>
    <w:p w14:paraId="10F5A32D" w14:textId="77777777" w:rsidR="00B74BF3" w:rsidRPr="00413E42" w:rsidRDefault="00B74BF3" w:rsidP="00B74BF3">
      <w:pPr>
        <w:pStyle w:val="Leipteksti"/>
        <w:rPr>
          <w:b/>
          <w:bCs/>
        </w:rPr>
      </w:pPr>
      <w:r>
        <w:rPr>
          <w:b/>
          <w:bCs/>
        </w:rPr>
        <w:t>Ilmanvaihto</w:t>
      </w:r>
    </w:p>
    <w:p w14:paraId="386DD24B" w14:textId="49A99821" w:rsidR="004E154D" w:rsidRPr="005E56B9" w:rsidRDefault="00651FB2" w:rsidP="004E154D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Lyhyt kuvaus järjestelmästä ja sen tarkoituksesta.</w:t>
      </w:r>
      <w:r w:rsidRPr="005E56B9">
        <w:rPr>
          <w:b/>
          <w:bCs/>
          <w:color w:val="FF0000"/>
        </w:rPr>
        <w:t xml:space="preserve"> </w:t>
      </w:r>
    </w:p>
    <w:p w14:paraId="1EEDED85" w14:textId="77777777" w:rsidR="00B74BF3" w:rsidRDefault="00B74BF3" w:rsidP="00B74BF3">
      <w:pPr>
        <w:pStyle w:val="Leipteksti"/>
      </w:pPr>
      <w:r>
        <w:t xml:space="preserve">Ilmanvaihdon saa pysäyttää kuka tahansa.  </w:t>
      </w:r>
    </w:p>
    <w:p w14:paraId="28BDCB5A" w14:textId="5C507B0E" w:rsidR="00B74BF3" w:rsidRDefault="00B74BF3" w:rsidP="00B74BF3">
      <w:pPr>
        <w:pStyle w:val="Leipteksti"/>
      </w:pPr>
      <w:r>
        <w:t xml:space="preserve">Ilmanvaihdon pysäytys: </w:t>
      </w:r>
    </w:p>
    <w:p w14:paraId="142F12D7" w14:textId="77777777" w:rsidR="00B74BF3" w:rsidRDefault="00B74BF3" w:rsidP="00B74BF3">
      <w:pPr>
        <w:pStyle w:val="Leipteksti"/>
      </w:pPr>
    </w:p>
    <w:p w14:paraId="6CF27F18" w14:textId="77777777" w:rsidR="00B74BF3" w:rsidRPr="00413E42" w:rsidRDefault="00B74BF3" w:rsidP="00B74BF3">
      <w:pPr>
        <w:pStyle w:val="Leipteksti"/>
        <w:rPr>
          <w:b/>
          <w:bCs/>
        </w:rPr>
      </w:pPr>
      <w:r w:rsidRPr="00413E42">
        <w:rPr>
          <w:b/>
          <w:bCs/>
        </w:rPr>
        <w:t xml:space="preserve">Viestintäjärjestelmä  </w:t>
      </w:r>
    </w:p>
    <w:p w14:paraId="12DB0492" w14:textId="0A3E0C5F" w:rsidR="004E154D" w:rsidRPr="005E56B9" w:rsidRDefault="00651FB2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Lyhyt kuvaus järjestelmästä ja sen tarkoituksesta.</w:t>
      </w:r>
      <w:r w:rsidRPr="005E56B9">
        <w:rPr>
          <w:b/>
          <w:bCs/>
          <w:color w:val="FF0000"/>
        </w:rPr>
        <w:t xml:space="preserve"> </w:t>
      </w:r>
    </w:p>
    <w:p w14:paraId="2E02B661" w14:textId="5990232F" w:rsidR="00B74BF3" w:rsidRDefault="00B74BF3" w:rsidP="00B74BF3">
      <w:pPr>
        <w:pStyle w:val="Leipteksti"/>
      </w:pPr>
      <w:r>
        <w:t>Sijainti</w:t>
      </w:r>
      <w:r w:rsidR="004F239B">
        <w:t>:</w:t>
      </w:r>
      <w:r>
        <w:t xml:space="preserve"> </w:t>
      </w:r>
      <w:r>
        <w:tab/>
      </w:r>
      <w:r w:rsidR="004F239B">
        <w:tab/>
      </w:r>
      <w:r w:rsidR="00651FB2">
        <w:t>Sijainti*</w:t>
      </w:r>
    </w:p>
    <w:p w14:paraId="391B680D" w14:textId="6FE554CE" w:rsidR="00B74BF3" w:rsidRDefault="00B74BF3" w:rsidP="00B74BF3">
      <w:pPr>
        <w:pStyle w:val="Leipteksti"/>
      </w:pPr>
      <w:r>
        <w:lastRenderedPageBreak/>
        <w:t>Kattavuus</w:t>
      </w:r>
      <w:r w:rsidR="004F239B">
        <w:t>:</w:t>
      </w:r>
      <w:r>
        <w:t xml:space="preserve"> </w:t>
      </w:r>
      <w:r>
        <w:tab/>
      </w:r>
      <w:r w:rsidR="004F239B">
        <w:tab/>
      </w:r>
      <w:r w:rsidR="00651FB2">
        <w:t>Kattavuus*</w:t>
      </w:r>
    </w:p>
    <w:p w14:paraId="0B510832" w14:textId="40CEA2C7" w:rsidR="00922D5E" w:rsidRDefault="00922D5E" w:rsidP="00663F71">
      <w:pPr>
        <w:pStyle w:val="Leipteksti"/>
      </w:pPr>
    </w:p>
    <w:p w14:paraId="2B4B7D8D" w14:textId="12F308A5" w:rsidR="000F7EBD" w:rsidRPr="00F05CE1" w:rsidRDefault="00EB7241" w:rsidP="000F7EBD">
      <w:pPr>
        <w:pStyle w:val="Otsikko2"/>
        <w:rPr>
          <w:color w:val="255B92" w:themeColor="accent1"/>
        </w:rPr>
      </w:pPr>
      <w:bookmarkStart w:id="13" w:name="_Toc204335181"/>
      <w:r>
        <w:rPr>
          <w:color w:val="255B92" w:themeColor="accent1"/>
        </w:rPr>
        <w:t>Väestönsuojat</w:t>
      </w:r>
      <w:bookmarkEnd w:id="13"/>
    </w:p>
    <w:p w14:paraId="24F60724" w14:textId="096D5EF3" w:rsidR="000F7EBD" w:rsidRPr="005E56B9" w:rsidRDefault="00651FB2" w:rsidP="00B74BF3">
      <w:pPr>
        <w:pStyle w:val="Leipteksti"/>
        <w:rPr>
          <w:b/>
          <w:bCs/>
          <w:color w:val="FF0000"/>
        </w:rPr>
      </w:pPr>
      <w:r w:rsidRPr="005E56B9">
        <w:rPr>
          <w:b/>
          <w:bCs/>
          <w:color w:val="FF0000"/>
        </w:rPr>
        <w:t>*</w:t>
      </w:r>
      <w:r w:rsidR="00534A62" w:rsidRPr="005E56B9">
        <w:rPr>
          <w:b/>
          <w:bCs/>
          <w:color w:val="FF0000"/>
        </w:rPr>
        <w:t>Selostus kohteen väestönsuojista: väestönsuojien määrä, sijainti, henkilömäärä, väestönsuojan vastuuhenkilöt, kuten väestönsuojan hoitaja. Selostus väestönsuojan tarkoituksesta ja siitä, miltä väestönsuoja suojaa</w:t>
      </w:r>
      <w:r w:rsidR="000E5674" w:rsidRPr="005E56B9">
        <w:rPr>
          <w:b/>
          <w:bCs/>
          <w:color w:val="FF0000"/>
        </w:rPr>
        <w:t xml:space="preserve">. Liitteenä </w:t>
      </w:r>
      <w:r w:rsidR="004E154D" w:rsidRPr="005E56B9">
        <w:rPr>
          <w:b/>
          <w:bCs/>
          <w:color w:val="FF0000"/>
        </w:rPr>
        <w:t>käyttöönottosuunnitelma,</w:t>
      </w:r>
      <w:r w:rsidR="000E5674" w:rsidRPr="005E56B9">
        <w:rPr>
          <w:b/>
          <w:bCs/>
          <w:color w:val="FF0000"/>
        </w:rPr>
        <w:t xml:space="preserve"> joka sisältää tyhjentämissuunnitelman. </w:t>
      </w:r>
    </w:p>
    <w:p w14:paraId="6BF1AB03" w14:textId="77777777" w:rsidR="00B74BF3" w:rsidRPr="00663F71" w:rsidRDefault="00B74BF3" w:rsidP="00B74BF3">
      <w:pPr>
        <w:pStyle w:val="Leipteksti"/>
      </w:pPr>
    </w:p>
    <w:p w14:paraId="098B7EA9" w14:textId="088FE7C9" w:rsidR="006C72B2" w:rsidRDefault="0078690D" w:rsidP="000C33F3">
      <w:pPr>
        <w:pStyle w:val="Otsikko1"/>
      </w:pPr>
      <w:bookmarkStart w:id="14" w:name="_Toc204335182"/>
      <w:r>
        <w:t>Toimintaohjeet</w:t>
      </w:r>
      <w:r w:rsidR="00B437FB">
        <w:t xml:space="preserve"> vaara- ja häiriötilanteissa</w:t>
      </w:r>
      <w:bookmarkEnd w:id="14"/>
    </w:p>
    <w:p w14:paraId="021FB5C8" w14:textId="66DD6EC9" w:rsidR="000C33F3" w:rsidRPr="00F05CE1" w:rsidRDefault="0094200A" w:rsidP="000C33F3">
      <w:pPr>
        <w:pStyle w:val="Otsikko2"/>
        <w:rPr>
          <w:color w:val="255B92" w:themeColor="accent1"/>
        </w:rPr>
      </w:pPr>
      <w:bookmarkStart w:id="15" w:name="_Toc204335183"/>
      <w:r>
        <w:rPr>
          <w:color w:val="255B92" w:themeColor="accent1"/>
        </w:rPr>
        <w:t>Toimintaohje 1</w:t>
      </w:r>
      <w:bookmarkEnd w:id="15"/>
    </w:p>
    <w:p w14:paraId="1252C452" w14:textId="2E1F5E92" w:rsidR="00755CA1" w:rsidRDefault="009F6935" w:rsidP="007F19D1">
      <w:pPr>
        <w:pStyle w:val="Leipteksti"/>
      </w:pPr>
      <w:r>
        <w:t>T</w:t>
      </w:r>
      <w:r w:rsidR="00B74BF3">
        <w:t xml:space="preserve">oimintaohje </w:t>
      </w:r>
      <w:r w:rsidR="00A13642">
        <w:t>vaaratilantee</w:t>
      </w:r>
      <w:r w:rsidR="00B74BF3">
        <w:t>ssa toimimiseksi.</w:t>
      </w:r>
    </w:p>
    <w:p w14:paraId="2CC2C55D" w14:textId="2E0B857B" w:rsidR="00755CA1" w:rsidRPr="00031274" w:rsidRDefault="00AA3546" w:rsidP="00755CA1">
      <w:pPr>
        <w:pStyle w:val="Otsikko2"/>
        <w:rPr>
          <w:color w:val="255B92" w:themeColor="text2"/>
        </w:rPr>
      </w:pPr>
      <w:bookmarkStart w:id="16" w:name="_Toc204335184"/>
      <w:r>
        <w:rPr>
          <w:color w:val="255B92" w:themeColor="text2"/>
        </w:rPr>
        <w:t>T</w:t>
      </w:r>
      <w:r w:rsidR="0094200A">
        <w:rPr>
          <w:color w:val="255B92" w:themeColor="text2"/>
        </w:rPr>
        <w:t>oimintaohje 2</w:t>
      </w:r>
      <w:bookmarkEnd w:id="16"/>
    </w:p>
    <w:p w14:paraId="05B4ECEB" w14:textId="377C2E04" w:rsidR="00B74BF3" w:rsidRDefault="003239BA" w:rsidP="00020F9B">
      <w:pPr>
        <w:pStyle w:val="Leipteksti"/>
      </w:pPr>
      <w:r>
        <w:t>T</w:t>
      </w:r>
      <w:r w:rsidR="00B74BF3">
        <w:t xml:space="preserve">oimintaohje </w:t>
      </w:r>
      <w:r w:rsidR="00A13642">
        <w:t>vaaratilanteessa</w:t>
      </w:r>
      <w:r w:rsidR="00B74BF3">
        <w:t xml:space="preserve"> toimimiseksi.</w:t>
      </w:r>
    </w:p>
    <w:p w14:paraId="76A5283E" w14:textId="4A31E359" w:rsidR="00020F9B" w:rsidRPr="00F05CE1" w:rsidRDefault="0094200A" w:rsidP="00020F9B">
      <w:pPr>
        <w:pStyle w:val="Otsikko2"/>
        <w:rPr>
          <w:color w:val="255B92" w:themeColor="accent1"/>
        </w:rPr>
      </w:pPr>
      <w:bookmarkStart w:id="17" w:name="_Toc204335185"/>
      <w:r>
        <w:rPr>
          <w:color w:val="255B92" w:themeColor="accent1"/>
        </w:rPr>
        <w:t>Toimintaohje 3</w:t>
      </w:r>
      <w:bookmarkEnd w:id="17"/>
    </w:p>
    <w:p w14:paraId="68104E64" w14:textId="5D777C7E" w:rsidR="00755CA1" w:rsidRDefault="00B74BF3" w:rsidP="004F239B">
      <w:pPr>
        <w:pStyle w:val="Leipteksti"/>
      </w:pPr>
      <w:r>
        <w:t xml:space="preserve">Toimintaohje </w:t>
      </w:r>
      <w:r w:rsidR="00A13642">
        <w:t>vaaratilanteessa</w:t>
      </w:r>
      <w:r w:rsidR="00D316BB">
        <w:t xml:space="preserve"> </w:t>
      </w:r>
      <w:r>
        <w:t>toimimiseksi.</w:t>
      </w:r>
      <w:r w:rsidR="009B0280">
        <w:tab/>
      </w:r>
    </w:p>
    <w:p w14:paraId="0CB2F7A7" w14:textId="70081F75" w:rsidR="00755CA1" w:rsidRPr="00755CA1" w:rsidRDefault="0094200A" w:rsidP="00755CA1">
      <w:pPr>
        <w:pStyle w:val="Otsikko2"/>
        <w:rPr>
          <w:color w:val="255B92" w:themeColor="accent1"/>
        </w:rPr>
      </w:pPr>
      <w:bookmarkStart w:id="18" w:name="_Toc204335186"/>
      <w:r>
        <w:rPr>
          <w:color w:val="255B92" w:themeColor="accent1"/>
        </w:rPr>
        <w:t>Toimintaohje 4</w:t>
      </w:r>
      <w:bookmarkEnd w:id="18"/>
    </w:p>
    <w:p w14:paraId="73493CE6" w14:textId="6102EC57" w:rsidR="00B74BF3" w:rsidRDefault="00B74BF3" w:rsidP="00832BA6">
      <w:pPr>
        <w:pStyle w:val="Leipteksti"/>
      </w:pPr>
      <w:r>
        <w:t>Toimintaohje</w:t>
      </w:r>
      <w:r w:rsidR="00A13642">
        <w:t xml:space="preserve"> vaaratilanteessa</w:t>
      </w:r>
      <w:r>
        <w:t xml:space="preserve"> toimimiseksi.</w:t>
      </w:r>
    </w:p>
    <w:p w14:paraId="164B3EFD" w14:textId="4885AB94" w:rsidR="00AA3546" w:rsidRPr="00755CA1" w:rsidRDefault="0094200A" w:rsidP="00AA3546">
      <w:pPr>
        <w:pStyle w:val="Otsikko2"/>
        <w:rPr>
          <w:color w:val="255B92" w:themeColor="accent1"/>
        </w:rPr>
      </w:pPr>
      <w:bookmarkStart w:id="19" w:name="_Toc204335187"/>
      <w:r>
        <w:rPr>
          <w:color w:val="255B92" w:themeColor="accent1"/>
        </w:rPr>
        <w:t>Toimintaohje 5</w:t>
      </w:r>
      <w:bookmarkEnd w:id="19"/>
    </w:p>
    <w:p w14:paraId="09ABF9CE" w14:textId="455D18E6" w:rsidR="00B74BF3" w:rsidRDefault="00B74BF3" w:rsidP="00AA3546">
      <w:pPr>
        <w:pStyle w:val="Leipteksti"/>
      </w:pPr>
      <w:r>
        <w:t xml:space="preserve">Toimintaohje </w:t>
      </w:r>
      <w:r w:rsidR="00A13642">
        <w:t>vaaratilanteessa</w:t>
      </w:r>
      <w:r>
        <w:t xml:space="preserve"> toimimiseksi.</w:t>
      </w:r>
    </w:p>
    <w:p w14:paraId="537B827A" w14:textId="1F8474E1" w:rsidR="00AA3546" w:rsidRPr="00755CA1" w:rsidRDefault="0094200A" w:rsidP="00AA3546">
      <w:pPr>
        <w:pStyle w:val="Otsikko2"/>
        <w:rPr>
          <w:color w:val="255B92" w:themeColor="accent1"/>
        </w:rPr>
      </w:pPr>
      <w:bookmarkStart w:id="20" w:name="_Toc204335188"/>
      <w:r>
        <w:rPr>
          <w:color w:val="255B92" w:themeColor="accent1"/>
        </w:rPr>
        <w:t>Toimintaohje 6</w:t>
      </w:r>
      <w:bookmarkEnd w:id="20"/>
    </w:p>
    <w:p w14:paraId="7B377E53" w14:textId="0081A112" w:rsidR="000F3478" w:rsidRDefault="00B74BF3" w:rsidP="00AA3546">
      <w:pPr>
        <w:pStyle w:val="Leipteksti"/>
      </w:pPr>
      <w:r>
        <w:t xml:space="preserve">Toimintaohje </w:t>
      </w:r>
      <w:r w:rsidR="00A13642">
        <w:t>vaaratilanteessa toimimiseksi.</w:t>
      </w:r>
    </w:p>
    <w:p w14:paraId="5A3041AC" w14:textId="7B3221EC" w:rsidR="008D0CC6" w:rsidRDefault="008D0CC6" w:rsidP="008D0CC6">
      <w:pPr>
        <w:pStyle w:val="Otsikko1"/>
      </w:pPr>
      <w:bookmarkStart w:id="21" w:name="_Toc204335189"/>
      <w:r>
        <w:lastRenderedPageBreak/>
        <w:t>Tiedottaminen</w:t>
      </w:r>
      <w:bookmarkEnd w:id="21"/>
    </w:p>
    <w:p w14:paraId="08545920" w14:textId="77777777" w:rsidR="008D0CC6" w:rsidRPr="00CC0A25" w:rsidRDefault="008D0CC6" w:rsidP="008D0CC6">
      <w:pPr>
        <w:pStyle w:val="Leipteksti"/>
      </w:pPr>
      <w:r w:rsidRPr="00CC0A25">
        <w:t>Pelastussuunnitelman sisältö jaetaan eri tahoille heidän tehtäviensä ja tarpeidensa mukaisesti.</w:t>
      </w:r>
    </w:p>
    <w:p w14:paraId="26EBDAD9" w14:textId="77777777" w:rsidR="008D0CC6" w:rsidRPr="00CC0A25" w:rsidRDefault="008D0CC6" w:rsidP="008D0CC6">
      <w:pPr>
        <w:pStyle w:val="Leipteksti"/>
      </w:pPr>
      <w:r w:rsidRPr="00CC0A25">
        <w:rPr>
          <w:b/>
          <w:bCs/>
        </w:rPr>
        <w:t>Laajemmat tiedot toimitetaan seuraaville tahoille:</w:t>
      </w:r>
      <w:r w:rsidRPr="00CC0A25">
        <w:br/>
      </w:r>
      <w:r w:rsidRPr="00CC0A25">
        <w:rPr>
          <w:i/>
          <w:iCs/>
        </w:rPr>
        <w:t>Esim. isännöitsijä, kiinteistöhuolto, turvallisuusorganisaatio (täydennä tähän):</w:t>
      </w:r>
      <w:r w:rsidRPr="00CC0A25">
        <w:br/>
        <w:t>.................................................................................................................................</w:t>
      </w:r>
    </w:p>
    <w:p w14:paraId="41376F7A" w14:textId="77777777" w:rsidR="008D0CC6" w:rsidRPr="00CC0A25" w:rsidRDefault="008D0CC6" w:rsidP="008D0CC6">
      <w:pPr>
        <w:pStyle w:val="Leipteksti"/>
      </w:pPr>
      <w:r w:rsidRPr="00CC0A25">
        <w:rPr>
          <w:b/>
          <w:bCs/>
        </w:rPr>
        <w:t>Yleistason ohjeet toimitetaan seuraaville käyttäjäryhmille:</w:t>
      </w:r>
      <w:r w:rsidRPr="00CC0A25">
        <w:br/>
      </w:r>
      <w:r w:rsidRPr="00CC0A25">
        <w:rPr>
          <w:i/>
          <w:iCs/>
        </w:rPr>
        <w:t>Esim. asukkaat, työntekijät, vierailijat, vuokralaiset (täydennä tähän):</w:t>
      </w:r>
      <w:r w:rsidRPr="00CC0A25">
        <w:br/>
        <w:t>.................................................................................................................................</w:t>
      </w:r>
    </w:p>
    <w:p w14:paraId="06BC8174" w14:textId="77777777" w:rsidR="008D0CC6" w:rsidRPr="00CC0A25" w:rsidRDefault="008D0CC6" w:rsidP="008D0CC6">
      <w:pPr>
        <w:pStyle w:val="Leipteksti"/>
      </w:pPr>
      <w:r w:rsidRPr="00CC0A25">
        <w:rPr>
          <w:b/>
          <w:bCs/>
        </w:rPr>
        <w:t>Perehdytys ja/tai koulutus järjestetään seuraavasti:</w:t>
      </w:r>
      <w:r w:rsidRPr="00CC0A25">
        <w:br/>
      </w:r>
      <w:r w:rsidRPr="00CC0A25">
        <w:rPr>
          <w:i/>
          <w:iCs/>
        </w:rPr>
        <w:t>Milloin, kenelle ja miten (esim. uusien työntekijöiden perehdytys työpaikalla, vuokralaisten ohjeistus vuokrasopimuksen yhteydessä):</w:t>
      </w:r>
      <w:r w:rsidRPr="00CC0A25">
        <w:br/>
        <w:t>.................................................................................................................................</w:t>
      </w:r>
    </w:p>
    <w:p w14:paraId="08BEE25C" w14:textId="77777777" w:rsidR="008D0CC6" w:rsidRPr="00CC0A25" w:rsidRDefault="008D0CC6" w:rsidP="008D0CC6">
      <w:pPr>
        <w:pStyle w:val="Leipteksti"/>
      </w:pPr>
      <w:r w:rsidRPr="00CC0A25">
        <w:rPr>
          <w:b/>
          <w:bCs/>
        </w:rPr>
        <w:t>Ohjeiden saatavuus tiloissa:</w:t>
      </w:r>
      <w:r w:rsidRPr="00CC0A25">
        <w:br/>
      </w:r>
      <w:r w:rsidRPr="00CC0A25">
        <w:rPr>
          <w:i/>
          <w:iCs/>
        </w:rPr>
        <w:t>Miten ja missä turvallisuus- ja toimintaohjeet ovat käyttäjien saatavilla (esim. ilmoitustauluilla, sähköisesti, huoneistokansiossa):</w:t>
      </w:r>
    </w:p>
    <w:p w14:paraId="27492D5D" w14:textId="77777777" w:rsidR="008D0CC6" w:rsidRDefault="008D0CC6" w:rsidP="00AA3546">
      <w:pPr>
        <w:pStyle w:val="Leipteksti"/>
      </w:pPr>
    </w:p>
    <w:p w14:paraId="22F8DDB3" w14:textId="405DE023" w:rsidR="00FB634E" w:rsidRDefault="00FB634E">
      <w:pPr>
        <w:tabs>
          <w:tab w:val="clear" w:pos="1304"/>
          <w:tab w:val="clear" w:pos="2608"/>
        </w:tabs>
      </w:pPr>
      <w:r>
        <w:br w:type="page"/>
      </w:r>
    </w:p>
    <w:p w14:paraId="2D533348" w14:textId="198A9477" w:rsidR="00382206" w:rsidRPr="00382206" w:rsidRDefault="00382206" w:rsidP="003239BA">
      <w:pPr>
        <w:pStyle w:val="Otsikko1"/>
        <w:numPr>
          <w:ilvl w:val="0"/>
          <w:numId w:val="0"/>
        </w:numPr>
      </w:pPr>
      <w:bookmarkStart w:id="22" w:name="_Toc204335190"/>
      <w:r>
        <w:lastRenderedPageBreak/>
        <w:t>Liite 1</w:t>
      </w:r>
      <w:r w:rsidR="003E3869">
        <w:t xml:space="preserve">: </w:t>
      </w:r>
      <w:r w:rsidR="00B86777">
        <w:t>P</w:t>
      </w:r>
      <w:r w:rsidR="00364B5E">
        <w:t>ohjakuva</w:t>
      </w:r>
      <w:bookmarkEnd w:id="22"/>
    </w:p>
    <w:p w14:paraId="7A6B6075" w14:textId="45AAAE30" w:rsidR="00C7329C" w:rsidRDefault="00C7329C" w:rsidP="00C7329C">
      <w:pPr>
        <w:pStyle w:val="Leipteksti"/>
      </w:pPr>
    </w:p>
    <w:p w14:paraId="00E5C1C8" w14:textId="77777777" w:rsidR="00C7329C" w:rsidRDefault="00C7329C" w:rsidP="00C7329C">
      <w:pPr>
        <w:pStyle w:val="Leipteksti"/>
      </w:pPr>
    </w:p>
    <w:p w14:paraId="5A3A3A8D" w14:textId="77777777" w:rsidR="00FB634E" w:rsidRDefault="00FB634E">
      <w:pPr>
        <w:tabs>
          <w:tab w:val="clear" w:pos="1304"/>
          <w:tab w:val="clear" w:pos="2608"/>
        </w:tabs>
        <w:rPr>
          <w:rFonts w:asciiTheme="majorHAnsi" w:eastAsiaTheme="majorEastAsia" w:hAnsiTheme="majorHAnsi" w:cstheme="majorHAnsi"/>
          <w:b/>
          <w:bCs/>
          <w:color w:val="255B92" w:themeColor="text2"/>
          <w:sz w:val="32"/>
          <w:szCs w:val="28"/>
        </w:rPr>
      </w:pPr>
      <w:r>
        <w:br w:type="page"/>
      </w:r>
    </w:p>
    <w:p w14:paraId="479E48AD" w14:textId="0F0D6330" w:rsidR="0078690D" w:rsidRPr="00382206" w:rsidRDefault="0078690D" w:rsidP="0078690D">
      <w:pPr>
        <w:pStyle w:val="Otsikko1"/>
        <w:numPr>
          <w:ilvl w:val="0"/>
          <w:numId w:val="0"/>
        </w:numPr>
        <w:ind w:left="397" w:hanging="397"/>
      </w:pPr>
      <w:bookmarkStart w:id="23" w:name="_Toc204335191"/>
      <w:r>
        <w:lastRenderedPageBreak/>
        <w:t xml:space="preserve">Liite 2: </w:t>
      </w:r>
      <w:r w:rsidR="00364B5E">
        <w:t>Väestönsuojan käyttöönottosuunnitelma</w:t>
      </w:r>
      <w:bookmarkEnd w:id="23"/>
    </w:p>
    <w:p w14:paraId="6CEB2D3A" w14:textId="5097961A" w:rsidR="00BB4F5A" w:rsidRDefault="00BB4F5A">
      <w:pPr>
        <w:tabs>
          <w:tab w:val="clear" w:pos="1304"/>
          <w:tab w:val="clear" w:pos="2608"/>
        </w:tabs>
      </w:pPr>
      <w:r>
        <w:br w:type="page"/>
      </w:r>
    </w:p>
    <w:p w14:paraId="086F1E01" w14:textId="0B2B2FE0" w:rsidR="00BB4F5A" w:rsidRDefault="00BB4F5A" w:rsidP="00BB4F5A">
      <w:pPr>
        <w:pStyle w:val="Otsikko1"/>
        <w:numPr>
          <w:ilvl w:val="0"/>
          <w:numId w:val="0"/>
        </w:numPr>
        <w:ind w:left="397" w:hanging="397"/>
      </w:pPr>
      <w:bookmarkStart w:id="24" w:name="_Toc204335192"/>
      <w:r>
        <w:lastRenderedPageBreak/>
        <w:t xml:space="preserve">Liite 3: </w:t>
      </w:r>
      <w:r w:rsidR="00364B5E">
        <w:t>P</w:t>
      </w:r>
      <w:r w:rsidR="00AB37E7">
        <w:t xml:space="preserve">aloteknisten </w:t>
      </w:r>
      <w:r w:rsidR="00821701">
        <w:t>laitteistojen</w:t>
      </w:r>
      <w:r w:rsidR="00AB37E7">
        <w:t xml:space="preserve"> kunnossapito</w:t>
      </w:r>
      <w:bookmarkEnd w:id="24"/>
    </w:p>
    <w:p w14:paraId="7027F674" w14:textId="4826A106" w:rsidR="00AB37E7" w:rsidRDefault="00AB37E7">
      <w:pPr>
        <w:tabs>
          <w:tab w:val="clear" w:pos="1304"/>
          <w:tab w:val="clear" w:pos="2608"/>
        </w:tabs>
      </w:pPr>
      <w:r>
        <w:br w:type="page"/>
      </w:r>
    </w:p>
    <w:p w14:paraId="42F4838B" w14:textId="47076681" w:rsidR="00AB37E7" w:rsidRPr="00382206" w:rsidRDefault="00AB37E7" w:rsidP="00AB37E7">
      <w:pPr>
        <w:pStyle w:val="Otsikko1"/>
        <w:numPr>
          <w:ilvl w:val="0"/>
          <w:numId w:val="0"/>
        </w:numPr>
        <w:ind w:left="397" w:hanging="397"/>
      </w:pPr>
      <w:bookmarkStart w:id="25" w:name="_Toc204335193"/>
      <w:r>
        <w:lastRenderedPageBreak/>
        <w:t xml:space="preserve">Liite </w:t>
      </w:r>
      <w:r>
        <w:t>4</w:t>
      </w:r>
      <w:r>
        <w:t>: Poistumisturvallisuusselvitys</w:t>
      </w:r>
      <w:bookmarkEnd w:id="25"/>
    </w:p>
    <w:p w14:paraId="0CFC37C7" w14:textId="77777777" w:rsidR="00AB37E7" w:rsidRPr="00AB37E7" w:rsidRDefault="00AB37E7" w:rsidP="00AB37E7">
      <w:pPr>
        <w:pStyle w:val="Leipteksti"/>
      </w:pPr>
    </w:p>
    <w:p w14:paraId="4A859295" w14:textId="4C5E99FA" w:rsidR="00AB22CD" w:rsidRPr="004C6C27" w:rsidRDefault="00AB22CD" w:rsidP="00FD2F75">
      <w:pPr>
        <w:tabs>
          <w:tab w:val="clear" w:pos="1304"/>
          <w:tab w:val="clear" w:pos="2608"/>
        </w:tabs>
      </w:pPr>
    </w:p>
    <w:sectPr w:rsidR="00AB22CD" w:rsidRPr="004C6C27" w:rsidSect="00086B9B">
      <w:headerReference w:type="default" r:id="rId11"/>
      <w:footerReference w:type="default" r:id="rId12"/>
      <w:headerReference w:type="first" r:id="rId13"/>
      <w:pgSz w:w="11906" w:h="16838" w:code="9"/>
      <w:pgMar w:top="3119" w:right="851" w:bottom="1361" w:left="1134" w:header="709" w:footer="680" w:gutter="0"/>
      <w:pgNumType w:start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0269A" w14:textId="77777777" w:rsidR="00FE330F" w:rsidRDefault="00FE330F" w:rsidP="00AC7BC5">
      <w:r>
        <w:separator/>
      </w:r>
    </w:p>
    <w:p w14:paraId="12C5BEF9" w14:textId="77777777" w:rsidR="00FE330F" w:rsidRDefault="00FE330F"/>
  </w:endnote>
  <w:endnote w:type="continuationSeparator" w:id="0">
    <w:p w14:paraId="655E871B" w14:textId="77777777" w:rsidR="00FE330F" w:rsidRDefault="00FE330F" w:rsidP="00AC7BC5">
      <w:r>
        <w:continuationSeparator/>
      </w:r>
    </w:p>
    <w:p w14:paraId="76720A32" w14:textId="77777777" w:rsidR="00FE330F" w:rsidRDefault="00FE3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B439" w14:textId="5C04DD23" w:rsidR="00BD23FE" w:rsidRDefault="00BD23FE" w:rsidP="003E63DE">
    <w:pPr>
      <w:pStyle w:val="Alatunniste"/>
    </w:pPr>
    <w:r>
      <w:t xml:space="preserve">Keski-Suomen pelastuslaitos </w:t>
    </w:r>
    <w:r w:rsidRPr="008F0610">
      <w:t>|</w:t>
    </w:r>
    <w:r>
      <w:t>www.pelastustoimi.fi</w:t>
    </w:r>
  </w:p>
  <w:p w14:paraId="6711DFB2" w14:textId="6836867B" w:rsidR="00BD23FE" w:rsidRPr="003E63DE" w:rsidRDefault="00BD23FE" w:rsidP="003E63DE">
    <w:pPr>
      <w:pStyle w:val="Alatunniste"/>
    </w:pPr>
    <w:r w:rsidRPr="008F0610">
      <w:t>Keski-Suomen hyvinvointialue | www.hyvaks.fi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1D4B0" w14:textId="77777777" w:rsidR="00FE330F" w:rsidRDefault="00FE330F" w:rsidP="00AC7BC5">
      <w:r>
        <w:separator/>
      </w:r>
    </w:p>
    <w:p w14:paraId="41795501" w14:textId="77777777" w:rsidR="00FE330F" w:rsidRDefault="00FE330F"/>
  </w:footnote>
  <w:footnote w:type="continuationSeparator" w:id="0">
    <w:p w14:paraId="44621319" w14:textId="77777777" w:rsidR="00FE330F" w:rsidRDefault="00FE330F" w:rsidP="00AC7BC5">
      <w:r>
        <w:continuationSeparator/>
      </w:r>
    </w:p>
    <w:p w14:paraId="0183713D" w14:textId="77777777" w:rsidR="00FE330F" w:rsidRDefault="00FE33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1A6F" w14:textId="29CD1016" w:rsidR="00BD23FE" w:rsidRPr="00F1568B" w:rsidRDefault="00B90F15" w:rsidP="001A5D8D">
    <w:pPr>
      <w:pStyle w:val="Yltunniste"/>
      <w:ind w:left="-1701" w:firstLine="1701"/>
    </w:pPr>
    <w:r w:rsidRPr="001A5D8D">
      <w:rPr>
        <w:noProof/>
        <w:lang w:eastAsia="fi-FI"/>
      </w:rPr>
      <w:drawing>
        <wp:anchor distT="0" distB="0" distL="114300" distR="114300" simplePos="0" relativeHeight="251669504" behindDoc="0" locked="0" layoutInCell="1" allowOverlap="1" wp14:anchorId="246A947C" wp14:editId="40812FB7">
          <wp:simplePos x="0" y="0"/>
          <wp:positionH relativeFrom="page">
            <wp:posOffset>615315</wp:posOffset>
          </wp:positionH>
          <wp:positionV relativeFrom="paragraph">
            <wp:posOffset>121285</wp:posOffset>
          </wp:positionV>
          <wp:extent cx="3880485" cy="638175"/>
          <wp:effectExtent l="0" t="0" r="5715" b="9525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048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23FE" w:rsidRPr="005D4C87">
      <w:fldChar w:fldCharType="begin"/>
    </w:r>
    <w:r w:rsidR="00BD23FE" w:rsidRPr="005D4C87">
      <w:instrText>PAGE</w:instrText>
    </w:r>
    <w:r w:rsidR="00BD23FE" w:rsidRPr="005D4C87">
      <w:fldChar w:fldCharType="separate"/>
    </w:r>
    <w:r w:rsidR="00BD23FE">
      <w:rPr>
        <w:noProof/>
      </w:rPr>
      <w:t>2</w:t>
    </w:r>
    <w:r w:rsidR="00BD23FE" w:rsidRPr="005D4C87">
      <w:fldChar w:fldCharType="end"/>
    </w:r>
  </w:p>
  <w:p w14:paraId="62D025C7" w14:textId="77777777" w:rsidR="007D618A" w:rsidRDefault="007D61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DFC4" w14:textId="5E36D7C6" w:rsidR="00BD23FE" w:rsidRDefault="00B90F15">
    <w:pPr>
      <w:pStyle w:val="Yltunniste"/>
    </w:pPr>
    <w:r w:rsidRPr="001A5D8D">
      <w:rPr>
        <w:noProof/>
        <w:lang w:eastAsia="fi-FI"/>
      </w:rPr>
      <w:drawing>
        <wp:anchor distT="0" distB="0" distL="114300" distR="114300" simplePos="0" relativeHeight="251671552" behindDoc="0" locked="0" layoutInCell="1" allowOverlap="1" wp14:anchorId="7900BB71" wp14:editId="2C23C933">
          <wp:simplePos x="0" y="0"/>
          <wp:positionH relativeFrom="page">
            <wp:posOffset>1260475</wp:posOffset>
          </wp:positionH>
          <wp:positionV relativeFrom="paragraph">
            <wp:posOffset>-635</wp:posOffset>
          </wp:positionV>
          <wp:extent cx="3880485" cy="638175"/>
          <wp:effectExtent l="0" t="0" r="5715" b="9525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048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C30"/>
    <w:multiLevelType w:val="hybridMultilevel"/>
    <w:tmpl w:val="ED0221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0AF9"/>
    <w:multiLevelType w:val="hybridMultilevel"/>
    <w:tmpl w:val="571E83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858DA"/>
    <w:multiLevelType w:val="multilevel"/>
    <w:tmpl w:val="FDF2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87642"/>
    <w:multiLevelType w:val="hybridMultilevel"/>
    <w:tmpl w:val="1B784F6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4534B"/>
    <w:multiLevelType w:val="hybridMultilevel"/>
    <w:tmpl w:val="E47E31F8"/>
    <w:lvl w:ilvl="0" w:tplc="9CE2FA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21907"/>
    <w:multiLevelType w:val="hybridMultilevel"/>
    <w:tmpl w:val="CABAF840"/>
    <w:lvl w:ilvl="0" w:tplc="2CD0A3BC">
      <w:start w:val="3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814E3"/>
    <w:multiLevelType w:val="hybridMultilevel"/>
    <w:tmpl w:val="7F7EA3CC"/>
    <w:lvl w:ilvl="0" w:tplc="F716A04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303030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0A1D05"/>
    <w:multiLevelType w:val="hybridMultilevel"/>
    <w:tmpl w:val="715402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D2C0E"/>
    <w:multiLevelType w:val="hybridMultilevel"/>
    <w:tmpl w:val="97F064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9717B"/>
    <w:multiLevelType w:val="hybridMultilevel"/>
    <w:tmpl w:val="9BDCC3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A44675"/>
    <w:multiLevelType w:val="hybridMultilevel"/>
    <w:tmpl w:val="648E1B1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1696F"/>
    <w:multiLevelType w:val="hybridMultilevel"/>
    <w:tmpl w:val="2354B5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83F5C"/>
    <w:multiLevelType w:val="hybridMultilevel"/>
    <w:tmpl w:val="369A22E8"/>
    <w:lvl w:ilvl="0" w:tplc="97ECE79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A93212"/>
    <w:multiLevelType w:val="hybridMultilevel"/>
    <w:tmpl w:val="3A36A9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8C09F7"/>
    <w:multiLevelType w:val="hybridMultilevel"/>
    <w:tmpl w:val="CE3ED764"/>
    <w:lvl w:ilvl="0" w:tplc="040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18DC5331"/>
    <w:multiLevelType w:val="hybridMultilevel"/>
    <w:tmpl w:val="8D2C78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185AD9"/>
    <w:multiLevelType w:val="hybridMultilevel"/>
    <w:tmpl w:val="EF7C11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D21B6"/>
    <w:multiLevelType w:val="hybridMultilevel"/>
    <w:tmpl w:val="0506144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B6B06DA"/>
    <w:multiLevelType w:val="hybridMultilevel"/>
    <w:tmpl w:val="496AB8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16A04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303030"/>
      </w:rPr>
    </w:lvl>
    <w:lvl w:ilvl="2" w:tplc="8E2A57B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325247"/>
    <w:multiLevelType w:val="hybridMultilevel"/>
    <w:tmpl w:val="4D4CBB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63F81"/>
    <w:multiLevelType w:val="hybridMultilevel"/>
    <w:tmpl w:val="11487E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E3690"/>
    <w:multiLevelType w:val="hybridMultilevel"/>
    <w:tmpl w:val="D13218D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B1053"/>
    <w:multiLevelType w:val="hybridMultilevel"/>
    <w:tmpl w:val="824E5FA6"/>
    <w:lvl w:ilvl="0" w:tplc="D0EEE5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A7409"/>
    <w:multiLevelType w:val="hybridMultilevel"/>
    <w:tmpl w:val="A4EA40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103C0"/>
    <w:multiLevelType w:val="hybridMultilevel"/>
    <w:tmpl w:val="F27C3E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A67BF"/>
    <w:multiLevelType w:val="multilevel"/>
    <w:tmpl w:val="9A541D7A"/>
    <w:lvl w:ilvl="0">
      <w:start w:val="1"/>
      <w:numFmt w:val="decimal"/>
      <w:pStyle w:val="Otsikko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tsikko2"/>
      <w:lvlText w:val="%1.%2."/>
      <w:lvlJc w:val="left"/>
      <w:pPr>
        <w:ind w:left="766" w:hanging="624"/>
      </w:pPr>
      <w:rPr>
        <w:rFonts w:hint="default"/>
      </w:rPr>
    </w:lvl>
    <w:lvl w:ilvl="2">
      <w:start w:val="1"/>
      <w:numFmt w:val="decimal"/>
      <w:pStyle w:val="Otsikko3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Otsikko4"/>
      <w:lvlText w:val="%1.%2.%3.%4.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Otsikko5"/>
      <w:lvlText w:val="%1.%2.%3.%4.%5.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Otsikko6"/>
      <w:lvlText w:val="%1.%2.%3.%4.%5.%6."/>
      <w:lvlJc w:val="left"/>
      <w:pPr>
        <w:ind w:left="1758" w:hanging="1758"/>
      </w:pPr>
      <w:rPr>
        <w:rFonts w:hint="default"/>
      </w:rPr>
    </w:lvl>
    <w:lvl w:ilvl="6">
      <w:start w:val="1"/>
      <w:numFmt w:val="decimal"/>
      <w:pStyle w:val="Otsikko7"/>
      <w:lvlText w:val="%1.%2.%3.%4.%5.%6.%7."/>
      <w:lvlJc w:val="left"/>
      <w:pPr>
        <w:ind w:left="2041" w:hanging="2041"/>
      </w:pPr>
      <w:rPr>
        <w:rFonts w:hint="default"/>
      </w:rPr>
    </w:lvl>
    <w:lvl w:ilvl="7">
      <w:start w:val="1"/>
      <w:numFmt w:val="decimal"/>
      <w:pStyle w:val="Otsikko8"/>
      <w:lvlText w:val="%1.%2.%3.%4.%5.%6.%7.%8."/>
      <w:lvlJc w:val="left"/>
      <w:pPr>
        <w:ind w:left="2325" w:hanging="2325"/>
      </w:pPr>
      <w:rPr>
        <w:rFonts w:hint="default"/>
      </w:rPr>
    </w:lvl>
    <w:lvl w:ilvl="8">
      <w:start w:val="1"/>
      <w:numFmt w:val="decimal"/>
      <w:pStyle w:val="Otsikko9"/>
      <w:lvlText w:val="%1.%2.%3.%4.%5.%6.%7.%8.%9."/>
      <w:lvlJc w:val="left"/>
      <w:pPr>
        <w:ind w:left="2608" w:hanging="2608"/>
      </w:pPr>
      <w:rPr>
        <w:rFonts w:hint="default"/>
      </w:rPr>
    </w:lvl>
  </w:abstractNum>
  <w:abstractNum w:abstractNumId="26" w15:restartNumberingAfterBreak="0">
    <w:nsid w:val="4BDA2992"/>
    <w:multiLevelType w:val="multilevel"/>
    <w:tmpl w:val="281E529A"/>
    <w:lvl w:ilvl="0">
      <w:start w:val="1"/>
      <w:numFmt w:val="decimal"/>
      <w:pStyle w:val="Luettelonumeroitu"/>
      <w:lvlText w:val="%1."/>
      <w:lvlJc w:val="left"/>
      <w:pPr>
        <w:ind w:left="1637" w:hanging="360"/>
      </w:pPr>
      <w:rPr>
        <w:rFonts w:hint="default"/>
        <w:sz w:val="22"/>
      </w:rPr>
    </w:lvl>
    <w:lvl w:ilvl="1">
      <w:start w:val="1"/>
      <w:numFmt w:val="decimal"/>
      <w:pStyle w:val="Numeroituluettelo2"/>
      <w:lvlText w:val="%2."/>
      <w:lvlJc w:val="left"/>
      <w:pPr>
        <w:ind w:left="2019" w:hanging="358"/>
      </w:pPr>
      <w:rPr>
        <w:rFonts w:hint="default"/>
      </w:rPr>
    </w:lvl>
    <w:lvl w:ilvl="2">
      <w:start w:val="1"/>
      <w:numFmt w:val="decimal"/>
      <w:pStyle w:val="Numeroituluettelo3"/>
      <w:lvlText w:val="%3."/>
      <w:lvlJc w:val="left"/>
      <w:pPr>
        <w:ind w:left="2376" w:hanging="357"/>
      </w:pPr>
      <w:rPr>
        <w:rFonts w:hint="default"/>
      </w:rPr>
    </w:lvl>
    <w:lvl w:ilvl="3">
      <w:start w:val="1"/>
      <w:numFmt w:val="decimal"/>
      <w:pStyle w:val="Numeroituluettelo4"/>
      <w:lvlText w:val="%4."/>
      <w:lvlJc w:val="left"/>
      <w:pPr>
        <w:ind w:left="2733" w:hanging="357"/>
      </w:pPr>
      <w:rPr>
        <w:rFonts w:hint="default"/>
      </w:rPr>
    </w:lvl>
    <w:lvl w:ilvl="4">
      <w:start w:val="1"/>
      <w:numFmt w:val="decimal"/>
      <w:pStyle w:val="Numeroituluettelo5"/>
      <w:lvlText w:val="%5."/>
      <w:lvlJc w:val="left"/>
      <w:pPr>
        <w:ind w:left="3090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1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6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54" w:hanging="180"/>
      </w:pPr>
      <w:rPr>
        <w:rFonts w:hint="default"/>
      </w:rPr>
    </w:lvl>
  </w:abstractNum>
  <w:abstractNum w:abstractNumId="27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8" w15:restartNumberingAfterBreak="0">
    <w:nsid w:val="50EE0463"/>
    <w:multiLevelType w:val="hybridMultilevel"/>
    <w:tmpl w:val="0A607BE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545C0941"/>
    <w:multiLevelType w:val="hybridMultilevel"/>
    <w:tmpl w:val="6CD47F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C62A6"/>
    <w:multiLevelType w:val="hybridMultilevel"/>
    <w:tmpl w:val="97B8ED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F0FE4"/>
    <w:multiLevelType w:val="hybridMultilevel"/>
    <w:tmpl w:val="82C67818"/>
    <w:lvl w:ilvl="0" w:tplc="5FF810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00532"/>
    <w:multiLevelType w:val="multilevel"/>
    <w:tmpl w:val="FD682C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C7D6444"/>
    <w:multiLevelType w:val="multilevel"/>
    <w:tmpl w:val="B3009D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D055EB6"/>
    <w:multiLevelType w:val="hybridMultilevel"/>
    <w:tmpl w:val="849022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B457F4"/>
    <w:multiLevelType w:val="hybridMultilevel"/>
    <w:tmpl w:val="DE723FB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687036"/>
    <w:multiLevelType w:val="hybridMultilevel"/>
    <w:tmpl w:val="37C6130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6049E"/>
    <w:multiLevelType w:val="hybridMultilevel"/>
    <w:tmpl w:val="C49AFE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FE7753"/>
    <w:multiLevelType w:val="hybridMultilevel"/>
    <w:tmpl w:val="16FE4E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A5FFB"/>
    <w:multiLevelType w:val="hybridMultilevel"/>
    <w:tmpl w:val="ED34991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B4D86"/>
    <w:multiLevelType w:val="hybridMultilevel"/>
    <w:tmpl w:val="7FF2E8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B12DB"/>
    <w:multiLevelType w:val="hybridMultilevel"/>
    <w:tmpl w:val="2EA61D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D004A"/>
    <w:multiLevelType w:val="multilevel"/>
    <w:tmpl w:val="811CB534"/>
    <w:lvl w:ilvl="0">
      <w:start w:val="1"/>
      <w:numFmt w:val="bullet"/>
      <w:pStyle w:val="Luettelo"/>
      <w:lvlText w:val=""/>
      <w:lvlJc w:val="left"/>
      <w:pPr>
        <w:ind w:left="1664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uettelo2"/>
      <w:lvlText w:val=""/>
      <w:lvlJc w:val="left"/>
      <w:pPr>
        <w:tabs>
          <w:tab w:val="num" w:pos="1661"/>
        </w:tabs>
        <w:ind w:left="2019" w:hanging="358"/>
      </w:pPr>
      <w:rPr>
        <w:rFonts w:ascii="Symbol" w:hAnsi="Symbol" w:hint="default"/>
        <w:color w:val="auto"/>
      </w:rPr>
    </w:lvl>
    <w:lvl w:ilvl="2">
      <w:start w:val="1"/>
      <w:numFmt w:val="bullet"/>
      <w:pStyle w:val="Luettelo3"/>
      <w:lvlText w:val=""/>
      <w:lvlJc w:val="left"/>
      <w:pPr>
        <w:ind w:left="2376" w:hanging="357"/>
      </w:pPr>
      <w:rPr>
        <w:rFonts w:ascii="Symbol" w:hAnsi="Symbol" w:hint="default"/>
      </w:rPr>
    </w:lvl>
    <w:lvl w:ilvl="3">
      <w:start w:val="1"/>
      <w:numFmt w:val="bullet"/>
      <w:pStyle w:val="Luettelo4"/>
      <w:lvlText w:val=""/>
      <w:lvlJc w:val="left"/>
      <w:pPr>
        <w:ind w:left="2733" w:hanging="357"/>
      </w:pPr>
      <w:rPr>
        <w:rFonts w:ascii="Symbol" w:hAnsi="Symbol" w:hint="default"/>
      </w:rPr>
    </w:lvl>
    <w:lvl w:ilvl="4">
      <w:start w:val="1"/>
      <w:numFmt w:val="bullet"/>
      <w:pStyle w:val="Luettelo5"/>
      <w:lvlText w:val=""/>
      <w:lvlJc w:val="left"/>
      <w:pPr>
        <w:ind w:left="3090" w:hanging="357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57069352">
    <w:abstractNumId w:val="6"/>
  </w:num>
  <w:num w:numId="2" w16cid:durableId="1605726033">
    <w:abstractNumId w:val="8"/>
  </w:num>
  <w:num w:numId="3" w16cid:durableId="534776365">
    <w:abstractNumId w:val="36"/>
  </w:num>
  <w:num w:numId="4" w16cid:durableId="446048694">
    <w:abstractNumId w:val="29"/>
  </w:num>
  <w:num w:numId="5" w16cid:durableId="1437023780">
    <w:abstractNumId w:val="16"/>
  </w:num>
  <w:num w:numId="6" w16cid:durableId="1989087284">
    <w:abstractNumId w:val="14"/>
  </w:num>
  <w:num w:numId="7" w16cid:durableId="924806591">
    <w:abstractNumId w:val="37"/>
  </w:num>
  <w:num w:numId="8" w16cid:durableId="1297762962">
    <w:abstractNumId w:val="23"/>
  </w:num>
  <w:num w:numId="9" w16cid:durableId="386149378">
    <w:abstractNumId w:val="21"/>
  </w:num>
  <w:num w:numId="10" w16cid:durableId="1732998804">
    <w:abstractNumId w:val="24"/>
  </w:num>
  <w:num w:numId="11" w16cid:durableId="353966288">
    <w:abstractNumId w:val="20"/>
  </w:num>
  <w:num w:numId="12" w16cid:durableId="477307691">
    <w:abstractNumId w:val="13"/>
  </w:num>
  <w:num w:numId="13" w16cid:durableId="1686514209">
    <w:abstractNumId w:val="34"/>
  </w:num>
  <w:num w:numId="14" w16cid:durableId="2054844712">
    <w:abstractNumId w:val="35"/>
  </w:num>
  <w:num w:numId="15" w16cid:durableId="413665935">
    <w:abstractNumId w:val="15"/>
  </w:num>
  <w:num w:numId="16" w16cid:durableId="513956567">
    <w:abstractNumId w:val="40"/>
  </w:num>
  <w:num w:numId="17" w16cid:durableId="473722065">
    <w:abstractNumId w:val="11"/>
  </w:num>
  <w:num w:numId="18" w16cid:durableId="449202364">
    <w:abstractNumId w:val="30"/>
  </w:num>
  <w:num w:numId="19" w16cid:durableId="824004591">
    <w:abstractNumId w:val="19"/>
  </w:num>
  <w:num w:numId="20" w16cid:durableId="169949620">
    <w:abstractNumId w:val="33"/>
  </w:num>
  <w:num w:numId="21" w16cid:durableId="1070687596">
    <w:abstractNumId w:val="9"/>
  </w:num>
  <w:num w:numId="22" w16cid:durableId="1659964759">
    <w:abstractNumId w:val="32"/>
  </w:num>
  <w:num w:numId="23" w16cid:durableId="14383290">
    <w:abstractNumId w:val="17"/>
  </w:num>
  <w:num w:numId="24" w16cid:durableId="981033680">
    <w:abstractNumId w:val="7"/>
  </w:num>
  <w:num w:numId="25" w16cid:durableId="668094204">
    <w:abstractNumId w:val="28"/>
  </w:num>
  <w:num w:numId="26" w16cid:durableId="390546000">
    <w:abstractNumId w:val="27"/>
  </w:num>
  <w:num w:numId="27" w16cid:durableId="1927376348">
    <w:abstractNumId w:val="25"/>
  </w:num>
  <w:num w:numId="28" w16cid:durableId="1539396131">
    <w:abstractNumId w:val="26"/>
  </w:num>
  <w:num w:numId="29" w16cid:durableId="1489785066">
    <w:abstractNumId w:val="42"/>
  </w:num>
  <w:num w:numId="30" w16cid:durableId="2042510269">
    <w:abstractNumId w:val="1"/>
  </w:num>
  <w:num w:numId="31" w16cid:durableId="1091243065">
    <w:abstractNumId w:val="18"/>
  </w:num>
  <w:num w:numId="32" w16cid:durableId="1197081595">
    <w:abstractNumId w:val="3"/>
  </w:num>
  <w:num w:numId="33" w16cid:durableId="521167399">
    <w:abstractNumId w:val="38"/>
  </w:num>
  <w:num w:numId="34" w16cid:durableId="1453288672">
    <w:abstractNumId w:val="39"/>
  </w:num>
  <w:num w:numId="35" w16cid:durableId="1034692054">
    <w:abstractNumId w:val="41"/>
  </w:num>
  <w:num w:numId="36" w16cid:durableId="1792819156">
    <w:abstractNumId w:val="10"/>
  </w:num>
  <w:num w:numId="37" w16cid:durableId="1215316975">
    <w:abstractNumId w:val="0"/>
  </w:num>
  <w:num w:numId="38" w16cid:durableId="351996543">
    <w:abstractNumId w:val="12"/>
  </w:num>
  <w:num w:numId="39" w16cid:durableId="981545723">
    <w:abstractNumId w:val="5"/>
  </w:num>
  <w:num w:numId="40" w16cid:durableId="1236358305">
    <w:abstractNumId w:val="22"/>
  </w:num>
  <w:num w:numId="41" w16cid:durableId="568812472">
    <w:abstractNumId w:val="4"/>
  </w:num>
  <w:num w:numId="42" w16cid:durableId="1534731674">
    <w:abstractNumId w:val="31"/>
  </w:num>
  <w:num w:numId="43" w16cid:durableId="2098987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861"/>
    <w:rsid w:val="00001E9B"/>
    <w:rsid w:val="00004144"/>
    <w:rsid w:val="000048AE"/>
    <w:rsid w:val="00004A1C"/>
    <w:rsid w:val="000058ED"/>
    <w:rsid w:val="0000697A"/>
    <w:rsid w:val="000070D0"/>
    <w:rsid w:val="00007295"/>
    <w:rsid w:val="00007BF9"/>
    <w:rsid w:val="000107F6"/>
    <w:rsid w:val="0001563C"/>
    <w:rsid w:val="000205C9"/>
    <w:rsid w:val="00020F9B"/>
    <w:rsid w:val="00031274"/>
    <w:rsid w:val="00032ADC"/>
    <w:rsid w:val="00033395"/>
    <w:rsid w:val="0003718E"/>
    <w:rsid w:val="000422FA"/>
    <w:rsid w:val="00043B13"/>
    <w:rsid w:val="00047B49"/>
    <w:rsid w:val="00051496"/>
    <w:rsid w:val="00053B86"/>
    <w:rsid w:val="00055609"/>
    <w:rsid w:val="000609B8"/>
    <w:rsid w:val="000621EB"/>
    <w:rsid w:val="000639CC"/>
    <w:rsid w:val="00064BA3"/>
    <w:rsid w:val="00071632"/>
    <w:rsid w:val="00074D1C"/>
    <w:rsid w:val="00075363"/>
    <w:rsid w:val="000765E6"/>
    <w:rsid w:val="0007763F"/>
    <w:rsid w:val="00077DF5"/>
    <w:rsid w:val="0008273F"/>
    <w:rsid w:val="000850FD"/>
    <w:rsid w:val="000869DD"/>
    <w:rsid w:val="00086B9B"/>
    <w:rsid w:val="0009015F"/>
    <w:rsid w:val="00092BA5"/>
    <w:rsid w:val="000934DE"/>
    <w:rsid w:val="000A112D"/>
    <w:rsid w:val="000A16A5"/>
    <w:rsid w:val="000C33F3"/>
    <w:rsid w:val="000C3BE9"/>
    <w:rsid w:val="000C60E0"/>
    <w:rsid w:val="000C6412"/>
    <w:rsid w:val="000C7201"/>
    <w:rsid w:val="000C7E8C"/>
    <w:rsid w:val="000D0A24"/>
    <w:rsid w:val="000D1150"/>
    <w:rsid w:val="000D20DF"/>
    <w:rsid w:val="000D33B3"/>
    <w:rsid w:val="000D557C"/>
    <w:rsid w:val="000E5674"/>
    <w:rsid w:val="000F3478"/>
    <w:rsid w:val="000F4350"/>
    <w:rsid w:val="000F6212"/>
    <w:rsid w:val="000F6BC1"/>
    <w:rsid w:val="000F70A2"/>
    <w:rsid w:val="000F7EBD"/>
    <w:rsid w:val="00100F05"/>
    <w:rsid w:val="00101AD9"/>
    <w:rsid w:val="00106D94"/>
    <w:rsid w:val="00107549"/>
    <w:rsid w:val="00113434"/>
    <w:rsid w:val="00117BC3"/>
    <w:rsid w:val="00117F9C"/>
    <w:rsid w:val="00123426"/>
    <w:rsid w:val="00125124"/>
    <w:rsid w:val="001260C0"/>
    <w:rsid w:val="0012634A"/>
    <w:rsid w:val="0013360B"/>
    <w:rsid w:val="0014405D"/>
    <w:rsid w:val="0016399B"/>
    <w:rsid w:val="00163EE1"/>
    <w:rsid w:val="00165FEE"/>
    <w:rsid w:val="00166215"/>
    <w:rsid w:val="00167DCA"/>
    <w:rsid w:val="001703FE"/>
    <w:rsid w:val="001744BB"/>
    <w:rsid w:val="00182812"/>
    <w:rsid w:val="00186F5E"/>
    <w:rsid w:val="001932F9"/>
    <w:rsid w:val="00195851"/>
    <w:rsid w:val="001A5CD7"/>
    <w:rsid w:val="001A5D8D"/>
    <w:rsid w:val="001A6268"/>
    <w:rsid w:val="001B2BAA"/>
    <w:rsid w:val="001B3CF3"/>
    <w:rsid w:val="001B3DFA"/>
    <w:rsid w:val="001B418F"/>
    <w:rsid w:val="001B5CF2"/>
    <w:rsid w:val="001C32D1"/>
    <w:rsid w:val="001C40CB"/>
    <w:rsid w:val="001D0077"/>
    <w:rsid w:val="001D0861"/>
    <w:rsid w:val="001D1B24"/>
    <w:rsid w:val="001D1F16"/>
    <w:rsid w:val="001D270C"/>
    <w:rsid w:val="001D6127"/>
    <w:rsid w:val="001E18B4"/>
    <w:rsid w:val="001E305F"/>
    <w:rsid w:val="001E5D18"/>
    <w:rsid w:val="001F102F"/>
    <w:rsid w:val="001F4A6B"/>
    <w:rsid w:val="001F5640"/>
    <w:rsid w:val="001F5732"/>
    <w:rsid w:val="001F6815"/>
    <w:rsid w:val="002012A4"/>
    <w:rsid w:val="00201C58"/>
    <w:rsid w:val="00203D32"/>
    <w:rsid w:val="00206450"/>
    <w:rsid w:val="00210048"/>
    <w:rsid w:val="00211D88"/>
    <w:rsid w:val="002147A0"/>
    <w:rsid w:val="0022111F"/>
    <w:rsid w:val="00221630"/>
    <w:rsid w:val="00222874"/>
    <w:rsid w:val="002243A3"/>
    <w:rsid w:val="00236FCF"/>
    <w:rsid w:val="00237C90"/>
    <w:rsid w:val="002415D6"/>
    <w:rsid w:val="00244275"/>
    <w:rsid w:val="00246F1A"/>
    <w:rsid w:val="00251E62"/>
    <w:rsid w:val="00252704"/>
    <w:rsid w:val="00264E79"/>
    <w:rsid w:val="00265958"/>
    <w:rsid w:val="002663D8"/>
    <w:rsid w:val="00267BD0"/>
    <w:rsid w:val="002708E1"/>
    <w:rsid w:val="002713FB"/>
    <w:rsid w:val="002742FA"/>
    <w:rsid w:val="00276936"/>
    <w:rsid w:val="002825FF"/>
    <w:rsid w:val="00286696"/>
    <w:rsid w:val="00287385"/>
    <w:rsid w:val="00296BC6"/>
    <w:rsid w:val="002A015F"/>
    <w:rsid w:val="002A5C2E"/>
    <w:rsid w:val="002B0868"/>
    <w:rsid w:val="002B4A76"/>
    <w:rsid w:val="002B5AEB"/>
    <w:rsid w:val="002B5CD3"/>
    <w:rsid w:val="002C08B5"/>
    <w:rsid w:val="002C279C"/>
    <w:rsid w:val="002C775A"/>
    <w:rsid w:val="002D3847"/>
    <w:rsid w:val="002D3E3F"/>
    <w:rsid w:val="002D5D17"/>
    <w:rsid w:val="002D7899"/>
    <w:rsid w:val="002F0AD2"/>
    <w:rsid w:val="0030309C"/>
    <w:rsid w:val="003070D5"/>
    <w:rsid w:val="00311193"/>
    <w:rsid w:val="0031154F"/>
    <w:rsid w:val="00313BCB"/>
    <w:rsid w:val="0031757B"/>
    <w:rsid w:val="00317AA4"/>
    <w:rsid w:val="003215CB"/>
    <w:rsid w:val="00322098"/>
    <w:rsid w:val="00322E98"/>
    <w:rsid w:val="003239BA"/>
    <w:rsid w:val="003240B8"/>
    <w:rsid w:val="00326952"/>
    <w:rsid w:val="00330855"/>
    <w:rsid w:val="003326CE"/>
    <w:rsid w:val="00334E78"/>
    <w:rsid w:val="00336101"/>
    <w:rsid w:val="00345DE7"/>
    <w:rsid w:val="00350642"/>
    <w:rsid w:val="00351C7F"/>
    <w:rsid w:val="00356779"/>
    <w:rsid w:val="003604E1"/>
    <w:rsid w:val="003606BB"/>
    <w:rsid w:val="003618C0"/>
    <w:rsid w:val="00362F07"/>
    <w:rsid w:val="00364716"/>
    <w:rsid w:val="00364B5E"/>
    <w:rsid w:val="0036533C"/>
    <w:rsid w:val="00371133"/>
    <w:rsid w:val="003804DC"/>
    <w:rsid w:val="00381552"/>
    <w:rsid w:val="00382206"/>
    <w:rsid w:val="003827EA"/>
    <w:rsid w:val="003835D4"/>
    <w:rsid w:val="003855BA"/>
    <w:rsid w:val="00387F7C"/>
    <w:rsid w:val="003A1656"/>
    <w:rsid w:val="003A34B9"/>
    <w:rsid w:val="003A493B"/>
    <w:rsid w:val="003B28F4"/>
    <w:rsid w:val="003B5062"/>
    <w:rsid w:val="003B584C"/>
    <w:rsid w:val="003B7DD9"/>
    <w:rsid w:val="003C1451"/>
    <w:rsid w:val="003C16B3"/>
    <w:rsid w:val="003C19EE"/>
    <w:rsid w:val="003C6233"/>
    <w:rsid w:val="003C7111"/>
    <w:rsid w:val="003D2131"/>
    <w:rsid w:val="003D4166"/>
    <w:rsid w:val="003D5626"/>
    <w:rsid w:val="003D70A7"/>
    <w:rsid w:val="003D7803"/>
    <w:rsid w:val="003E0879"/>
    <w:rsid w:val="003E10EB"/>
    <w:rsid w:val="003E200E"/>
    <w:rsid w:val="003E3869"/>
    <w:rsid w:val="003E63DE"/>
    <w:rsid w:val="003F124B"/>
    <w:rsid w:val="003F3186"/>
    <w:rsid w:val="003F4A60"/>
    <w:rsid w:val="003F71B1"/>
    <w:rsid w:val="00402D53"/>
    <w:rsid w:val="00413E42"/>
    <w:rsid w:val="004145E6"/>
    <w:rsid w:val="0041556C"/>
    <w:rsid w:val="004177D0"/>
    <w:rsid w:val="00420D16"/>
    <w:rsid w:val="00424FC7"/>
    <w:rsid w:val="00434F82"/>
    <w:rsid w:val="00436F78"/>
    <w:rsid w:val="00437D93"/>
    <w:rsid w:val="0044358C"/>
    <w:rsid w:val="00443A31"/>
    <w:rsid w:val="00446DF1"/>
    <w:rsid w:val="00450941"/>
    <w:rsid w:val="00452798"/>
    <w:rsid w:val="00452AB2"/>
    <w:rsid w:val="00456474"/>
    <w:rsid w:val="0045661C"/>
    <w:rsid w:val="00457D8A"/>
    <w:rsid w:val="0046437C"/>
    <w:rsid w:val="00464BBB"/>
    <w:rsid w:val="00464DA2"/>
    <w:rsid w:val="00464F28"/>
    <w:rsid w:val="00464F2B"/>
    <w:rsid w:val="0046683D"/>
    <w:rsid w:val="0046774A"/>
    <w:rsid w:val="00472478"/>
    <w:rsid w:val="004726C5"/>
    <w:rsid w:val="00474128"/>
    <w:rsid w:val="00474B7E"/>
    <w:rsid w:val="00474DC9"/>
    <w:rsid w:val="00474E1D"/>
    <w:rsid w:val="0047520D"/>
    <w:rsid w:val="0047696B"/>
    <w:rsid w:val="0048402D"/>
    <w:rsid w:val="00484774"/>
    <w:rsid w:val="00486097"/>
    <w:rsid w:val="004878D0"/>
    <w:rsid w:val="00495D92"/>
    <w:rsid w:val="004A0AEA"/>
    <w:rsid w:val="004A1225"/>
    <w:rsid w:val="004B4BE3"/>
    <w:rsid w:val="004B5A91"/>
    <w:rsid w:val="004B6B4D"/>
    <w:rsid w:val="004C0951"/>
    <w:rsid w:val="004C1C01"/>
    <w:rsid w:val="004C6C27"/>
    <w:rsid w:val="004D440E"/>
    <w:rsid w:val="004E0630"/>
    <w:rsid w:val="004E154D"/>
    <w:rsid w:val="004E4251"/>
    <w:rsid w:val="004E66A1"/>
    <w:rsid w:val="004F239B"/>
    <w:rsid w:val="004F4BAA"/>
    <w:rsid w:val="004F6B0C"/>
    <w:rsid w:val="00504A66"/>
    <w:rsid w:val="0050757E"/>
    <w:rsid w:val="00511BE5"/>
    <w:rsid w:val="00517E19"/>
    <w:rsid w:val="00521397"/>
    <w:rsid w:val="00527C91"/>
    <w:rsid w:val="0053018D"/>
    <w:rsid w:val="00531670"/>
    <w:rsid w:val="00531DF1"/>
    <w:rsid w:val="00533B7A"/>
    <w:rsid w:val="00534A62"/>
    <w:rsid w:val="005375C9"/>
    <w:rsid w:val="00537C89"/>
    <w:rsid w:val="005418B8"/>
    <w:rsid w:val="0054267A"/>
    <w:rsid w:val="00542CD9"/>
    <w:rsid w:val="0054492A"/>
    <w:rsid w:val="00550474"/>
    <w:rsid w:val="005535BB"/>
    <w:rsid w:val="00572D4E"/>
    <w:rsid w:val="0057507A"/>
    <w:rsid w:val="005758B9"/>
    <w:rsid w:val="00580AD9"/>
    <w:rsid w:val="00586FC6"/>
    <w:rsid w:val="00590B21"/>
    <w:rsid w:val="00593FA9"/>
    <w:rsid w:val="005A3E3F"/>
    <w:rsid w:val="005B2FC5"/>
    <w:rsid w:val="005B45C9"/>
    <w:rsid w:val="005B59DA"/>
    <w:rsid w:val="005B7196"/>
    <w:rsid w:val="005C037F"/>
    <w:rsid w:val="005D0964"/>
    <w:rsid w:val="005D1C32"/>
    <w:rsid w:val="005D4554"/>
    <w:rsid w:val="005D6C50"/>
    <w:rsid w:val="005E48EA"/>
    <w:rsid w:val="005E56B9"/>
    <w:rsid w:val="005F0123"/>
    <w:rsid w:val="005F387F"/>
    <w:rsid w:val="006011CB"/>
    <w:rsid w:val="00601D7D"/>
    <w:rsid w:val="00602099"/>
    <w:rsid w:val="00604505"/>
    <w:rsid w:val="00605ACB"/>
    <w:rsid w:val="0060724A"/>
    <w:rsid w:val="00607F55"/>
    <w:rsid w:val="00610A73"/>
    <w:rsid w:val="006110BF"/>
    <w:rsid w:val="00611879"/>
    <w:rsid w:val="00612226"/>
    <w:rsid w:val="00630045"/>
    <w:rsid w:val="0063101D"/>
    <w:rsid w:val="00632ECA"/>
    <w:rsid w:val="00634B56"/>
    <w:rsid w:val="00637483"/>
    <w:rsid w:val="00637654"/>
    <w:rsid w:val="00640CD7"/>
    <w:rsid w:val="00645AA1"/>
    <w:rsid w:val="00650225"/>
    <w:rsid w:val="00651FB2"/>
    <w:rsid w:val="00653706"/>
    <w:rsid w:val="00663F71"/>
    <w:rsid w:val="00665AF5"/>
    <w:rsid w:val="006679C5"/>
    <w:rsid w:val="006702B2"/>
    <w:rsid w:val="00670614"/>
    <w:rsid w:val="006739FF"/>
    <w:rsid w:val="006775EC"/>
    <w:rsid w:val="00681A2C"/>
    <w:rsid w:val="0068557C"/>
    <w:rsid w:val="006861E2"/>
    <w:rsid w:val="006927B4"/>
    <w:rsid w:val="0069297A"/>
    <w:rsid w:val="006936A8"/>
    <w:rsid w:val="006A55BE"/>
    <w:rsid w:val="006B2C10"/>
    <w:rsid w:val="006B2E7A"/>
    <w:rsid w:val="006B2F5A"/>
    <w:rsid w:val="006B39BA"/>
    <w:rsid w:val="006B426D"/>
    <w:rsid w:val="006B4820"/>
    <w:rsid w:val="006B797E"/>
    <w:rsid w:val="006B7FA8"/>
    <w:rsid w:val="006C72B2"/>
    <w:rsid w:val="006D2E21"/>
    <w:rsid w:val="006D36F1"/>
    <w:rsid w:val="006D657D"/>
    <w:rsid w:val="006D6722"/>
    <w:rsid w:val="006E0F3C"/>
    <w:rsid w:val="006E21FC"/>
    <w:rsid w:val="006E2D1E"/>
    <w:rsid w:val="006E7C14"/>
    <w:rsid w:val="006F36F8"/>
    <w:rsid w:val="006F5E04"/>
    <w:rsid w:val="00701197"/>
    <w:rsid w:val="00702859"/>
    <w:rsid w:val="0070451D"/>
    <w:rsid w:val="007051E1"/>
    <w:rsid w:val="007067E9"/>
    <w:rsid w:val="00710B62"/>
    <w:rsid w:val="00714450"/>
    <w:rsid w:val="00723BD2"/>
    <w:rsid w:val="00724F26"/>
    <w:rsid w:val="00726F2D"/>
    <w:rsid w:val="00730349"/>
    <w:rsid w:val="007309B5"/>
    <w:rsid w:val="0073191E"/>
    <w:rsid w:val="00736D42"/>
    <w:rsid w:val="0073713A"/>
    <w:rsid w:val="0074030B"/>
    <w:rsid w:val="00741122"/>
    <w:rsid w:val="0074119C"/>
    <w:rsid w:val="00742EE2"/>
    <w:rsid w:val="00743B15"/>
    <w:rsid w:val="00755580"/>
    <w:rsid w:val="00755CA1"/>
    <w:rsid w:val="00755CB9"/>
    <w:rsid w:val="00760947"/>
    <w:rsid w:val="00761527"/>
    <w:rsid w:val="00762EBD"/>
    <w:rsid w:val="007632A7"/>
    <w:rsid w:val="00765C01"/>
    <w:rsid w:val="00766BD9"/>
    <w:rsid w:val="007727D9"/>
    <w:rsid w:val="007727E6"/>
    <w:rsid w:val="00781994"/>
    <w:rsid w:val="0078690D"/>
    <w:rsid w:val="00794DBE"/>
    <w:rsid w:val="00796E1C"/>
    <w:rsid w:val="00796E6C"/>
    <w:rsid w:val="007A54E0"/>
    <w:rsid w:val="007A77BC"/>
    <w:rsid w:val="007B3CB6"/>
    <w:rsid w:val="007B50BA"/>
    <w:rsid w:val="007B5582"/>
    <w:rsid w:val="007B6DDE"/>
    <w:rsid w:val="007C2E7F"/>
    <w:rsid w:val="007C374E"/>
    <w:rsid w:val="007C5BB2"/>
    <w:rsid w:val="007C7C4F"/>
    <w:rsid w:val="007D09C7"/>
    <w:rsid w:val="007D25EC"/>
    <w:rsid w:val="007D3BA7"/>
    <w:rsid w:val="007D3D01"/>
    <w:rsid w:val="007D618A"/>
    <w:rsid w:val="007D6365"/>
    <w:rsid w:val="007D790B"/>
    <w:rsid w:val="007E7056"/>
    <w:rsid w:val="007F0CC6"/>
    <w:rsid w:val="007F19D1"/>
    <w:rsid w:val="007F562D"/>
    <w:rsid w:val="007F6D4D"/>
    <w:rsid w:val="00800513"/>
    <w:rsid w:val="0080351B"/>
    <w:rsid w:val="00803F16"/>
    <w:rsid w:val="008071EF"/>
    <w:rsid w:val="00810FCD"/>
    <w:rsid w:val="00821701"/>
    <w:rsid w:val="008217E2"/>
    <w:rsid w:val="008223F9"/>
    <w:rsid w:val="00824E11"/>
    <w:rsid w:val="00830601"/>
    <w:rsid w:val="00830F44"/>
    <w:rsid w:val="00832BA6"/>
    <w:rsid w:val="008339F8"/>
    <w:rsid w:val="00843BF7"/>
    <w:rsid w:val="0085164E"/>
    <w:rsid w:val="0085614B"/>
    <w:rsid w:val="0085709F"/>
    <w:rsid w:val="00860E8C"/>
    <w:rsid w:val="008714C5"/>
    <w:rsid w:val="00874D6E"/>
    <w:rsid w:val="008761CF"/>
    <w:rsid w:val="00876CF1"/>
    <w:rsid w:val="00880A75"/>
    <w:rsid w:val="00880BF1"/>
    <w:rsid w:val="00882D23"/>
    <w:rsid w:val="008832FB"/>
    <w:rsid w:val="008939E8"/>
    <w:rsid w:val="00893F7D"/>
    <w:rsid w:val="008A1F29"/>
    <w:rsid w:val="008A4465"/>
    <w:rsid w:val="008A4686"/>
    <w:rsid w:val="008B1667"/>
    <w:rsid w:val="008C6EC2"/>
    <w:rsid w:val="008D0CC6"/>
    <w:rsid w:val="008D7C24"/>
    <w:rsid w:val="008E09C5"/>
    <w:rsid w:val="008E14B4"/>
    <w:rsid w:val="008E417C"/>
    <w:rsid w:val="008E5DF6"/>
    <w:rsid w:val="008E71FB"/>
    <w:rsid w:val="008F0610"/>
    <w:rsid w:val="008F0DD8"/>
    <w:rsid w:val="008F107C"/>
    <w:rsid w:val="008F1F46"/>
    <w:rsid w:val="008F307F"/>
    <w:rsid w:val="008F78F1"/>
    <w:rsid w:val="009021DA"/>
    <w:rsid w:val="0090277B"/>
    <w:rsid w:val="009055D8"/>
    <w:rsid w:val="0090598F"/>
    <w:rsid w:val="0090772D"/>
    <w:rsid w:val="0091531C"/>
    <w:rsid w:val="00920BDD"/>
    <w:rsid w:val="00920D1C"/>
    <w:rsid w:val="0092191C"/>
    <w:rsid w:val="00922D5E"/>
    <w:rsid w:val="009241CC"/>
    <w:rsid w:val="00930796"/>
    <w:rsid w:val="009328B7"/>
    <w:rsid w:val="0094200A"/>
    <w:rsid w:val="00942C70"/>
    <w:rsid w:val="009444CF"/>
    <w:rsid w:val="00965A83"/>
    <w:rsid w:val="00967360"/>
    <w:rsid w:val="00972F39"/>
    <w:rsid w:val="00983826"/>
    <w:rsid w:val="00984AD9"/>
    <w:rsid w:val="00990652"/>
    <w:rsid w:val="009939B4"/>
    <w:rsid w:val="0099556F"/>
    <w:rsid w:val="00996D40"/>
    <w:rsid w:val="009978C4"/>
    <w:rsid w:val="009A286B"/>
    <w:rsid w:val="009A6C27"/>
    <w:rsid w:val="009B00F8"/>
    <w:rsid w:val="009B0280"/>
    <w:rsid w:val="009B1A5B"/>
    <w:rsid w:val="009B59D2"/>
    <w:rsid w:val="009B6B4D"/>
    <w:rsid w:val="009B73DD"/>
    <w:rsid w:val="009C1AF4"/>
    <w:rsid w:val="009C4CA5"/>
    <w:rsid w:val="009D3C1B"/>
    <w:rsid w:val="009D71EA"/>
    <w:rsid w:val="009D7BB0"/>
    <w:rsid w:val="009E1309"/>
    <w:rsid w:val="009E2B8C"/>
    <w:rsid w:val="009E342F"/>
    <w:rsid w:val="009E3D1F"/>
    <w:rsid w:val="009E40DA"/>
    <w:rsid w:val="009F2DF9"/>
    <w:rsid w:val="009F6935"/>
    <w:rsid w:val="00A00E92"/>
    <w:rsid w:val="00A01F8D"/>
    <w:rsid w:val="00A02435"/>
    <w:rsid w:val="00A024C1"/>
    <w:rsid w:val="00A02F77"/>
    <w:rsid w:val="00A037EE"/>
    <w:rsid w:val="00A0715C"/>
    <w:rsid w:val="00A11AF2"/>
    <w:rsid w:val="00A12CBA"/>
    <w:rsid w:val="00A1316B"/>
    <w:rsid w:val="00A13642"/>
    <w:rsid w:val="00A139D0"/>
    <w:rsid w:val="00A200B0"/>
    <w:rsid w:val="00A23519"/>
    <w:rsid w:val="00A25DA7"/>
    <w:rsid w:val="00A272B5"/>
    <w:rsid w:val="00A3260C"/>
    <w:rsid w:val="00A40ED0"/>
    <w:rsid w:val="00A44BFD"/>
    <w:rsid w:val="00A50B0A"/>
    <w:rsid w:val="00A53F84"/>
    <w:rsid w:val="00A57847"/>
    <w:rsid w:val="00A65357"/>
    <w:rsid w:val="00A6540C"/>
    <w:rsid w:val="00A67EBE"/>
    <w:rsid w:val="00A71532"/>
    <w:rsid w:val="00A71F45"/>
    <w:rsid w:val="00A73088"/>
    <w:rsid w:val="00A8472A"/>
    <w:rsid w:val="00A86CE3"/>
    <w:rsid w:val="00A8780E"/>
    <w:rsid w:val="00A90620"/>
    <w:rsid w:val="00A961CB"/>
    <w:rsid w:val="00AA1AE4"/>
    <w:rsid w:val="00AA22A8"/>
    <w:rsid w:val="00AA3546"/>
    <w:rsid w:val="00AB124A"/>
    <w:rsid w:val="00AB22CD"/>
    <w:rsid w:val="00AB235D"/>
    <w:rsid w:val="00AB3675"/>
    <w:rsid w:val="00AB37E7"/>
    <w:rsid w:val="00AB5093"/>
    <w:rsid w:val="00AB690C"/>
    <w:rsid w:val="00AC27FC"/>
    <w:rsid w:val="00AC7BC5"/>
    <w:rsid w:val="00AD043D"/>
    <w:rsid w:val="00AD1283"/>
    <w:rsid w:val="00AD37A5"/>
    <w:rsid w:val="00AD4881"/>
    <w:rsid w:val="00AE2440"/>
    <w:rsid w:val="00AF69EA"/>
    <w:rsid w:val="00AF6BFD"/>
    <w:rsid w:val="00B00817"/>
    <w:rsid w:val="00B04011"/>
    <w:rsid w:val="00B06142"/>
    <w:rsid w:val="00B0737B"/>
    <w:rsid w:val="00B1346B"/>
    <w:rsid w:val="00B14070"/>
    <w:rsid w:val="00B30082"/>
    <w:rsid w:val="00B302A9"/>
    <w:rsid w:val="00B35A67"/>
    <w:rsid w:val="00B361BA"/>
    <w:rsid w:val="00B36728"/>
    <w:rsid w:val="00B42984"/>
    <w:rsid w:val="00B437FB"/>
    <w:rsid w:val="00B46450"/>
    <w:rsid w:val="00B47A21"/>
    <w:rsid w:val="00B64E02"/>
    <w:rsid w:val="00B74BF3"/>
    <w:rsid w:val="00B75268"/>
    <w:rsid w:val="00B75B43"/>
    <w:rsid w:val="00B838C2"/>
    <w:rsid w:val="00B86777"/>
    <w:rsid w:val="00B86D0B"/>
    <w:rsid w:val="00B87895"/>
    <w:rsid w:val="00B90F15"/>
    <w:rsid w:val="00B923A3"/>
    <w:rsid w:val="00B961C1"/>
    <w:rsid w:val="00BA2610"/>
    <w:rsid w:val="00BA7BA5"/>
    <w:rsid w:val="00BB1B52"/>
    <w:rsid w:val="00BB2028"/>
    <w:rsid w:val="00BB4F5A"/>
    <w:rsid w:val="00BB5B18"/>
    <w:rsid w:val="00BC0B56"/>
    <w:rsid w:val="00BC768D"/>
    <w:rsid w:val="00BD23FE"/>
    <w:rsid w:val="00BD456A"/>
    <w:rsid w:val="00BD5C90"/>
    <w:rsid w:val="00BD6F43"/>
    <w:rsid w:val="00BD7578"/>
    <w:rsid w:val="00BE5A05"/>
    <w:rsid w:val="00BE6ACD"/>
    <w:rsid w:val="00BF25C9"/>
    <w:rsid w:val="00BF430D"/>
    <w:rsid w:val="00C01B63"/>
    <w:rsid w:val="00C05FF1"/>
    <w:rsid w:val="00C10165"/>
    <w:rsid w:val="00C13661"/>
    <w:rsid w:val="00C164B8"/>
    <w:rsid w:val="00C17D13"/>
    <w:rsid w:val="00C2018C"/>
    <w:rsid w:val="00C20C4F"/>
    <w:rsid w:val="00C23806"/>
    <w:rsid w:val="00C24184"/>
    <w:rsid w:val="00C257FC"/>
    <w:rsid w:val="00C355C9"/>
    <w:rsid w:val="00C3799B"/>
    <w:rsid w:val="00C455E4"/>
    <w:rsid w:val="00C46D72"/>
    <w:rsid w:val="00C479A0"/>
    <w:rsid w:val="00C51804"/>
    <w:rsid w:val="00C518F5"/>
    <w:rsid w:val="00C56D47"/>
    <w:rsid w:val="00C635DE"/>
    <w:rsid w:val="00C66E1B"/>
    <w:rsid w:val="00C71063"/>
    <w:rsid w:val="00C71125"/>
    <w:rsid w:val="00C72946"/>
    <w:rsid w:val="00C7329C"/>
    <w:rsid w:val="00C736EC"/>
    <w:rsid w:val="00C743E5"/>
    <w:rsid w:val="00C77D13"/>
    <w:rsid w:val="00C803B2"/>
    <w:rsid w:val="00C8057F"/>
    <w:rsid w:val="00C82066"/>
    <w:rsid w:val="00C8584F"/>
    <w:rsid w:val="00C85D1C"/>
    <w:rsid w:val="00C86B9D"/>
    <w:rsid w:val="00C92756"/>
    <w:rsid w:val="00C931A9"/>
    <w:rsid w:val="00C95BAF"/>
    <w:rsid w:val="00CA030A"/>
    <w:rsid w:val="00CA0EED"/>
    <w:rsid w:val="00CA1968"/>
    <w:rsid w:val="00CA79E3"/>
    <w:rsid w:val="00CB11A6"/>
    <w:rsid w:val="00CC0A25"/>
    <w:rsid w:val="00CC40DE"/>
    <w:rsid w:val="00CC6F7F"/>
    <w:rsid w:val="00CC7BCB"/>
    <w:rsid w:val="00CD3CB0"/>
    <w:rsid w:val="00CD3CDB"/>
    <w:rsid w:val="00CD4F02"/>
    <w:rsid w:val="00CF18B2"/>
    <w:rsid w:val="00CF347E"/>
    <w:rsid w:val="00CF4C41"/>
    <w:rsid w:val="00CF6331"/>
    <w:rsid w:val="00CF7211"/>
    <w:rsid w:val="00D02BC1"/>
    <w:rsid w:val="00D05EB1"/>
    <w:rsid w:val="00D07AB2"/>
    <w:rsid w:val="00D17F2C"/>
    <w:rsid w:val="00D23E93"/>
    <w:rsid w:val="00D316BB"/>
    <w:rsid w:val="00D32DA0"/>
    <w:rsid w:val="00D4093C"/>
    <w:rsid w:val="00D40B43"/>
    <w:rsid w:val="00D41A7E"/>
    <w:rsid w:val="00D41EF3"/>
    <w:rsid w:val="00D430E2"/>
    <w:rsid w:val="00D43528"/>
    <w:rsid w:val="00D43B00"/>
    <w:rsid w:val="00D51F5E"/>
    <w:rsid w:val="00D53016"/>
    <w:rsid w:val="00D5680C"/>
    <w:rsid w:val="00D56946"/>
    <w:rsid w:val="00D66138"/>
    <w:rsid w:val="00D67C9F"/>
    <w:rsid w:val="00D71BE4"/>
    <w:rsid w:val="00D71DBA"/>
    <w:rsid w:val="00D721E1"/>
    <w:rsid w:val="00D724D2"/>
    <w:rsid w:val="00D72A44"/>
    <w:rsid w:val="00D74B23"/>
    <w:rsid w:val="00D75FEF"/>
    <w:rsid w:val="00D76276"/>
    <w:rsid w:val="00D76EEF"/>
    <w:rsid w:val="00D77713"/>
    <w:rsid w:val="00D77EB4"/>
    <w:rsid w:val="00D85722"/>
    <w:rsid w:val="00D86CA1"/>
    <w:rsid w:val="00D87CA8"/>
    <w:rsid w:val="00D947CE"/>
    <w:rsid w:val="00D96FE3"/>
    <w:rsid w:val="00DA3383"/>
    <w:rsid w:val="00DA7846"/>
    <w:rsid w:val="00DB322E"/>
    <w:rsid w:val="00DB6A15"/>
    <w:rsid w:val="00DC1970"/>
    <w:rsid w:val="00DD1C72"/>
    <w:rsid w:val="00DD3BA1"/>
    <w:rsid w:val="00DE3DC7"/>
    <w:rsid w:val="00DE4C2D"/>
    <w:rsid w:val="00DF0D06"/>
    <w:rsid w:val="00DF3EF7"/>
    <w:rsid w:val="00DF44FE"/>
    <w:rsid w:val="00DF45AF"/>
    <w:rsid w:val="00DF535E"/>
    <w:rsid w:val="00DF5384"/>
    <w:rsid w:val="00DF5FF8"/>
    <w:rsid w:val="00DF6D82"/>
    <w:rsid w:val="00E0549E"/>
    <w:rsid w:val="00E05681"/>
    <w:rsid w:val="00E160EA"/>
    <w:rsid w:val="00E178BA"/>
    <w:rsid w:val="00E20BBA"/>
    <w:rsid w:val="00E20CFE"/>
    <w:rsid w:val="00E268A5"/>
    <w:rsid w:val="00E3509D"/>
    <w:rsid w:val="00E422D4"/>
    <w:rsid w:val="00E455B2"/>
    <w:rsid w:val="00E52403"/>
    <w:rsid w:val="00E53DBE"/>
    <w:rsid w:val="00E54728"/>
    <w:rsid w:val="00E602D3"/>
    <w:rsid w:val="00E629EF"/>
    <w:rsid w:val="00E63E5D"/>
    <w:rsid w:val="00E66476"/>
    <w:rsid w:val="00E67303"/>
    <w:rsid w:val="00E75470"/>
    <w:rsid w:val="00E76FC8"/>
    <w:rsid w:val="00E7785A"/>
    <w:rsid w:val="00E77FB2"/>
    <w:rsid w:val="00E80176"/>
    <w:rsid w:val="00E80E4B"/>
    <w:rsid w:val="00E81B41"/>
    <w:rsid w:val="00E81F28"/>
    <w:rsid w:val="00E83753"/>
    <w:rsid w:val="00E85215"/>
    <w:rsid w:val="00E8570A"/>
    <w:rsid w:val="00E85B03"/>
    <w:rsid w:val="00E97070"/>
    <w:rsid w:val="00EA0262"/>
    <w:rsid w:val="00EA1AD0"/>
    <w:rsid w:val="00EA3552"/>
    <w:rsid w:val="00EA394B"/>
    <w:rsid w:val="00EA58D8"/>
    <w:rsid w:val="00EB2C37"/>
    <w:rsid w:val="00EB3F49"/>
    <w:rsid w:val="00EB7187"/>
    <w:rsid w:val="00EB7241"/>
    <w:rsid w:val="00ED0640"/>
    <w:rsid w:val="00ED6DC1"/>
    <w:rsid w:val="00EE009F"/>
    <w:rsid w:val="00EE04EE"/>
    <w:rsid w:val="00EE326A"/>
    <w:rsid w:val="00EE5EDA"/>
    <w:rsid w:val="00EF108D"/>
    <w:rsid w:val="00EF7807"/>
    <w:rsid w:val="00F00684"/>
    <w:rsid w:val="00F02D4C"/>
    <w:rsid w:val="00F05CE1"/>
    <w:rsid w:val="00F064BD"/>
    <w:rsid w:val="00F07AF0"/>
    <w:rsid w:val="00F10713"/>
    <w:rsid w:val="00F1348C"/>
    <w:rsid w:val="00F1568B"/>
    <w:rsid w:val="00F21D78"/>
    <w:rsid w:val="00F252A7"/>
    <w:rsid w:val="00F31DB9"/>
    <w:rsid w:val="00F336FD"/>
    <w:rsid w:val="00F40EEB"/>
    <w:rsid w:val="00F445A3"/>
    <w:rsid w:val="00F54179"/>
    <w:rsid w:val="00F642D2"/>
    <w:rsid w:val="00F7193C"/>
    <w:rsid w:val="00F722FD"/>
    <w:rsid w:val="00F74E3F"/>
    <w:rsid w:val="00F92DDB"/>
    <w:rsid w:val="00FA41E6"/>
    <w:rsid w:val="00FA4B16"/>
    <w:rsid w:val="00FA5E7C"/>
    <w:rsid w:val="00FA6BA2"/>
    <w:rsid w:val="00FB4D52"/>
    <w:rsid w:val="00FB634E"/>
    <w:rsid w:val="00FB6B49"/>
    <w:rsid w:val="00FC241F"/>
    <w:rsid w:val="00FD2F75"/>
    <w:rsid w:val="00FD573F"/>
    <w:rsid w:val="00FD70A1"/>
    <w:rsid w:val="00FE008E"/>
    <w:rsid w:val="00FE28AD"/>
    <w:rsid w:val="00FE330F"/>
    <w:rsid w:val="00FE33A8"/>
    <w:rsid w:val="00FE697A"/>
    <w:rsid w:val="00FF04AD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94183"/>
  <w15:docId w15:val="{B007F0FF-B833-41B9-8737-D2531A56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semiHidden="1" w:uiPriority="14" w:unhideWhenUsed="1" w:qFormat="1"/>
    <w:lsdException w:name="heading 3" w:semiHidden="1" w:uiPriority="14" w:unhideWhenUsed="1" w:qFormat="1"/>
    <w:lsdException w:name="heading 4" w:semiHidden="1" w:uiPriority="14" w:unhideWhenUsed="1"/>
    <w:lsdException w:name="heading 5" w:semiHidden="1" w:uiPriority="14" w:unhideWhenUsed="1"/>
    <w:lsdException w:name="heading 6" w:uiPriority="14"/>
    <w:lsdException w:name="heading 7" w:uiPriority="15"/>
    <w:lsdException w:name="heading 8" w:uiPriority="15"/>
    <w:lsdException w:name="heading 9" w:uiPriority="15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locked="1" w:uiPriority="10" w:qFormat="1"/>
    <w:lsdException w:name="Closing" w:semiHidden="1" w:unhideWhenUsed="1"/>
    <w:lsdException w:name="Signature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8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67"/>
    <w:lsdException w:name="Quote" w:semiHidden="1" w:uiPriority="90"/>
    <w:lsdException w:name="Intense Quote" w:semiHidden="1" w:uiPriority="9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9"/>
    <w:lsdException w:name="Intense Emphasis" w:semiHidden="1" w:uiPriority="89"/>
    <w:lsdException w:name="Subtle Reference" w:semiHidden="1" w:uiPriority="90"/>
    <w:lsdException w:name="Intense Reference" w:semiHidden="1" w:uiPriority="89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7507A"/>
    <w:pPr>
      <w:tabs>
        <w:tab w:val="left" w:pos="1304"/>
        <w:tab w:val="left" w:pos="2608"/>
      </w:tabs>
    </w:pPr>
    <w:rPr>
      <w:sz w:val="24"/>
    </w:rPr>
  </w:style>
  <w:style w:type="paragraph" w:styleId="Otsikko1">
    <w:name w:val="heading 1"/>
    <w:basedOn w:val="Normaali"/>
    <w:next w:val="Leipteksti"/>
    <w:link w:val="Otsikko1Char"/>
    <w:uiPriority w:val="14"/>
    <w:qFormat/>
    <w:rsid w:val="004C6C27"/>
    <w:pPr>
      <w:keepNext/>
      <w:keepLines/>
      <w:numPr>
        <w:numId w:val="27"/>
      </w:numPr>
      <w:spacing w:before="240" w:after="240" w:line="360" w:lineRule="auto"/>
      <w:outlineLvl w:val="0"/>
    </w:pPr>
    <w:rPr>
      <w:rFonts w:asciiTheme="majorHAnsi" w:eastAsiaTheme="majorEastAsia" w:hAnsiTheme="majorHAnsi" w:cstheme="majorHAnsi"/>
      <w:b/>
      <w:bCs/>
      <w:color w:val="255B92" w:themeColor="text2"/>
      <w:sz w:val="32"/>
      <w:szCs w:val="28"/>
    </w:rPr>
  </w:style>
  <w:style w:type="paragraph" w:styleId="Otsikko2">
    <w:name w:val="heading 2"/>
    <w:basedOn w:val="Normaali"/>
    <w:next w:val="Leipteksti"/>
    <w:link w:val="Otsikko2Char"/>
    <w:uiPriority w:val="14"/>
    <w:qFormat/>
    <w:rsid w:val="00C01B63"/>
    <w:pPr>
      <w:keepNext/>
      <w:keepLines/>
      <w:numPr>
        <w:ilvl w:val="1"/>
        <w:numId w:val="27"/>
      </w:numPr>
      <w:spacing w:before="240" w:after="240" w:line="216" w:lineRule="auto"/>
      <w:ind w:left="624"/>
      <w:outlineLvl w:val="1"/>
    </w:pPr>
    <w:rPr>
      <w:rFonts w:asciiTheme="majorHAnsi" w:eastAsiaTheme="majorEastAsia" w:hAnsiTheme="majorHAnsi" w:cstheme="majorHAnsi"/>
      <w:b/>
      <w:bCs/>
      <w:sz w:val="28"/>
      <w:szCs w:val="26"/>
    </w:rPr>
  </w:style>
  <w:style w:type="paragraph" w:styleId="Otsikko3">
    <w:name w:val="heading 3"/>
    <w:basedOn w:val="Otsikko2"/>
    <w:next w:val="Leipteksti"/>
    <w:link w:val="Otsikko3Char"/>
    <w:uiPriority w:val="14"/>
    <w:qFormat/>
    <w:rsid w:val="00C01B63"/>
    <w:pPr>
      <w:numPr>
        <w:ilvl w:val="2"/>
      </w:numPr>
      <w:outlineLvl w:val="2"/>
    </w:pPr>
    <w:rPr>
      <w:rFonts w:cstheme="majorBidi"/>
      <w:bCs w:val="0"/>
      <w:sz w:val="24"/>
    </w:rPr>
  </w:style>
  <w:style w:type="paragraph" w:styleId="Otsikko4">
    <w:name w:val="heading 4"/>
    <w:basedOn w:val="Otsikko2"/>
    <w:next w:val="Leipteksti"/>
    <w:link w:val="Otsikko4Char"/>
    <w:uiPriority w:val="14"/>
    <w:semiHidden/>
    <w:rsid w:val="0045661C"/>
    <w:pPr>
      <w:numPr>
        <w:ilvl w:val="3"/>
      </w:numPr>
      <w:outlineLvl w:val="3"/>
    </w:pPr>
    <w:rPr>
      <w:rFonts w:cstheme="majorBidi"/>
      <w:bCs w:val="0"/>
      <w:iCs/>
    </w:rPr>
  </w:style>
  <w:style w:type="paragraph" w:styleId="Otsikko5">
    <w:name w:val="heading 5"/>
    <w:basedOn w:val="Otsikko4"/>
    <w:next w:val="Leipteksti"/>
    <w:link w:val="Otsikko5Char"/>
    <w:uiPriority w:val="14"/>
    <w:semiHidden/>
    <w:rsid w:val="0045661C"/>
    <w:pPr>
      <w:numPr>
        <w:ilvl w:val="4"/>
      </w:numPr>
      <w:outlineLvl w:val="4"/>
    </w:pPr>
  </w:style>
  <w:style w:type="paragraph" w:styleId="Otsikko6">
    <w:name w:val="heading 6"/>
    <w:basedOn w:val="Normaali"/>
    <w:next w:val="Leipteksti"/>
    <w:link w:val="Otsikko6Char"/>
    <w:uiPriority w:val="14"/>
    <w:semiHidden/>
    <w:rsid w:val="0045661C"/>
    <w:pPr>
      <w:keepNext/>
      <w:keepLines/>
      <w:numPr>
        <w:ilvl w:val="5"/>
        <w:numId w:val="27"/>
      </w:numPr>
      <w:outlineLvl w:val="5"/>
    </w:pPr>
    <w:rPr>
      <w:rFonts w:asciiTheme="majorHAnsi" w:eastAsiaTheme="majorEastAsia" w:hAnsiTheme="majorHAnsi" w:cstheme="majorBidi"/>
      <w:b/>
    </w:rPr>
  </w:style>
  <w:style w:type="paragraph" w:styleId="Otsikko7">
    <w:name w:val="heading 7"/>
    <w:basedOn w:val="Normaali"/>
    <w:next w:val="Leipteksti"/>
    <w:link w:val="Otsikko7Char"/>
    <w:uiPriority w:val="15"/>
    <w:semiHidden/>
    <w:rsid w:val="0045661C"/>
    <w:pPr>
      <w:keepNext/>
      <w:keepLines/>
      <w:numPr>
        <w:ilvl w:val="6"/>
        <w:numId w:val="27"/>
      </w:numPr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15"/>
    <w:semiHidden/>
    <w:rsid w:val="0045661C"/>
    <w:pPr>
      <w:keepNext/>
      <w:keepLines/>
      <w:numPr>
        <w:ilvl w:val="7"/>
        <w:numId w:val="27"/>
      </w:numPr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tsikko9">
    <w:name w:val="heading 9"/>
    <w:basedOn w:val="Normaali"/>
    <w:next w:val="Leipteksti"/>
    <w:link w:val="Otsikko9Char"/>
    <w:uiPriority w:val="15"/>
    <w:semiHidden/>
    <w:rsid w:val="0045661C"/>
    <w:pPr>
      <w:keepNext/>
      <w:keepLines/>
      <w:numPr>
        <w:ilvl w:val="8"/>
        <w:numId w:val="27"/>
      </w:numPr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4"/>
    <w:rsid w:val="004C6C27"/>
    <w:rPr>
      <w:rFonts w:asciiTheme="majorHAnsi" w:eastAsiaTheme="majorEastAsia" w:hAnsiTheme="majorHAnsi" w:cstheme="majorHAnsi"/>
      <w:b/>
      <w:bCs/>
      <w:color w:val="255B92" w:themeColor="text2"/>
      <w:sz w:val="32"/>
      <w:szCs w:val="28"/>
    </w:rPr>
  </w:style>
  <w:style w:type="paragraph" w:styleId="Yltunniste">
    <w:name w:val="header"/>
    <w:basedOn w:val="Normaali"/>
    <w:link w:val="YltunnisteChar"/>
    <w:uiPriority w:val="94"/>
    <w:rsid w:val="0057507A"/>
    <w:pPr>
      <w:ind w:right="170"/>
      <w:jc w:val="right"/>
    </w:pPr>
    <w:rPr>
      <w:color w:val="000000" w:themeColor="text1"/>
    </w:rPr>
  </w:style>
  <w:style w:type="paragraph" w:styleId="Leipteksti">
    <w:name w:val="Body Text"/>
    <w:basedOn w:val="Normaali"/>
    <w:link w:val="LeiptekstiChar"/>
    <w:uiPriority w:val="1"/>
    <w:qFormat/>
    <w:rsid w:val="00EA0262"/>
    <w:pPr>
      <w:spacing w:line="360" w:lineRule="auto"/>
    </w:pPr>
  </w:style>
  <w:style w:type="character" w:customStyle="1" w:styleId="LeiptekstiChar">
    <w:name w:val="Leipäteksti Char"/>
    <w:basedOn w:val="Kappaleenoletusfontti"/>
    <w:link w:val="Leipteksti"/>
    <w:uiPriority w:val="1"/>
    <w:rsid w:val="00EA0262"/>
    <w:rPr>
      <w:sz w:val="24"/>
    </w:rPr>
  </w:style>
  <w:style w:type="character" w:customStyle="1" w:styleId="YltunnisteChar">
    <w:name w:val="Ylätunniste Char"/>
    <w:basedOn w:val="Kappaleenoletusfontti"/>
    <w:link w:val="Yltunniste"/>
    <w:uiPriority w:val="94"/>
    <w:rsid w:val="0057507A"/>
    <w:rPr>
      <w:color w:val="000000" w:themeColor="text1"/>
      <w:sz w:val="24"/>
    </w:rPr>
  </w:style>
  <w:style w:type="paragraph" w:styleId="Alatunniste">
    <w:name w:val="footer"/>
    <w:link w:val="AlatunnisteChar"/>
    <w:uiPriority w:val="94"/>
    <w:rsid w:val="003E63DE"/>
    <w:pPr>
      <w:tabs>
        <w:tab w:val="left" w:pos="2359"/>
        <w:tab w:val="left" w:pos="4717"/>
        <w:tab w:val="left" w:pos="7371"/>
      </w:tabs>
      <w:ind w:left="-1894"/>
      <w:jc w:val="center"/>
    </w:pPr>
    <w:rPr>
      <w:noProof/>
      <w:color w:val="255B92" w:themeColor="text2"/>
      <w:spacing w:val="-1"/>
      <w:sz w:val="20"/>
    </w:rPr>
  </w:style>
  <w:style w:type="character" w:customStyle="1" w:styleId="AlatunnisteChar">
    <w:name w:val="Alatunniste Char"/>
    <w:basedOn w:val="Kappaleenoletusfontti"/>
    <w:link w:val="Alatunniste"/>
    <w:uiPriority w:val="94"/>
    <w:rsid w:val="003E63DE"/>
    <w:rPr>
      <w:noProof/>
      <w:color w:val="255B92" w:themeColor="text2"/>
      <w:spacing w:val="-1"/>
      <w:sz w:val="20"/>
    </w:rPr>
  </w:style>
  <w:style w:type="paragraph" w:styleId="Otsikko">
    <w:name w:val="Title"/>
    <w:basedOn w:val="Normaali"/>
    <w:next w:val="Leipteksti"/>
    <w:link w:val="OtsikkoChar"/>
    <w:uiPriority w:val="10"/>
    <w:qFormat/>
    <w:locked/>
    <w:rsid w:val="00D40B43"/>
    <w:pPr>
      <w:spacing w:before="240" w:after="360"/>
      <w:outlineLvl w:val="0"/>
    </w:pPr>
    <w:rPr>
      <w:rFonts w:asciiTheme="majorHAnsi" w:eastAsiaTheme="majorEastAsia" w:hAnsiTheme="majorHAnsi" w:cstheme="majorHAnsi"/>
      <w:b/>
      <w:color w:val="255B92" w:themeColor="text2"/>
      <w:kern w:val="28"/>
      <w:sz w:val="84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D40B43"/>
    <w:rPr>
      <w:rFonts w:asciiTheme="majorHAnsi" w:eastAsiaTheme="majorEastAsia" w:hAnsiTheme="majorHAnsi" w:cstheme="majorHAnsi"/>
      <w:b/>
      <w:color w:val="255B92" w:themeColor="text2"/>
      <w:kern w:val="28"/>
      <w:sz w:val="84"/>
      <w:szCs w:val="52"/>
    </w:rPr>
  </w:style>
  <w:style w:type="character" w:customStyle="1" w:styleId="Otsikko2Char">
    <w:name w:val="Otsikko 2 Char"/>
    <w:basedOn w:val="Kappaleenoletusfontti"/>
    <w:link w:val="Otsikko2"/>
    <w:uiPriority w:val="14"/>
    <w:rsid w:val="00C01B63"/>
    <w:rPr>
      <w:rFonts w:asciiTheme="majorHAnsi" w:eastAsiaTheme="majorEastAsia" w:hAnsiTheme="majorHAnsi" w:cstheme="majorHAnsi"/>
      <w:b/>
      <w:bCs/>
      <w:sz w:val="28"/>
      <w:szCs w:val="26"/>
    </w:rPr>
  </w:style>
  <w:style w:type="paragraph" w:styleId="Alaotsikko">
    <w:name w:val="Subtitle"/>
    <w:basedOn w:val="Normaali"/>
    <w:next w:val="Leipteksti"/>
    <w:link w:val="AlaotsikkoChar"/>
    <w:uiPriority w:val="11"/>
    <w:qFormat/>
    <w:rsid w:val="00EA0262"/>
    <w:pPr>
      <w:numPr>
        <w:ilvl w:val="1"/>
      </w:numPr>
      <w:spacing w:after="240"/>
    </w:pPr>
    <w:rPr>
      <w:rFonts w:asciiTheme="majorHAnsi" w:eastAsiaTheme="majorEastAsia" w:hAnsiTheme="majorHAnsi" w:cstheme="majorHAnsi"/>
      <w:b/>
      <w:iCs/>
      <w:color w:val="255B92" w:themeColor="text2"/>
      <w:sz w:val="28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EA0262"/>
    <w:rPr>
      <w:rFonts w:asciiTheme="majorHAnsi" w:eastAsiaTheme="majorEastAsia" w:hAnsiTheme="majorHAnsi" w:cstheme="majorHAnsi"/>
      <w:b/>
      <w:iCs/>
      <w:color w:val="255B92" w:themeColor="text2"/>
      <w:sz w:val="28"/>
      <w:szCs w:val="24"/>
    </w:rPr>
  </w:style>
  <w:style w:type="character" w:customStyle="1" w:styleId="Otsikko4Char">
    <w:name w:val="Otsikko 4 Char"/>
    <w:basedOn w:val="Kappaleenoletusfontti"/>
    <w:link w:val="Otsikko4"/>
    <w:uiPriority w:val="14"/>
    <w:semiHidden/>
    <w:rsid w:val="00047B49"/>
    <w:rPr>
      <w:rFonts w:asciiTheme="majorHAnsi" w:eastAsiaTheme="majorEastAsia" w:hAnsiTheme="majorHAnsi" w:cstheme="majorBidi"/>
      <w:b/>
      <w:iCs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14"/>
    <w:rsid w:val="00C01B63"/>
    <w:rPr>
      <w:rFonts w:asciiTheme="majorHAnsi" w:eastAsiaTheme="majorEastAsia" w:hAnsiTheme="majorHAnsi" w:cstheme="majorBidi"/>
      <w:b/>
      <w:sz w:val="24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606BB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606BB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760947"/>
    <w:rPr>
      <w:color w:val="0563C1" w:themeColor="hyperlink"/>
      <w:u w:val="single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73191E"/>
    <w:rPr>
      <w:rFonts w:ascii="Calibri" w:eastAsia="Times New Roman" w:hAnsi="Calibri" w:cs="Times New Roman"/>
      <w:szCs w:val="21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73191E"/>
    <w:rPr>
      <w:rFonts w:ascii="Calibri" w:eastAsia="Times New Roman" w:hAnsi="Calibri" w:cs="Times New Roman"/>
      <w:szCs w:val="21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FE697A"/>
    <w:pPr>
      <w:spacing w:after="150"/>
    </w:pPr>
    <w:rPr>
      <w:rFonts w:ascii="Times New Roman" w:eastAsia="Times New Roman" w:hAnsi="Times New Roman" w:cs="Times New Roman"/>
      <w:szCs w:val="24"/>
      <w:lang w:eastAsia="fi-FI"/>
    </w:rPr>
  </w:style>
  <w:style w:type="character" w:customStyle="1" w:styleId="Otsikko6Char">
    <w:name w:val="Otsikko 6 Char"/>
    <w:basedOn w:val="Kappaleenoletusfontti"/>
    <w:link w:val="Otsikko6"/>
    <w:uiPriority w:val="14"/>
    <w:semiHidden/>
    <w:rsid w:val="00047B49"/>
    <w:rPr>
      <w:rFonts w:asciiTheme="majorHAnsi" w:eastAsiaTheme="majorEastAsia" w:hAnsiTheme="majorHAnsi" w:cstheme="majorBidi"/>
      <w:b/>
      <w:sz w:val="24"/>
    </w:rPr>
  </w:style>
  <w:style w:type="character" w:customStyle="1" w:styleId="Otsikko5Char">
    <w:name w:val="Otsikko 5 Char"/>
    <w:basedOn w:val="Kappaleenoletusfontti"/>
    <w:link w:val="Otsikko5"/>
    <w:uiPriority w:val="14"/>
    <w:semiHidden/>
    <w:rsid w:val="00047B49"/>
    <w:rPr>
      <w:rFonts w:asciiTheme="majorHAnsi" w:eastAsiaTheme="majorEastAsia" w:hAnsiTheme="majorHAnsi" w:cstheme="majorBidi"/>
      <w:b/>
      <w:iCs/>
      <w:sz w:val="24"/>
      <w:szCs w:val="26"/>
    </w:rPr>
  </w:style>
  <w:style w:type="character" w:customStyle="1" w:styleId="Otsikko7Char">
    <w:name w:val="Otsikko 7 Char"/>
    <w:basedOn w:val="Kappaleenoletusfontti"/>
    <w:link w:val="Otsikko7"/>
    <w:uiPriority w:val="15"/>
    <w:semiHidden/>
    <w:rsid w:val="003D4166"/>
    <w:rPr>
      <w:rFonts w:asciiTheme="majorHAnsi" w:eastAsiaTheme="majorEastAsia" w:hAnsiTheme="majorHAnsi" w:cstheme="majorBidi"/>
      <w:b/>
      <w:iCs/>
      <w:sz w:val="21"/>
    </w:rPr>
  </w:style>
  <w:style w:type="character" w:customStyle="1" w:styleId="Otsikko8Char">
    <w:name w:val="Otsikko 8 Char"/>
    <w:basedOn w:val="Kappaleenoletusfontti"/>
    <w:link w:val="Otsikko8"/>
    <w:uiPriority w:val="15"/>
    <w:semiHidden/>
    <w:rsid w:val="003D4166"/>
    <w:rPr>
      <w:rFonts w:asciiTheme="majorHAnsi" w:eastAsiaTheme="majorEastAsia" w:hAnsiTheme="majorHAnsi" w:cstheme="majorBidi"/>
      <w:b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15"/>
    <w:semiHidden/>
    <w:rsid w:val="003D4166"/>
    <w:rPr>
      <w:rFonts w:asciiTheme="majorHAnsi" w:eastAsiaTheme="majorEastAsia" w:hAnsiTheme="majorHAnsi" w:cstheme="majorBidi"/>
      <w:b/>
      <w:iCs/>
      <w:sz w:val="21"/>
      <w:szCs w:val="21"/>
    </w:rPr>
  </w:style>
  <w:style w:type="character" w:styleId="Voimakas">
    <w:name w:val="Strong"/>
    <w:basedOn w:val="Kappaleenoletusfontti"/>
    <w:uiPriority w:val="37"/>
    <w:qFormat/>
    <w:rsid w:val="00605ACB"/>
    <w:rPr>
      <w:b/>
      <w:bCs/>
    </w:rPr>
  </w:style>
  <w:style w:type="table" w:styleId="TaulukkoRuudukko">
    <w:name w:val="Table Grid"/>
    <w:basedOn w:val="Normaalitaulukko"/>
    <w:uiPriority w:val="39"/>
    <w:rsid w:val="009939B4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C71063"/>
    <w:rPr>
      <w:color w:val="808080"/>
    </w:rPr>
  </w:style>
  <w:style w:type="paragraph" w:customStyle="1" w:styleId="Luettelonumeroitu">
    <w:name w:val="Luettelo numeroitu"/>
    <w:basedOn w:val="Leipteksti"/>
    <w:uiPriority w:val="66"/>
    <w:semiHidden/>
    <w:rsid w:val="009C4CA5"/>
    <w:pPr>
      <w:numPr>
        <w:numId w:val="28"/>
      </w:numPr>
      <w:tabs>
        <w:tab w:val="clear" w:pos="2608"/>
        <w:tab w:val="left" w:pos="397"/>
      </w:tabs>
      <w:ind w:left="357" w:hanging="357"/>
    </w:pPr>
    <w:rPr>
      <w:rFonts w:eastAsia="Calibri" w:cs="Calibri"/>
    </w:rPr>
  </w:style>
  <w:style w:type="paragraph" w:customStyle="1" w:styleId="Vastaanottaja">
    <w:name w:val="Vastaanottaja"/>
    <w:basedOn w:val="Normaali"/>
    <w:uiPriority w:val="99"/>
    <w:rsid w:val="00C743E5"/>
    <w:pPr>
      <w:spacing w:line="310" w:lineRule="exact"/>
    </w:pPr>
  </w:style>
  <w:style w:type="paragraph" w:styleId="Numeroituluettelo2">
    <w:name w:val="List Number 2"/>
    <w:basedOn w:val="Normaali"/>
    <w:semiHidden/>
    <w:rsid w:val="0080351B"/>
    <w:pPr>
      <w:numPr>
        <w:ilvl w:val="1"/>
        <w:numId w:val="28"/>
      </w:numPr>
      <w:tabs>
        <w:tab w:val="clear" w:pos="2608"/>
      </w:tabs>
      <w:spacing w:line="340" w:lineRule="atLeast"/>
      <w:ind w:left="3322" w:hanging="357"/>
      <w:contextualSpacing/>
    </w:pPr>
    <w:rPr>
      <w:rFonts w:eastAsia="Calibri" w:cs="Calibri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681A2C"/>
  </w:style>
  <w:style w:type="character" w:customStyle="1" w:styleId="PivmrChar">
    <w:name w:val="Päivämäärä Char"/>
    <w:basedOn w:val="Kappaleenoletusfontti"/>
    <w:link w:val="Pivmr"/>
    <w:uiPriority w:val="99"/>
    <w:semiHidden/>
    <w:rsid w:val="00681A2C"/>
    <w:rPr>
      <w:sz w:val="21"/>
    </w:rPr>
  </w:style>
  <w:style w:type="paragraph" w:styleId="Luettelo">
    <w:name w:val="List"/>
    <w:basedOn w:val="Leipteksti"/>
    <w:uiPriority w:val="66"/>
    <w:semiHidden/>
    <w:rsid w:val="009B73DD"/>
    <w:pPr>
      <w:numPr>
        <w:numId w:val="29"/>
      </w:numPr>
      <w:tabs>
        <w:tab w:val="clear" w:pos="2608"/>
      </w:tabs>
      <w:spacing w:before="280"/>
      <w:ind w:left="357" w:hanging="357"/>
      <w:contextualSpacing/>
    </w:pPr>
    <w:rPr>
      <w:rFonts w:eastAsia="Calibri" w:cs="Calibri"/>
    </w:rPr>
  </w:style>
  <w:style w:type="paragraph" w:styleId="Allekirjoitus">
    <w:name w:val="Signature"/>
    <w:basedOn w:val="Leipteksti"/>
    <w:link w:val="AllekirjoitusChar"/>
    <w:uiPriority w:val="99"/>
    <w:semiHidden/>
    <w:qFormat/>
    <w:rsid w:val="00071632"/>
    <w:pPr>
      <w:spacing w:before="96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9A286B"/>
    <w:rPr>
      <w:sz w:val="24"/>
    </w:rPr>
  </w:style>
  <w:style w:type="paragraph" w:styleId="Luettelo2">
    <w:name w:val="List 2"/>
    <w:basedOn w:val="Normaali"/>
    <w:semiHidden/>
    <w:rsid w:val="0080351B"/>
    <w:pPr>
      <w:numPr>
        <w:ilvl w:val="1"/>
        <w:numId w:val="29"/>
      </w:numPr>
      <w:tabs>
        <w:tab w:val="clear" w:pos="2608"/>
      </w:tabs>
      <w:spacing w:line="340" w:lineRule="atLeast"/>
      <w:ind w:left="3322" w:hanging="357"/>
      <w:contextualSpacing/>
    </w:pPr>
    <w:rPr>
      <w:rFonts w:eastAsia="Calibri" w:cs="Calibri"/>
    </w:rPr>
  </w:style>
  <w:style w:type="paragraph" w:styleId="Luettelo3">
    <w:name w:val="List 3"/>
    <w:basedOn w:val="Normaali"/>
    <w:semiHidden/>
    <w:rsid w:val="0080351B"/>
    <w:pPr>
      <w:numPr>
        <w:ilvl w:val="2"/>
        <w:numId w:val="29"/>
      </w:numPr>
      <w:tabs>
        <w:tab w:val="clear" w:pos="2608"/>
      </w:tabs>
      <w:spacing w:line="340" w:lineRule="atLeast"/>
      <w:ind w:left="3680"/>
      <w:contextualSpacing/>
    </w:pPr>
    <w:rPr>
      <w:rFonts w:eastAsia="Calibri" w:cs="Calibri"/>
    </w:rPr>
  </w:style>
  <w:style w:type="paragraph" w:styleId="Luettelo4">
    <w:name w:val="List 4"/>
    <w:basedOn w:val="Normaali"/>
    <w:semiHidden/>
    <w:rsid w:val="0080351B"/>
    <w:pPr>
      <w:numPr>
        <w:ilvl w:val="3"/>
        <w:numId w:val="29"/>
      </w:numPr>
      <w:tabs>
        <w:tab w:val="clear" w:pos="2608"/>
      </w:tabs>
      <w:spacing w:line="340" w:lineRule="atLeast"/>
      <w:ind w:left="4037"/>
      <w:contextualSpacing/>
    </w:pPr>
    <w:rPr>
      <w:rFonts w:eastAsia="Calibri" w:cs="Calibri"/>
    </w:rPr>
  </w:style>
  <w:style w:type="paragraph" w:styleId="Luettelo5">
    <w:name w:val="List 5"/>
    <w:basedOn w:val="Normaali"/>
    <w:semiHidden/>
    <w:rsid w:val="0080351B"/>
    <w:pPr>
      <w:numPr>
        <w:ilvl w:val="4"/>
        <w:numId w:val="29"/>
      </w:numPr>
      <w:tabs>
        <w:tab w:val="clear" w:pos="2608"/>
      </w:tabs>
      <w:spacing w:line="340" w:lineRule="atLeast"/>
      <w:ind w:left="4394"/>
      <w:contextualSpacing/>
    </w:pPr>
    <w:rPr>
      <w:rFonts w:eastAsia="Calibri" w:cs="Calibri"/>
    </w:rPr>
  </w:style>
  <w:style w:type="paragraph" w:styleId="Numeroituluettelo3">
    <w:name w:val="List Number 3"/>
    <w:basedOn w:val="Normaali"/>
    <w:semiHidden/>
    <w:rsid w:val="0080351B"/>
    <w:pPr>
      <w:numPr>
        <w:ilvl w:val="2"/>
        <w:numId w:val="28"/>
      </w:numPr>
      <w:tabs>
        <w:tab w:val="clear" w:pos="2608"/>
      </w:tabs>
      <w:spacing w:line="340" w:lineRule="atLeast"/>
      <w:ind w:left="3680"/>
      <w:contextualSpacing/>
    </w:pPr>
    <w:rPr>
      <w:rFonts w:eastAsia="Calibri" w:cs="Calibri"/>
    </w:rPr>
  </w:style>
  <w:style w:type="paragraph" w:styleId="Numeroituluettelo4">
    <w:name w:val="List Number 4"/>
    <w:basedOn w:val="Normaali"/>
    <w:semiHidden/>
    <w:rsid w:val="0080351B"/>
    <w:pPr>
      <w:numPr>
        <w:ilvl w:val="3"/>
        <w:numId w:val="28"/>
      </w:numPr>
      <w:tabs>
        <w:tab w:val="clear" w:pos="2608"/>
      </w:tabs>
      <w:spacing w:line="340" w:lineRule="atLeast"/>
      <w:ind w:left="4037"/>
      <w:contextualSpacing/>
    </w:pPr>
    <w:rPr>
      <w:rFonts w:ascii="Calibri" w:eastAsia="Calibri" w:hAnsi="Calibri" w:cs="Calibri"/>
    </w:rPr>
  </w:style>
  <w:style w:type="paragraph" w:styleId="Numeroituluettelo5">
    <w:name w:val="List Number 5"/>
    <w:basedOn w:val="Normaali"/>
    <w:semiHidden/>
    <w:rsid w:val="0080351B"/>
    <w:pPr>
      <w:numPr>
        <w:ilvl w:val="4"/>
        <w:numId w:val="28"/>
      </w:numPr>
      <w:tabs>
        <w:tab w:val="clear" w:pos="2608"/>
      </w:tabs>
      <w:spacing w:line="340" w:lineRule="atLeast"/>
      <w:ind w:left="4394"/>
      <w:contextualSpacing/>
    </w:pPr>
    <w:rPr>
      <w:rFonts w:ascii="Calibri" w:eastAsia="Calibri" w:hAnsi="Calibri" w:cs="Calibri"/>
    </w:rPr>
  </w:style>
  <w:style w:type="paragraph" w:customStyle="1" w:styleId="Kansi1">
    <w:name w:val="Kansi 1"/>
    <w:basedOn w:val="Normaali"/>
    <w:uiPriority w:val="59"/>
    <w:qFormat/>
    <w:rsid w:val="0074119C"/>
    <w:pPr>
      <w:spacing w:before="1360" w:line="216" w:lineRule="auto"/>
      <w:ind w:left="-1945"/>
      <w:contextualSpacing/>
    </w:pPr>
    <w:rPr>
      <w:rFonts w:asciiTheme="majorHAnsi" w:hAnsiTheme="majorHAnsi"/>
      <w:b/>
      <w:color w:val="255B92" w:themeColor="text2"/>
      <w:sz w:val="136"/>
    </w:rPr>
  </w:style>
  <w:style w:type="paragraph" w:customStyle="1" w:styleId="Kansi2">
    <w:name w:val="Kansi 2"/>
    <w:basedOn w:val="Kansi1"/>
    <w:uiPriority w:val="59"/>
    <w:qFormat/>
    <w:rsid w:val="009C1AF4"/>
    <w:pPr>
      <w:spacing w:before="0"/>
    </w:pPr>
    <w:rPr>
      <w:rFonts w:ascii="Calibri Light" w:hAnsi="Calibri Light"/>
      <w:b w:val="0"/>
    </w:rPr>
  </w:style>
  <w:style w:type="paragraph" w:customStyle="1" w:styleId="Kansi3">
    <w:name w:val="Kansi 3"/>
    <w:basedOn w:val="Normaali"/>
    <w:uiPriority w:val="59"/>
    <w:qFormat/>
    <w:rsid w:val="009C1AF4"/>
    <w:pPr>
      <w:spacing w:before="120" w:line="216" w:lineRule="auto"/>
      <w:ind w:left="-1945"/>
    </w:pPr>
    <w:rPr>
      <w:b/>
      <w:color w:val="255B92" w:themeColor="text2"/>
      <w:sz w:val="46"/>
    </w:rPr>
  </w:style>
  <w:style w:type="paragraph" w:customStyle="1" w:styleId="Info-leipteksti">
    <w:name w:val="Info-leipäteksti"/>
    <w:basedOn w:val="Normaali"/>
    <w:uiPriority w:val="49"/>
    <w:qFormat/>
    <w:rsid w:val="001B418F"/>
    <w:pPr>
      <w:spacing w:line="228" w:lineRule="auto"/>
    </w:pPr>
    <w:rPr>
      <w:color w:val="000000" w:themeColor="text1"/>
      <w:szCs w:val="24"/>
    </w:rPr>
  </w:style>
  <w:style w:type="table" w:customStyle="1" w:styleId="TableNormal">
    <w:name w:val="Table Normal"/>
    <w:uiPriority w:val="2"/>
    <w:semiHidden/>
    <w:unhideWhenUsed/>
    <w:qFormat/>
    <w:rsid w:val="00EA0262"/>
    <w:pPr>
      <w:widowControl w:val="0"/>
      <w:autoSpaceDE w:val="0"/>
      <w:autoSpaceDN w:val="0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ali"/>
    <w:uiPriority w:val="1"/>
    <w:qFormat/>
    <w:rsid w:val="00EA0262"/>
    <w:pPr>
      <w:widowControl w:val="0"/>
      <w:tabs>
        <w:tab w:val="clear" w:pos="1304"/>
        <w:tab w:val="clear" w:pos="2608"/>
      </w:tabs>
      <w:autoSpaceDE w:val="0"/>
      <w:autoSpaceDN w:val="0"/>
      <w:spacing w:before="8"/>
      <w:ind w:left="107"/>
    </w:pPr>
    <w:rPr>
      <w:rFonts w:ascii="Times New Roman" w:eastAsia="Times New Roman" w:hAnsi="Times New Roman" w:cs="Times New Roman"/>
      <w:sz w:val="22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5B2FC5"/>
    <w:pPr>
      <w:numPr>
        <w:numId w:val="0"/>
      </w:numPr>
      <w:tabs>
        <w:tab w:val="clear" w:pos="1304"/>
        <w:tab w:val="clear" w:pos="2608"/>
      </w:tabs>
      <w:spacing w:after="0" w:line="259" w:lineRule="auto"/>
      <w:outlineLvl w:val="9"/>
    </w:pPr>
    <w:rPr>
      <w:rFonts w:cstheme="majorBidi"/>
      <w:b w:val="0"/>
      <w:bCs w:val="0"/>
      <w:color w:val="1B446D" w:themeColor="accent1" w:themeShade="BF"/>
      <w:szCs w:val="32"/>
      <w:lang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5B2FC5"/>
    <w:pPr>
      <w:tabs>
        <w:tab w:val="clear" w:pos="1304"/>
        <w:tab w:val="clear" w:pos="2608"/>
      </w:tabs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6E2D1E"/>
    <w:pPr>
      <w:tabs>
        <w:tab w:val="clear" w:pos="1304"/>
        <w:tab w:val="clear" w:pos="2608"/>
      </w:tabs>
      <w:spacing w:after="100"/>
      <w:ind w:left="240"/>
    </w:pPr>
  </w:style>
  <w:style w:type="character" w:styleId="Kommentinviite">
    <w:name w:val="annotation reference"/>
    <w:basedOn w:val="Kappaleenoletusfontti"/>
    <w:uiPriority w:val="99"/>
    <w:semiHidden/>
    <w:unhideWhenUsed/>
    <w:rsid w:val="00474E1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74E1D"/>
    <w:pPr>
      <w:tabs>
        <w:tab w:val="clear" w:pos="1304"/>
        <w:tab w:val="clear" w:pos="2608"/>
      </w:tabs>
      <w:spacing w:after="160"/>
    </w:pPr>
    <w:rPr>
      <w:rFonts w:cstheme="minorBidi"/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74E1D"/>
    <w:rPr>
      <w:rFonts w:cstheme="minorBidi"/>
      <w:sz w:val="20"/>
      <w:szCs w:val="20"/>
    </w:rPr>
  </w:style>
  <w:style w:type="paragraph" w:styleId="Kuvaotsikko">
    <w:name w:val="caption"/>
    <w:basedOn w:val="Normaali"/>
    <w:next w:val="Normaali"/>
    <w:uiPriority w:val="35"/>
    <w:unhideWhenUsed/>
    <w:qFormat/>
    <w:rsid w:val="00630045"/>
    <w:pPr>
      <w:spacing w:after="200"/>
    </w:pPr>
    <w:rPr>
      <w:i/>
      <w:iCs/>
      <w:color w:val="255B92" w:themeColor="text2"/>
      <w:sz w:val="18"/>
      <w:szCs w:val="18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AA22A8"/>
    <w:pPr>
      <w:tabs>
        <w:tab w:val="left" w:pos="1304"/>
        <w:tab w:val="left" w:pos="2608"/>
      </w:tabs>
      <w:spacing w:after="0"/>
    </w:pPr>
    <w:rPr>
      <w:rFonts w:cstheme="minorHAnsi"/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AA22A8"/>
    <w:rPr>
      <w:rFonts w:cstheme="minorBidi"/>
      <w:b/>
      <w:bCs/>
      <w:sz w:val="20"/>
      <w:szCs w:val="20"/>
    </w:rPr>
  </w:style>
  <w:style w:type="paragraph" w:styleId="Eivli">
    <w:name w:val="No Spacing"/>
    <w:link w:val="EivliChar"/>
    <w:uiPriority w:val="1"/>
    <w:qFormat/>
    <w:rsid w:val="000A112D"/>
    <w:rPr>
      <w:rFonts w:eastAsiaTheme="minorEastAsia" w:cstheme="minorBidi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0A112D"/>
    <w:rPr>
      <w:rFonts w:eastAsiaTheme="minorEastAsia" w:cstheme="minorBidi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86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7113">
                      <w:marLeft w:val="450"/>
                      <w:marRight w:val="45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8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1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6699">
                      <w:marLeft w:val="450"/>
                      <w:marRight w:val="45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3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15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08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1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67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13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0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97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24825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045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686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16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21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577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349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3309039">
                                                                                              <w:marLeft w:val="945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4382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ponesa20\AppData\Local\Temp\Temp4_HYVAKS_word_valmiit_v2022-11-07.zip\HYVAKS_word_valmiit_v2022-11-07\HYVAKS_Word_esite_kansi-pinkki.dotx" TargetMode="External"/></Relationships>
</file>

<file path=word/theme/theme1.xml><?xml version="1.0" encoding="utf-8"?>
<a:theme xmlns:a="http://schemas.openxmlformats.org/drawingml/2006/main" name="Office-teema">
  <a:themeElements>
    <a:clrScheme name="Hyvaks">
      <a:dk1>
        <a:sysClr val="windowText" lastClr="000000"/>
      </a:dk1>
      <a:lt1>
        <a:sysClr val="window" lastClr="FFFFFF"/>
      </a:lt1>
      <a:dk2>
        <a:srgbClr val="255B92"/>
      </a:dk2>
      <a:lt2>
        <a:srgbClr val="EBDCA6"/>
      </a:lt2>
      <a:accent1>
        <a:srgbClr val="255B92"/>
      </a:accent1>
      <a:accent2>
        <a:srgbClr val="B3D384"/>
      </a:accent2>
      <a:accent3>
        <a:srgbClr val="FFCCCC"/>
      </a:accent3>
      <a:accent4>
        <a:srgbClr val="B8CCEA"/>
      </a:accent4>
      <a:accent5>
        <a:srgbClr val="225400"/>
      </a:accent5>
      <a:accent6>
        <a:srgbClr val="F28A00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17B8FE57DF0FF49B84FD2256B2BFC1A" ma:contentTypeVersion="2" ma:contentTypeDescription="Luo uusi asiakirja." ma:contentTypeScope="" ma:versionID="7c057b946e8050600f0554330159f256">
  <xsd:schema xmlns:xsd="http://www.w3.org/2001/XMLSchema" xmlns:xs="http://www.w3.org/2001/XMLSchema" xmlns:p="http://schemas.microsoft.com/office/2006/metadata/properties" xmlns:ns2="40014fb9-e7ee-4d02-a9f2-ebfb8ff98c33" targetNamespace="http://schemas.microsoft.com/office/2006/metadata/properties" ma:root="true" ma:fieldsID="074a4712ed9a89ae546396ae4f4343df" ns2:_="">
    <xsd:import namespace="40014fb9-e7ee-4d02-a9f2-ebfb8ff98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14fb9-e7ee-4d02-a9f2-ebfb8ff9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C4CC60-D328-4A0C-85F3-64904FFECE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0F18B-A415-42E2-82C9-B3E19DFBC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14fb9-e7ee-4d02-a9f2-ebfb8ff98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53B345-6501-4727-98E8-64B7684125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E4B5F-B2FA-45DA-BA9B-3B8D57ACFD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HYVAKS_Word_esite_kansi-pinkki.dotx</Template>
  <TotalTime>10333</TotalTime>
  <Pages>15</Pages>
  <Words>915</Words>
  <Characters>7419</Characters>
  <Application>Microsoft Office Word</Application>
  <DocSecurity>0</DocSecurity>
  <Lines>61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HYAKS</Company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Koponen Sanna-Riikka</dc:creator>
  <cp:lastModifiedBy>Höök Oona</cp:lastModifiedBy>
  <cp:revision>105</cp:revision>
  <dcterms:created xsi:type="dcterms:W3CDTF">2024-01-03T09:55:00Z</dcterms:created>
  <dcterms:modified xsi:type="dcterms:W3CDTF">2025-07-25T08:26:00Z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0x010100617B8FE57DF0FF49B84FD2256B2BFC1A</vt:lpwstr>
  </property>
</Properties>
</file>