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7F5" w:rsidRPr="00B344F8" w:rsidRDefault="00EB4111" w:rsidP="00112FA8">
      <w:pPr>
        <w:pStyle w:val="Eivli"/>
      </w:pPr>
      <w:proofErr w:type="gramStart"/>
      <w:r w:rsidRPr="00B344F8">
        <w:t xml:space="preserve">KUOPION LIIKENNE </w:t>
      </w:r>
      <w:r w:rsidR="003C6742" w:rsidRPr="00B344F8">
        <w:t xml:space="preserve"> </w:t>
      </w:r>
      <w:r w:rsidR="00EA6EAF" w:rsidRPr="00B344F8">
        <w:tab/>
      </w:r>
      <w:r w:rsidR="00EA6EAF" w:rsidRPr="00B344F8">
        <w:tab/>
      </w:r>
      <w:r w:rsidR="00EA6EAF" w:rsidRPr="00B344F8">
        <w:tab/>
      </w:r>
      <w:r w:rsidR="00EA6EAF" w:rsidRPr="00B344F8">
        <w:tab/>
      </w:r>
      <w:r w:rsidR="00EA6EAF" w:rsidRPr="00B344F8">
        <w:tab/>
      </w:r>
      <w:r w:rsidR="00EA6EAF" w:rsidRPr="00B344F8">
        <w:tab/>
      </w:r>
      <w:r w:rsidR="00A408CB" w:rsidRPr="00B344F8">
        <w:t>(</w:t>
      </w:r>
      <w:r w:rsidR="0014787C">
        <w:t xml:space="preserve">PÄIVITETTY </w:t>
      </w:r>
      <w:r w:rsidR="00133E46">
        <w:t>1.9</w:t>
      </w:r>
      <w:bookmarkStart w:id="0" w:name="_GoBack"/>
      <w:bookmarkEnd w:id="0"/>
      <w:r w:rsidR="0014787C">
        <w:t>.2017</w:t>
      </w:r>
      <w:r w:rsidR="00A408CB" w:rsidRPr="00B344F8">
        <w:t>)</w:t>
      </w:r>
      <w:proofErr w:type="gramEnd"/>
    </w:p>
    <w:tbl>
      <w:tblPr>
        <w:tblStyle w:val="TaulukkoRuudukko"/>
        <w:tblpPr w:leftFromText="141" w:rightFromText="141" w:vertAnchor="text" w:horzAnchor="margin" w:tblpY="140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294"/>
        <w:gridCol w:w="541"/>
        <w:gridCol w:w="425"/>
        <w:gridCol w:w="426"/>
        <w:gridCol w:w="424"/>
        <w:gridCol w:w="442"/>
        <w:gridCol w:w="3244"/>
        <w:gridCol w:w="4399"/>
        <w:gridCol w:w="1415"/>
      </w:tblGrid>
      <w:tr w:rsidR="00550ECE" w:rsidTr="00E1333B">
        <w:tc>
          <w:tcPr>
            <w:tcW w:w="534" w:type="dxa"/>
          </w:tcPr>
          <w:p w:rsidR="00550ECE" w:rsidRPr="00112FA8" w:rsidRDefault="00550ECE" w:rsidP="00112FA8">
            <w:pPr>
              <w:pStyle w:val="Eivli"/>
            </w:pPr>
            <w:proofErr w:type="spellStart"/>
            <w:r>
              <w:t>lk</w:t>
            </w:r>
            <w:proofErr w:type="spellEnd"/>
          </w:p>
        </w:tc>
        <w:tc>
          <w:tcPr>
            <w:tcW w:w="2294" w:type="dxa"/>
          </w:tcPr>
          <w:p w:rsidR="00550ECE" w:rsidRDefault="00550ECE" w:rsidP="00550ECE">
            <w:r>
              <w:t>Nimi</w:t>
            </w:r>
          </w:p>
        </w:tc>
        <w:tc>
          <w:tcPr>
            <w:tcW w:w="541" w:type="dxa"/>
          </w:tcPr>
          <w:p w:rsidR="00550ECE" w:rsidRDefault="00550ECE" w:rsidP="00550ECE">
            <w:r>
              <w:t>ma</w:t>
            </w:r>
          </w:p>
        </w:tc>
        <w:tc>
          <w:tcPr>
            <w:tcW w:w="425" w:type="dxa"/>
          </w:tcPr>
          <w:p w:rsidR="00550ECE" w:rsidRDefault="00550ECE" w:rsidP="00550ECE">
            <w:r>
              <w:t>ti</w:t>
            </w:r>
          </w:p>
        </w:tc>
        <w:tc>
          <w:tcPr>
            <w:tcW w:w="426" w:type="dxa"/>
          </w:tcPr>
          <w:p w:rsidR="00550ECE" w:rsidRDefault="00550ECE" w:rsidP="00550ECE">
            <w:r>
              <w:t>ke</w:t>
            </w:r>
          </w:p>
        </w:tc>
        <w:tc>
          <w:tcPr>
            <w:tcW w:w="424" w:type="dxa"/>
          </w:tcPr>
          <w:p w:rsidR="00550ECE" w:rsidRDefault="00550ECE" w:rsidP="00550ECE">
            <w:r>
              <w:t>to</w:t>
            </w:r>
          </w:p>
        </w:tc>
        <w:tc>
          <w:tcPr>
            <w:tcW w:w="442" w:type="dxa"/>
          </w:tcPr>
          <w:p w:rsidR="00550ECE" w:rsidRDefault="00550ECE" w:rsidP="00550ECE">
            <w:r>
              <w:t>pe</w:t>
            </w:r>
          </w:p>
        </w:tc>
        <w:tc>
          <w:tcPr>
            <w:tcW w:w="3244" w:type="dxa"/>
          </w:tcPr>
          <w:p w:rsidR="00550ECE" w:rsidRDefault="00550ECE" w:rsidP="00550ECE">
            <w:r>
              <w:t>Osoite</w:t>
            </w:r>
          </w:p>
        </w:tc>
        <w:tc>
          <w:tcPr>
            <w:tcW w:w="4399" w:type="dxa"/>
          </w:tcPr>
          <w:p w:rsidR="00550ECE" w:rsidRDefault="00550ECE" w:rsidP="00550ECE">
            <w:r>
              <w:t>huom.</w:t>
            </w:r>
          </w:p>
        </w:tc>
        <w:tc>
          <w:tcPr>
            <w:tcW w:w="1415" w:type="dxa"/>
          </w:tcPr>
          <w:p w:rsidR="00550ECE" w:rsidRDefault="00550ECE" w:rsidP="00550ECE">
            <w:r>
              <w:t>km</w:t>
            </w:r>
          </w:p>
        </w:tc>
      </w:tr>
      <w:tr w:rsidR="005B0555" w:rsidTr="00E1333B">
        <w:tc>
          <w:tcPr>
            <w:tcW w:w="534" w:type="dxa"/>
          </w:tcPr>
          <w:p w:rsidR="005B0555" w:rsidRDefault="005B0555" w:rsidP="005B0555">
            <w:r>
              <w:t>3</w:t>
            </w:r>
          </w:p>
        </w:tc>
        <w:tc>
          <w:tcPr>
            <w:tcW w:w="2294" w:type="dxa"/>
          </w:tcPr>
          <w:p w:rsidR="005B0555" w:rsidRDefault="005B0555" w:rsidP="005B0555">
            <w:r>
              <w:t xml:space="preserve">Kuusela Joona </w:t>
            </w:r>
          </w:p>
        </w:tc>
        <w:tc>
          <w:tcPr>
            <w:tcW w:w="541" w:type="dxa"/>
          </w:tcPr>
          <w:p w:rsidR="005B0555" w:rsidRDefault="005B0555" w:rsidP="005B0555"/>
        </w:tc>
        <w:tc>
          <w:tcPr>
            <w:tcW w:w="425" w:type="dxa"/>
          </w:tcPr>
          <w:p w:rsidR="005B0555" w:rsidRDefault="005B0555" w:rsidP="005B0555"/>
        </w:tc>
        <w:tc>
          <w:tcPr>
            <w:tcW w:w="426" w:type="dxa"/>
          </w:tcPr>
          <w:p w:rsidR="005B0555" w:rsidRDefault="005B0555" w:rsidP="005B0555"/>
        </w:tc>
        <w:tc>
          <w:tcPr>
            <w:tcW w:w="424" w:type="dxa"/>
          </w:tcPr>
          <w:p w:rsidR="005B0555" w:rsidRDefault="005B0555" w:rsidP="005B0555">
            <w:r>
              <w:t>x</w:t>
            </w:r>
          </w:p>
        </w:tc>
        <w:tc>
          <w:tcPr>
            <w:tcW w:w="442" w:type="dxa"/>
          </w:tcPr>
          <w:p w:rsidR="005B0555" w:rsidRDefault="005B0555" w:rsidP="005B0555"/>
        </w:tc>
        <w:tc>
          <w:tcPr>
            <w:tcW w:w="3244" w:type="dxa"/>
          </w:tcPr>
          <w:p w:rsidR="005B0555" w:rsidRDefault="005B0555" w:rsidP="005B0555">
            <w:r>
              <w:t>K</w:t>
            </w:r>
            <w:r w:rsidRPr="00174421">
              <w:t>arttulantie 2733</w:t>
            </w:r>
          </w:p>
        </w:tc>
        <w:tc>
          <w:tcPr>
            <w:tcW w:w="4399" w:type="dxa"/>
          </w:tcPr>
          <w:p w:rsidR="005B0555" w:rsidRDefault="005B0555" w:rsidP="005B0555">
            <w:r>
              <w:t xml:space="preserve">kulkee vain viikoilla </w:t>
            </w:r>
            <w:proofErr w:type="gramStart"/>
            <w:r>
              <w:t>34-35</w:t>
            </w:r>
            <w:proofErr w:type="gramEnd"/>
            <w:r>
              <w:t xml:space="preserve">, 38-39, 43, 46-47, ja 50-51, </w:t>
            </w:r>
          </w:p>
          <w:p w:rsidR="005B0555" w:rsidRDefault="005B0555" w:rsidP="005B0555">
            <w:r>
              <w:t>oppilaan huoltaja maksaa kyydin</w:t>
            </w:r>
          </w:p>
        </w:tc>
        <w:tc>
          <w:tcPr>
            <w:tcW w:w="1415" w:type="dxa"/>
          </w:tcPr>
          <w:p w:rsidR="005B0555" w:rsidRDefault="005B0555" w:rsidP="005B0555"/>
        </w:tc>
      </w:tr>
      <w:tr w:rsidR="00F53A4C" w:rsidTr="00E1333B">
        <w:tc>
          <w:tcPr>
            <w:tcW w:w="534" w:type="dxa"/>
          </w:tcPr>
          <w:p w:rsidR="00F53A4C" w:rsidRDefault="00F53A4C" w:rsidP="005B0555">
            <w:r>
              <w:t>4</w:t>
            </w:r>
          </w:p>
        </w:tc>
        <w:tc>
          <w:tcPr>
            <w:tcW w:w="2294" w:type="dxa"/>
          </w:tcPr>
          <w:p w:rsidR="00F53A4C" w:rsidRDefault="00F53A4C" w:rsidP="005B0555">
            <w:r>
              <w:t>Jalava Siiri</w:t>
            </w:r>
          </w:p>
        </w:tc>
        <w:tc>
          <w:tcPr>
            <w:tcW w:w="541" w:type="dxa"/>
          </w:tcPr>
          <w:p w:rsidR="00F53A4C" w:rsidRDefault="00133E46" w:rsidP="005B0555">
            <w:r>
              <w:t>x</w:t>
            </w:r>
          </w:p>
          <w:p w:rsidR="00133E46" w:rsidRDefault="00133E46" w:rsidP="005B0555">
            <w:r>
              <w:t>KI</w:t>
            </w:r>
          </w:p>
        </w:tc>
        <w:tc>
          <w:tcPr>
            <w:tcW w:w="425" w:type="dxa"/>
          </w:tcPr>
          <w:p w:rsidR="00F53A4C" w:rsidRDefault="00F53A4C" w:rsidP="005B0555"/>
        </w:tc>
        <w:tc>
          <w:tcPr>
            <w:tcW w:w="426" w:type="dxa"/>
          </w:tcPr>
          <w:p w:rsidR="00F53A4C" w:rsidRDefault="00F53A4C" w:rsidP="005B0555"/>
        </w:tc>
        <w:tc>
          <w:tcPr>
            <w:tcW w:w="424" w:type="dxa"/>
          </w:tcPr>
          <w:p w:rsidR="00F53A4C" w:rsidRDefault="00133E46" w:rsidP="005B0555">
            <w:r>
              <w:t>x</w:t>
            </w:r>
          </w:p>
        </w:tc>
        <w:tc>
          <w:tcPr>
            <w:tcW w:w="442" w:type="dxa"/>
          </w:tcPr>
          <w:p w:rsidR="00F53A4C" w:rsidRDefault="00F53A4C" w:rsidP="005B0555"/>
        </w:tc>
        <w:tc>
          <w:tcPr>
            <w:tcW w:w="3244" w:type="dxa"/>
          </w:tcPr>
          <w:p w:rsidR="00F53A4C" w:rsidRDefault="00F53A4C" w:rsidP="005B0555"/>
        </w:tc>
        <w:tc>
          <w:tcPr>
            <w:tcW w:w="4399" w:type="dxa"/>
          </w:tcPr>
          <w:p w:rsidR="00F53A4C" w:rsidRDefault="00F53A4C" w:rsidP="005B0555"/>
        </w:tc>
        <w:tc>
          <w:tcPr>
            <w:tcW w:w="1415" w:type="dxa"/>
          </w:tcPr>
          <w:p w:rsidR="00F53A4C" w:rsidRDefault="00F53A4C" w:rsidP="005B0555"/>
        </w:tc>
      </w:tr>
      <w:tr w:rsidR="005B0555" w:rsidTr="00E1333B">
        <w:tc>
          <w:tcPr>
            <w:tcW w:w="534" w:type="dxa"/>
          </w:tcPr>
          <w:p w:rsidR="005B0555" w:rsidRDefault="005B0555" w:rsidP="005B0555">
            <w:r>
              <w:t>4</w:t>
            </w:r>
          </w:p>
        </w:tc>
        <w:tc>
          <w:tcPr>
            <w:tcW w:w="2294" w:type="dxa"/>
          </w:tcPr>
          <w:p w:rsidR="005B0555" w:rsidRDefault="005B0555" w:rsidP="005B0555">
            <w:proofErr w:type="spellStart"/>
            <w:r>
              <w:t>Panjapadkee</w:t>
            </w:r>
            <w:proofErr w:type="spellEnd"/>
            <w:r>
              <w:t xml:space="preserve"> Iiris</w:t>
            </w:r>
          </w:p>
        </w:tc>
        <w:tc>
          <w:tcPr>
            <w:tcW w:w="541" w:type="dxa"/>
          </w:tcPr>
          <w:p w:rsidR="005B0555" w:rsidRDefault="005B0555" w:rsidP="005B0555">
            <w:r>
              <w:t>x</w:t>
            </w:r>
          </w:p>
          <w:p w:rsidR="00133E46" w:rsidRDefault="00133E46" w:rsidP="005B0555">
            <w:r>
              <w:t>KI</w:t>
            </w:r>
          </w:p>
        </w:tc>
        <w:tc>
          <w:tcPr>
            <w:tcW w:w="425" w:type="dxa"/>
          </w:tcPr>
          <w:p w:rsidR="005B0555" w:rsidRDefault="005B0555" w:rsidP="005B0555">
            <w:r>
              <w:t>x</w:t>
            </w:r>
          </w:p>
        </w:tc>
        <w:tc>
          <w:tcPr>
            <w:tcW w:w="426" w:type="dxa"/>
          </w:tcPr>
          <w:p w:rsidR="005B0555" w:rsidRDefault="005B0555" w:rsidP="005B0555">
            <w:r>
              <w:t>x</w:t>
            </w:r>
          </w:p>
        </w:tc>
        <w:tc>
          <w:tcPr>
            <w:tcW w:w="424" w:type="dxa"/>
          </w:tcPr>
          <w:p w:rsidR="005B0555" w:rsidRDefault="005B0555" w:rsidP="005B0555">
            <w:r>
              <w:t>x</w:t>
            </w:r>
          </w:p>
        </w:tc>
        <w:tc>
          <w:tcPr>
            <w:tcW w:w="442" w:type="dxa"/>
          </w:tcPr>
          <w:p w:rsidR="005B0555" w:rsidRDefault="005B0555" w:rsidP="005B0555">
            <w:r>
              <w:t>x</w:t>
            </w:r>
          </w:p>
        </w:tc>
        <w:tc>
          <w:tcPr>
            <w:tcW w:w="3244" w:type="dxa"/>
          </w:tcPr>
          <w:p w:rsidR="005B0555" w:rsidRDefault="005B0555" w:rsidP="005B0555"/>
        </w:tc>
        <w:tc>
          <w:tcPr>
            <w:tcW w:w="4399" w:type="dxa"/>
          </w:tcPr>
          <w:p w:rsidR="005B0555" w:rsidRDefault="005B0555" w:rsidP="005B0555">
            <w:r>
              <w:t>Jatkokyyti  Pihkainmäestä</w:t>
            </w:r>
          </w:p>
        </w:tc>
        <w:tc>
          <w:tcPr>
            <w:tcW w:w="1415" w:type="dxa"/>
          </w:tcPr>
          <w:p w:rsidR="005B0555" w:rsidRDefault="005B0555" w:rsidP="005B0555"/>
        </w:tc>
      </w:tr>
      <w:tr w:rsidR="005B0555" w:rsidTr="00E1333B">
        <w:tc>
          <w:tcPr>
            <w:tcW w:w="534" w:type="dxa"/>
          </w:tcPr>
          <w:p w:rsidR="005B0555" w:rsidRDefault="005B0555" w:rsidP="005B0555">
            <w:r>
              <w:t>4</w:t>
            </w:r>
          </w:p>
        </w:tc>
        <w:tc>
          <w:tcPr>
            <w:tcW w:w="2294" w:type="dxa"/>
          </w:tcPr>
          <w:p w:rsidR="005B0555" w:rsidRDefault="005B0555" w:rsidP="005B0555">
            <w:r>
              <w:t>Miettinen Juho</w:t>
            </w:r>
          </w:p>
        </w:tc>
        <w:tc>
          <w:tcPr>
            <w:tcW w:w="541" w:type="dxa"/>
          </w:tcPr>
          <w:p w:rsidR="005B0555" w:rsidRDefault="00133E46" w:rsidP="005B0555">
            <w:r>
              <w:t>x</w:t>
            </w:r>
          </w:p>
          <w:p w:rsidR="00133E46" w:rsidRDefault="00133E46" w:rsidP="005B0555">
            <w:r>
              <w:t>KI</w:t>
            </w:r>
          </w:p>
        </w:tc>
        <w:tc>
          <w:tcPr>
            <w:tcW w:w="425" w:type="dxa"/>
          </w:tcPr>
          <w:p w:rsidR="005B0555" w:rsidRDefault="005B0555" w:rsidP="005B0555"/>
        </w:tc>
        <w:tc>
          <w:tcPr>
            <w:tcW w:w="426" w:type="dxa"/>
          </w:tcPr>
          <w:p w:rsidR="005B0555" w:rsidRDefault="005B0555" w:rsidP="005B0555"/>
        </w:tc>
        <w:tc>
          <w:tcPr>
            <w:tcW w:w="424" w:type="dxa"/>
          </w:tcPr>
          <w:p w:rsidR="005B0555" w:rsidRDefault="00133E46" w:rsidP="005B0555">
            <w:r>
              <w:t>x</w:t>
            </w:r>
          </w:p>
        </w:tc>
        <w:tc>
          <w:tcPr>
            <w:tcW w:w="442" w:type="dxa"/>
          </w:tcPr>
          <w:p w:rsidR="005B0555" w:rsidRDefault="005B0555" w:rsidP="005B0555"/>
        </w:tc>
        <w:tc>
          <w:tcPr>
            <w:tcW w:w="3244" w:type="dxa"/>
          </w:tcPr>
          <w:p w:rsidR="005B0555" w:rsidRDefault="005B0555" w:rsidP="005B0555">
            <w:r>
              <w:t>Koskentie 40</w:t>
            </w:r>
          </w:p>
        </w:tc>
        <w:tc>
          <w:tcPr>
            <w:tcW w:w="4399" w:type="dxa"/>
          </w:tcPr>
          <w:p w:rsidR="005B0555" w:rsidRDefault="005B0555" w:rsidP="005B0555"/>
        </w:tc>
        <w:tc>
          <w:tcPr>
            <w:tcW w:w="1415" w:type="dxa"/>
          </w:tcPr>
          <w:p w:rsidR="005B0555" w:rsidRDefault="005B0555" w:rsidP="005B0555"/>
        </w:tc>
      </w:tr>
      <w:tr w:rsidR="005B0555" w:rsidTr="00E1333B">
        <w:tc>
          <w:tcPr>
            <w:tcW w:w="534" w:type="dxa"/>
          </w:tcPr>
          <w:p w:rsidR="005B0555" w:rsidRDefault="005B0555" w:rsidP="005B0555">
            <w:r>
              <w:t>5</w:t>
            </w:r>
          </w:p>
        </w:tc>
        <w:tc>
          <w:tcPr>
            <w:tcW w:w="2294" w:type="dxa"/>
          </w:tcPr>
          <w:p w:rsidR="005B0555" w:rsidRDefault="005B0555" w:rsidP="005B0555">
            <w:r>
              <w:t>Nenonen Oona</w:t>
            </w:r>
          </w:p>
        </w:tc>
        <w:tc>
          <w:tcPr>
            <w:tcW w:w="541" w:type="dxa"/>
          </w:tcPr>
          <w:p w:rsidR="005B0555" w:rsidRDefault="005B0555" w:rsidP="005B0555"/>
        </w:tc>
        <w:tc>
          <w:tcPr>
            <w:tcW w:w="425" w:type="dxa"/>
          </w:tcPr>
          <w:p w:rsidR="005B0555" w:rsidRDefault="005B0555" w:rsidP="005B0555">
            <w:proofErr w:type="spellStart"/>
            <w:r>
              <w:t>x</w:t>
            </w:r>
            <w:r w:rsidR="00133E46">
              <w:t>KI</w:t>
            </w:r>
            <w:proofErr w:type="spellEnd"/>
          </w:p>
        </w:tc>
        <w:tc>
          <w:tcPr>
            <w:tcW w:w="426" w:type="dxa"/>
          </w:tcPr>
          <w:p w:rsidR="005B0555" w:rsidRDefault="005B0555" w:rsidP="005B0555">
            <w:r>
              <w:t>x</w:t>
            </w:r>
          </w:p>
          <w:p w:rsidR="00133E46" w:rsidRDefault="00133E46" w:rsidP="005B0555">
            <w:r>
              <w:t>KI</w:t>
            </w:r>
          </w:p>
        </w:tc>
        <w:tc>
          <w:tcPr>
            <w:tcW w:w="424" w:type="dxa"/>
          </w:tcPr>
          <w:p w:rsidR="005B0555" w:rsidRDefault="005B0555" w:rsidP="005B0555"/>
        </w:tc>
        <w:tc>
          <w:tcPr>
            <w:tcW w:w="442" w:type="dxa"/>
          </w:tcPr>
          <w:p w:rsidR="005B0555" w:rsidRDefault="005B0555" w:rsidP="005B0555"/>
        </w:tc>
        <w:tc>
          <w:tcPr>
            <w:tcW w:w="3244" w:type="dxa"/>
          </w:tcPr>
          <w:p w:rsidR="005B0555" w:rsidRDefault="005B0555" w:rsidP="005B0555">
            <w:r>
              <w:t>Koskentie 40</w:t>
            </w:r>
          </w:p>
        </w:tc>
        <w:tc>
          <w:tcPr>
            <w:tcW w:w="4399" w:type="dxa"/>
          </w:tcPr>
          <w:p w:rsidR="005B0555" w:rsidRDefault="005B0555" w:rsidP="005B0555"/>
        </w:tc>
        <w:tc>
          <w:tcPr>
            <w:tcW w:w="1415" w:type="dxa"/>
          </w:tcPr>
          <w:p w:rsidR="005B0555" w:rsidRDefault="005B0555" w:rsidP="005B0555"/>
        </w:tc>
      </w:tr>
      <w:tr w:rsidR="00133E46" w:rsidTr="00EA6EAF">
        <w:trPr>
          <w:trHeight w:val="294"/>
        </w:trPr>
        <w:tc>
          <w:tcPr>
            <w:tcW w:w="534" w:type="dxa"/>
          </w:tcPr>
          <w:p w:rsidR="00133E46" w:rsidRDefault="00133E46" w:rsidP="00133E46">
            <w:r>
              <w:t>6</w:t>
            </w:r>
          </w:p>
        </w:tc>
        <w:tc>
          <w:tcPr>
            <w:tcW w:w="2294" w:type="dxa"/>
          </w:tcPr>
          <w:p w:rsidR="00133E46" w:rsidRDefault="00133E46" w:rsidP="00133E46">
            <w:r>
              <w:t xml:space="preserve">Miettinen Tero </w:t>
            </w:r>
          </w:p>
        </w:tc>
        <w:tc>
          <w:tcPr>
            <w:tcW w:w="541" w:type="dxa"/>
          </w:tcPr>
          <w:p w:rsidR="00133E46" w:rsidRDefault="00133E46" w:rsidP="00133E46"/>
        </w:tc>
        <w:tc>
          <w:tcPr>
            <w:tcW w:w="425" w:type="dxa"/>
          </w:tcPr>
          <w:p w:rsidR="00133E46" w:rsidRDefault="00133E46" w:rsidP="00133E46">
            <w:r>
              <w:t>x</w:t>
            </w:r>
          </w:p>
        </w:tc>
        <w:tc>
          <w:tcPr>
            <w:tcW w:w="426" w:type="dxa"/>
          </w:tcPr>
          <w:p w:rsidR="00133E46" w:rsidRDefault="00133E46" w:rsidP="00133E46"/>
        </w:tc>
        <w:tc>
          <w:tcPr>
            <w:tcW w:w="424" w:type="dxa"/>
          </w:tcPr>
          <w:p w:rsidR="00133E46" w:rsidRDefault="00133E46" w:rsidP="00133E46">
            <w:r>
              <w:t>x</w:t>
            </w:r>
          </w:p>
          <w:p w:rsidR="00133E46" w:rsidRDefault="00133E46" w:rsidP="00133E46">
            <w:r>
              <w:t>KI</w:t>
            </w:r>
          </w:p>
        </w:tc>
        <w:tc>
          <w:tcPr>
            <w:tcW w:w="442" w:type="dxa"/>
          </w:tcPr>
          <w:p w:rsidR="00133E46" w:rsidRDefault="00133E46" w:rsidP="00133E46"/>
        </w:tc>
        <w:tc>
          <w:tcPr>
            <w:tcW w:w="3244" w:type="dxa"/>
          </w:tcPr>
          <w:p w:rsidR="00133E46" w:rsidRDefault="00133E46" w:rsidP="00133E46">
            <w:r>
              <w:t>Koskentie 40</w:t>
            </w:r>
          </w:p>
        </w:tc>
        <w:tc>
          <w:tcPr>
            <w:tcW w:w="4399" w:type="dxa"/>
          </w:tcPr>
          <w:p w:rsidR="00133E46" w:rsidRDefault="00133E46" w:rsidP="00133E46"/>
        </w:tc>
        <w:tc>
          <w:tcPr>
            <w:tcW w:w="1415" w:type="dxa"/>
          </w:tcPr>
          <w:p w:rsidR="00133E46" w:rsidRDefault="00133E46" w:rsidP="00133E46"/>
        </w:tc>
      </w:tr>
      <w:tr w:rsidR="00133E46" w:rsidTr="00EA6EAF">
        <w:trPr>
          <w:trHeight w:val="294"/>
        </w:trPr>
        <w:tc>
          <w:tcPr>
            <w:tcW w:w="534" w:type="dxa"/>
          </w:tcPr>
          <w:p w:rsidR="00133E46" w:rsidRDefault="00133E46" w:rsidP="00133E46">
            <w:r>
              <w:t>6</w:t>
            </w:r>
          </w:p>
        </w:tc>
        <w:tc>
          <w:tcPr>
            <w:tcW w:w="2294" w:type="dxa"/>
          </w:tcPr>
          <w:p w:rsidR="00133E46" w:rsidRDefault="00133E46" w:rsidP="00133E46">
            <w:r>
              <w:t>Räsänen Oskari</w:t>
            </w:r>
          </w:p>
        </w:tc>
        <w:tc>
          <w:tcPr>
            <w:tcW w:w="541" w:type="dxa"/>
          </w:tcPr>
          <w:p w:rsidR="00133E46" w:rsidRDefault="00133E46" w:rsidP="00133E46"/>
        </w:tc>
        <w:tc>
          <w:tcPr>
            <w:tcW w:w="425" w:type="dxa"/>
          </w:tcPr>
          <w:p w:rsidR="00133E46" w:rsidRDefault="00133E46" w:rsidP="00133E46">
            <w:r>
              <w:t>x</w:t>
            </w:r>
          </w:p>
        </w:tc>
        <w:tc>
          <w:tcPr>
            <w:tcW w:w="426" w:type="dxa"/>
          </w:tcPr>
          <w:p w:rsidR="00133E46" w:rsidRDefault="00133E46" w:rsidP="00133E46"/>
        </w:tc>
        <w:tc>
          <w:tcPr>
            <w:tcW w:w="424" w:type="dxa"/>
          </w:tcPr>
          <w:p w:rsidR="00133E46" w:rsidRDefault="00133E46" w:rsidP="00133E46">
            <w:r>
              <w:t>x</w:t>
            </w:r>
          </w:p>
          <w:p w:rsidR="00133E46" w:rsidRDefault="00133E46" w:rsidP="00133E46">
            <w:r>
              <w:t>KI</w:t>
            </w:r>
          </w:p>
        </w:tc>
        <w:tc>
          <w:tcPr>
            <w:tcW w:w="442" w:type="dxa"/>
          </w:tcPr>
          <w:p w:rsidR="00133E46" w:rsidRDefault="00133E46" w:rsidP="00133E46"/>
        </w:tc>
        <w:tc>
          <w:tcPr>
            <w:tcW w:w="3244" w:type="dxa"/>
          </w:tcPr>
          <w:p w:rsidR="00133E46" w:rsidRDefault="00133E46" w:rsidP="00133E46">
            <w:r>
              <w:t>Keihäskaari 27  / Syvänniemi</w:t>
            </w:r>
          </w:p>
        </w:tc>
        <w:tc>
          <w:tcPr>
            <w:tcW w:w="4399" w:type="dxa"/>
          </w:tcPr>
          <w:p w:rsidR="00133E46" w:rsidRDefault="00133E46" w:rsidP="00133E46"/>
        </w:tc>
        <w:tc>
          <w:tcPr>
            <w:tcW w:w="1415" w:type="dxa"/>
          </w:tcPr>
          <w:p w:rsidR="00133E46" w:rsidRDefault="00133E46" w:rsidP="00133E46"/>
        </w:tc>
      </w:tr>
      <w:tr w:rsidR="00133E46" w:rsidTr="00E1333B">
        <w:tc>
          <w:tcPr>
            <w:tcW w:w="534" w:type="dxa"/>
          </w:tcPr>
          <w:p w:rsidR="00133E46" w:rsidRDefault="00133E46" w:rsidP="00133E46"/>
        </w:tc>
        <w:tc>
          <w:tcPr>
            <w:tcW w:w="2294" w:type="dxa"/>
          </w:tcPr>
          <w:p w:rsidR="00133E46" w:rsidRDefault="00133E46" w:rsidP="00133E46"/>
        </w:tc>
        <w:tc>
          <w:tcPr>
            <w:tcW w:w="541" w:type="dxa"/>
          </w:tcPr>
          <w:p w:rsidR="00133E46" w:rsidRDefault="00133E46" w:rsidP="00133E46"/>
        </w:tc>
        <w:tc>
          <w:tcPr>
            <w:tcW w:w="425" w:type="dxa"/>
          </w:tcPr>
          <w:p w:rsidR="00133E46" w:rsidRDefault="00133E46" w:rsidP="00133E46"/>
        </w:tc>
        <w:tc>
          <w:tcPr>
            <w:tcW w:w="426" w:type="dxa"/>
          </w:tcPr>
          <w:p w:rsidR="00133E46" w:rsidRDefault="00133E46" w:rsidP="00133E46"/>
        </w:tc>
        <w:tc>
          <w:tcPr>
            <w:tcW w:w="424" w:type="dxa"/>
          </w:tcPr>
          <w:p w:rsidR="00133E46" w:rsidRDefault="00133E46" w:rsidP="00133E46"/>
        </w:tc>
        <w:tc>
          <w:tcPr>
            <w:tcW w:w="442" w:type="dxa"/>
          </w:tcPr>
          <w:p w:rsidR="00133E46" w:rsidRDefault="00133E46" w:rsidP="00133E46"/>
        </w:tc>
        <w:tc>
          <w:tcPr>
            <w:tcW w:w="3244" w:type="dxa"/>
          </w:tcPr>
          <w:p w:rsidR="00133E46" w:rsidRDefault="00133E46" w:rsidP="00133E46"/>
        </w:tc>
        <w:tc>
          <w:tcPr>
            <w:tcW w:w="4399" w:type="dxa"/>
          </w:tcPr>
          <w:p w:rsidR="00133E46" w:rsidRDefault="00133E46" w:rsidP="00133E46"/>
        </w:tc>
        <w:tc>
          <w:tcPr>
            <w:tcW w:w="1415" w:type="dxa"/>
          </w:tcPr>
          <w:p w:rsidR="00133E46" w:rsidRDefault="00133E46" w:rsidP="00133E46"/>
        </w:tc>
      </w:tr>
      <w:tr w:rsidR="00133E46" w:rsidTr="00E1333B">
        <w:tc>
          <w:tcPr>
            <w:tcW w:w="534" w:type="dxa"/>
          </w:tcPr>
          <w:p w:rsidR="00133E46" w:rsidRPr="00A0316F" w:rsidRDefault="00133E46" w:rsidP="00133E46">
            <w:pPr>
              <w:rPr>
                <w:i/>
                <w:color w:val="FF0000"/>
              </w:rPr>
            </w:pPr>
            <w:r w:rsidRPr="00A0316F">
              <w:rPr>
                <w:i/>
                <w:color w:val="FF0000"/>
              </w:rPr>
              <w:t>7</w:t>
            </w:r>
          </w:p>
        </w:tc>
        <w:tc>
          <w:tcPr>
            <w:tcW w:w="2294" w:type="dxa"/>
          </w:tcPr>
          <w:p w:rsidR="00133E46" w:rsidRPr="00A0316F" w:rsidRDefault="00133E46" w:rsidP="00133E46">
            <w:pPr>
              <w:rPr>
                <w:i/>
                <w:color w:val="FF0000"/>
              </w:rPr>
            </w:pPr>
            <w:r w:rsidRPr="00A0316F">
              <w:rPr>
                <w:i/>
                <w:color w:val="FF0000"/>
              </w:rPr>
              <w:t>Antikainen Emma</w:t>
            </w:r>
          </w:p>
        </w:tc>
        <w:tc>
          <w:tcPr>
            <w:tcW w:w="541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3244" w:type="dxa"/>
          </w:tcPr>
          <w:p w:rsidR="00133E46" w:rsidRDefault="00133E46" w:rsidP="00133E46">
            <w:r w:rsidRPr="00A0316F">
              <w:t>Savikoskentie 119</w:t>
            </w:r>
          </w:p>
        </w:tc>
        <w:tc>
          <w:tcPr>
            <w:tcW w:w="4399" w:type="dxa"/>
          </w:tcPr>
          <w:p w:rsidR="00133E46" w:rsidRDefault="00133E46" w:rsidP="00133E46">
            <w:r w:rsidRPr="00A0316F">
              <w:rPr>
                <w:highlight w:val="yellow"/>
              </w:rPr>
              <w:t>KULKEE OMALLA KUSTANNUKSELLA</w:t>
            </w:r>
          </w:p>
        </w:tc>
        <w:tc>
          <w:tcPr>
            <w:tcW w:w="1415" w:type="dxa"/>
          </w:tcPr>
          <w:p w:rsidR="00133E46" w:rsidRDefault="00133E46" w:rsidP="00133E46">
            <w:r>
              <w:t>3.15 kävellen</w:t>
            </w:r>
          </w:p>
        </w:tc>
      </w:tr>
      <w:tr w:rsidR="00133E46" w:rsidTr="00E1333B">
        <w:tc>
          <w:tcPr>
            <w:tcW w:w="534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7</w:t>
            </w:r>
          </w:p>
        </w:tc>
        <w:tc>
          <w:tcPr>
            <w:tcW w:w="2294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Huuskonen Nuutti</w:t>
            </w:r>
          </w:p>
        </w:tc>
        <w:tc>
          <w:tcPr>
            <w:tcW w:w="541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3244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Vihertie 15</w:t>
            </w:r>
          </w:p>
        </w:tc>
        <w:tc>
          <w:tcPr>
            <w:tcW w:w="4399" w:type="dxa"/>
          </w:tcPr>
          <w:p w:rsidR="00133E46" w:rsidRDefault="00133E46" w:rsidP="00133E46"/>
        </w:tc>
        <w:tc>
          <w:tcPr>
            <w:tcW w:w="1415" w:type="dxa"/>
          </w:tcPr>
          <w:p w:rsidR="00133E46" w:rsidRDefault="00133E46" w:rsidP="00133E46"/>
        </w:tc>
      </w:tr>
      <w:tr w:rsidR="00133E46" w:rsidTr="00E1333B">
        <w:tc>
          <w:tcPr>
            <w:tcW w:w="534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7</w:t>
            </w:r>
          </w:p>
        </w:tc>
        <w:tc>
          <w:tcPr>
            <w:tcW w:w="2294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proofErr w:type="spellStart"/>
            <w:r w:rsidRPr="006212E2">
              <w:rPr>
                <w:i/>
                <w:color w:val="FF0000"/>
              </w:rPr>
              <w:t>Junikka</w:t>
            </w:r>
            <w:proofErr w:type="spellEnd"/>
            <w:r w:rsidRPr="006212E2">
              <w:rPr>
                <w:i/>
                <w:color w:val="FF0000"/>
              </w:rPr>
              <w:t xml:space="preserve"> Leea </w:t>
            </w:r>
          </w:p>
        </w:tc>
        <w:tc>
          <w:tcPr>
            <w:tcW w:w="541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3244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</w:p>
        </w:tc>
        <w:tc>
          <w:tcPr>
            <w:tcW w:w="4399" w:type="dxa"/>
          </w:tcPr>
          <w:p w:rsidR="00133E46" w:rsidRDefault="00133E46" w:rsidP="00133E46"/>
        </w:tc>
        <w:tc>
          <w:tcPr>
            <w:tcW w:w="1415" w:type="dxa"/>
          </w:tcPr>
          <w:p w:rsidR="00133E46" w:rsidRDefault="00133E46" w:rsidP="00133E46"/>
        </w:tc>
      </w:tr>
      <w:tr w:rsidR="00133E46" w:rsidTr="00E1333B">
        <w:tc>
          <w:tcPr>
            <w:tcW w:w="534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7</w:t>
            </w:r>
          </w:p>
        </w:tc>
        <w:tc>
          <w:tcPr>
            <w:tcW w:w="2294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 xml:space="preserve">Karhunen Konsta </w:t>
            </w:r>
          </w:p>
        </w:tc>
        <w:tc>
          <w:tcPr>
            <w:tcW w:w="541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3244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</w:p>
        </w:tc>
        <w:tc>
          <w:tcPr>
            <w:tcW w:w="4399" w:type="dxa"/>
          </w:tcPr>
          <w:p w:rsidR="00133E46" w:rsidRDefault="00133E46" w:rsidP="00133E46"/>
        </w:tc>
        <w:tc>
          <w:tcPr>
            <w:tcW w:w="1415" w:type="dxa"/>
          </w:tcPr>
          <w:p w:rsidR="00133E46" w:rsidRDefault="00133E46" w:rsidP="00133E46"/>
        </w:tc>
      </w:tr>
      <w:tr w:rsidR="00133E46" w:rsidTr="00E1333B">
        <w:tc>
          <w:tcPr>
            <w:tcW w:w="534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7</w:t>
            </w:r>
          </w:p>
        </w:tc>
        <w:tc>
          <w:tcPr>
            <w:tcW w:w="2294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Laitinen Amanda</w:t>
            </w:r>
          </w:p>
        </w:tc>
        <w:tc>
          <w:tcPr>
            <w:tcW w:w="541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3244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</w:p>
        </w:tc>
        <w:tc>
          <w:tcPr>
            <w:tcW w:w="4399" w:type="dxa"/>
          </w:tcPr>
          <w:p w:rsidR="00133E46" w:rsidRDefault="00133E46" w:rsidP="00133E46"/>
        </w:tc>
        <w:tc>
          <w:tcPr>
            <w:tcW w:w="1415" w:type="dxa"/>
          </w:tcPr>
          <w:p w:rsidR="00133E46" w:rsidRDefault="00133E46" w:rsidP="00133E46"/>
        </w:tc>
      </w:tr>
      <w:tr w:rsidR="00133E46" w:rsidTr="00E1333B">
        <w:tc>
          <w:tcPr>
            <w:tcW w:w="534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7</w:t>
            </w:r>
          </w:p>
        </w:tc>
        <w:tc>
          <w:tcPr>
            <w:tcW w:w="2294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Putkonen Jere-Aleksi</w:t>
            </w:r>
          </w:p>
        </w:tc>
        <w:tc>
          <w:tcPr>
            <w:tcW w:w="541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3244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</w:p>
        </w:tc>
        <w:tc>
          <w:tcPr>
            <w:tcW w:w="4399" w:type="dxa"/>
          </w:tcPr>
          <w:p w:rsidR="00133E46" w:rsidRDefault="00133E46" w:rsidP="00133E46"/>
        </w:tc>
        <w:tc>
          <w:tcPr>
            <w:tcW w:w="1415" w:type="dxa"/>
          </w:tcPr>
          <w:p w:rsidR="00133E46" w:rsidRDefault="00133E46" w:rsidP="00133E46"/>
        </w:tc>
      </w:tr>
      <w:tr w:rsidR="00133E46" w:rsidTr="00E1333B">
        <w:tc>
          <w:tcPr>
            <w:tcW w:w="534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7</w:t>
            </w:r>
          </w:p>
        </w:tc>
        <w:tc>
          <w:tcPr>
            <w:tcW w:w="2294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Vainikainen Eetu</w:t>
            </w:r>
          </w:p>
        </w:tc>
        <w:tc>
          <w:tcPr>
            <w:tcW w:w="541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3244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</w:p>
        </w:tc>
        <w:tc>
          <w:tcPr>
            <w:tcW w:w="4399" w:type="dxa"/>
          </w:tcPr>
          <w:p w:rsidR="00133E46" w:rsidRDefault="00133E46" w:rsidP="00133E46"/>
        </w:tc>
        <w:tc>
          <w:tcPr>
            <w:tcW w:w="1415" w:type="dxa"/>
          </w:tcPr>
          <w:p w:rsidR="00133E46" w:rsidRDefault="00133E46" w:rsidP="00133E46"/>
        </w:tc>
      </w:tr>
      <w:tr w:rsidR="00133E46" w:rsidTr="00E1333B">
        <w:tc>
          <w:tcPr>
            <w:tcW w:w="534" w:type="dxa"/>
          </w:tcPr>
          <w:p w:rsidR="00133E46" w:rsidRPr="003210CD" w:rsidRDefault="00133E46" w:rsidP="00133E46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8</w:t>
            </w:r>
          </w:p>
        </w:tc>
        <w:tc>
          <w:tcPr>
            <w:tcW w:w="2294" w:type="dxa"/>
          </w:tcPr>
          <w:p w:rsidR="00133E46" w:rsidRPr="003210CD" w:rsidRDefault="00133E46" w:rsidP="00133E46">
            <w:pPr>
              <w:rPr>
                <w:i/>
                <w:color w:val="FF0000"/>
              </w:rPr>
            </w:pPr>
            <w:proofErr w:type="spellStart"/>
            <w:r w:rsidRPr="003210CD">
              <w:rPr>
                <w:i/>
                <w:color w:val="FF0000"/>
              </w:rPr>
              <w:t>Jarvis</w:t>
            </w:r>
            <w:proofErr w:type="spellEnd"/>
            <w:r w:rsidRPr="003210CD">
              <w:rPr>
                <w:i/>
                <w:color w:val="FF0000"/>
              </w:rPr>
              <w:t xml:space="preserve"> Noora</w:t>
            </w:r>
          </w:p>
        </w:tc>
        <w:tc>
          <w:tcPr>
            <w:tcW w:w="541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3244" w:type="dxa"/>
          </w:tcPr>
          <w:p w:rsidR="00133E46" w:rsidRPr="003210CD" w:rsidRDefault="00133E46" w:rsidP="00133E46">
            <w:pPr>
              <w:rPr>
                <w:i/>
                <w:color w:val="FF0000"/>
              </w:rPr>
            </w:pPr>
          </w:p>
        </w:tc>
        <w:tc>
          <w:tcPr>
            <w:tcW w:w="4399" w:type="dxa"/>
          </w:tcPr>
          <w:p w:rsidR="00133E46" w:rsidRPr="003210CD" w:rsidRDefault="00133E46" w:rsidP="00133E46">
            <w:pPr>
              <w:rPr>
                <w:i/>
                <w:color w:val="FF0000"/>
              </w:rPr>
            </w:pPr>
          </w:p>
        </w:tc>
        <w:tc>
          <w:tcPr>
            <w:tcW w:w="1415" w:type="dxa"/>
          </w:tcPr>
          <w:p w:rsidR="00133E46" w:rsidRDefault="00133E46" w:rsidP="00133E46"/>
        </w:tc>
      </w:tr>
      <w:tr w:rsidR="00133E46" w:rsidTr="00E1333B">
        <w:tc>
          <w:tcPr>
            <w:tcW w:w="534" w:type="dxa"/>
          </w:tcPr>
          <w:p w:rsidR="00133E46" w:rsidRPr="003210CD" w:rsidRDefault="00133E46" w:rsidP="00133E46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8</w:t>
            </w:r>
          </w:p>
        </w:tc>
        <w:tc>
          <w:tcPr>
            <w:tcW w:w="2294" w:type="dxa"/>
          </w:tcPr>
          <w:p w:rsidR="00133E46" w:rsidRPr="003210CD" w:rsidRDefault="00133E46" w:rsidP="00133E46">
            <w:pPr>
              <w:rPr>
                <w:i/>
                <w:color w:val="FF0000"/>
              </w:rPr>
            </w:pPr>
            <w:r w:rsidRPr="003210CD">
              <w:rPr>
                <w:i/>
                <w:color w:val="FF0000"/>
              </w:rPr>
              <w:t xml:space="preserve">Korhonen Laura </w:t>
            </w:r>
          </w:p>
        </w:tc>
        <w:tc>
          <w:tcPr>
            <w:tcW w:w="541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3244" w:type="dxa"/>
          </w:tcPr>
          <w:p w:rsidR="00133E46" w:rsidRPr="003210CD" w:rsidRDefault="00133E46" w:rsidP="00133E46">
            <w:pPr>
              <w:rPr>
                <w:i/>
                <w:color w:val="FF0000"/>
              </w:rPr>
            </w:pPr>
          </w:p>
        </w:tc>
        <w:tc>
          <w:tcPr>
            <w:tcW w:w="4399" w:type="dxa"/>
          </w:tcPr>
          <w:p w:rsidR="00133E46" w:rsidRPr="003210CD" w:rsidRDefault="00133E46" w:rsidP="00133E46">
            <w:pPr>
              <w:rPr>
                <w:i/>
                <w:color w:val="FF0000"/>
              </w:rPr>
            </w:pPr>
          </w:p>
        </w:tc>
        <w:tc>
          <w:tcPr>
            <w:tcW w:w="1415" w:type="dxa"/>
          </w:tcPr>
          <w:p w:rsidR="00133E46" w:rsidRDefault="00133E46" w:rsidP="00133E46"/>
        </w:tc>
      </w:tr>
      <w:tr w:rsidR="00133E46" w:rsidTr="00E1333B">
        <w:tc>
          <w:tcPr>
            <w:tcW w:w="534" w:type="dxa"/>
          </w:tcPr>
          <w:p w:rsidR="00133E46" w:rsidRPr="003210CD" w:rsidRDefault="00133E46" w:rsidP="00133E46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8</w:t>
            </w:r>
          </w:p>
        </w:tc>
        <w:tc>
          <w:tcPr>
            <w:tcW w:w="2294" w:type="dxa"/>
          </w:tcPr>
          <w:p w:rsidR="00133E46" w:rsidRPr="003210CD" w:rsidRDefault="00133E46" w:rsidP="00133E46">
            <w:pPr>
              <w:rPr>
                <w:i/>
                <w:color w:val="FF0000"/>
              </w:rPr>
            </w:pPr>
            <w:r w:rsidRPr="003210CD">
              <w:rPr>
                <w:i/>
                <w:color w:val="FF0000"/>
              </w:rPr>
              <w:t xml:space="preserve">Laitinen Henri </w:t>
            </w:r>
          </w:p>
        </w:tc>
        <w:tc>
          <w:tcPr>
            <w:tcW w:w="541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3244" w:type="dxa"/>
          </w:tcPr>
          <w:p w:rsidR="00133E46" w:rsidRPr="003210CD" w:rsidRDefault="00133E46" w:rsidP="00133E46">
            <w:pPr>
              <w:rPr>
                <w:i/>
                <w:color w:val="FF0000"/>
              </w:rPr>
            </w:pPr>
            <w:r w:rsidRPr="003210CD">
              <w:rPr>
                <w:i/>
                <w:color w:val="FF0000"/>
              </w:rPr>
              <w:t xml:space="preserve">Vihertie </w:t>
            </w:r>
          </w:p>
        </w:tc>
        <w:tc>
          <w:tcPr>
            <w:tcW w:w="4399" w:type="dxa"/>
          </w:tcPr>
          <w:p w:rsidR="00133E46" w:rsidRPr="003210CD" w:rsidRDefault="00133E46" w:rsidP="00133E46">
            <w:pPr>
              <w:rPr>
                <w:i/>
                <w:color w:val="FF0000"/>
              </w:rPr>
            </w:pPr>
          </w:p>
        </w:tc>
        <w:tc>
          <w:tcPr>
            <w:tcW w:w="1415" w:type="dxa"/>
          </w:tcPr>
          <w:p w:rsidR="00133E46" w:rsidRDefault="00133E46" w:rsidP="00133E46"/>
        </w:tc>
      </w:tr>
      <w:tr w:rsidR="00133E46" w:rsidTr="00E1333B">
        <w:tc>
          <w:tcPr>
            <w:tcW w:w="534" w:type="dxa"/>
          </w:tcPr>
          <w:p w:rsidR="00133E46" w:rsidRPr="003210CD" w:rsidRDefault="00133E46" w:rsidP="00133E46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8</w:t>
            </w:r>
          </w:p>
        </w:tc>
        <w:tc>
          <w:tcPr>
            <w:tcW w:w="2294" w:type="dxa"/>
          </w:tcPr>
          <w:p w:rsidR="00133E46" w:rsidRPr="003210CD" w:rsidRDefault="00133E46" w:rsidP="00133E46">
            <w:pPr>
              <w:rPr>
                <w:i/>
                <w:color w:val="FF0000"/>
              </w:rPr>
            </w:pPr>
            <w:r w:rsidRPr="003210CD">
              <w:rPr>
                <w:i/>
                <w:color w:val="FF0000"/>
              </w:rPr>
              <w:t>Miettinen Sofia</w:t>
            </w:r>
          </w:p>
        </w:tc>
        <w:tc>
          <w:tcPr>
            <w:tcW w:w="541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3244" w:type="dxa"/>
          </w:tcPr>
          <w:p w:rsidR="00133E46" w:rsidRPr="003210CD" w:rsidRDefault="00133E46" w:rsidP="00133E46">
            <w:pPr>
              <w:rPr>
                <w:i/>
                <w:color w:val="FF0000"/>
              </w:rPr>
            </w:pPr>
          </w:p>
        </w:tc>
        <w:tc>
          <w:tcPr>
            <w:tcW w:w="4399" w:type="dxa"/>
          </w:tcPr>
          <w:p w:rsidR="00133E46" w:rsidRPr="003210CD" w:rsidRDefault="00133E46" w:rsidP="00133E46">
            <w:pPr>
              <w:rPr>
                <w:i/>
                <w:color w:val="FF0000"/>
              </w:rPr>
            </w:pPr>
          </w:p>
        </w:tc>
        <w:tc>
          <w:tcPr>
            <w:tcW w:w="1415" w:type="dxa"/>
          </w:tcPr>
          <w:p w:rsidR="00133E46" w:rsidRDefault="00133E46" w:rsidP="00133E46"/>
        </w:tc>
      </w:tr>
      <w:tr w:rsidR="00133E46" w:rsidTr="00E1333B">
        <w:tc>
          <w:tcPr>
            <w:tcW w:w="534" w:type="dxa"/>
          </w:tcPr>
          <w:p w:rsidR="00133E46" w:rsidRPr="003210CD" w:rsidRDefault="00133E46" w:rsidP="00133E46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lastRenderedPageBreak/>
              <w:t>8</w:t>
            </w:r>
          </w:p>
        </w:tc>
        <w:tc>
          <w:tcPr>
            <w:tcW w:w="2294" w:type="dxa"/>
          </w:tcPr>
          <w:p w:rsidR="00133E46" w:rsidRPr="003210CD" w:rsidRDefault="00133E46" w:rsidP="00133E46">
            <w:pPr>
              <w:rPr>
                <w:i/>
                <w:color w:val="FF0000"/>
              </w:rPr>
            </w:pPr>
            <w:r w:rsidRPr="003210CD">
              <w:rPr>
                <w:i/>
                <w:color w:val="FF0000"/>
              </w:rPr>
              <w:t>Pohtola Petra</w:t>
            </w:r>
          </w:p>
        </w:tc>
        <w:tc>
          <w:tcPr>
            <w:tcW w:w="541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3244" w:type="dxa"/>
          </w:tcPr>
          <w:p w:rsidR="00133E46" w:rsidRPr="003210CD" w:rsidRDefault="00133E46" w:rsidP="00133E46">
            <w:pPr>
              <w:rPr>
                <w:i/>
                <w:color w:val="FF0000"/>
              </w:rPr>
            </w:pPr>
          </w:p>
        </w:tc>
        <w:tc>
          <w:tcPr>
            <w:tcW w:w="4399" w:type="dxa"/>
          </w:tcPr>
          <w:p w:rsidR="00133E46" w:rsidRPr="003210CD" w:rsidRDefault="00133E46" w:rsidP="00133E46">
            <w:pPr>
              <w:rPr>
                <w:i/>
                <w:color w:val="FF0000"/>
              </w:rPr>
            </w:pPr>
          </w:p>
        </w:tc>
        <w:tc>
          <w:tcPr>
            <w:tcW w:w="1415" w:type="dxa"/>
          </w:tcPr>
          <w:p w:rsidR="00133E46" w:rsidRDefault="00133E46" w:rsidP="00133E46"/>
        </w:tc>
      </w:tr>
      <w:tr w:rsidR="00133E46" w:rsidTr="00E1333B">
        <w:tc>
          <w:tcPr>
            <w:tcW w:w="534" w:type="dxa"/>
          </w:tcPr>
          <w:p w:rsidR="00133E46" w:rsidRPr="003210CD" w:rsidRDefault="00133E46" w:rsidP="00133E46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8</w:t>
            </w:r>
            <w:r w:rsidRPr="003210CD">
              <w:rPr>
                <w:i/>
                <w:color w:val="FF0000"/>
              </w:rPr>
              <w:t xml:space="preserve"> </w:t>
            </w:r>
          </w:p>
        </w:tc>
        <w:tc>
          <w:tcPr>
            <w:tcW w:w="2294" w:type="dxa"/>
          </w:tcPr>
          <w:p w:rsidR="00133E46" w:rsidRPr="003210CD" w:rsidRDefault="00133E46" w:rsidP="00133E46">
            <w:pPr>
              <w:rPr>
                <w:i/>
                <w:color w:val="FF0000"/>
              </w:rPr>
            </w:pPr>
            <w:r w:rsidRPr="003210CD">
              <w:rPr>
                <w:i/>
                <w:color w:val="FF0000"/>
              </w:rPr>
              <w:t xml:space="preserve">Heikkinen Juuso </w:t>
            </w:r>
          </w:p>
        </w:tc>
        <w:tc>
          <w:tcPr>
            <w:tcW w:w="541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3244" w:type="dxa"/>
          </w:tcPr>
          <w:p w:rsidR="00133E46" w:rsidRPr="003210CD" w:rsidRDefault="00133E46" w:rsidP="00133E46">
            <w:pPr>
              <w:rPr>
                <w:i/>
                <w:color w:val="FF0000"/>
              </w:rPr>
            </w:pPr>
            <w:r w:rsidRPr="003210CD">
              <w:rPr>
                <w:i/>
                <w:color w:val="FF0000"/>
              </w:rPr>
              <w:t>Jokilehdontie 4</w:t>
            </w:r>
          </w:p>
        </w:tc>
        <w:tc>
          <w:tcPr>
            <w:tcW w:w="4399" w:type="dxa"/>
          </w:tcPr>
          <w:p w:rsidR="00133E46" w:rsidRPr="003210CD" w:rsidRDefault="00133E46" w:rsidP="00133E46">
            <w:pPr>
              <w:rPr>
                <w:i/>
                <w:color w:val="FF0000"/>
              </w:rPr>
            </w:pPr>
          </w:p>
        </w:tc>
        <w:tc>
          <w:tcPr>
            <w:tcW w:w="1415" w:type="dxa"/>
          </w:tcPr>
          <w:p w:rsidR="00133E46" w:rsidRDefault="00133E46" w:rsidP="00133E46"/>
        </w:tc>
      </w:tr>
      <w:tr w:rsidR="00133E46" w:rsidTr="00E1333B">
        <w:tc>
          <w:tcPr>
            <w:tcW w:w="534" w:type="dxa"/>
          </w:tcPr>
          <w:p w:rsidR="00133E46" w:rsidRPr="003210CD" w:rsidRDefault="00133E46" w:rsidP="00133E46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8</w:t>
            </w:r>
            <w:r w:rsidRPr="003210CD">
              <w:rPr>
                <w:i/>
                <w:color w:val="FF0000"/>
              </w:rPr>
              <w:t xml:space="preserve"> </w:t>
            </w:r>
          </w:p>
        </w:tc>
        <w:tc>
          <w:tcPr>
            <w:tcW w:w="2294" w:type="dxa"/>
          </w:tcPr>
          <w:p w:rsidR="00133E46" w:rsidRPr="003210CD" w:rsidRDefault="00133E46" w:rsidP="00133E46">
            <w:pPr>
              <w:rPr>
                <w:i/>
                <w:color w:val="FF0000"/>
              </w:rPr>
            </w:pPr>
            <w:r w:rsidRPr="003210CD">
              <w:rPr>
                <w:i/>
                <w:color w:val="FF0000"/>
              </w:rPr>
              <w:t>Koivula Elsa</w:t>
            </w:r>
          </w:p>
        </w:tc>
        <w:tc>
          <w:tcPr>
            <w:tcW w:w="541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3244" w:type="dxa"/>
          </w:tcPr>
          <w:p w:rsidR="00133E46" w:rsidRPr="003210CD" w:rsidRDefault="00133E46" w:rsidP="00133E46">
            <w:pPr>
              <w:rPr>
                <w:i/>
                <w:color w:val="FF0000"/>
              </w:rPr>
            </w:pPr>
            <w:r w:rsidRPr="003210CD">
              <w:rPr>
                <w:i/>
                <w:color w:val="FF0000"/>
              </w:rPr>
              <w:t>Kapantie 179</w:t>
            </w:r>
          </w:p>
        </w:tc>
        <w:tc>
          <w:tcPr>
            <w:tcW w:w="4399" w:type="dxa"/>
          </w:tcPr>
          <w:p w:rsidR="00133E46" w:rsidRPr="003210CD" w:rsidRDefault="00133E46" w:rsidP="00133E46">
            <w:pPr>
              <w:rPr>
                <w:i/>
                <w:color w:val="FF0000"/>
              </w:rPr>
            </w:pPr>
            <w:r w:rsidRPr="003210CD">
              <w:rPr>
                <w:i/>
                <w:color w:val="FF0000"/>
              </w:rPr>
              <w:t>Rissanen haku Kapantien ja Herman Saastamoisen tien risteyksestä / vie illalla</w:t>
            </w:r>
          </w:p>
        </w:tc>
        <w:tc>
          <w:tcPr>
            <w:tcW w:w="1415" w:type="dxa"/>
          </w:tcPr>
          <w:p w:rsidR="00133E46" w:rsidRDefault="00133E46" w:rsidP="00133E46"/>
        </w:tc>
      </w:tr>
      <w:tr w:rsidR="00133E46" w:rsidTr="00E1333B">
        <w:tc>
          <w:tcPr>
            <w:tcW w:w="534" w:type="dxa"/>
          </w:tcPr>
          <w:p w:rsidR="00133E46" w:rsidRPr="003210CD" w:rsidRDefault="00133E46" w:rsidP="00133E46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8</w:t>
            </w:r>
            <w:r w:rsidRPr="003210CD">
              <w:rPr>
                <w:i/>
                <w:color w:val="FF0000"/>
              </w:rPr>
              <w:t xml:space="preserve"> </w:t>
            </w:r>
          </w:p>
        </w:tc>
        <w:tc>
          <w:tcPr>
            <w:tcW w:w="2294" w:type="dxa"/>
          </w:tcPr>
          <w:p w:rsidR="00133E46" w:rsidRPr="003210CD" w:rsidRDefault="00133E46" w:rsidP="00133E46">
            <w:pPr>
              <w:rPr>
                <w:i/>
                <w:color w:val="FF0000"/>
              </w:rPr>
            </w:pPr>
            <w:r w:rsidRPr="003210CD">
              <w:rPr>
                <w:i/>
                <w:color w:val="FF0000"/>
              </w:rPr>
              <w:t>Koski Siiri</w:t>
            </w:r>
          </w:p>
        </w:tc>
        <w:tc>
          <w:tcPr>
            <w:tcW w:w="541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3244" w:type="dxa"/>
          </w:tcPr>
          <w:p w:rsidR="00133E46" w:rsidRPr="003210CD" w:rsidRDefault="00133E46" w:rsidP="00133E46">
            <w:pPr>
              <w:rPr>
                <w:i/>
                <w:color w:val="FF0000"/>
              </w:rPr>
            </w:pPr>
            <w:r w:rsidRPr="003210CD">
              <w:rPr>
                <w:i/>
                <w:color w:val="FF0000"/>
              </w:rPr>
              <w:t>Tulikalliontie 4</w:t>
            </w:r>
          </w:p>
        </w:tc>
        <w:tc>
          <w:tcPr>
            <w:tcW w:w="4399" w:type="dxa"/>
          </w:tcPr>
          <w:p w:rsidR="00133E46" w:rsidRPr="003210CD" w:rsidRDefault="00133E46" w:rsidP="00133E46">
            <w:pPr>
              <w:rPr>
                <w:i/>
                <w:color w:val="FF0000"/>
              </w:rPr>
            </w:pPr>
          </w:p>
        </w:tc>
        <w:tc>
          <w:tcPr>
            <w:tcW w:w="1415" w:type="dxa"/>
          </w:tcPr>
          <w:p w:rsidR="00133E46" w:rsidRDefault="00133E46" w:rsidP="00133E46"/>
        </w:tc>
      </w:tr>
      <w:tr w:rsidR="00133E46" w:rsidTr="00E1333B">
        <w:tc>
          <w:tcPr>
            <w:tcW w:w="534" w:type="dxa"/>
          </w:tcPr>
          <w:p w:rsidR="00133E46" w:rsidRPr="003210CD" w:rsidRDefault="00133E46" w:rsidP="00133E46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8</w:t>
            </w:r>
          </w:p>
        </w:tc>
        <w:tc>
          <w:tcPr>
            <w:tcW w:w="2294" w:type="dxa"/>
          </w:tcPr>
          <w:p w:rsidR="00133E46" w:rsidRPr="003210CD" w:rsidRDefault="00133E46" w:rsidP="00133E46">
            <w:pPr>
              <w:rPr>
                <w:i/>
                <w:color w:val="FF0000"/>
              </w:rPr>
            </w:pPr>
            <w:r w:rsidRPr="003210CD">
              <w:rPr>
                <w:i/>
                <w:color w:val="FF0000"/>
              </w:rPr>
              <w:t>Mikkonen Santeri</w:t>
            </w:r>
          </w:p>
        </w:tc>
        <w:tc>
          <w:tcPr>
            <w:tcW w:w="541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3244" w:type="dxa"/>
          </w:tcPr>
          <w:p w:rsidR="00133E46" w:rsidRPr="003210CD" w:rsidRDefault="00133E46" w:rsidP="00133E46">
            <w:pPr>
              <w:rPr>
                <w:i/>
                <w:color w:val="FF0000"/>
              </w:rPr>
            </w:pPr>
            <w:r w:rsidRPr="003210CD">
              <w:rPr>
                <w:i/>
                <w:color w:val="FF0000"/>
              </w:rPr>
              <w:t>Pihkaraitti 11</w:t>
            </w:r>
          </w:p>
        </w:tc>
        <w:tc>
          <w:tcPr>
            <w:tcW w:w="4399" w:type="dxa"/>
          </w:tcPr>
          <w:p w:rsidR="00133E46" w:rsidRPr="003210CD" w:rsidRDefault="00133E46" w:rsidP="00133E46">
            <w:pPr>
              <w:rPr>
                <w:i/>
                <w:color w:val="FF0000"/>
              </w:rPr>
            </w:pPr>
          </w:p>
        </w:tc>
        <w:tc>
          <w:tcPr>
            <w:tcW w:w="1415" w:type="dxa"/>
          </w:tcPr>
          <w:p w:rsidR="00133E46" w:rsidRDefault="00133E46" w:rsidP="00133E46"/>
        </w:tc>
      </w:tr>
      <w:tr w:rsidR="00133E46" w:rsidTr="00E1333B">
        <w:tc>
          <w:tcPr>
            <w:tcW w:w="534" w:type="dxa"/>
          </w:tcPr>
          <w:p w:rsidR="00133E46" w:rsidRPr="003210CD" w:rsidRDefault="00133E46" w:rsidP="00133E46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8</w:t>
            </w:r>
          </w:p>
        </w:tc>
        <w:tc>
          <w:tcPr>
            <w:tcW w:w="2294" w:type="dxa"/>
          </w:tcPr>
          <w:p w:rsidR="00133E46" w:rsidRPr="003210CD" w:rsidRDefault="00133E46" w:rsidP="00133E46">
            <w:pPr>
              <w:rPr>
                <w:i/>
                <w:color w:val="FF0000"/>
              </w:rPr>
            </w:pPr>
            <w:r w:rsidRPr="003210CD">
              <w:rPr>
                <w:i/>
                <w:color w:val="FF0000"/>
              </w:rPr>
              <w:t>Parviainen Sini</w:t>
            </w:r>
          </w:p>
        </w:tc>
        <w:tc>
          <w:tcPr>
            <w:tcW w:w="541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3244" w:type="dxa"/>
          </w:tcPr>
          <w:p w:rsidR="00133E46" w:rsidRPr="003210CD" w:rsidRDefault="00133E46" w:rsidP="00133E46">
            <w:pPr>
              <w:rPr>
                <w:i/>
                <w:color w:val="FF0000"/>
              </w:rPr>
            </w:pPr>
            <w:r w:rsidRPr="003210CD">
              <w:rPr>
                <w:i/>
                <w:color w:val="FF0000"/>
              </w:rPr>
              <w:t>Pihkarinteentie 37</w:t>
            </w:r>
          </w:p>
        </w:tc>
        <w:tc>
          <w:tcPr>
            <w:tcW w:w="4399" w:type="dxa"/>
          </w:tcPr>
          <w:p w:rsidR="00133E46" w:rsidRPr="003210CD" w:rsidRDefault="00133E46" w:rsidP="00133E46">
            <w:pPr>
              <w:rPr>
                <w:i/>
                <w:color w:val="FF0000"/>
              </w:rPr>
            </w:pPr>
          </w:p>
        </w:tc>
        <w:tc>
          <w:tcPr>
            <w:tcW w:w="1415" w:type="dxa"/>
          </w:tcPr>
          <w:p w:rsidR="00133E46" w:rsidRDefault="00133E46" w:rsidP="00133E46"/>
        </w:tc>
      </w:tr>
      <w:tr w:rsidR="00133E46" w:rsidTr="00E1333B">
        <w:tc>
          <w:tcPr>
            <w:tcW w:w="534" w:type="dxa"/>
          </w:tcPr>
          <w:p w:rsidR="00133E46" w:rsidRPr="003210CD" w:rsidRDefault="00133E46" w:rsidP="00133E46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8</w:t>
            </w:r>
          </w:p>
        </w:tc>
        <w:tc>
          <w:tcPr>
            <w:tcW w:w="2294" w:type="dxa"/>
          </w:tcPr>
          <w:p w:rsidR="00133E46" w:rsidRPr="003210CD" w:rsidRDefault="00133E46" w:rsidP="00133E46">
            <w:pPr>
              <w:rPr>
                <w:i/>
                <w:color w:val="FF0000"/>
              </w:rPr>
            </w:pPr>
            <w:r w:rsidRPr="003210CD">
              <w:rPr>
                <w:i/>
                <w:color w:val="FF0000"/>
              </w:rPr>
              <w:t>Pohjolainen Annika</w:t>
            </w:r>
          </w:p>
        </w:tc>
        <w:tc>
          <w:tcPr>
            <w:tcW w:w="541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3244" w:type="dxa"/>
          </w:tcPr>
          <w:p w:rsidR="00133E46" w:rsidRPr="003210CD" w:rsidRDefault="00133E46" w:rsidP="00133E46">
            <w:pPr>
              <w:rPr>
                <w:i/>
                <w:color w:val="FF0000"/>
              </w:rPr>
            </w:pPr>
            <w:proofErr w:type="spellStart"/>
            <w:r w:rsidRPr="003210CD">
              <w:rPr>
                <w:i/>
                <w:color w:val="FF0000"/>
              </w:rPr>
              <w:t>Vaarunmäentie</w:t>
            </w:r>
            <w:proofErr w:type="spellEnd"/>
            <w:r w:rsidRPr="003210CD">
              <w:rPr>
                <w:i/>
                <w:color w:val="FF0000"/>
              </w:rPr>
              <w:t xml:space="preserve"> 60</w:t>
            </w:r>
          </w:p>
        </w:tc>
        <w:tc>
          <w:tcPr>
            <w:tcW w:w="4399" w:type="dxa"/>
          </w:tcPr>
          <w:p w:rsidR="00133E46" w:rsidRPr="003210CD" w:rsidRDefault="00133E46" w:rsidP="00133E46">
            <w:pPr>
              <w:rPr>
                <w:i/>
                <w:color w:val="FF0000"/>
              </w:rPr>
            </w:pPr>
          </w:p>
        </w:tc>
        <w:tc>
          <w:tcPr>
            <w:tcW w:w="1415" w:type="dxa"/>
          </w:tcPr>
          <w:p w:rsidR="00133E46" w:rsidRDefault="00133E46" w:rsidP="00133E46"/>
        </w:tc>
      </w:tr>
      <w:tr w:rsidR="00133E46" w:rsidTr="00E1333B">
        <w:tc>
          <w:tcPr>
            <w:tcW w:w="534" w:type="dxa"/>
          </w:tcPr>
          <w:p w:rsidR="00133E46" w:rsidRPr="003210CD" w:rsidRDefault="00133E46" w:rsidP="00133E46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8</w:t>
            </w:r>
          </w:p>
        </w:tc>
        <w:tc>
          <w:tcPr>
            <w:tcW w:w="2294" w:type="dxa"/>
          </w:tcPr>
          <w:p w:rsidR="00133E46" w:rsidRPr="003210CD" w:rsidRDefault="00133E46" w:rsidP="00133E46">
            <w:pPr>
              <w:rPr>
                <w:i/>
                <w:color w:val="FF0000"/>
              </w:rPr>
            </w:pPr>
            <w:r w:rsidRPr="003210CD">
              <w:rPr>
                <w:i/>
                <w:color w:val="FF0000"/>
              </w:rPr>
              <w:t xml:space="preserve">Riikonen Samuel </w:t>
            </w:r>
          </w:p>
        </w:tc>
        <w:tc>
          <w:tcPr>
            <w:tcW w:w="541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3244" w:type="dxa"/>
          </w:tcPr>
          <w:p w:rsidR="00133E46" w:rsidRPr="003210CD" w:rsidRDefault="00133E46" w:rsidP="00133E46">
            <w:pPr>
              <w:rPr>
                <w:i/>
                <w:color w:val="FF0000"/>
              </w:rPr>
            </w:pPr>
            <w:r w:rsidRPr="003210CD">
              <w:rPr>
                <w:i/>
                <w:color w:val="FF0000"/>
              </w:rPr>
              <w:t>Pihkaraitti 106</w:t>
            </w:r>
          </w:p>
        </w:tc>
        <w:tc>
          <w:tcPr>
            <w:tcW w:w="4399" w:type="dxa"/>
          </w:tcPr>
          <w:p w:rsidR="00133E46" w:rsidRPr="003210CD" w:rsidRDefault="00133E46" w:rsidP="00133E46">
            <w:pPr>
              <w:rPr>
                <w:i/>
                <w:color w:val="FF0000"/>
              </w:rPr>
            </w:pPr>
          </w:p>
        </w:tc>
        <w:tc>
          <w:tcPr>
            <w:tcW w:w="1415" w:type="dxa"/>
          </w:tcPr>
          <w:p w:rsidR="00133E46" w:rsidRDefault="00133E46" w:rsidP="00133E46"/>
        </w:tc>
      </w:tr>
      <w:tr w:rsidR="00133E46" w:rsidTr="00E1333B">
        <w:tc>
          <w:tcPr>
            <w:tcW w:w="534" w:type="dxa"/>
          </w:tcPr>
          <w:p w:rsidR="00133E46" w:rsidRPr="003210CD" w:rsidRDefault="00133E46" w:rsidP="00133E46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8</w:t>
            </w:r>
            <w:r w:rsidRPr="003210CD">
              <w:rPr>
                <w:i/>
                <w:color w:val="FF0000"/>
              </w:rPr>
              <w:t xml:space="preserve"> </w:t>
            </w:r>
          </w:p>
        </w:tc>
        <w:tc>
          <w:tcPr>
            <w:tcW w:w="2294" w:type="dxa"/>
          </w:tcPr>
          <w:p w:rsidR="00133E46" w:rsidRPr="003210CD" w:rsidRDefault="00133E46" w:rsidP="00133E46">
            <w:pPr>
              <w:rPr>
                <w:i/>
                <w:color w:val="FF0000"/>
              </w:rPr>
            </w:pPr>
            <w:r w:rsidRPr="003210CD">
              <w:rPr>
                <w:i/>
                <w:color w:val="FF0000"/>
              </w:rPr>
              <w:t xml:space="preserve">Ristolainen Leevi </w:t>
            </w:r>
          </w:p>
        </w:tc>
        <w:tc>
          <w:tcPr>
            <w:tcW w:w="541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3244" w:type="dxa"/>
          </w:tcPr>
          <w:p w:rsidR="00133E46" w:rsidRPr="003210CD" w:rsidRDefault="00133E46" w:rsidP="00133E46">
            <w:pPr>
              <w:rPr>
                <w:i/>
                <w:color w:val="FF0000"/>
              </w:rPr>
            </w:pPr>
            <w:r w:rsidRPr="003210CD">
              <w:rPr>
                <w:i/>
                <w:color w:val="FF0000"/>
              </w:rPr>
              <w:t>Rantalantie 55</w:t>
            </w:r>
          </w:p>
        </w:tc>
        <w:tc>
          <w:tcPr>
            <w:tcW w:w="4399" w:type="dxa"/>
          </w:tcPr>
          <w:p w:rsidR="00133E46" w:rsidRPr="003210CD" w:rsidRDefault="00133E46" w:rsidP="00133E46">
            <w:pPr>
              <w:rPr>
                <w:i/>
                <w:color w:val="FF0000"/>
              </w:rPr>
            </w:pPr>
          </w:p>
        </w:tc>
        <w:tc>
          <w:tcPr>
            <w:tcW w:w="1415" w:type="dxa"/>
          </w:tcPr>
          <w:p w:rsidR="00133E46" w:rsidRDefault="00133E46" w:rsidP="00133E46"/>
        </w:tc>
      </w:tr>
      <w:tr w:rsidR="00133E46" w:rsidTr="00E1333B">
        <w:tc>
          <w:tcPr>
            <w:tcW w:w="534" w:type="dxa"/>
          </w:tcPr>
          <w:p w:rsidR="00133E46" w:rsidRPr="003210CD" w:rsidRDefault="00133E46" w:rsidP="00133E46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8</w:t>
            </w:r>
          </w:p>
        </w:tc>
        <w:tc>
          <w:tcPr>
            <w:tcW w:w="2294" w:type="dxa"/>
          </w:tcPr>
          <w:p w:rsidR="00133E46" w:rsidRPr="003210CD" w:rsidRDefault="00133E46" w:rsidP="00133E46">
            <w:pPr>
              <w:rPr>
                <w:i/>
                <w:color w:val="FF0000"/>
              </w:rPr>
            </w:pPr>
            <w:r w:rsidRPr="003210CD">
              <w:rPr>
                <w:i/>
                <w:color w:val="FF0000"/>
              </w:rPr>
              <w:t xml:space="preserve">Tolonen Vilma </w:t>
            </w:r>
          </w:p>
        </w:tc>
        <w:tc>
          <w:tcPr>
            <w:tcW w:w="541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3244" w:type="dxa"/>
          </w:tcPr>
          <w:p w:rsidR="00133E46" w:rsidRPr="003210CD" w:rsidRDefault="00133E46" w:rsidP="00133E46">
            <w:pPr>
              <w:rPr>
                <w:i/>
                <w:color w:val="FF0000"/>
              </w:rPr>
            </w:pPr>
            <w:r w:rsidRPr="003210CD">
              <w:rPr>
                <w:i/>
                <w:color w:val="FF0000"/>
              </w:rPr>
              <w:t>Pihkapolku 1</w:t>
            </w:r>
          </w:p>
        </w:tc>
        <w:tc>
          <w:tcPr>
            <w:tcW w:w="4399" w:type="dxa"/>
          </w:tcPr>
          <w:p w:rsidR="00133E46" w:rsidRPr="003210CD" w:rsidRDefault="00133E46" w:rsidP="00133E46">
            <w:pPr>
              <w:rPr>
                <w:i/>
                <w:color w:val="FF0000"/>
              </w:rPr>
            </w:pPr>
          </w:p>
        </w:tc>
        <w:tc>
          <w:tcPr>
            <w:tcW w:w="1415" w:type="dxa"/>
          </w:tcPr>
          <w:p w:rsidR="00133E46" w:rsidRDefault="00133E46" w:rsidP="00133E46"/>
        </w:tc>
      </w:tr>
      <w:tr w:rsidR="00133E46" w:rsidTr="00E1333B">
        <w:tc>
          <w:tcPr>
            <w:tcW w:w="534" w:type="dxa"/>
          </w:tcPr>
          <w:p w:rsidR="00133E46" w:rsidRPr="003210CD" w:rsidRDefault="00133E46" w:rsidP="00133E46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8</w:t>
            </w:r>
          </w:p>
        </w:tc>
        <w:tc>
          <w:tcPr>
            <w:tcW w:w="2294" w:type="dxa"/>
          </w:tcPr>
          <w:p w:rsidR="00133E46" w:rsidRPr="003210CD" w:rsidRDefault="00133E46" w:rsidP="00133E46">
            <w:pPr>
              <w:rPr>
                <w:i/>
                <w:color w:val="FF0000"/>
              </w:rPr>
            </w:pPr>
            <w:r w:rsidRPr="003210CD">
              <w:rPr>
                <w:i/>
                <w:color w:val="FF0000"/>
              </w:rPr>
              <w:t>Ylinen Tomi</w:t>
            </w:r>
          </w:p>
        </w:tc>
        <w:tc>
          <w:tcPr>
            <w:tcW w:w="541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3244" w:type="dxa"/>
          </w:tcPr>
          <w:p w:rsidR="00133E46" w:rsidRPr="003210CD" w:rsidRDefault="00133E46" w:rsidP="00133E46">
            <w:pPr>
              <w:rPr>
                <w:i/>
                <w:color w:val="FF0000"/>
              </w:rPr>
            </w:pPr>
            <w:r w:rsidRPr="003210CD">
              <w:rPr>
                <w:i/>
                <w:color w:val="FF0000"/>
              </w:rPr>
              <w:t>Jokilehdontie 16</w:t>
            </w:r>
          </w:p>
        </w:tc>
        <w:tc>
          <w:tcPr>
            <w:tcW w:w="4399" w:type="dxa"/>
          </w:tcPr>
          <w:p w:rsidR="00133E46" w:rsidRPr="003210CD" w:rsidRDefault="00133E46" w:rsidP="00133E46">
            <w:pPr>
              <w:rPr>
                <w:i/>
                <w:color w:val="FF0000"/>
              </w:rPr>
            </w:pPr>
          </w:p>
        </w:tc>
        <w:tc>
          <w:tcPr>
            <w:tcW w:w="1415" w:type="dxa"/>
          </w:tcPr>
          <w:p w:rsidR="00133E46" w:rsidRDefault="00133E46" w:rsidP="00133E46"/>
        </w:tc>
      </w:tr>
      <w:tr w:rsidR="00133E46" w:rsidTr="00E1333B">
        <w:tc>
          <w:tcPr>
            <w:tcW w:w="534" w:type="dxa"/>
          </w:tcPr>
          <w:p w:rsidR="00133E46" w:rsidRDefault="00133E46" w:rsidP="00133E46">
            <w:pPr>
              <w:rPr>
                <w:rFonts w:ascii="Calibri" w:hAnsi="Calibri"/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>8</w:t>
            </w:r>
          </w:p>
        </w:tc>
        <w:tc>
          <w:tcPr>
            <w:tcW w:w="2294" w:type="dxa"/>
          </w:tcPr>
          <w:p w:rsidR="00133E46" w:rsidRDefault="00133E46" w:rsidP="00133E46">
            <w:pPr>
              <w:rPr>
                <w:rFonts w:ascii="Calibri" w:hAnsi="Calibri"/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 xml:space="preserve">Räsänen </w:t>
            </w:r>
            <w:proofErr w:type="spellStart"/>
            <w:r>
              <w:rPr>
                <w:i/>
                <w:iCs/>
                <w:color w:val="FF0000"/>
              </w:rPr>
              <w:t>Nea</w:t>
            </w:r>
            <w:proofErr w:type="spellEnd"/>
          </w:p>
        </w:tc>
        <w:tc>
          <w:tcPr>
            <w:tcW w:w="541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133E46" w:rsidRPr="006212E2" w:rsidRDefault="00133E46" w:rsidP="00133E46">
            <w:pPr>
              <w:rPr>
                <w:i/>
                <w:color w:val="FF0000"/>
              </w:rPr>
            </w:pPr>
            <w:r w:rsidRPr="006212E2">
              <w:rPr>
                <w:i/>
                <w:color w:val="FF0000"/>
              </w:rPr>
              <w:t>x</w:t>
            </w:r>
          </w:p>
        </w:tc>
        <w:tc>
          <w:tcPr>
            <w:tcW w:w="3244" w:type="dxa"/>
          </w:tcPr>
          <w:p w:rsidR="00133E46" w:rsidRDefault="00133E46" w:rsidP="00133E46">
            <w:pPr>
              <w:rPr>
                <w:rFonts w:ascii="Calibri" w:hAnsi="Calibri"/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>Keihäskaari 27, Syvänniemi</w:t>
            </w:r>
          </w:p>
        </w:tc>
        <w:tc>
          <w:tcPr>
            <w:tcW w:w="4399" w:type="dxa"/>
          </w:tcPr>
          <w:p w:rsidR="00133E46" w:rsidRDefault="00133E46" w:rsidP="00133E46"/>
        </w:tc>
        <w:tc>
          <w:tcPr>
            <w:tcW w:w="1415" w:type="dxa"/>
          </w:tcPr>
          <w:p w:rsidR="00133E46" w:rsidRDefault="00133E46" w:rsidP="00133E46"/>
        </w:tc>
      </w:tr>
      <w:tr w:rsidR="00133E46" w:rsidTr="00E1333B">
        <w:tc>
          <w:tcPr>
            <w:tcW w:w="534" w:type="dxa"/>
          </w:tcPr>
          <w:p w:rsidR="00133E46" w:rsidRDefault="00133E46" w:rsidP="00133E46"/>
        </w:tc>
        <w:tc>
          <w:tcPr>
            <w:tcW w:w="2294" w:type="dxa"/>
          </w:tcPr>
          <w:p w:rsidR="00133E46" w:rsidRDefault="00133E46" w:rsidP="00133E46"/>
        </w:tc>
        <w:tc>
          <w:tcPr>
            <w:tcW w:w="541" w:type="dxa"/>
          </w:tcPr>
          <w:p w:rsidR="00133E46" w:rsidRDefault="00133E46" w:rsidP="00133E46"/>
        </w:tc>
        <w:tc>
          <w:tcPr>
            <w:tcW w:w="425" w:type="dxa"/>
          </w:tcPr>
          <w:p w:rsidR="00133E46" w:rsidRDefault="00133E46" w:rsidP="00133E46"/>
        </w:tc>
        <w:tc>
          <w:tcPr>
            <w:tcW w:w="426" w:type="dxa"/>
          </w:tcPr>
          <w:p w:rsidR="00133E46" w:rsidRDefault="00133E46" w:rsidP="00133E46"/>
        </w:tc>
        <w:tc>
          <w:tcPr>
            <w:tcW w:w="424" w:type="dxa"/>
          </w:tcPr>
          <w:p w:rsidR="00133E46" w:rsidRDefault="00133E46" w:rsidP="00133E46"/>
        </w:tc>
        <w:tc>
          <w:tcPr>
            <w:tcW w:w="442" w:type="dxa"/>
          </w:tcPr>
          <w:p w:rsidR="00133E46" w:rsidRDefault="00133E46" w:rsidP="00133E46"/>
        </w:tc>
        <w:tc>
          <w:tcPr>
            <w:tcW w:w="3244" w:type="dxa"/>
          </w:tcPr>
          <w:p w:rsidR="00133E46" w:rsidRDefault="00133E46" w:rsidP="00133E46"/>
        </w:tc>
        <w:tc>
          <w:tcPr>
            <w:tcW w:w="4399" w:type="dxa"/>
          </w:tcPr>
          <w:p w:rsidR="00133E46" w:rsidRDefault="00133E46" w:rsidP="00133E46"/>
        </w:tc>
        <w:tc>
          <w:tcPr>
            <w:tcW w:w="1415" w:type="dxa"/>
          </w:tcPr>
          <w:p w:rsidR="00133E46" w:rsidRDefault="00133E46" w:rsidP="00133E46"/>
        </w:tc>
      </w:tr>
    </w:tbl>
    <w:p w:rsidR="00AA4AB8" w:rsidRDefault="00AA4AB8" w:rsidP="00550ECE"/>
    <w:p w:rsidR="00A408CB" w:rsidRDefault="00A408CB" w:rsidP="00550ECE"/>
    <w:p w:rsidR="00A408CB" w:rsidRDefault="00A408CB" w:rsidP="00550ECE"/>
    <w:p w:rsidR="00A408CB" w:rsidRDefault="00A408CB" w:rsidP="00550ECE"/>
    <w:p w:rsidR="00A408CB" w:rsidRDefault="00654B00" w:rsidP="00550ECE">
      <w:r>
        <w:t xml:space="preserve">TÄMÄ TARKISTUS TEHTÄVÄ VIELÄ MUISEN LUOKKIEN OSALTA 2017 </w:t>
      </w:r>
      <w:r w:rsidR="003210CD">
        <w:t xml:space="preserve">Tämä lista </w:t>
      </w:r>
      <w:r w:rsidR="00A408CB">
        <w:t xml:space="preserve">on </w:t>
      </w:r>
      <w:r w:rsidR="003210CD">
        <w:t xml:space="preserve">ensisijaisesti </w:t>
      </w:r>
      <w:r w:rsidR="00A408CB">
        <w:t>Karttulanlahden oppilaista, jotka lähtevät klo 15.05 K</w:t>
      </w:r>
      <w:r w:rsidR="007B176C">
        <w:t xml:space="preserve">uopion liikenteen kyytiin. (tarkistettu 9.8.2016 </w:t>
      </w:r>
      <w:proofErr w:type="spellStart"/>
      <w:r w:rsidR="007B176C">
        <w:t>rc+em</w:t>
      </w:r>
      <w:proofErr w:type="spellEnd"/>
      <w:r w:rsidR="007B176C">
        <w:t xml:space="preserve">) </w:t>
      </w:r>
    </w:p>
    <w:p w:rsidR="00A408CB" w:rsidRDefault="00A408CB" w:rsidP="00550ECE"/>
    <w:p w:rsidR="00BC6BE0" w:rsidRDefault="00EB4111" w:rsidP="00550ECE">
      <w:r>
        <w:t xml:space="preserve">Tämä lista vielä vaillinainen – </w:t>
      </w:r>
      <w:r w:rsidRPr="00094AE7">
        <w:rPr>
          <w:highlight w:val="yellow"/>
        </w:rPr>
        <w:t xml:space="preserve">Tarkistettava </w:t>
      </w:r>
      <w:r w:rsidR="00AA4AB8" w:rsidRPr="00094AE7">
        <w:rPr>
          <w:highlight w:val="yellow"/>
        </w:rPr>
        <w:t xml:space="preserve">lisätyt </w:t>
      </w:r>
      <w:r w:rsidRPr="00094AE7">
        <w:rPr>
          <w:highlight w:val="yellow"/>
        </w:rPr>
        <w:t xml:space="preserve">Pihkainmäestä ja Syvänniemen alueelta tulevat </w:t>
      </w:r>
      <w:proofErr w:type="gramStart"/>
      <w:r w:rsidRPr="00094AE7">
        <w:rPr>
          <w:highlight w:val="yellow"/>
        </w:rPr>
        <w:t>uudet</w:t>
      </w:r>
      <w:r w:rsidR="00AA4AB8" w:rsidRPr="00094AE7">
        <w:rPr>
          <w:highlight w:val="yellow"/>
        </w:rPr>
        <w:t xml:space="preserve">  7</w:t>
      </w:r>
      <w:proofErr w:type="gramEnd"/>
      <w:r w:rsidR="00AA4AB8" w:rsidRPr="00094AE7">
        <w:rPr>
          <w:highlight w:val="yellow"/>
        </w:rPr>
        <w:t>-luokan oppilaat.</w:t>
      </w:r>
      <w:r w:rsidR="007B176C">
        <w:t xml:space="preserve"> </w:t>
      </w:r>
      <w:r w:rsidR="007B176C" w:rsidRPr="007B176C">
        <w:rPr>
          <w:highlight w:val="yellow"/>
        </w:rPr>
        <w:t xml:space="preserve">ONKO </w:t>
      </w:r>
      <w:proofErr w:type="gramStart"/>
      <w:r w:rsidR="007B176C" w:rsidRPr="007B176C">
        <w:rPr>
          <w:highlight w:val="yellow"/>
        </w:rPr>
        <w:t>JATKOKULJETUSTARPEITA ?</w:t>
      </w:r>
      <w:proofErr w:type="gramEnd"/>
      <w:r w:rsidR="007B176C">
        <w:t xml:space="preserve"> </w:t>
      </w:r>
    </w:p>
    <w:p w:rsidR="00233B6D" w:rsidRDefault="00233B6D" w:rsidP="00550ECE">
      <w:r>
        <w:t xml:space="preserve">Ja lisättävä myös 8 ja 9 luokan oppilaat sekä jatkokuljetuslistat + </w:t>
      </w:r>
      <w:proofErr w:type="gramStart"/>
      <w:r>
        <w:t>kuljettajat  Pihkainmäessä</w:t>
      </w:r>
      <w:proofErr w:type="gramEnd"/>
      <w:r>
        <w:t xml:space="preserve">. </w:t>
      </w:r>
    </w:p>
    <w:p w:rsidR="00450F74" w:rsidRDefault="00450F74" w:rsidP="00550ECE"/>
    <w:sectPr w:rsidR="00450F74" w:rsidSect="00B07341">
      <w:pgSz w:w="16838" w:h="11906" w:orient="landscape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BE0"/>
    <w:rsid w:val="00094AE7"/>
    <w:rsid w:val="000D7004"/>
    <w:rsid w:val="00112FA8"/>
    <w:rsid w:val="00133E46"/>
    <w:rsid w:val="0014787C"/>
    <w:rsid w:val="001F7218"/>
    <w:rsid w:val="00216406"/>
    <w:rsid w:val="00233B6D"/>
    <w:rsid w:val="002B5EFA"/>
    <w:rsid w:val="002D7843"/>
    <w:rsid w:val="003210CD"/>
    <w:rsid w:val="003C6742"/>
    <w:rsid w:val="00450F74"/>
    <w:rsid w:val="004713A4"/>
    <w:rsid w:val="00533D0B"/>
    <w:rsid w:val="00534E70"/>
    <w:rsid w:val="00550ECE"/>
    <w:rsid w:val="005B0555"/>
    <w:rsid w:val="006212E2"/>
    <w:rsid w:val="00654B00"/>
    <w:rsid w:val="006B02BB"/>
    <w:rsid w:val="00713E45"/>
    <w:rsid w:val="007167F5"/>
    <w:rsid w:val="007B176C"/>
    <w:rsid w:val="00837729"/>
    <w:rsid w:val="00994313"/>
    <w:rsid w:val="00A0316F"/>
    <w:rsid w:val="00A408CB"/>
    <w:rsid w:val="00AA4AB8"/>
    <w:rsid w:val="00B07341"/>
    <w:rsid w:val="00B344F8"/>
    <w:rsid w:val="00B66E42"/>
    <w:rsid w:val="00BC6BE0"/>
    <w:rsid w:val="00D22E0A"/>
    <w:rsid w:val="00EA6EAF"/>
    <w:rsid w:val="00EB4111"/>
    <w:rsid w:val="00EE024D"/>
    <w:rsid w:val="00F44CD3"/>
    <w:rsid w:val="00F53A4C"/>
    <w:rsid w:val="00FF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59"/>
    <w:rsid w:val="00BC6B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ivli">
    <w:name w:val="No Spacing"/>
    <w:uiPriority w:val="1"/>
    <w:qFormat/>
    <w:rsid w:val="00112FA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59"/>
    <w:rsid w:val="00BC6B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ivli">
    <w:name w:val="No Spacing"/>
    <w:uiPriority w:val="1"/>
    <w:qFormat/>
    <w:rsid w:val="00112F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A1EB5A4D-28B7-4AB9-A9BF-91DA17DDEBBC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13D86B49.dotm</Template>
  <TotalTime>57</TotalTime>
  <Pages>2</Pages>
  <Words>224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Istekki Oy</Company>
  <LinksUpToDate>false</LinksUpToDate>
  <CharactersWithSpaces>2037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Cederberg Riitta</dc:creator>
  <cp:lastModifiedBy>Cederberg Riitta</cp:lastModifiedBy>
  <cp:revision>12</cp:revision>
  <cp:lastPrinted>2016-08-04T10:08:00Z</cp:lastPrinted>
  <dcterms:created xsi:type="dcterms:W3CDTF">2017-08-04T14:44:00Z</dcterms:created>
  <dcterms:modified xsi:type="dcterms:W3CDTF">2017-09-01T06:58:00Z</dcterms:modified>
</cp:coreProperties>
</file>