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22D3" w:rsidRPr="00162CCC" w:rsidRDefault="004F3E84" w:rsidP="00CA22D3">
      <w:pPr>
        <w:rPr>
          <w:lang w:val="en-US"/>
        </w:rPr>
      </w:pPr>
      <w:r w:rsidRPr="005154C0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709440" behindDoc="0" locked="0" layoutInCell="1" allowOverlap="1" wp14:anchorId="12A5F68F" wp14:editId="03F0831A">
                <wp:simplePos x="0" y="0"/>
                <wp:positionH relativeFrom="margin">
                  <wp:posOffset>805180</wp:posOffset>
                </wp:positionH>
                <wp:positionV relativeFrom="page">
                  <wp:posOffset>242257</wp:posOffset>
                </wp:positionV>
                <wp:extent cx="9007522" cy="1733266"/>
                <wp:effectExtent l="0" t="0" r="3175" b="635"/>
                <wp:wrapNone/>
                <wp:docPr id="16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07522" cy="17332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F3E84" w:rsidRPr="004F3E84" w:rsidRDefault="005A27BE" w:rsidP="004F3E84">
                            <w:pPr>
                              <w:pStyle w:val="1A-Mainheading"/>
                              <w:spacing w:before="120"/>
                              <w:jc w:val="center"/>
                              <w:rPr>
                                <w:rFonts w:ascii="Segoe UI" w:hAnsi="Segoe UI"/>
                                <w:sz w:val="180"/>
                                <w:szCs w:val="192"/>
                              </w:rPr>
                            </w:pPr>
                            <w:r>
                              <w:rPr>
                                <w:rFonts w:ascii="Segoe UI" w:hAnsi="Segoe UI"/>
                                <w:sz w:val="180"/>
                                <w:szCs w:val="192"/>
                              </w:rPr>
                              <w:t>Ecology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A5F68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63.4pt;margin-top:19.1pt;width:709.25pt;height:136.5pt;z-index:251709440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" filled="f" fillcolor="#fffffe" stroked="f" strokecolor="#212120" insetpen="t">
                <v:textbox inset="2.88pt,2.88pt,2.88pt,2.88pt">
                  <w:txbxContent>
                    <w:p w:rsidR="004F3E84" w:rsidRPr="004F3E84" w:rsidRDefault="005A27BE" w:rsidP="004F3E84">
                      <w:pPr>
                        <w:pStyle w:val="1A-Mainheading"/>
                        <w:spacing w:before="120"/>
                        <w:jc w:val="center"/>
                        <w:rPr>
                          <w:rFonts w:ascii="Segoe UI" w:hAnsi="Segoe UI"/>
                          <w:sz w:val="180"/>
                          <w:szCs w:val="192"/>
                        </w:rPr>
                      </w:pPr>
                      <w:r>
                        <w:rPr>
                          <w:rFonts w:ascii="Segoe UI" w:hAnsi="Segoe UI"/>
                          <w:sz w:val="180"/>
                          <w:szCs w:val="192"/>
                        </w:rPr>
                        <w:t>Ecology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4F3E84" w:rsidP="00CA22D3">
      <w:pPr>
        <w:rPr>
          <w:lang w:val="en-US"/>
        </w:rPr>
      </w:pPr>
      <w:r w:rsidRPr="005154C0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 wp14:anchorId="3CE223EF" wp14:editId="4A895719">
                <wp:simplePos x="0" y="0"/>
                <wp:positionH relativeFrom="column">
                  <wp:posOffset>781050</wp:posOffset>
                </wp:positionH>
                <wp:positionV relativeFrom="page">
                  <wp:posOffset>2019300</wp:posOffset>
                </wp:positionV>
                <wp:extent cx="3933825" cy="2019300"/>
                <wp:effectExtent l="0" t="0" r="9525" b="0"/>
                <wp:wrapNone/>
                <wp:docPr id="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3825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154C0" w:rsidRDefault="002E728C" w:rsidP="004F3E84">
                            <w:pPr>
                              <w:pStyle w:val="MyHeadtitle"/>
                              <w:spacing w:before="120"/>
                              <w:jc w:val="both"/>
                              <w:rPr>
                                <w:color w:val="auto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8"/>
                                <w:szCs w:val="24"/>
                              </w:rPr>
                              <w:t xml:space="preserve">The theme ecology is comprehensive. That is why we have chosen to keep the theme close to the children and their environment. </w:t>
                            </w:r>
                          </w:p>
                          <w:p w:rsidR="002E728C" w:rsidRPr="00B3059B" w:rsidRDefault="002E728C" w:rsidP="004F3E84">
                            <w:pPr>
                              <w:pStyle w:val="MyHeadtitle"/>
                              <w:spacing w:before="120"/>
                              <w:jc w:val="both"/>
                              <w:rPr>
                                <w:color w:val="993366"/>
                              </w:rPr>
                            </w:pPr>
                            <w:r>
                              <w:rPr>
                                <w:color w:val="auto"/>
                                <w:sz w:val="28"/>
                                <w:szCs w:val="24"/>
                              </w:rPr>
                              <w:t>Again it was so great to work on another theme. In this e-magazine you can read about the activities we’ve done.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223EF" id="_x0000_s1027" type="#_x0000_t202" style="position:absolute;margin-left:61.5pt;margin-top:159pt;width:309.75pt;height:159pt;z-index:251677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" filled="f" fillcolor="#fffffe" stroked="f" strokecolor="#212120" insetpen="t">
                <v:textbox inset="2.88pt,2.88pt,2.88pt,2.88pt">
                  <w:txbxContent>
                    <w:p w:rsidR="005154C0" w:rsidRDefault="002E728C" w:rsidP="004F3E84">
                      <w:pPr>
                        <w:pStyle w:val="MyHeadtitle"/>
                        <w:spacing w:before="120"/>
                        <w:jc w:val="both"/>
                        <w:rPr>
                          <w:color w:val="auto"/>
                          <w:sz w:val="28"/>
                          <w:szCs w:val="24"/>
                        </w:rPr>
                      </w:pPr>
                      <w:r>
                        <w:rPr>
                          <w:color w:val="auto"/>
                          <w:sz w:val="28"/>
                          <w:szCs w:val="24"/>
                        </w:rPr>
                        <w:t xml:space="preserve">The theme ecology is comprehensive. That is why we have chosen to keep the theme close to the children and their environment. </w:t>
                      </w:r>
                    </w:p>
                    <w:p w:rsidR="002E728C" w:rsidRPr="00B3059B" w:rsidRDefault="002E728C" w:rsidP="004F3E84">
                      <w:pPr>
                        <w:pStyle w:val="MyHeadtitle"/>
                        <w:spacing w:before="120"/>
                        <w:jc w:val="both"/>
                        <w:rPr>
                          <w:color w:val="993366"/>
                        </w:rPr>
                      </w:pPr>
                      <w:r>
                        <w:rPr>
                          <w:color w:val="auto"/>
                          <w:sz w:val="28"/>
                          <w:szCs w:val="24"/>
                        </w:rPr>
                        <w:t>Again it was so great to work on another theme. In this e-magazine you can read about the activities we’ve done.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CA22D3" w:rsidRPr="00162CCC" w:rsidRDefault="00662AE2" w:rsidP="00CA22D3">
      <w:pPr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81792" behindDoc="0" locked="0" layoutInCell="1" allowOverlap="1" wp14:anchorId="11DF3AAB" wp14:editId="3BDA6AC4">
                <wp:simplePos x="0" y="0"/>
                <wp:positionH relativeFrom="column">
                  <wp:posOffset>5457825</wp:posOffset>
                </wp:positionH>
                <wp:positionV relativeFrom="page">
                  <wp:posOffset>2133600</wp:posOffset>
                </wp:positionV>
                <wp:extent cx="4441190" cy="11734165"/>
                <wp:effectExtent l="0" t="0" r="0" b="635"/>
                <wp:wrapNone/>
                <wp:docPr id="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1190" cy="11734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F5DA0" w:rsidRDefault="002F5DA0" w:rsidP="002F5DA0">
                            <w:pPr>
                              <w:pStyle w:val="B-Normal"/>
                            </w:pP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5200C8A" wp14:editId="298DD7AF">
                                  <wp:extent cx="1885612" cy="1108075"/>
                                  <wp:effectExtent l="0" t="0" r="635" b="0"/>
                                  <wp:docPr id="37" name="Afbeelding 37" descr="H:\Internationalisering\In Omnibus Omnia Est 2016-2019\Ecology\Bovenbouw\Foto's greenscreen\IMG_098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:\Internationalisering\In Omnibus Omnia Est 2016-2019\Ecology\Bovenbouw\Foto's greenscreen\IMG_098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4546" cy="1113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35C64D3" wp14:editId="0A94B604">
                                  <wp:extent cx="1971675" cy="1108851"/>
                                  <wp:effectExtent l="0" t="0" r="0" b="0"/>
                                  <wp:docPr id="11" name="Afbeelding 11" descr="H:\Internationalisering\In Omnibus Omnia Est 2016-2019\Ecology\Bovenbouw\Foto's greenscreen\IMG_098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:\Internationalisering\In Omnibus Omnia Est 2016-2019\Ecology\Bovenbouw\Foto's greenscreen\IMG_098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6062" cy="1111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DA0" w:rsidRDefault="002F5DA0" w:rsidP="006A6B9D">
                            <w:pPr>
                              <w:pStyle w:val="B-Normal"/>
                            </w:pP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5AF7B444" wp14:editId="6BCB8791">
                                  <wp:extent cx="1933575" cy="1087424"/>
                                  <wp:effectExtent l="0" t="0" r="0" b="0"/>
                                  <wp:docPr id="38" name="Afbeelding 38" descr="H:\Internationalisering\In Omnibus Omnia Est 2016-2019\Ecology\Bovenbouw\Foto's greenscreen\IMG_09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:\Internationalisering\In Omnibus Omnia Est 2016-2019\Ecology\Bovenbouw\Foto's greenscreen\IMG_09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878" cy="10892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6FD621B" wp14:editId="41A95A55">
                                  <wp:extent cx="1952625" cy="1098137"/>
                                  <wp:effectExtent l="0" t="0" r="0" b="6985"/>
                                  <wp:docPr id="39" name="Afbeelding 39" descr="H:\Internationalisering\In Omnibus Omnia Est 2016-2019\Ecology\Bovenbouw\Foto's greenscreen\IMG_095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:\Internationalisering\In Omnibus Omnia Est 2016-2019\Ecology\Bovenbouw\Foto's greenscreen\IMG_095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3705" cy="1104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DA0" w:rsidRDefault="002F5DA0" w:rsidP="006A6B9D">
                            <w:pPr>
                              <w:pStyle w:val="B-Normal"/>
                            </w:pP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DB07CC9" wp14:editId="36B011D2">
                                  <wp:extent cx="1885950" cy="1060639"/>
                                  <wp:effectExtent l="0" t="0" r="0" b="6350"/>
                                  <wp:docPr id="51" name="Afbeelding 51" descr="H:\Internationalisering\In Omnibus Omnia Est 2016-2019\Ecology\Bovenbouw\Foto's greenscreen\IMG_09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H:\Internationalisering\In Omnibus Omnia Est 2016-2019\Ecology\Bovenbouw\Foto's greenscreen\IMG_09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6431" cy="10721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F4E0E0D" wp14:editId="207E0C00">
                                  <wp:extent cx="1914525" cy="1076710"/>
                                  <wp:effectExtent l="0" t="0" r="0" b="9525"/>
                                  <wp:docPr id="50" name="Afbeelding 50" descr="H:\Internationalisering\In Omnibus Omnia Est 2016-2019\Ecology\Bovenbouw\Foto's greenscreen\IMG_099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H:\Internationalisering\In Omnibus Omnia Est 2016-2019\Ecology\Bovenbouw\Foto's greenscreen\IMG_099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988" cy="10825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DA0" w:rsidRDefault="002F5DA0" w:rsidP="002F5DA0">
                            <w:pPr>
                              <w:pStyle w:val="B-Normal"/>
                            </w:pP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098C33E" wp14:editId="5F86F9DD">
                                  <wp:extent cx="1943100" cy="1092780"/>
                                  <wp:effectExtent l="0" t="0" r="0" b="0"/>
                                  <wp:docPr id="40" name="Afbeelding 40" descr="H:\Internationalisering\In Omnibus Omnia Est 2016-2019\Ecology\Bovenbouw\Foto's greenscreen\IMG_098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:\Internationalisering\In Omnibus Omnia Est 2016-2019\Ecology\Bovenbouw\Foto's greenscreen\IMG_098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9055" cy="1096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1F2011C" wp14:editId="7C216676">
                                  <wp:extent cx="1943100" cy="1092780"/>
                                  <wp:effectExtent l="0" t="0" r="0" b="0"/>
                                  <wp:docPr id="41" name="Afbeelding 41" descr="H:\Internationalisering\In Omnibus Omnia Est 2016-2019\Ecology\Bovenbouw\Foto's greenscreen\IMG_098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H:\Internationalisering\In Omnibus Omnia Est 2016-2019\Ecology\Bovenbouw\Foto's greenscreen\IMG_098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9501" cy="1107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DA0" w:rsidRDefault="002F5DA0" w:rsidP="006A6B9D">
                            <w:pPr>
                              <w:pStyle w:val="B-Normal"/>
                            </w:pP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A36344A" wp14:editId="5C80C044">
                                  <wp:extent cx="1930400" cy="1085638"/>
                                  <wp:effectExtent l="0" t="0" r="0" b="635"/>
                                  <wp:docPr id="42" name="Afbeelding 42" descr="H:\Internationalisering\In Omnibus Omnia Est 2016-2019\Ecology\Bovenbouw\Foto's greenscreen\IMG_095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H:\Internationalisering\In Omnibus Omnia Est 2016-2019\Ecology\Bovenbouw\Foto's greenscreen\IMG_095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5091" cy="1093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24E7C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103A3426" wp14:editId="23EF4F94">
                                  <wp:extent cx="1933575" cy="1087424"/>
                                  <wp:effectExtent l="0" t="0" r="0" b="0"/>
                                  <wp:docPr id="43" name="Afbeelding 43" descr="H:\Internationalisering\In Omnibus Omnia Est 2016-2019\Ecology\Bovenbouw\Foto's greenscreen\IMG_096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H:\Internationalisering\In Omnibus Omnia Est 2016-2019\Ecology\Bovenbouw\Foto's greenscreen\IMG_096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6573" cy="10947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F5DA0" w:rsidRDefault="002F5DA0" w:rsidP="002F5DA0">
                            <w:pPr>
                              <w:pStyle w:val="B-Normal"/>
                              <w:jc w:val="left"/>
                            </w:pPr>
                          </w:p>
                          <w:p w:rsidR="00896FF8" w:rsidRDefault="00896FF8" w:rsidP="002F5DA0">
                            <w:pPr>
                              <w:pStyle w:val="B-Normal"/>
                              <w:jc w:val="left"/>
                            </w:pPr>
                          </w:p>
                          <w:p w:rsidR="002F5DA0" w:rsidRDefault="00896FF8" w:rsidP="006A6B9D">
                            <w:pPr>
                              <w:pStyle w:val="B-Normal"/>
                            </w:pPr>
                            <w:r>
                              <w:t>EARTH DAY</w:t>
                            </w:r>
                          </w:p>
                          <w:p w:rsidR="00896FF8" w:rsidRDefault="00896FF8" w:rsidP="006A6B9D">
                            <w:pPr>
                              <w:pStyle w:val="B-Normal"/>
                            </w:pPr>
                          </w:p>
                          <w:p w:rsidR="00896FF8" w:rsidRDefault="00896FF8" w:rsidP="006A6B9D">
                            <w:pPr>
                              <w:pStyle w:val="B-Normal"/>
                              <w:rPr>
                                <w:rFonts w:ascii="Segoe UI" w:hAnsi="Segoe UI"/>
                                <w:color w:val="000000"/>
                              </w:rPr>
                            </w:pPr>
                            <w:r>
                              <w:rPr>
                                <w:rFonts w:ascii="Segoe UI" w:hAnsi="Segoe UI"/>
                                <w:color w:val="000000"/>
                              </w:rPr>
                              <w:t xml:space="preserve">We participated with the whole school in a clean up action. We removed the trash from the environment of our school. 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</w:rPr>
                              <w:br/>
                            </w:r>
                            <w:r>
                              <w:rPr>
                                <w:rFonts w:ascii="Segoe UI" w:hAnsi="Segoe UI"/>
                                <w:color w:val="000000"/>
                              </w:rPr>
                              <w:t>We love to have a clean environment where we can play!!</w:t>
                            </w:r>
                            <w:r>
                              <w:rPr>
                                <w:rFonts w:ascii="&amp;quot" w:hAnsi="&amp;quot"/>
                                <w:color w:val="000000"/>
                              </w:rPr>
                              <w:br/>
                            </w:r>
                            <w:r>
                              <w:rPr>
                                <w:rFonts w:ascii="Segoe UI" w:hAnsi="Segoe UI"/>
                                <w:color w:val="000000"/>
                              </w:rPr>
                              <w:t>All children helped very good. The younger children have cleaned the schoolyard and the older children cleaned a few streets of our village.</w:t>
                            </w:r>
                          </w:p>
                          <w:p w:rsidR="00896FF8" w:rsidRDefault="00896FF8" w:rsidP="006A6B9D">
                            <w:pPr>
                              <w:pStyle w:val="B-Normal"/>
                              <w:rPr>
                                <w:rFonts w:ascii="Segoe UI" w:hAnsi="Segoe UI"/>
                                <w:color w:val="000000"/>
                              </w:rPr>
                            </w:pPr>
                          </w:p>
                          <w:p w:rsidR="00896FF8" w:rsidRDefault="00896FF8" w:rsidP="006A6B9D">
                            <w:pPr>
                              <w:pStyle w:val="B-Normal"/>
                            </w:pPr>
                          </w:p>
                          <w:p w:rsidR="002F5DA0" w:rsidRDefault="00896FF8" w:rsidP="006A6B9D">
                            <w:pPr>
                              <w:pStyle w:val="B-Normal"/>
                            </w:pPr>
                            <w:r w:rsidRPr="00C0421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9963BE6" wp14:editId="5384BD9F">
                                  <wp:extent cx="1847850" cy="1385888"/>
                                  <wp:effectExtent l="0" t="0" r="0" b="5080"/>
                                  <wp:docPr id="52" name="Afbeelding 52" descr="H:\Internationalisering\In Omnibus Omnia Est 2016-2019\Ecology\Opruimactie\DSCN829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Internationalisering\In Omnibus Omnia Est 2016-2019\Ecology\Opruimactie\DSCN829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0799" cy="1388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C0421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34B4E13" wp14:editId="7AFEE393">
                                  <wp:extent cx="1876425" cy="1407319"/>
                                  <wp:effectExtent l="0" t="0" r="0" b="2540"/>
                                  <wp:docPr id="53" name="Afbeelding 53" descr="H:\Internationalisering\In Omnibus Omnia Est 2016-2019\Ecology\Opruimactie\DSCN829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Internationalisering\In Omnibus Omnia Est 2016-2019\Ecology\Opruimactie\DSCN829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7405" cy="14080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87501" w:rsidRPr="00FC7368" w:rsidRDefault="00896FF8" w:rsidP="006A6B9D">
                            <w:pPr>
                              <w:pStyle w:val="B-Normal"/>
                            </w:pPr>
                            <w:r w:rsidRPr="00C0421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830CAE8" wp14:editId="42E5031E">
                                  <wp:extent cx="3724275" cy="2793207"/>
                                  <wp:effectExtent l="0" t="0" r="0" b="7620"/>
                                  <wp:docPr id="54" name="Afbeelding 54" descr="H:\Internationalisering\In Omnibus Omnia Est 2016-2019\Ecology\Opruimactie\DSCN83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Internationalisering\In Omnibus Omnia Est 2016-2019\Ecology\Opruimactie\DSCN83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27866" cy="2795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F3AAB" id="Text Box 27" o:spid="_x0000_s1028" type="#_x0000_t202" style="position:absolute;margin-left:429.75pt;margin-top:168pt;width:349.7pt;height:923.95pt;z-index:251681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" filled="f" fillcolor="#fffffe" stroked="f" strokecolor="#212120" insetpen="t">
                <v:textbox inset="2.88pt,2.88pt,2.88pt,2.88pt">
                  <w:txbxContent>
                    <w:p w:rsidR="002F5DA0" w:rsidRDefault="002F5DA0" w:rsidP="002F5DA0">
                      <w:pPr>
                        <w:pStyle w:val="B-Normal"/>
                      </w:pP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5200C8A" wp14:editId="298DD7AF">
                            <wp:extent cx="1885612" cy="1108075"/>
                            <wp:effectExtent l="0" t="0" r="635" b="0"/>
                            <wp:docPr id="37" name="Afbeelding 37" descr="H:\Internationalisering\In Omnibus Omnia Est 2016-2019\Ecology\Bovenbouw\Foto's greenscreen\IMG_098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:\Internationalisering\In Omnibus Omnia Est 2016-2019\Ecology\Bovenbouw\Foto's greenscreen\IMG_098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94546" cy="1113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35C64D3" wp14:editId="0A94B604">
                            <wp:extent cx="1971675" cy="1108851"/>
                            <wp:effectExtent l="0" t="0" r="0" b="0"/>
                            <wp:docPr id="11" name="Afbeelding 11" descr="H:\Internationalisering\In Omnibus Omnia Est 2016-2019\Ecology\Bovenbouw\Foto's greenscreen\IMG_098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:\Internationalisering\In Omnibus Omnia Est 2016-2019\Ecology\Bovenbouw\Foto's greenscreen\IMG_098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6062" cy="1111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DA0" w:rsidRDefault="002F5DA0" w:rsidP="006A6B9D">
                      <w:pPr>
                        <w:pStyle w:val="B-Normal"/>
                      </w:pP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5AF7B444" wp14:editId="6BCB8791">
                            <wp:extent cx="1933575" cy="1087424"/>
                            <wp:effectExtent l="0" t="0" r="0" b="0"/>
                            <wp:docPr id="38" name="Afbeelding 38" descr="H:\Internationalisering\In Omnibus Omnia Est 2016-2019\Ecology\Bovenbouw\Foto's greenscreen\IMG_09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:\Internationalisering\In Omnibus Omnia Est 2016-2019\Ecology\Bovenbouw\Foto's greenscreen\IMG_09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878" cy="10892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6FD621B" wp14:editId="41A95A55">
                            <wp:extent cx="1952625" cy="1098137"/>
                            <wp:effectExtent l="0" t="0" r="0" b="6985"/>
                            <wp:docPr id="39" name="Afbeelding 39" descr="H:\Internationalisering\In Omnibus Omnia Est 2016-2019\Ecology\Bovenbouw\Foto's greenscreen\IMG_095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:\Internationalisering\In Omnibus Omnia Est 2016-2019\Ecology\Bovenbouw\Foto's greenscreen\IMG_095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3705" cy="11043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DA0" w:rsidRDefault="002F5DA0" w:rsidP="006A6B9D">
                      <w:pPr>
                        <w:pStyle w:val="B-Normal"/>
                      </w:pP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DB07CC9" wp14:editId="36B011D2">
                            <wp:extent cx="1885950" cy="1060639"/>
                            <wp:effectExtent l="0" t="0" r="0" b="6350"/>
                            <wp:docPr id="51" name="Afbeelding 51" descr="H:\Internationalisering\In Omnibus Omnia Est 2016-2019\Ecology\Bovenbouw\Foto's greenscreen\IMG_09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H:\Internationalisering\In Omnibus Omnia Est 2016-2019\Ecology\Bovenbouw\Foto's greenscreen\IMG_09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6431" cy="10721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6F4E0E0D" wp14:editId="207E0C00">
                            <wp:extent cx="1914525" cy="1076710"/>
                            <wp:effectExtent l="0" t="0" r="0" b="9525"/>
                            <wp:docPr id="50" name="Afbeelding 50" descr="H:\Internationalisering\In Omnibus Omnia Est 2016-2019\Ecology\Bovenbouw\Foto's greenscreen\IMG_099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H:\Internationalisering\In Omnibus Omnia Est 2016-2019\Ecology\Bovenbouw\Foto's greenscreen\IMG_099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4988" cy="10825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DA0" w:rsidRDefault="002F5DA0" w:rsidP="002F5DA0">
                      <w:pPr>
                        <w:pStyle w:val="B-Normal"/>
                      </w:pP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6098C33E" wp14:editId="5F86F9DD">
                            <wp:extent cx="1943100" cy="1092780"/>
                            <wp:effectExtent l="0" t="0" r="0" b="0"/>
                            <wp:docPr id="40" name="Afbeelding 40" descr="H:\Internationalisering\In Omnibus Omnia Est 2016-2019\Ecology\Bovenbouw\Foto's greenscreen\IMG_098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:\Internationalisering\In Omnibus Omnia Est 2016-2019\Ecology\Bovenbouw\Foto's greenscreen\IMG_098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9055" cy="1096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1F2011C" wp14:editId="7C216676">
                            <wp:extent cx="1943100" cy="1092780"/>
                            <wp:effectExtent l="0" t="0" r="0" b="0"/>
                            <wp:docPr id="41" name="Afbeelding 41" descr="H:\Internationalisering\In Omnibus Omnia Est 2016-2019\Ecology\Bovenbouw\Foto's greenscreen\IMG_098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H:\Internationalisering\In Omnibus Omnia Est 2016-2019\Ecology\Bovenbouw\Foto's greenscreen\IMG_098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9501" cy="11076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DA0" w:rsidRDefault="002F5DA0" w:rsidP="006A6B9D">
                      <w:pPr>
                        <w:pStyle w:val="B-Normal"/>
                      </w:pP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A36344A" wp14:editId="5C80C044">
                            <wp:extent cx="1930400" cy="1085638"/>
                            <wp:effectExtent l="0" t="0" r="0" b="635"/>
                            <wp:docPr id="42" name="Afbeelding 42" descr="H:\Internationalisering\In Omnibus Omnia Est 2016-2019\Ecology\Bovenbouw\Foto's greenscreen\IMG_095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H:\Internationalisering\In Omnibus Omnia Est 2016-2019\Ecology\Bovenbouw\Foto's greenscreen\IMG_095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5091" cy="1093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24E7C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103A3426" wp14:editId="23EF4F94">
                            <wp:extent cx="1933575" cy="1087424"/>
                            <wp:effectExtent l="0" t="0" r="0" b="0"/>
                            <wp:docPr id="43" name="Afbeelding 43" descr="H:\Internationalisering\In Omnibus Omnia Est 2016-2019\Ecology\Bovenbouw\Foto's greenscreen\IMG_096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H:\Internationalisering\In Omnibus Omnia Est 2016-2019\Ecology\Bovenbouw\Foto's greenscreen\IMG_096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6573" cy="10947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F5DA0" w:rsidRDefault="002F5DA0" w:rsidP="002F5DA0">
                      <w:pPr>
                        <w:pStyle w:val="B-Normal"/>
                        <w:jc w:val="left"/>
                      </w:pPr>
                    </w:p>
                    <w:p w:rsidR="00896FF8" w:rsidRDefault="00896FF8" w:rsidP="002F5DA0">
                      <w:pPr>
                        <w:pStyle w:val="B-Normal"/>
                        <w:jc w:val="left"/>
                      </w:pPr>
                    </w:p>
                    <w:p w:rsidR="002F5DA0" w:rsidRDefault="00896FF8" w:rsidP="006A6B9D">
                      <w:pPr>
                        <w:pStyle w:val="B-Normal"/>
                      </w:pPr>
                      <w:r>
                        <w:t>EARTH DAY</w:t>
                      </w:r>
                    </w:p>
                    <w:p w:rsidR="00896FF8" w:rsidRDefault="00896FF8" w:rsidP="006A6B9D">
                      <w:pPr>
                        <w:pStyle w:val="B-Normal"/>
                      </w:pPr>
                    </w:p>
                    <w:p w:rsidR="00896FF8" w:rsidRDefault="00896FF8" w:rsidP="006A6B9D">
                      <w:pPr>
                        <w:pStyle w:val="B-Normal"/>
                        <w:rPr>
                          <w:rFonts w:ascii="Segoe UI" w:hAnsi="Segoe UI"/>
                          <w:color w:val="000000"/>
                        </w:rPr>
                      </w:pPr>
                      <w:r>
                        <w:rPr>
                          <w:rFonts w:ascii="Segoe UI" w:hAnsi="Segoe UI"/>
                          <w:color w:val="000000"/>
                        </w:rPr>
                        <w:t xml:space="preserve">We participated with the whole school in a clean up action. We removed the trash from the environment of our school. </w:t>
                      </w:r>
                      <w:r>
                        <w:rPr>
                          <w:rFonts w:ascii="&amp;quot" w:hAnsi="&amp;quot"/>
                          <w:color w:val="000000"/>
                        </w:rPr>
                        <w:br/>
                      </w:r>
                      <w:r>
                        <w:rPr>
                          <w:rFonts w:ascii="Segoe UI" w:hAnsi="Segoe UI"/>
                          <w:color w:val="000000"/>
                        </w:rPr>
                        <w:t>We love to have a clean environment where we can play!!</w:t>
                      </w:r>
                      <w:r>
                        <w:rPr>
                          <w:rFonts w:ascii="&amp;quot" w:hAnsi="&amp;quot"/>
                          <w:color w:val="000000"/>
                        </w:rPr>
                        <w:br/>
                      </w:r>
                      <w:r>
                        <w:rPr>
                          <w:rFonts w:ascii="Segoe UI" w:hAnsi="Segoe UI"/>
                          <w:color w:val="000000"/>
                        </w:rPr>
                        <w:t>All children helped very good. The younger children have cleaned the schoolyard and the older children cleaned a few streets of our village.</w:t>
                      </w:r>
                    </w:p>
                    <w:p w:rsidR="00896FF8" w:rsidRDefault="00896FF8" w:rsidP="006A6B9D">
                      <w:pPr>
                        <w:pStyle w:val="B-Normal"/>
                        <w:rPr>
                          <w:rFonts w:ascii="Segoe UI" w:hAnsi="Segoe UI"/>
                          <w:color w:val="000000"/>
                        </w:rPr>
                      </w:pPr>
                    </w:p>
                    <w:p w:rsidR="00896FF8" w:rsidRDefault="00896FF8" w:rsidP="006A6B9D">
                      <w:pPr>
                        <w:pStyle w:val="B-Normal"/>
                      </w:pPr>
                    </w:p>
                    <w:p w:rsidR="002F5DA0" w:rsidRDefault="00896FF8" w:rsidP="006A6B9D">
                      <w:pPr>
                        <w:pStyle w:val="B-Normal"/>
                      </w:pPr>
                      <w:r w:rsidRPr="00C0421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9963BE6" wp14:editId="5384BD9F">
                            <wp:extent cx="1847850" cy="1385888"/>
                            <wp:effectExtent l="0" t="0" r="0" b="5080"/>
                            <wp:docPr id="52" name="Afbeelding 52" descr="H:\Internationalisering\In Omnibus Omnia Est 2016-2019\Ecology\Opruimactie\DSCN829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Internationalisering\In Omnibus Omnia Est 2016-2019\Ecology\Opruimactie\DSCN829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0799" cy="1388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C0421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34B4E13" wp14:editId="7AFEE393">
                            <wp:extent cx="1876425" cy="1407319"/>
                            <wp:effectExtent l="0" t="0" r="0" b="2540"/>
                            <wp:docPr id="53" name="Afbeelding 53" descr="H:\Internationalisering\In Omnibus Omnia Est 2016-2019\Ecology\Opruimactie\DSCN829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Internationalisering\In Omnibus Omnia Est 2016-2019\Ecology\Opruimactie\DSCN829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7405" cy="14080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87501" w:rsidRPr="00FC7368" w:rsidRDefault="00896FF8" w:rsidP="006A6B9D">
                      <w:pPr>
                        <w:pStyle w:val="B-Normal"/>
                      </w:pPr>
                      <w:r w:rsidRPr="00C0421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830CAE8" wp14:editId="42E5031E">
                            <wp:extent cx="3724275" cy="2793207"/>
                            <wp:effectExtent l="0" t="0" r="0" b="7620"/>
                            <wp:docPr id="54" name="Afbeelding 54" descr="H:\Internationalisering\In Omnibus Omnia Est 2016-2019\Ecology\Opruimactie\DSCN83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Internationalisering\In Omnibus Omnia Est 2016-2019\Ecology\Opruimactie\DSCN83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27866" cy="2795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jc w:val="center"/>
        <w:rPr>
          <w:lang w:val="en-US"/>
        </w:rPr>
      </w:pPr>
    </w:p>
    <w:p w:rsidR="005154C0" w:rsidRDefault="00444FAA">
      <w:pPr>
        <w:spacing w:after="160" w:line="259" w:lineRule="auto"/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685888" behindDoc="0" locked="0" layoutInCell="1" allowOverlap="1" wp14:anchorId="46945AEA" wp14:editId="44708CF6">
                <wp:simplePos x="0" y="0"/>
                <wp:positionH relativeFrom="column">
                  <wp:posOffset>476250</wp:posOffset>
                </wp:positionH>
                <wp:positionV relativeFrom="page">
                  <wp:posOffset>4200524</wp:posOffset>
                </wp:positionV>
                <wp:extent cx="4400550" cy="9725025"/>
                <wp:effectExtent l="0" t="0" r="0" b="9525"/>
                <wp:wrapNone/>
                <wp:docPr id="1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972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>COMMON INVESTIGATION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 xml:space="preserve">Our common investigation was 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>‘a green school’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 xml:space="preserve">What activities are we doing in our school to improve our environment. 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>We had 5 activities: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  <w:numPr>
                                <w:ilvl w:val="0"/>
                                <w:numId w:val="2"/>
                              </w:numPr>
                            </w:pPr>
                            <w:r w:rsidRPr="006A6B9D">
                              <w:t>Using bicycles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  <w:numPr>
                                <w:ilvl w:val="0"/>
                                <w:numId w:val="2"/>
                              </w:numPr>
                            </w:pPr>
                            <w:r w:rsidRPr="006A6B9D">
                              <w:t>Collect empty batteries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  <w:numPr>
                                <w:ilvl w:val="0"/>
                                <w:numId w:val="2"/>
                              </w:numPr>
                            </w:pPr>
                            <w:r w:rsidRPr="006A6B9D">
                              <w:t xml:space="preserve">Trash and recycle station 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  <w:numPr>
                                <w:ilvl w:val="0"/>
                                <w:numId w:val="2"/>
                              </w:numPr>
                            </w:pPr>
                            <w:r w:rsidRPr="006A6B9D">
                              <w:t>Recycle old paper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  <w:numPr>
                                <w:ilvl w:val="0"/>
                                <w:numId w:val="2"/>
                              </w:numPr>
                            </w:pPr>
                            <w:r w:rsidRPr="006A6B9D">
                              <w:t>Cleaning our schoolyard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 xml:space="preserve">It was so nice to see all the photos and films from other countries. There were such great ideas. 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>Finally we’ve deserved a third place with our activity cleaning our schoolyard!</w:t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  <w:r w:rsidRPr="006A6B9D">
                              <w:t xml:space="preserve">Thank you </w:t>
                            </w:r>
                            <w:r w:rsidRPr="006A6B9D">
                              <w:sym w:font="Wingdings" w:char="F04A"/>
                            </w:r>
                          </w:p>
                          <w:p w:rsidR="006A6B9D" w:rsidRPr="006A6B9D" w:rsidRDefault="006A6B9D" w:rsidP="006A6B9D">
                            <w:pPr>
                              <w:pStyle w:val="B-Normal"/>
                            </w:pPr>
                          </w:p>
                          <w:p w:rsidR="006A6B9D" w:rsidRDefault="006A6B9D" w:rsidP="006A6B9D">
                            <w:pPr>
                              <w:pStyle w:val="B-Normal"/>
                            </w:pPr>
                          </w:p>
                          <w:p w:rsidR="00CF2AC4" w:rsidRDefault="006A6B9D" w:rsidP="006A6B9D">
                            <w:pPr>
                              <w:pStyle w:val="B-Normal"/>
                            </w:pP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C757E73" wp14:editId="0280C751">
                                  <wp:extent cx="1930777" cy="1085850"/>
                                  <wp:effectExtent l="0" t="0" r="0" b="0"/>
                                  <wp:docPr id="23" name="Afbeelding 23" descr="H:\Internationalisering\In Omnibus Omnia Est 2016-2019\Ecology\Bovenbouw\Foto's greenscreen\IMG_092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Internationalisering\In Omnibus Omnia Est 2016-2019\Ecology\Bovenbouw\Foto's greenscreen\IMG_092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9178" cy="1090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77E7EF0" wp14:editId="5AD89560">
                                  <wp:extent cx="1930618" cy="1085761"/>
                                  <wp:effectExtent l="0" t="0" r="0" b="635"/>
                                  <wp:docPr id="24" name="Afbeelding 24" descr="H:\Internationalisering\In Omnibus Omnia Est 2016-2019\Ecology\Bovenbouw\Foto's greenscreen\IMG_09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Internationalisering\In Omnibus Omnia Est 2016-2019\Ecology\Bovenbouw\Foto's greenscreen\IMG_09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4188" cy="1093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A6B9D" w:rsidRDefault="006A6B9D" w:rsidP="006A6B9D">
                            <w:pPr>
                              <w:pStyle w:val="B-Normal"/>
                            </w:pP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7C89F487" wp14:editId="5376DDAC">
                                  <wp:extent cx="1916099" cy="1077595"/>
                                  <wp:effectExtent l="0" t="0" r="8255" b="8255"/>
                                  <wp:docPr id="27" name="Afbeelding 27" descr="H:\Internationalisering\In Omnibus Omnia Est 2016-2019\Ecology\Bovenbouw\Foto's greenscreen\IMG_097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Internationalisering\In Omnibus Omnia Est 2016-2019\Ecology\Bovenbouw\Foto's greenscreen\IMG_097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7297" cy="1083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FA5C7F9" wp14:editId="65F55680">
                                  <wp:extent cx="1932513" cy="1086826"/>
                                  <wp:effectExtent l="0" t="0" r="0" b="0"/>
                                  <wp:docPr id="29" name="Afbeelding 29" descr="H:\Internationalisering\In Omnibus Omnia Est 2016-2019\Ecology\Bovenbouw\Foto's greenscreen\IMG_097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Internationalisering\In Omnibus Omnia Est 2016-2019\Ecology\Bovenbouw\Foto's greenscreen\IMG_097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945730" cy="1094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F2AC4" w:rsidRDefault="006A6B9D" w:rsidP="006A6B9D">
                            <w:pPr>
                              <w:pStyle w:val="B-Normal"/>
                            </w:pP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6556932" wp14:editId="35B17C8E">
                                  <wp:extent cx="1930400" cy="1085638"/>
                                  <wp:effectExtent l="0" t="0" r="0" b="635"/>
                                  <wp:docPr id="33" name="Afbeelding 33" descr="H:\Internationalisering\In Omnibus Omnia Est 2016-2019\Ecology\Bovenbouw\Foto's greenscreen\IMG_09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Internationalisering\In Omnibus Omnia Est 2016-2019\Ecology\Bovenbouw\Foto's greenscreen\IMG_09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350" cy="10889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7644BD42" wp14:editId="461D811E">
                                  <wp:extent cx="1922780" cy="1077424"/>
                                  <wp:effectExtent l="0" t="0" r="1270" b="8890"/>
                                  <wp:docPr id="30" name="Afbeelding 30" descr="H:\Internationalisering\In Omnibus Omnia Est 2016-2019\Ecology\Bovenbouw\Foto's greenscreen\IMG_09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Internationalisering\In Omnibus Omnia Est 2016-2019\Ecology\Bovenbouw\Foto's greenscreen\IMG_09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809" cy="1085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2617C"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AC61A9D" wp14:editId="4CF7F890">
                                  <wp:extent cx="1905000" cy="1071353"/>
                                  <wp:effectExtent l="0" t="0" r="0" b="0"/>
                                  <wp:docPr id="35" name="Afbeelding 35" descr="H:\Internationalisering\In Omnibus Omnia Est 2016-2019\Ecology\Bovenbouw\Foto's greenscreen\IMG_09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:\Internationalisering\In Omnibus Omnia Est 2016-2019\Ecology\Bovenbouw\Foto's greenscreen\IMG_09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0538" cy="1074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7A97F17" wp14:editId="7C7D629A">
                                  <wp:extent cx="1957705" cy="1066165"/>
                                  <wp:effectExtent l="0" t="0" r="4445" b="635"/>
                                  <wp:docPr id="31" name="Afbeelding 31" descr="H:\Internationalisering\In Omnibus Omnia Est 2016-2019\Ecology\Bovenbouw\Foto's greenscreen\IMG_09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Internationalisering\In Omnibus Omnia Est 2016-2019\Ecology\Bovenbouw\Foto's greenscreen\IMG_09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0800000" flipV="1">
                                            <a:off x="0" y="0"/>
                                            <a:ext cx="2007832" cy="1093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7E0DDCB1" wp14:editId="74D86730">
                                  <wp:extent cx="1895774" cy="1142365"/>
                                  <wp:effectExtent l="0" t="0" r="9525" b="635"/>
                                  <wp:docPr id="34" name="Afbeelding 34" descr="H:\Internationalisering\In Omnibus Omnia Est 2016-2019\Ecology\Bovenbouw\Foto's greenscreen\IMG_097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Internationalisering\In Omnibus Omnia Est 2016-2019\Ecology\Bovenbouw\Foto's greenscreen\IMG_097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1841" cy="1152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2617C" w:rsidRPr="00681A01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04EB3A1" wp14:editId="664DDE69">
                                  <wp:extent cx="1929649" cy="1161415"/>
                                  <wp:effectExtent l="0" t="0" r="0" b="635"/>
                                  <wp:docPr id="36" name="Afbeelding 36" descr="H:\Internationalisering\In Omnibus Omnia Est 2016-2019\Ecology\Bovenbouw\Foto's greenscreen\IMG_09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:\Internationalisering\In Omnibus Omnia Est 2016-2019\Ecology\Bovenbouw\Foto's greenscreen\IMG_09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3847" cy="1169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45AEA" id="_x0000_s1029" type="#_x0000_t202" style="position:absolute;margin-left:37.5pt;margin-top:330.75pt;width:346.5pt;height:765.75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" filled="f" fillcolor="#fffffe" stroked="f" strokecolor="#212120" insetpen="t">
                <v:textbox inset="2.88pt,2.88pt,2.88pt,2.88pt">
                  <w:txbxContent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>COMMON INVESTIGATION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 xml:space="preserve">Our common investigation was 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>‘a green school’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 xml:space="preserve">What activities are we doing in our school to improve our environment. 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>We had 5 activities:</w:t>
                      </w:r>
                    </w:p>
                    <w:p w:rsidR="006A6B9D" w:rsidRPr="006A6B9D" w:rsidRDefault="006A6B9D" w:rsidP="006A6B9D">
                      <w:pPr>
                        <w:pStyle w:val="B-Normal"/>
                        <w:numPr>
                          <w:ilvl w:val="0"/>
                          <w:numId w:val="2"/>
                        </w:numPr>
                      </w:pPr>
                      <w:r w:rsidRPr="006A6B9D">
                        <w:t>Using bicycles</w:t>
                      </w:r>
                    </w:p>
                    <w:p w:rsidR="006A6B9D" w:rsidRPr="006A6B9D" w:rsidRDefault="006A6B9D" w:rsidP="006A6B9D">
                      <w:pPr>
                        <w:pStyle w:val="B-Normal"/>
                        <w:numPr>
                          <w:ilvl w:val="0"/>
                          <w:numId w:val="2"/>
                        </w:numPr>
                      </w:pPr>
                      <w:r w:rsidRPr="006A6B9D">
                        <w:t>Collect empty batteries</w:t>
                      </w:r>
                    </w:p>
                    <w:p w:rsidR="006A6B9D" w:rsidRPr="006A6B9D" w:rsidRDefault="006A6B9D" w:rsidP="006A6B9D">
                      <w:pPr>
                        <w:pStyle w:val="B-Normal"/>
                        <w:numPr>
                          <w:ilvl w:val="0"/>
                          <w:numId w:val="2"/>
                        </w:numPr>
                      </w:pPr>
                      <w:r w:rsidRPr="006A6B9D">
                        <w:t xml:space="preserve">Trash and recycle station </w:t>
                      </w:r>
                    </w:p>
                    <w:p w:rsidR="006A6B9D" w:rsidRPr="006A6B9D" w:rsidRDefault="006A6B9D" w:rsidP="006A6B9D">
                      <w:pPr>
                        <w:pStyle w:val="B-Normal"/>
                        <w:numPr>
                          <w:ilvl w:val="0"/>
                          <w:numId w:val="2"/>
                        </w:numPr>
                      </w:pPr>
                      <w:r w:rsidRPr="006A6B9D">
                        <w:t>Recycle old paper</w:t>
                      </w:r>
                    </w:p>
                    <w:p w:rsidR="006A6B9D" w:rsidRPr="006A6B9D" w:rsidRDefault="006A6B9D" w:rsidP="006A6B9D">
                      <w:pPr>
                        <w:pStyle w:val="B-Normal"/>
                        <w:numPr>
                          <w:ilvl w:val="0"/>
                          <w:numId w:val="2"/>
                        </w:numPr>
                      </w:pPr>
                      <w:r w:rsidRPr="006A6B9D">
                        <w:t>Cleaning our schoolyard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 xml:space="preserve">It was so nice to see all the photos and films from other countries. There were such great ideas. 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>Finally we’ve deserved a third place with our activity cleaning our schoolyard!</w:t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  <w:r w:rsidRPr="006A6B9D">
                        <w:t xml:space="preserve">Thank you </w:t>
                      </w:r>
                      <w:r w:rsidRPr="006A6B9D">
                        <w:sym w:font="Wingdings" w:char="F04A"/>
                      </w:r>
                    </w:p>
                    <w:p w:rsidR="006A6B9D" w:rsidRPr="006A6B9D" w:rsidRDefault="006A6B9D" w:rsidP="006A6B9D">
                      <w:pPr>
                        <w:pStyle w:val="B-Normal"/>
                      </w:pPr>
                    </w:p>
                    <w:p w:rsidR="006A6B9D" w:rsidRDefault="006A6B9D" w:rsidP="006A6B9D">
                      <w:pPr>
                        <w:pStyle w:val="B-Normal"/>
                      </w:pPr>
                    </w:p>
                    <w:p w:rsidR="00CF2AC4" w:rsidRDefault="006A6B9D" w:rsidP="006A6B9D">
                      <w:pPr>
                        <w:pStyle w:val="B-Normal"/>
                      </w:pP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C757E73" wp14:editId="0280C751">
                            <wp:extent cx="1930777" cy="1085850"/>
                            <wp:effectExtent l="0" t="0" r="0" b="0"/>
                            <wp:docPr id="23" name="Afbeelding 23" descr="H:\Internationalisering\In Omnibus Omnia Est 2016-2019\Ecology\Bovenbouw\Foto's greenscreen\IMG_092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Internationalisering\In Omnibus Omnia Est 2016-2019\Ecology\Bovenbouw\Foto's greenscreen\IMG_092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9178" cy="10905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77E7EF0" wp14:editId="5AD89560">
                            <wp:extent cx="1930618" cy="1085761"/>
                            <wp:effectExtent l="0" t="0" r="0" b="635"/>
                            <wp:docPr id="24" name="Afbeelding 24" descr="H:\Internationalisering\In Omnibus Omnia Est 2016-2019\Ecology\Bovenbouw\Foto's greenscreen\IMG_09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Internationalisering\In Omnibus Omnia Est 2016-2019\Ecology\Bovenbouw\Foto's greenscreen\IMG_09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4188" cy="10933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A6B9D" w:rsidRDefault="006A6B9D" w:rsidP="006A6B9D">
                      <w:pPr>
                        <w:pStyle w:val="B-Normal"/>
                      </w:pP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7C89F487" wp14:editId="5376DDAC">
                            <wp:extent cx="1916099" cy="1077595"/>
                            <wp:effectExtent l="0" t="0" r="8255" b="8255"/>
                            <wp:docPr id="27" name="Afbeelding 27" descr="H:\Internationalisering\In Omnibus Omnia Est 2016-2019\Ecology\Bovenbouw\Foto's greenscreen\IMG_097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Internationalisering\In Omnibus Omnia Est 2016-2019\Ecology\Bovenbouw\Foto's greenscreen\IMG_097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7297" cy="10838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FA5C7F9" wp14:editId="65F55680">
                            <wp:extent cx="1932513" cy="1086826"/>
                            <wp:effectExtent l="0" t="0" r="0" b="0"/>
                            <wp:docPr id="29" name="Afbeelding 29" descr="H:\Internationalisering\In Omnibus Omnia Est 2016-2019\Ecology\Bovenbouw\Foto's greenscreen\IMG_097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Internationalisering\In Omnibus Omnia Est 2016-2019\Ecology\Bovenbouw\Foto's greenscreen\IMG_097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945730" cy="10942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F2AC4" w:rsidRDefault="006A6B9D" w:rsidP="006A6B9D">
                      <w:pPr>
                        <w:pStyle w:val="B-Normal"/>
                      </w:pP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6556932" wp14:editId="35B17C8E">
                            <wp:extent cx="1930400" cy="1085638"/>
                            <wp:effectExtent l="0" t="0" r="0" b="635"/>
                            <wp:docPr id="33" name="Afbeelding 33" descr="H:\Internationalisering\In Omnibus Omnia Est 2016-2019\Ecology\Bovenbouw\Foto's greenscreen\IMG_09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:\Internationalisering\In Omnibus Omnia Est 2016-2019\Ecology\Bovenbouw\Foto's greenscreen\IMG_09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350" cy="10889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7644BD42" wp14:editId="461D811E">
                            <wp:extent cx="1922780" cy="1077424"/>
                            <wp:effectExtent l="0" t="0" r="1270" b="8890"/>
                            <wp:docPr id="30" name="Afbeelding 30" descr="H:\Internationalisering\In Omnibus Omnia Est 2016-2019\Ecology\Bovenbouw\Foto's greenscreen\IMG_09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:\Internationalisering\In Omnibus Omnia Est 2016-2019\Ecology\Bovenbouw\Foto's greenscreen\IMG_09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809" cy="1085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2617C"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6AC61A9D" wp14:editId="4CF7F890">
                            <wp:extent cx="1905000" cy="1071353"/>
                            <wp:effectExtent l="0" t="0" r="0" b="0"/>
                            <wp:docPr id="35" name="Afbeelding 35" descr="H:\Internationalisering\In Omnibus Omnia Est 2016-2019\Ecology\Bovenbouw\Foto's greenscreen\IMG_09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:\Internationalisering\In Omnibus Omnia Est 2016-2019\Ecology\Bovenbouw\Foto's greenscreen\IMG_09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0538" cy="107446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7A97F17" wp14:editId="7C7D629A">
                            <wp:extent cx="1957705" cy="1066165"/>
                            <wp:effectExtent l="0" t="0" r="4445" b="635"/>
                            <wp:docPr id="31" name="Afbeelding 31" descr="H:\Internationalisering\In Omnibus Omnia Est 2016-2019\Ecology\Bovenbouw\Foto's greenscreen\IMG_09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Internationalisering\In Omnibus Omnia Est 2016-2019\Ecology\Bovenbouw\Foto's greenscreen\IMG_09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0800000" flipV="1">
                                      <a:off x="0" y="0"/>
                                      <a:ext cx="2007832" cy="1093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7E0DDCB1" wp14:editId="74D86730">
                            <wp:extent cx="1895774" cy="1142365"/>
                            <wp:effectExtent l="0" t="0" r="9525" b="635"/>
                            <wp:docPr id="34" name="Afbeelding 34" descr="H:\Internationalisering\In Omnibus Omnia Est 2016-2019\Ecology\Bovenbouw\Foto's greenscreen\IMG_097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:\Internationalisering\In Omnibus Omnia Est 2016-2019\Ecology\Bovenbouw\Foto's greenscreen\IMG_097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1841" cy="11520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2617C" w:rsidRPr="00681A01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04EB3A1" wp14:editId="664DDE69">
                            <wp:extent cx="1929649" cy="1161415"/>
                            <wp:effectExtent l="0" t="0" r="0" b="635"/>
                            <wp:docPr id="36" name="Afbeelding 36" descr="H:\Internationalisering\In Omnibus Omnia Est 2016-2019\Ecology\Bovenbouw\Foto's greenscreen\IMG_09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:\Internationalisering\In Omnibus Omnia Est 2016-2019\Ecology\Bovenbouw\Foto's greenscreen\IMG_09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3847" cy="1169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5154C0">
        <w:rPr>
          <w:lang w:val="en-US"/>
        </w:rPr>
        <w:br w:type="page"/>
      </w:r>
    </w:p>
    <w:p w:rsidR="002F5DA0" w:rsidRDefault="00E74B3F">
      <w:pPr>
        <w:spacing w:after="160" w:line="259" w:lineRule="auto"/>
        <w:rPr>
          <w:lang w:val="en-US"/>
        </w:rPr>
      </w:pPr>
      <w:r w:rsidRPr="00162CCC">
        <w:rPr>
          <w:noProof/>
          <w:lang w:val="nl-NL" w:eastAsia="nl-NL"/>
        </w:rPr>
        <w:lastRenderedPageBreak/>
        <mc:AlternateContent>
          <mc:Choice Requires="wps">
            <w:drawing>
              <wp:anchor distT="36576" distB="36576" distL="36576" distR="36576" simplePos="0" relativeHeight="251663360" behindDoc="0" locked="0" layoutInCell="1" allowOverlap="1" wp14:anchorId="23349685" wp14:editId="337F3FCA">
                <wp:simplePos x="0" y="0"/>
                <wp:positionH relativeFrom="column">
                  <wp:posOffset>6105525</wp:posOffset>
                </wp:positionH>
                <wp:positionV relativeFrom="page">
                  <wp:posOffset>819150</wp:posOffset>
                </wp:positionV>
                <wp:extent cx="3861435" cy="12982575"/>
                <wp:effectExtent l="0" t="0" r="5715" b="9525"/>
                <wp:wrapNone/>
                <wp:docPr id="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61435" cy="1298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D21EA" w:rsidRDefault="00FD21EA" w:rsidP="00FD21EA">
                            <w:pPr>
                              <w:pStyle w:val="B-Normal"/>
                            </w:pPr>
                            <w:r>
                              <w:t>We’ve done several nice activities about the project in our school</w:t>
                            </w:r>
                          </w:p>
                          <w:p w:rsidR="00C953FA" w:rsidRDefault="00C953FA" w:rsidP="006A6B9D">
                            <w:pPr>
                              <w:pStyle w:val="B-Normal"/>
                            </w:pPr>
                          </w:p>
                          <w:p w:rsidR="002C7DCD" w:rsidRDefault="002C7DCD" w:rsidP="006A6B9D">
                            <w:pPr>
                              <w:pStyle w:val="B-Normal"/>
                            </w:pPr>
                            <w:r>
                              <w:t>Working on creative teampieces</w:t>
                            </w:r>
                          </w:p>
                          <w:p w:rsidR="002C7DCD" w:rsidRDefault="002C7DCD" w:rsidP="006A6B9D">
                            <w:pPr>
                              <w:pStyle w:val="B-Normal"/>
                            </w:pPr>
                          </w:p>
                          <w:p w:rsidR="002C7DCD" w:rsidRDefault="002C7DCD" w:rsidP="006A6B9D">
                            <w:pPr>
                              <w:pStyle w:val="B-Normal"/>
                            </w:pPr>
                            <w:r w:rsidRPr="00A475AF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920A894" wp14:editId="34EFF621">
                                  <wp:extent cx="1704975" cy="1278425"/>
                                  <wp:effectExtent l="0" t="0" r="0" b="0"/>
                                  <wp:docPr id="28" name="Afbeelding 28" descr="H:\Internationalisering\In Omnibus Omnia Est 2016-2019\Ecology\Bovenbouw\Creatieve werkstukken\IMG_20180319_1400068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Internationalisering\In Omnibus Omnia Est 2016-2019\Ecology\Bovenbouw\Creatieve werkstukken\IMG_20180319_1400068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1160" cy="1283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475AF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A751CC3" wp14:editId="69DD3FA7">
                                  <wp:extent cx="1676400" cy="1256998"/>
                                  <wp:effectExtent l="0" t="0" r="0" b="635"/>
                                  <wp:docPr id="4" name="Afbeelding 4" descr="H:\Internationalisering\In Omnibus Omnia Est 2016-2019\Ecology\Bovenbouw\Creatieve werkstukken\IMG_20180319_1400274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Internationalisering\In Omnibus Omnia Est 2016-2019\Ecology\Bovenbouw\Creatieve werkstukken\IMG_20180319_1400274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82271" cy="1261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53FA" w:rsidRDefault="002C7DCD" w:rsidP="006A6B9D">
                            <w:pPr>
                              <w:pStyle w:val="B-Normal"/>
                            </w:pPr>
                            <w:r w:rsidRPr="00A475AF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EAC29E0" wp14:editId="3DCF493F">
                                  <wp:extent cx="1752600" cy="1314135"/>
                                  <wp:effectExtent l="0" t="0" r="0" b="635"/>
                                  <wp:docPr id="44" name="Afbeelding 44" descr="H:\Internationalisering\In Omnibus Omnia Est 2016-2019\Ecology\Bovenbouw\Creatieve werkstukken\IMG_20180319_1357161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Internationalisering\In Omnibus Omnia Est 2016-2019\Ecology\Bovenbouw\Creatieve werkstukken\IMG_20180319_1357161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0776" cy="1320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475AF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080A1D2" wp14:editId="61CCAF48">
                                  <wp:extent cx="1689100" cy="1314148"/>
                                  <wp:effectExtent l="0" t="0" r="6350" b="635"/>
                                  <wp:docPr id="2" name="Afbeelding 2" descr="H:\Internationalisering\In Omnibus Omnia Est 2016-2019\Ecology\Bovenbouw\Creatieve werkstukken\IMG_20180319_135726812_HD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Internationalisering\In Omnibus Omnia Est 2016-2019\Ecology\Bovenbouw\Creatieve werkstukken\IMG_20180319_135726812_HD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3359" cy="1325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53FA" w:rsidRPr="00C953FA" w:rsidRDefault="002C082D" w:rsidP="006A6B9D">
                            <w:pPr>
                              <w:pStyle w:val="B-Normal"/>
                            </w:pPr>
                            <w:r w:rsidRPr="00DA693A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5E87D55" wp14:editId="431CD05D">
                                  <wp:extent cx="1675835" cy="942658"/>
                                  <wp:effectExtent l="0" t="0" r="635" b="0"/>
                                  <wp:docPr id="45" name="Afbeelding 45" descr="H:\Internationalisering\In Omnibus Omnia Est 2016-2019\Ecology\PROJECT ECOLOGY MIRIAM\Project op school\20180412_1506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Internationalisering\In Omnibus Omnia Est 2016-2019\Ecology\PROJECT ECOLOGY MIRIAM\Project op school\20180412_1506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8223" cy="9440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A693A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68CB1F98" wp14:editId="53880819">
                                  <wp:extent cx="1659467" cy="933450"/>
                                  <wp:effectExtent l="0" t="0" r="0" b="0"/>
                                  <wp:docPr id="46" name="Afbeelding 46" descr="H:\Internationalisering\In Omnibus Omnia Est 2016-2019\Ecology\PROJECT ECOLOGY MIRIAM\Project op school\20180412_1507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Internationalisering\In Omnibus Omnia Est 2016-2019\Ecology\PROJECT ECOLOGY MIRIAM\Project op school\20180412_1507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9808" cy="9336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953FA" w:rsidRDefault="00C953FA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  <w:r>
                              <w:t>We made our own green village with houses, a hotel, a canal, boats etc. of cardboard and other materials.</w:t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  <w:r w:rsidRPr="00DA693A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1C2237DD" wp14:editId="67C5E808">
                                  <wp:extent cx="3113906" cy="2611052"/>
                                  <wp:effectExtent l="3810" t="0" r="0" b="0"/>
                                  <wp:docPr id="47" name="Afbeelding 47" descr="H:\Internationalisering\In Omnibus Omnia Est 2016-2019\Ecology\PROJECT ECOLOGY MIRIAM\Project op school\20180412_15052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Internationalisering\In Omnibus Omnia Est 2016-2019\Ecology\PROJECT ECOLOGY MIRIAM\Project op school\20180412_15052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139" r="1577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117303" cy="2613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  <w:r>
                              <w:t>The girls have made hair bands of old sheets, the boys have turned themselves into thieves.</w:t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  <w:r>
                              <w:t xml:space="preserve"> </w:t>
                            </w:r>
                            <w:r w:rsidRPr="00DA693A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B558F62" wp14:editId="2C6A704E">
                                  <wp:extent cx="2062512" cy="1648320"/>
                                  <wp:effectExtent l="0" t="2223" r="0" b="0"/>
                                  <wp:docPr id="48" name="Afbeelding 48" descr="H:\Internationalisering\In Omnibus Omnia Est 2016-2019\Ecology\PROJECT ECOLOGY MIRIAM\Project op school\20180412_1528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Internationalisering\In Omnibus Omnia Est 2016-2019\Ecology\PROJECT ECOLOGY MIRIAM\Project op school\20180412_1528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621" r="13995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64122" cy="1649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A693A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56E86642" wp14:editId="2CA7D422">
                                  <wp:extent cx="1773527" cy="1694815"/>
                                  <wp:effectExtent l="0" t="0" r="0" b="635"/>
                                  <wp:docPr id="49" name="Afbeelding 49" descr="H:\Internationalisering\In Omnibus Omnia Est 2016-2019\Ecology\PROJECT ECOLOGY MIRIAM\Project op school\20180412_1529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Internationalisering\In Omnibus Omnia Est 2016-2019\Ecology\PROJECT ECOLOGY MIRIAM\Project op school\20180412_1529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346" r="217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1741" cy="17026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C953FA" w:rsidRDefault="002C082D" w:rsidP="006A6B9D">
                            <w:pPr>
                              <w:pStyle w:val="B-Normal"/>
                            </w:pPr>
                            <w:r>
                              <w:t xml:space="preserve"> </w:t>
                            </w:r>
                          </w:p>
                          <w:p w:rsidR="00C953FA" w:rsidRDefault="00C953FA" w:rsidP="006A6B9D">
                            <w:pPr>
                              <w:pStyle w:val="B-Normal"/>
                            </w:pPr>
                          </w:p>
                          <w:p w:rsidR="00C953FA" w:rsidRDefault="00C953FA" w:rsidP="006A6B9D">
                            <w:pPr>
                              <w:pStyle w:val="B-Normal"/>
                            </w:pPr>
                          </w:p>
                          <w:p w:rsidR="00C953FA" w:rsidRPr="00C953FA" w:rsidRDefault="00C953FA" w:rsidP="006A6B9D">
                            <w:pPr>
                              <w:pStyle w:val="B-Normal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49685" id="Text Box 23" o:spid="_x0000_s1030" type="#_x0000_t202" style="position:absolute;margin-left:480.75pt;margin-top:64.5pt;width:304.05pt;height:1022.25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" filled="f" fillcolor="#fffffe" stroked="f" strokecolor="#212120" insetpen="t">
                <v:textbox inset="2.88pt,2.88pt,2.88pt,2.88pt">
                  <w:txbxContent>
                    <w:p w:rsidR="00FD21EA" w:rsidRDefault="00FD21EA" w:rsidP="00FD21EA">
                      <w:pPr>
                        <w:pStyle w:val="B-Normal"/>
                      </w:pPr>
                      <w:r>
                        <w:t>We’ve done several nice activities about the project in our school</w:t>
                      </w:r>
                    </w:p>
                    <w:p w:rsidR="00C953FA" w:rsidRDefault="00C953FA" w:rsidP="006A6B9D">
                      <w:pPr>
                        <w:pStyle w:val="B-Normal"/>
                      </w:pPr>
                    </w:p>
                    <w:p w:rsidR="002C7DCD" w:rsidRDefault="002C7DCD" w:rsidP="006A6B9D">
                      <w:pPr>
                        <w:pStyle w:val="B-Normal"/>
                      </w:pPr>
                      <w:r>
                        <w:t>Working on creative teampieces</w:t>
                      </w:r>
                    </w:p>
                    <w:p w:rsidR="002C7DCD" w:rsidRDefault="002C7DCD" w:rsidP="006A6B9D">
                      <w:pPr>
                        <w:pStyle w:val="B-Normal"/>
                      </w:pPr>
                    </w:p>
                    <w:p w:rsidR="002C7DCD" w:rsidRDefault="002C7DCD" w:rsidP="006A6B9D">
                      <w:pPr>
                        <w:pStyle w:val="B-Normal"/>
                      </w:pPr>
                      <w:r w:rsidRPr="00A475AF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920A894" wp14:editId="34EFF621">
                            <wp:extent cx="1704975" cy="1278425"/>
                            <wp:effectExtent l="0" t="0" r="0" b="0"/>
                            <wp:docPr id="28" name="Afbeelding 28" descr="H:\Internationalisering\In Omnibus Omnia Est 2016-2019\Ecology\Bovenbouw\Creatieve werkstukken\IMG_20180319_1400068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Internationalisering\In Omnibus Omnia Est 2016-2019\Ecology\Bovenbouw\Creatieve werkstukken\IMG_20180319_1400068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1160" cy="12830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475AF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A751CC3" wp14:editId="69DD3FA7">
                            <wp:extent cx="1676400" cy="1256998"/>
                            <wp:effectExtent l="0" t="0" r="0" b="635"/>
                            <wp:docPr id="4" name="Afbeelding 4" descr="H:\Internationalisering\In Omnibus Omnia Est 2016-2019\Ecology\Bovenbouw\Creatieve werkstukken\IMG_20180319_1400274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Internationalisering\In Omnibus Omnia Est 2016-2019\Ecology\Bovenbouw\Creatieve werkstukken\IMG_20180319_1400274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82271" cy="1261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53FA" w:rsidRDefault="002C7DCD" w:rsidP="006A6B9D">
                      <w:pPr>
                        <w:pStyle w:val="B-Normal"/>
                      </w:pPr>
                      <w:r w:rsidRPr="00A475AF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EAC29E0" wp14:editId="3DCF493F">
                            <wp:extent cx="1752600" cy="1314135"/>
                            <wp:effectExtent l="0" t="0" r="0" b="635"/>
                            <wp:docPr id="44" name="Afbeelding 44" descr="H:\Internationalisering\In Omnibus Omnia Est 2016-2019\Ecology\Bovenbouw\Creatieve werkstukken\IMG_20180319_13571619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Internationalisering\In Omnibus Omnia Est 2016-2019\Ecology\Bovenbouw\Creatieve werkstukken\IMG_20180319_13571619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0776" cy="1320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475AF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080A1D2" wp14:editId="61CCAF48">
                            <wp:extent cx="1689100" cy="1314148"/>
                            <wp:effectExtent l="0" t="0" r="6350" b="635"/>
                            <wp:docPr id="2" name="Afbeelding 2" descr="H:\Internationalisering\In Omnibus Omnia Est 2016-2019\Ecology\Bovenbouw\Creatieve werkstukken\IMG_20180319_135726812_HD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Internationalisering\In Omnibus Omnia Est 2016-2019\Ecology\Bovenbouw\Creatieve werkstukken\IMG_20180319_135726812_HD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3359" cy="13252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53FA" w:rsidRPr="00C953FA" w:rsidRDefault="002C082D" w:rsidP="006A6B9D">
                      <w:pPr>
                        <w:pStyle w:val="B-Normal"/>
                      </w:pPr>
                      <w:r w:rsidRPr="00DA693A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5E87D55" wp14:editId="431CD05D">
                            <wp:extent cx="1675835" cy="942658"/>
                            <wp:effectExtent l="0" t="0" r="635" b="0"/>
                            <wp:docPr id="45" name="Afbeelding 45" descr="H:\Internationalisering\In Omnibus Omnia Est 2016-2019\Ecology\PROJECT ECOLOGY MIRIAM\Project op school\20180412_1506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Internationalisering\In Omnibus Omnia Est 2016-2019\Ecology\PROJECT ECOLOGY MIRIAM\Project op school\20180412_1506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8223" cy="9440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A693A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68CB1F98" wp14:editId="53880819">
                            <wp:extent cx="1659467" cy="933450"/>
                            <wp:effectExtent l="0" t="0" r="0" b="0"/>
                            <wp:docPr id="46" name="Afbeelding 46" descr="H:\Internationalisering\In Omnibus Omnia Est 2016-2019\Ecology\PROJECT ECOLOGY MIRIAM\Project op school\20180412_1507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Internationalisering\In Omnibus Omnia Est 2016-2019\Ecology\PROJECT ECOLOGY MIRIAM\Project op school\20180412_1507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9808" cy="9336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953FA" w:rsidRDefault="00C953FA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  <w:r>
                        <w:t>We made our own green village with houses, a hotel, a canal, boats etc. of cardboard and other materials.</w:t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  <w:r w:rsidRPr="00DA693A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1C2237DD" wp14:editId="67C5E808">
                            <wp:extent cx="3113906" cy="2611052"/>
                            <wp:effectExtent l="3810" t="0" r="0" b="0"/>
                            <wp:docPr id="47" name="Afbeelding 47" descr="H:\Internationalisering\In Omnibus Omnia Est 2016-2019\Ecology\PROJECT ECOLOGY MIRIAM\Project op school\20180412_15052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Internationalisering\In Omnibus Omnia Est 2016-2019\Ecology\PROJECT ECOLOGY MIRIAM\Project op school\20180412_15052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139" r="1577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117303" cy="26139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  <w:r>
                        <w:t>The girls have made hair bands of old sheets, the boys have turned themselves into thieves.</w:t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  <w:r>
                        <w:t xml:space="preserve"> </w:t>
                      </w:r>
                      <w:r w:rsidRPr="00DA693A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B558F62" wp14:editId="2C6A704E">
                            <wp:extent cx="2062512" cy="1648320"/>
                            <wp:effectExtent l="0" t="2223" r="0" b="0"/>
                            <wp:docPr id="48" name="Afbeelding 48" descr="H:\Internationalisering\In Omnibus Omnia Est 2016-2019\Ecology\PROJECT ECOLOGY MIRIAM\Project op school\20180412_1528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Internationalisering\In Omnibus Omnia Est 2016-2019\Ecology\PROJECT ECOLOGY MIRIAM\Project op school\20180412_1528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621" r="13995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064122" cy="1649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A693A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56E86642" wp14:editId="2CA7D422">
                            <wp:extent cx="1773527" cy="1694815"/>
                            <wp:effectExtent l="0" t="0" r="0" b="635"/>
                            <wp:docPr id="49" name="Afbeelding 49" descr="H:\Internationalisering\In Omnibus Omnia Est 2016-2019\Ecology\PROJECT ECOLOGY MIRIAM\Project op school\20180412_1529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:\Internationalisering\In Omnibus Omnia Est 2016-2019\Ecology\PROJECT ECOLOGY MIRIAM\Project op school\20180412_1529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346" r="217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81741" cy="17026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C953FA" w:rsidRDefault="002C082D" w:rsidP="006A6B9D">
                      <w:pPr>
                        <w:pStyle w:val="B-Normal"/>
                      </w:pPr>
                      <w:r>
                        <w:t xml:space="preserve"> </w:t>
                      </w:r>
                    </w:p>
                    <w:p w:rsidR="00C953FA" w:rsidRDefault="00C953FA" w:rsidP="006A6B9D">
                      <w:pPr>
                        <w:pStyle w:val="B-Normal"/>
                      </w:pPr>
                    </w:p>
                    <w:p w:rsidR="00C953FA" w:rsidRDefault="00C953FA" w:rsidP="006A6B9D">
                      <w:pPr>
                        <w:pStyle w:val="B-Normal"/>
                      </w:pPr>
                    </w:p>
                    <w:p w:rsidR="00C953FA" w:rsidRPr="00C953FA" w:rsidRDefault="00C953FA" w:rsidP="006A6B9D">
                      <w:pPr>
                        <w:pStyle w:val="B-Normal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2F5DA0" w:rsidRDefault="00E74B3F">
      <w:pPr>
        <w:spacing w:after="160" w:line="259" w:lineRule="auto"/>
        <w:rPr>
          <w:lang w:val="en-US"/>
        </w:rPr>
      </w:pPr>
      <w:r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711488" behindDoc="0" locked="0" layoutInCell="1" allowOverlap="1" wp14:anchorId="7C3E6788" wp14:editId="0116D887">
                <wp:simplePos x="0" y="0"/>
                <wp:positionH relativeFrom="column">
                  <wp:posOffset>476250</wp:posOffset>
                </wp:positionH>
                <wp:positionV relativeFrom="page">
                  <wp:posOffset>923925</wp:posOffset>
                </wp:positionV>
                <wp:extent cx="4400550" cy="12811125"/>
                <wp:effectExtent l="0" t="0" r="0" b="9525"/>
                <wp:wrapNone/>
                <wp:docPr id="22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0550" cy="12811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F3E84" w:rsidRDefault="00E74B3F" w:rsidP="006A6B9D">
                            <w:pPr>
                              <w:pStyle w:val="B-Normal"/>
                            </w:pPr>
                            <w:r>
                              <w:t>POSTER</w:t>
                            </w: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  <w:r>
                              <w:rPr>
                                <w:noProof/>
                                <w:color w:val="234D1C"/>
                                <w:lang w:val="nl-NL" w:eastAsia="nl-NL"/>
                              </w:rPr>
                              <w:drawing>
                                <wp:inline distT="0" distB="0" distL="0" distR="0" wp14:anchorId="40B0DDBB" wp14:editId="57DBC0B8">
                                  <wp:extent cx="3467100" cy="4622800"/>
                                  <wp:effectExtent l="0" t="0" r="0" b="6350"/>
                                  <wp:docPr id="55" name="Afbeelding 55" descr="https://peda.net/hankkeet/erasmus-iooe/opoe/enpres/the-netherlands/poster/poster:file/photo/b65b79e5bf584babde40564568cd4508a8759e9f/IMG_20180329_163335468.jpg">
                                    <a:hlinkClick xmlns:a="http://schemas.openxmlformats.org/drawingml/2006/main" r:id="rId40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peda.net/hankkeet/erasmus-iooe/opoe/enpres/the-netherlands/poster/poster:file/photo/b65b79e5bf584babde40564568cd4508a8759e9f/IMG_20180329_163335468.jpg">
                                            <a:hlinkClick r:id="rId40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7231" cy="4622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  <w:r>
                              <w:t xml:space="preserve">We made a poster about recycling. </w:t>
                            </w: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</w:p>
                          <w:p w:rsidR="00F8333F" w:rsidRDefault="00F8333F" w:rsidP="006A6B9D">
                            <w:pPr>
                              <w:pStyle w:val="B-Normal"/>
                            </w:pPr>
                          </w:p>
                          <w:p w:rsidR="00E74B3F" w:rsidRDefault="00FD21EA" w:rsidP="006A6B9D">
                            <w:pPr>
                              <w:pStyle w:val="B-Normal"/>
                            </w:pPr>
                            <w:r>
                              <w:t>CHALLENGE ‘KINGSPLAY’</w:t>
                            </w:r>
                          </w:p>
                          <w:p w:rsidR="00FD21EA" w:rsidRDefault="00FD21EA" w:rsidP="006A6B9D">
                            <w:pPr>
                              <w:pStyle w:val="B-Normal"/>
                            </w:pPr>
                            <w:r>
                              <w:t>(koningsspelen)</w:t>
                            </w:r>
                          </w:p>
                          <w:p w:rsidR="00E24C36" w:rsidRDefault="00E24C36" w:rsidP="006A6B9D">
                            <w:pPr>
                              <w:pStyle w:val="B-Normal"/>
                            </w:pPr>
                          </w:p>
                          <w:p w:rsidR="00E24C36" w:rsidRPr="00B72293" w:rsidRDefault="00E24C36" w:rsidP="00E24C36">
                            <w:pPr>
                              <w:jc w:val="center"/>
                              <w:rPr>
                                <w:rFonts w:ascii="Harrington" w:hAnsi="Harrington"/>
                                <w:lang w:val="en-US"/>
                              </w:rPr>
                            </w:pP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>Our group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>, the 5</w:t>
                            </w:r>
                            <w:r w:rsidRPr="00BB7F20">
                              <w:rPr>
                                <w:rFonts w:ascii="Harrington" w:hAnsi="Harrington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 xml:space="preserve"> and 6</w:t>
                            </w:r>
                            <w:r w:rsidRPr="00BB7F20">
                              <w:rPr>
                                <w:rFonts w:ascii="Harrington" w:hAnsi="Harrington"/>
                                <w:vertAlign w:val="superscript"/>
                                <w:lang w:val="en-US"/>
                              </w:rPr>
                              <w:t>th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 xml:space="preserve"> grade,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 had to organize the King games. This is us national sports day to celebrate the kings birthday. This is every year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>.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 This was the first time that kids had to organize the king games. 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 xml:space="preserve">We had to use trash materials to make the games. 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In the beginning this was very difficult but after a while we figured out how to do it. We split up in little groups to make games with trash. 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>In every game t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here was one child that gave instructions about the game. 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>N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ine kids where leaders of a group of five or six children. We had nine groups so we had also nine games. It was a very successful and very fun day. Every child was dressed in orange clothes, because orange the national color. 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br/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 xml:space="preserve">This was, especially </w:t>
                            </w:r>
                            <w:r>
                              <w:rPr>
                                <w:rFonts w:ascii="Harrington" w:hAnsi="Harrington"/>
                                <w:lang w:val="en-US"/>
                              </w:rPr>
                              <w:t xml:space="preserve">for </w:t>
                            </w:r>
                            <w:r w:rsidRPr="00B72293">
                              <w:rPr>
                                <w:rFonts w:ascii="Harrington" w:hAnsi="Harrington"/>
                                <w:lang w:val="en-US"/>
                              </w:rPr>
                              <w:t>us, a very nice day!</w:t>
                            </w:r>
                          </w:p>
                          <w:p w:rsidR="00E24C36" w:rsidRDefault="00E24C36" w:rsidP="006A6B9D">
                            <w:pPr>
                              <w:pStyle w:val="B-Normal"/>
                            </w:pPr>
                          </w:p>
                          <w:p w:rsidR="00E74B3F" w:rsidRDefault="00E24C36" w:rsidP="006A6B9D">
                            <w:pPr>
                              <w:pStyle w:val="B-Normal"/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0000FF"/>
                                <w:sz w:val="27"/>
                                <w:szCs w:val="27"/>
                                <w:lang w:val="nl-NL" w:eastAsia="nl-NL"/>
                              </w:rPr>
                              <w:drawing>
                                <wp:inline distT="0" distB="0" distL="0" distR="0" wp14:anchorId="38B726E6" wp14:editId="655C228A">
                                  <wp:extent cx="1401445" cy="1751806"/>
                                  <wp:effectExtent l="0" t="0" r="8255" b="1270"/>
                                  <wp:docPr id="56" name="Afbeelding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Gerelateerde afbeelding">
                                            <a:hlinkClick r:id="rId42" tgtFrame="&quot;_blank&quot;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2828" cy="1753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63158" w:rsidRPr="002B33C8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79F7E9F" wp14:editId="2CC96FB5">
                                  <wp:extent cx="2324100" cy="1742258"/>
                                  <wp:effectExtent l="0" t="0" r="0" b="0"/>
                                  <wp:docPr id="25" name="Afbeelding 25" descr="S:\Foto`s\schooljaar 2017-2018\koningsspelen 20-04-2018\DSC0941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:\Foto`s\schooljaar 2017-2018\koningsspelen 20-04-2018\DSC0941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5572" cy="17433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</w:p>
                          <w:p w:rsidR="00E74B3F" w:rsidRDefault="00663158" w:rsidP="006A6B9D">
                            <w:pPr>
                              <w:pStyle w:val="B-Normal"/>
                            </w:pPr>
                            <w:r w:rsidRPr="00FF4B7D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7AD22E1C" wp14:editId="6C3FE453">
                                  <wp:extent cx="1876425" cy="1406659"/>
                                  <wp:effectExtent l="0" t="0" r="0" b="3175"/>
                                  <wp:docPr id="5" name="Afbeelding 5" descr="S:\Foto`s\schooljaar 2017-2018\koningsspelen 20-04-2018\DSC093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S:\Foto`s\schooljaar 2017-2018\koningsspelen 20-04-2018\DSC093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6951" cy="1407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F4B7D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448244A" wp14:editId="7EA4F13D">
                                  <wp:extent cx="1924050" cy="1442361"/>
                                  <wp:effectExtent l="0" t="0" r="0" b="5715"/>
                                  <wp:docPr id="15" name="Afbeelding 15" descr="S:\Foto`s\schooljaar 2017-2018\koningsspelen 20-04-2018\DSC093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S:\Foto`s\schooljaar 2017-2018\koningsspelen 20-04-2018\DSC093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0465" cy="14546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4B3F" w:rsidRDefault="00E74B3F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4F3E84" w:rsidRDefault="004F3E84" w:rsidP="006A6B9D">
                            <w:pPr>
                              <w:pStyle w:val="B-Normal"/>
                            </w:pPr>
                          </w:p>
                          <w:p w:rsidR="00C953FA" w:rsidRDefault="00C953FA" w:rsidP="006A6B9D">
                            <w:pPr>
                              <w:pStyle w:val="B-Normal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E6788" id="_x0000_s1031" type="#_x0000_t202" style="position:absolute;margin-left:37.5pt;margin-top:72.75pt;width:346.5pt;height:1008.75pt;z-index:2517114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" filled="f" fillcolor="#fffffe" stroked="f" strokecolor="#212120" insetpen="t">
                <v:textbox inset="2.88pt,2.88pt,2.88pt,2.88pt">
                  <w:txbxContent>
                    <w:p w:rsidR="004F3E84" w:rsidRDefault="00E74B3F" w:rsidP="006A6B9D">
                      <w:pPr>
                        <w:pStyle w:val="B-Normal"/>
                      </w:pPr>
                      <w:r>
                        <w:t>POSTER</w:t>
                      </w:r>
                    </w:p>
                    <w:p w:rsidR="00E74B3F" w:rsidRDefault="00E74B3F" w:rsidP="006A6B9D">
                      <w:pPr>
                        <w:pStyle w:val="B-Normal"/>
                      </w:pPr>
                    </w:p>
                    <w:p w:rsidR="00E74B3F" w:rsidRDefault="00E74B3F" w:rsidP="006A6B9D">
                      <w:pPr>
                        <w:pStyle w:val="B-Normal"/>
                      </w:pPr>
                      <w:r>
                        <w:rPr>
                          <w:noProof/>
                          <w:color w:val="234D1C"/>
                          <w:lang w:val="nl-NL" w:eastAsia="nl-NL"/>
                        </w:rPr>
                        <w:drawing>
                          <wp:inline distT="0" distB="0" distL="0" distR="0" wp14:anchorId="40B0DDBB" wp14:editId="57DBC0B8">
                            <wp:extent cx="3467100" cy="4622800"/>
                            <wp:effectExtent l="0" t="0" r="0" b="6350"/>
                            <wp:docPr id="55" name="Afbeelding 55" descr="https://peda.net/hankkeet/erasmus-iooe/opoe/enpres/the-netherlands/poster/poster:file/photo/b65b79e5bf584babde40564568cd4508a8759e9f/IMG_20180329_163335468.jpg">
                              <a:hlinkClick xmlns:a="http://schemas.openxmlformats.org/drawingml/2006/main" r:id="rId40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peda.net/hankkeet/erasmus-iooe/opoe/enpres/the-netherlands/poster/poster:file/photo/b65b79e5bf584babde40564568cd4508a8759e9f/IMG_20180329_163335468.jpg">
                                      <a:hlinkClick r:id="rId40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7231" cy="4622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4B3F" w:rsidRDefault="00E74B3F" w:rsidP="006A6B9D">
                      <w:pPr>
                        <w:pStyle w:val="B-Normal"/>
                      </w:pPr>
                    </w:p>
                    <w:p w:rsidR="00E74B3F" w:rsidRDefault="00E74B3F" w:rsidP="006A6B9D">
                      <w:pPr>
                        <w:pStyle w:val="B-Normal"/>
                      </w:pPr>
                      <w:r>
                        <w:t xml:space="preserve">We made a poster about recycling. </w:t>
                      </w:r>
                    </w:p>
                    <w:p w:rsidR="00E74B3F" w:rsidRDefault="00E74B3F" w:rsidP="006A6B9D">
                      <w:pPr>
                        <w:pStyle w:val="B-Normal"/>
                      </w:pPr>
                    </w:p>
                    <w:p w:rsidR="00F8333F" w:rsidRDefault="00F8333F" w:rsidP="006A6B9D">
                      <w:pPr>
                        <w:pStyle w:val="B-Normal"/>
                      </w:pPr>
                    </w:p>
                    <w:p w:rsidR="00E74B3F" w:rsidRDefault="00FD21EA" w:rsidP="006A6B9D">
                      <w:pPr>
                        <w:pStyle w:val="B-Normal"/>
                      </w:pPr>
                      <w:r>
                        <w:t>CHALLENGE ‘KINGSPLAY’</w:t>
                      </w:r>
                    </w:p>
                    <w:p w:rsidR="00FD21EA" w:rsidRDefault="00FD21EA" w:rsidP="006A6B9D">
                      <w:pPr>
                        <w:pStyle w:val="B-Normal"/>
                      </w:pPr>
                      <w:r>
                        <w:t>(koningsspelen)</w:t>
                      </w:r>
                    </w:p>
                    <w:p w:rsidR="00E24C36" w:rsidRDefault="00E24C36" w:rsidP="006A6B9D">
                      <w:pPr>
                        <w:pStyle w:val="B-Normal"/>
                      </w:pPr>
                    </w:p>
                    <w:p w:rsidR="00E24C36" w:rsidRPr="00B72293" w:rsidRDefault="00E24C36" w:rsidP="00E24C36">
                      <w:pPr>
                        <w:jc w:val="center"/>
                        <w:rPr>
                          <w:rFonts w:ascii="Harrington" w:hAnsi="Harrington"/>
                          <w:lang w:val="en-US"/>
                        </w:rPr>
                      </w:pPr>
                      <w:r w:rsidRPr="00B72293">
                        <w:rPr>
                          <w:rFonts w:ascii="Harrington" w:hAnsi="Harrington"/>
                          <w:lang w:val="en-US"/>
                        </w:rPr>
                        <w:t>Our group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>, the 5</w:t>
                      </w:r>
                      <w:r w:rsidRPr="00BB7F20">
                        <w:rPr>
                          <w:rFonts w:ascii="Harrington" w:hAnsi="Harrington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 xml:space="preserve"> and 6</w:t>
                      </w:r>
                      <w:r w:rsidRPr="00BB7F20">
                        <w:rPr>
                          <w:rFonts w:ascii="Harrington" w:hAnsi="Harrington"/>
                          <w:vertAlign w:val="superscript"/>
                          <w:lang w:val="en-US"/>
                        </w:rPr>
                        <w:t>th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 xml:space="preserve"> grade,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 had to organize the King games. This is us national sports day to celebrate the kings birthday. This is every year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>.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 This was the first time that kids had to organize the king games. 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 xml:space="preserve">We had to use trash materials to make the games. 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In the beginning this was very difficult but after a while we figured out how to do it. We split up in little groups to make games with trash. 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>In every game t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here was one child that gave instructions about the game. 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>N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ine kids where leaders of a group of five or six children. We had nine groups so we had also nine games. It was a very successful and very fun day. Every child was dressed in orange clothes, because orange the national color. 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br/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 xml:space="preserve">This was, especially </w:t>
                      </w:r>
                      <w:r>
                        <w:rPr>
                          <w:rFonts w:ascii="Harrington" w:hAnsi="Harrington"/>
                          <w:lang w:val="en-US"/>
                        </w:rPr>
                        <w:t xml:space="preserve">for </w:t>
                      </w:r>
                      <w:r w:rsidRPr="00B72293">
                        <w:rPr>
                          <w:rFonts w:ascii="Harrington" w:hAnsi="Harrington"/>
                          <w:lang w:val="en-US"/>
                        </w:rPr>
                        <w:t>us, a very nice day!</w:t>
                      </w:r>
                    </w:p>
                    <w:p w:rsidR="00E24C36" w:rsidRDefault="00E24C36" w:rsidP="006A6B9D">
                      <w:pPr>
                        <w:pStyle w:val="B-Normal"/>
                      </w:pPr>
                    </w:p>
                    <w:p w:rsidR="00E74B3F" w:rsidRDefault="00E24C36" w:rsidP="006A6B9D">
                      <w:pPr>
                        <w:pStyle w:val="B-Normal"/>
                      </w:pPr>
                      <w:r>
                        <w:rPr>
                          <w:rFonts w:ascii="Arial" w:hAnsi="Arial" w:cs="Arial"/>
                          <w:noProof/>
                          <w:color w:val="0000FF"/>
                          <w:sz w:val="27"/>
                          <w:szCs w:val="27"/>
                          <w:lang w:val="nl-NL" w:eastAsia="nl-NL"/>
                        </w:rPr>
                        <w:drawing>
                          <wp:inline distT="0" distB="0" distL="0" distR="0" wp14:anchorId="38B726E6" wp14:editId="655C228A">
                            <wp:extent cx="1401445" cy="1751806"/>
                            <wp:effectExtent l="0" t="0" r="8255" b="1270"/>
                            <wp:docPr id="56" name="Afbeelding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Gerelateerde afbeelding">
                                      <a:hlinkClick r:id="rId42" tgtFrame="&quot;_blank&quot;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2828" cy="1753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63158" w:rsidRPr="002B33C8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79F7E9F" wp14:editId="2CC96FB5">
                            <wp:extent cx="2324100" cy="1742258"/>
                            <wp:effectExtent l="0" t="0" r="0" b="0"/>
                            <wp:docPr id="25" name="Afbeelding 25" descr="S:\Foto`s\schooljaar 2017-2018\koningsspelen 20-04-2018\DSC0941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:\Foto`s\schooljaar 2017-2018\koningsspelen 20-04-2018\DSC0941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5572" cy="17433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4B3F" w:rsidRDefault="00E74B3F" w:rsidP="006A6B9D">
                      <w:pPr>
                        <w:pStyle w:val="B-Normal"/>
                      </w:pPr>
                    </w:p>
                    <w:p w:rsidR="00E74B3F" w:rsidRDefault="00663158" w:rsidP="006A6B9D">
                      <w:pPr>
                        <w:pStyle w:val="B-Normal"/>
                      </w:pPr>
                      <w:r w:rsidRPr="00FF4B7D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7AD22E1C" wp14:editId="6C3FE453">
                            <wp:extent cx="1876425" cy="1406659"/>
                            <wp:effectExtent l="0" t="0" r="0" b="3175"/>
                            <wp:docPr id="5" name="Afbeelding 5" descr="S:\Foto`s\schooljaar 2017-2018\koningsspelen 20-04-2018\DSC093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S:\Foto`s\schooljaar 2017-2018\koningsspelen 20-04-2018\DSC093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6951" cy="14070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F4B7D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448244A" wp14:editId="7EA4F13D">
                            <wp:extent cx="1924050" cy="1442361"/>
                            <wp:effectExtent l="0" t="0" r="0" b="5715"/>
                            <wp:docPr id="15" name="Afbeelding 15" descr="S:\Foto`s\schooljaar 2017-2018\koningsspelen 20-04-2018\DSC093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S:\Foto`s\schooljaar 2017-2018\koningsspelen 20-04-2018\DSC093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0465" cy="14546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4B3F" w:rsidRDefault="00E74B3F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4F3E84" w:rsidRDefault="004F3E84" w:rsidP="006A6B9D">
                      <w:pPr>
                        <w:pStyle w:val="B-Normal"/>
                      </w:pPr>
                    </w:p>
                    <w:p w:rsidR="00C953FA" w:rsidRDefault="00C953FA" w:rsidP="006A6B9D">
                      <w:pPr>
                        <w:pStyle w:val="B-Normal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CA22D3" w:rsidRPr="00162CCC" w:rsidRDefault="002C424A" w:rsidP="00CA22D3">
      <w:pPr>
        <w:rPr>
          <w:lang w:val="en-US"/>
        </w:rPr>
      </w:pPr>
      <w:r w:rsidRPr="00162CCC">
        <w:rPr>
          <w:noProof/>
          <w:lang w:val="sv-SE" w:eastAsia="sv-SE"/>
        </w:rPr>
        <w:t xml:space="preserve"> </w:t>
      </w: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tabs>
          <w:tab w:val="left" w:pos="9012"/>
        </w:tabs>
        <w:rPr>
          <w:lang w:val="en-US"/>
        </w:rPr>
      </w:pPr>
      <w:r w:rsidRPr="00162CCC">
        <w:rPr>
          <w:lang w:val="en-US"/>
        </w:rPr>
        <w:tab/>
      </w: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700F0B">
      <w:pPr>
        <w:tabs>
          <w:tab w:val="left" w:pos="1418"/>
          <w:tab w:val="left" w:pos="7938"/>
        </w:tabs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AF7D0A" w:rsidP="00CA22D3">
      <w:pPr>
        <w:rPr>
          <w:lang w:val="en-US"/>
        </w:rPr>
      </w:pPr>
      <w:r>
        <w:rPr>
          <w:noProof/>
          <w:lang w:val="sv-SE" w:eastAsia="sv-SE"/>
        </w:rPr>
        <w:t xml:space="preserve"> </w:t>
      </w:r>
    </w:p>
    <w:p w:rsidR="00CA22D3" w:rsidRPr="00162CCC" w:rsidRDefault="00CA22D3" w:rsidP="002C424A">
      <w:pPr>
        <w:tabs>
          <w:tab w:val="left" w:pos="15593"/>
        </w:tabs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AF7D0A" w:rsidP="00CA22D3">
      <w:pPr>
        <w:rPr>
          <w:lang w:val="en-US"/>
        </w:rPr>
      </w:pPr>
      <w:r>
        <w:rPr>
          <w:noProof/>
          <w:lang w:val="sv-SE" w:eastAsia="sv-SE"/>
        </w:rPr>
        <w:t xml:space="preserve">           </w:t>
      </w: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2C424A">
      <w:pPr>
        <w:tabs>
          <w:tab w:val="left" w:pos="15451"/>
        </w:tabs>
        <w:rPr>
          <w:lang w:val="en-US"/>
        </w:rPr>
      </w:pPr>
    </w:p>
    <w:p w:rsidR="00CA22D3" w:rsidRPr="00162CCC" w:rsidRDefault="00CA22D3" w:rsidP="00CA22D3">
      <w:pPr>
        <w:rPr>
          <w:lang w:val="en-US"/>
        </w:rPr>
      </w:pPr>
    </w:p>
    <w:p w:rsidR="00CA22D3" w:rsidRPr="00162CCC" w:rsidRDefault="00CA22D3" w:rsidP="00CA22D3">
      <w:pPr>
        <w:tabs>
          <w:tab w:val="left" w:pos="3300"/>
        </w:tabs>
        <w:rPr>
          <w:lang w:val="en-US"/>
        </w:rPr>
      </w:pPr>
      <w:r w:rsidRPr="00162CCC">
        <w:rPr>
          <w:lang w:val="en-US"/>
        </w:rPr>
        <w:tab/>
      </w:r>
    </w:p>
    <w:p w:rsidR="00A62431" w:rsidRPr="00A62431" w:rsidRDefault="00390C39" w:rsidP="00A62431">
      <w:pPr>
        <w:tabs>
          <w:tab w:val="left" w:pos="16160"/>
        </w:tabs>
      </w:pPr>
      <w:r w:rsidRPr="00390C39">
        <w:t xml:space="preserve"> </w:t>
      </w:r>
    </w:p>
    <w:p w:rsidR="00A62431" w:rsidRPr="00A62431" w:rsidRDefault="00A62431" w:rsidP="00A62431"/>
    <w:p w:rsidR="00A62431" w:rsidRPr="00A62431" w:rsidRDefault="00A62431" w:rsidP="00A62431"/>
    <w:p w:rsidR="00A62431" w:rsidRPr="00A62431" w:rsidRDefault="00A62431" w:rsidP="00A62431"/>
    <w:p w:rsidR="00A62431" w:rsidRDefault="00A62431" w:rsidP="00A62431"/>
    <w:p w:rsidR="00A33940" w:rsidRDefault="00A62431" w:rsidP="00A62431">
      <w:pPr>
        <w:tabs>
          <w:tab w:val="left" w:pos="6379"/>
        </w:tabs>
        <w:spacing w:before="120"/>
      </w:pPr>
      <w:r>
        <w:tab/>
      </w:r>
    </w:p>
    <w:p w:rsidR="00A33940" w:rsidRDefault="00A33940">
      <w:pPr>
        <w:spacing w:after="160" w:line="259" w:lineRule="auto"/>
      </w:pPr>
      <w:r>
        <w:br w:type="page"/>
      </w:r>
    </w:p>
    <w:p w:rsidR="00A33940" w:rsidRPr="00162CCC" w:rsidRDefault="00002139" w:rsidP="00A33940">
      <w:pPr>
        <w:rPr>
          <w:lang w:val="en-US"/>
        </w:rPr>
      </w:pPr>
      <w:r w:rsidRPr="00162CCC">
        <w:rPr>
          <w:noProof/>
          <w:lang w:val="nl-NL" w:eastAsia="nl-NL"/>
        </w:rPr>
        <w:lastRenderedPageBreak/>
        <mc:AlternateContent>
          <mc:Choice Requires="wps">
            <w:drawing>
              <wp:anchor distT="36576" distB="36576" distL="36576" distR="36576" simplePos="0" relativeHeight="251719680" behindDoc="0" locked="0" layoutInCell="1" allowOverlap="1" wp14:anchorId="66328779" wp14:editId="3B840A18">
                <wp:simplePos x="0" y="0"/>
                <wp:positionH relativeFrom="column">
                  <wp:posOffset>5457825</wp:posOffset>
                </wp:positionH>
                <wp:positionV relativeFrom="page">
                  <wp:posOffset>590550</wp:posOffset>
                </wp:positionV>
                <wp:extent cx="4441190" cy="13277215"/>
                <wp:effectExtent l="0" t="0" r="0" b="635"/>
                <wp:wrapNone/>
                <wp:docPr id="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1190" cy="13277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028EF" w:rsidRDefault="005028EF" w:rsidP="005028E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  <w:t>THE CONCLUSION OF THE PROJECT</w:t>
                            </w:r>
                          </w:p>
                          <w:p w:rsidR="005028EF" w:rsidRDefault="005028EF" w:rsidP="005028E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  <w:t>OUR OWN ‘TRASHMUSEUM’</w:t>
                            </w:r>
                          </w:p>
                          <w:p w:rsidR="005028EF" w:rsidRDefault="005028EF" w:rsidP="00663158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5028EF" w:rsidRDefault="00A2275D" w:rsidP="00663158">
                            <w:pP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  <w:t xml:space="preserve">We turned our school into a museum. There was an exhibition of all our artworks. </w:t>
                            </w:r>
                            <w:r w:rsidR="001552F4"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  <w:t xml:space="preserve">All parents and other interested people came by to take a look in our museum. </w:t>
                            </w:r>
                          </w:p>
                          <w:p w:rsidR="001552F4" w:rsidRDefault="001552F4" w:rsidP="00663158">
                            <w:pP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  <w:t>It was a big success!</w:t>
                            </w:r>
                          </w:p>
                          <w:p w:rsidR="00525D5F" w:rsidRDefault="00525D5F" w:rsidP="00663158">
                            <w:pPr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</w:p>
                          <w:p w:rsidR="00525D5F" w:rsidRPr="00A2275D" w:rsidRDefault="00525D5F" w:rsidP="00525D5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lang w:val="nl-NL"/>
                              </w:rPr>
                            </w:pP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665292B5" wp14:editId="08D30565">
                                  <wp:extent cx="1830705" cy="1152246"/>
                                  <wp:effectExtent l="0" t="0" r="0" b="0"/>
                                  <wp:docPr id="66" name="Afbeelding 66" descr="H:\Internationalisering\In Omnibus Omnia Est 2016-2019\Ecology\Kijkmiddag museum 26-4-2018\werel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Internationalisering\In Omnibus Omnia Est 2016-2019\Ecology\Kijkmiddag museum 26-4-2018\werel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3253" cy="1153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07091643" wp14:editId="02A7C137">
                                  <wp:extent cx="1574059" cy="1133323"/>
                                  <wp:effectExtent l="0" t="0" r="7620" b="0"/>
                                  <wp:docPr id="67" name="Afbeelding 67" descr="H:\Internationalisering\In Omnibus Omnia Est 2016-2019\Ecology\Kijkmiddag museum 26-4-2018\DSCN83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Internationalisering\In Omnibus Omnia Est 2016-2019\Ecology\Kijkmiddag museum 26-4-2018\DSCN83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870" t="14815" r="22685" b="185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6777" cy="1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28EF" w:rsidRDefault="00525D5F" w:rsidP="00525D5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619808CD" wp14:editId="209687E0">
                                  <wp:extent cx="1701800" cy="1276350"/>
                                  <wp:effectExtent l="0" t="0" r="0" b="0"/>
                                  <wp:docPr id="20" name="Afbeelding 20" descr="H:\Internationalisering\In Omnibus Omnia Est 2016-2019\Ecology\Kijkmiddag museum 26-4-2018\DSCN834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:\Internationalisering\In Omnibus Omnia Est 2016-2019\Ecology\Kijkmiddag museum 26-4-2018\DSCN834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2880" cy="1277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2D2B3F22" wp14:editId="6F21D603">
                                  <wp:extent cx="1727200" cy="1295400"/>
                                  <wp:effectExtent l="0" t="0" r="6350" b="0"/>
                                  <wp:docPr id="26" name="Afbeelding 26" descr="H:\Internationalisering\In Omnibus Omnia Est 2016-2019\Ecology\Kijkmiddag museum 26-4-2018\DSCN83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:\Internationalisering\In Omnibus Omnia Est 2016-2019\Ecology\Kijkmiddag museum 26-4-2018\DSCN83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7200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5D5F" w:rsidRDefault="00525D5F" w:rsidP="00525D5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1811FFAA" wp14:editId="0589CC0B">
                                  <wp:extent cx="1720850" cy="1247775"/>
                                  <wp:effectExtent l="0" t="0" r="0" b="9525"/>
                                  <wp:docPr id="62" name="Afbeelding 62" descr="H:\Internationalisering\In Omnibus Omnia Est 2016-2019\Ecology\Kijkmiddag museum 26-4-2018\DSCN83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:\Internationalisering\In Omnibus Omnia Est 2016-2019\Ecology\Kijkmiddag museum 26-4-2018\DSCN83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0984" cy="1247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554FA16B" wp14:editId="6AF05704">
                                  <wp:extent cx="1704975" cy="1278731"/>
                                  <wp:effectExtent l="0" t="0" r="0" b="0"/>
                                  <wp:docPr id="63" name="Afbeelding 63" descr="H:\Internationalisering\In Omnibus Omnia Est 2016-2019\Ecology\Kijkmiddag museum 26-4-2018\DSCN83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:\Internationalisering\In Omnibus Omnia Est 2016-2019\Ecology\Kijkmiddag museum 26-4-2018\DSCN83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9125" cy="12818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Start w:id="0" w:name="_GoBack"/>
                            <w:bookmarkEnd w:id="0"/>
                          </w:p>
                          <w:p w:rsidR="00525D5F" w:rsidRPr="00DC54C2" w:rsidRDefault="00525D5F" w:rsidP="00DC54C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2418B261" wp14:editId="627FE943">
                                  <wp:extent cx="1714500" cy="1285875"/>
                                  <wp:effectExtent l="0" t="0" r="0" b="9525"/>
                                  <wp:docPr id="64" name="Afbeelding 64" descr="H:\Internationalisering\In Omnibus Omnia Est 2016-2019\Ecology\Kijkmiddag museum 26-4-2018\DSCN835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Internationalisering\In Omnibus Omnia Est 2016-2019\Ecology\Kijkmiddag museum 26-4-2018\DSCN835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2858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34110">
                              <w:rPr>
                                <w:noProof/>
                                <w:lang w:eastAsia="nl-NL"/>
                              </w:rPr>
                              <w:drawing>
                                <wp:inline distT="0" distB="0" distL="0" distR="0" wp14:anchorId="5BE35C11" wp14:editId="3C4FE5CC">
                                  <wp:extent cx="1727200" cy="1295400"/>
                                  <wp:effectExtent l="0" t="0" r="6350" b="0"/>
                                  <wp:docPr id="65" name="Afbeelding 65" descr="H:\Internationalisering\In Omnibus Omnia Est 2016-2019\Ecology\Kijkmiddag museum 26-4-2018\DSCN836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Internationalisering\In Omnibus Omnia Est 2016-2019\Ecology\Kijkmiddag museum 26-4-2018\DSCN836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7200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5D5F" w:rsidRDefault="00525D5F" w:rsidP="00663158">
                            <w:pPr>
                              <w:rPr>
                                <w:noProof/>
                                <w:lang w:val="nl-NL" w:eastAsia="nl-NL"/>
                              </w:rPr>
                            </w:pPr>
                          </w:p>
                          <w:p w:rsidR="005028EF" w:rsidRDefault="00AA691E" w:rsidP="00663158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9B665B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394E05D0" wp14:editId="0141D5CE">
                                  <wp:extent cx="4367530" cy="1519522"/>
                                  <wp:effectExtent l="0" t="0" r="0" b="5080"/>
                                  <wp:docPr id="18" name="Afbeelding 18" descr="\\dc-oanset\home\ellis\Internationalisering\In Omnibus Omnia Est 2016-2019\Ecology\Bovenbouw\Museum\DSCN836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dc-oanset\home\ellis\Internationalisering\In Omnibus Omnia Est 2016-2019\Ecology\Bovenbouw\Museum\DSCN836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4162" b="294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7530" cy="15195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028EF" w:rsidRDefault="005028EF" w:rsidP="00663158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DC54C2" w:rsidRDefault="00DC54C2" w:rsidP="00663158">
                            <w:pPr>
                              <w:rPr>
                                <w:rFonts w:asciiTheme="minorHAnsi" w:hAnsiTheme="minorHAnsi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>Did you know….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 xml:space="preserve">…. that in our oceans there are 5 huge islands of plastic, some of them are as big as Spain and France togehter! 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 xml:space="preserve">…. that preventing, cleaning up and processing litter costs the Netherlands 250 million euros. 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 xml:space="preserve">…. that every year 100.000 sea mammals and at least 1 million seabirds are killed by sea waste. 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>…. that on average 30 kilos of glass is handed in per person.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>…. that an estimated 4.7 million tons of plastic landed in the sea each year.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 xml:space="preserve">…. that all girls of the 5th and 6th grade have made the good and the bad side of the earth of waste. 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 xml:space="preserve">…. that all boys of the 5th and 6th grade  have made 2 giantic wales. </w:t>
                            </w:r>
                          </w:p>
                          <w:p w:rsidR="00663158" w:rsidRPr="005028EF" w:rsidRDefault="00663158" w:rsidP="00663158">
                            <w:pPr>
                              <w:rPr>
                                <w:rFonts w:ascii="Bradley Hand ITC" w:hAnsi="Bradley Hand ITC" w:cstheme="minorHAnsi"/>
                              </w:rPr>
                            </w:pPr>
                          </w:p>
                          <w:p w:rsidR="00663158" w:rsidRPr="005028EF" w:rsidRDefault="00663158" w:rsidP="00663158">
                            <w:pPr>
                              <w:jc w:val="right"/>
                              <w:rPr>
                                <w:rFonts w:ascii="Bradley Hand ITC" w:hAnsi="Bradley Hand ITC" w:cstheme="minorHAnsi"/>
                              </w:rPr>
                            </w:pPr>
                            <w:r w:rsidRPr="005028EF">
                              <w:rPr>
                                <w:rFonts w:ascii="Bradley Hand ITC" w:hAnsi="Bradley Hand ITC" w:cstheme="minorHAnsi"/>
                              </w:rPr>
                              <w:t>Made by Yindee, Laura, Thijs en Damiën</w:t>
                            </w:r>
                          </w:p>
                          <w:p w:rsidR="00663158" w:rsidRPr="00E911A8" w:rsidRDefault="00663158" w:rsidP="00663158">
                            <w:pPr>
                              <w:rPr>
                                <w:rFonts w:cstheme="minorHAnsi"/>
                              </w:rPr>
                            </w:pPr>
                          </w:p>
                          <w:p w:rsidR="00A33940" w:rsidRPr="00A33940" w:rsidRDefault="00A33940" w:rsidP="006A6B9D">
                            <w:pPr>
                              <w:pStyle w:val="B-Normal"/>
                            </w:pPr>
                          </w:p>
                          <w:p w:rsidR="00A33940" w:rsidRPr="00A33940" w:rsidRDefault="00A33940" w:rsidP="006A6B9D">
                            <w:pPr>
                              <w:pStyle w:val="B-Normal"/>
                              <w:rPr>
                                <w:sz w:val="18"/>
                              </w:rPr>
                            </w:pPr>
                          </w:p>
                          <w:p w:rsidR="00A33940" w:rsidRPr="00FC7368" w:rsidRDefault="00A33940" w:rsidP="006A6B9D">
                            <w:pPr>
                              <w:pStyle w:val="B-Normal"/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328779" id="_x0000_s1032" type="#_x0000_t202" style="position:absolute;margin-left:429.75pt;margin-top:46.5pt;width:349.7pt;height:1045.45pt;z-index:251719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" filled="f" fillcolor="#fffffe" stroked="f" strokecolor="#212120" insetpen="t">
                <v:textbox inset="2.88pt,2.88pt,2.88pt,2.88pt">
                  <w:txbxContent>
                    <w:p w:rsidR="005028EF" w:rsidRDefault="005028EF" w:rsidP="005028EF">
                      <w:pPr>
                        <w:jc w:val="center"/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  <w:r>
                        <w:rPr>
                          <w:rFonts w:asciiTheme="minorHAnsi" w:hAnsiTheme="minorHAnsi" w:cstheme="minorHAnsi"/>
                          <w:lang w:val="nl-NL"/>
                        </w:rPr>
                        <w:t>THE CONCLUSION OF THE PROJECT</w:t>
                      </w:r>
                    </w:p>
                    <w:p w:rsidR="005028EF" w:rsidRDefault="005028EF" w:rsidP="005028EF">
                      <w:pPr>
                        <w:jc w:val="center"/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  <w:r>
                        <w:rPr>
                          <w:rFonts w:asciiTheme="minorHAnsi" w:hAnsiTheme="minorHAnsi" w:cstheme="minorHAnsi"/>
                          <w:lang w:val="nl-NL"/>
                        </w:rPr>
                        <w:t>OUR OWN ‘TRASHMUSEUM’</w:t>
                      </w:r>
                    </w:p>
                    <w:p w:rsidR="005028EF" w:rsidRDefault="005028EF" w:rsidP="00663158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5028EF" w:rsidRDefault="00A2275D" w:rsidP="00663158">
                      <w:pPr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  <w:r>
                        <w:rPr>
                          <w:rFonts w:asciiTheme="minorHAnsi" w:hAnsiTheme="minorHAnsi" w:cstheme="minorHAnsi"/>
                          <w:lang w:val="nl-NL"/>
                        </w:rPr>
                        <w:t xml:space="preserve">We turned our school into a museum. There was an exhibition of all our artworks. </w:t>
                      </w:r>
                      <w:r w:rsidR="001552F4">
                        <w:rPr>
                          <w:rFonts w:asciiTheme="minorHAnsi" w:hAnsiTheme="minorHAnsi" w:cstheme="minorHAnsi"/>
                          <w:lang w:val="nl-NL"/>
                        </w:rPr>
                        <w:t xml:space="preserve">All parents and other interested people came by to take a look in our museum. </w:t>
                      </w:r>
                    </w:p>
                    <w:p w:rsidR="001552F4" w:rsidRDefault="001552F4" w:rsidP="00663158">
                      <w:pPr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  <w:r>
                        <w:rPr>
                          <w:rFonts w:asciiTheme="minorHAnsi" w:hAnsiTheme="minorHAnsi" w:cstheme="minorHAnsi"/>
                          <w:lang w:val="nl-NL"/>
                        </w:rPr>
                        <w:t>It was a big success!</w:t>
                      </w:r>
                    </w:p>
                    <w:p w:rsidR="00525D5F" w:rsidRDefault="00525D5F" w:rsidP="00663158">
                      <w:pPr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</w:p>
                    <w:p w:rsidR="00525D5F" w:rsidRPr="00A2275D" w:rsidRDefault="00525D5F" w:rsidP="00525D5F">
                      <w:pPr>
                        <w:jc w:val="center"/>
                        <w:rPr>
                          <w:rFonts w:asciiTheme="minorHAnsi" w:hAnsiTheme="minorHAnsi" w:cstheme="minorHAnsi"/>
                          <w:lang w:val="nl-NL"/>
                        </w:rPr>
                      </w:pP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665292B5" wp14:editId="08D30565">
                            <wp:extent cx="1830705" cy="1152246"/>
                            <wp:effectExtent l="0" t="0" r="0" b="0"/>
                            <wp:docPr id="66" name="Afbeelding 66" descr="H:\Internationalisering\In Omnibus Omnia Est 2016-2019\Ecology\Kijkmiddag museum 26-4-2018\werel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:\Internationalisering\In Omnibus Omnia Est 2016-2019\Ecology\Kijkmiddag museum 26-4-2018\werel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3253" cy="11538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07091643" wp14:editId="02A7C137">
                            <wp:extent cx="1574059" cy="1133323"/>
                            <wp:effectExtent l="0" t="0" r="7620" b="0"/>
                            <wp:docPr id="67" name="Afbeelding 67" descr="H:\Internationalisering\In Omnibus Omnia Est 2016-2019\Ecology\Kijkmiddag museum 26-4-2018\DSCN83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:\Internationalisering\In Omnibus Omnia Est 2016-2019\Ecology\Kijkmiddag museum 26-4-2018\DSCN83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870" t="14815" r="22685" b="185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76777" cy="1135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28EF" w:rsidRDefault="00525D5F" w:rsidP="00525D5F">
                      <w:pPr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619808CD" wp14:editId="209687E0">
                            <wp:extent cx="1701800" cy="1276350"/>
                            <wp:effectExtent l="0" t="0" r="0" b="0"/>
                            <wp:docPr id="20" name="Afbeelding 20" descr="H:\Internationalisering\In Omnibus Omnia Est 2016-2019\Ecology\Kijkmiddag museum 26-4-2018\DSCN83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:\Internationalisering\In Omnibus Omnia Est 2016-2019\Ecology\Kijkmiddag museum 26-4-2018\DSCN83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2880" cy="1277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2D2B3F22" wp14:editId="6F21D603">
                            <wp:extent cx="1727200" cy="1295400"/>
                            <wp:effectExtent l="0" t="0" r="6350" b="0"/>
                            <wp:docPr id="26" name="Afbeelding 26" descr="H:\Internationalisering\In Omnibus Omnia Est 2016-2019\Ecology\Kijkmiddag museum 26-4-2018\DSCN83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:\Internationalisering\In Omnibus Omnia Est 2016-2019\Ecology\Kijkmiddag museum 26-4-2018\DSCN83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7200" cy="1295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5D5F" w:rsidRDefault="00525D5F" w:rsidP="00525D5F">
                      <w:pPr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1811FFAA" wp14:editId="0589CC0B">
                            <wp:extent cx="1720850" cy="1247775"/>
                            <wp:effectExtent l="0" t="0" r="0" b="9525"/>
                            <wp:docPr id="62" name="Afbeelding 62" descr="H:\Internationalisering\In Omnibus Omnia Est 2016-2019\Ecology\Kijkmiddag museum 26-4-2018\DSCN83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:\Internationalisering\In Omnibus Omnia Est 2016-2019\Ecology\Kijkmiddag museum 26-4-2018\DSCN83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0984" cy="1247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554FA16B" wp14:editId="6AF05704">
                            <wp:extent cx="1704975" cy="1278731"/>
                            <wp:effectExtent l="0" t="0" r="0" b="0"/>
                            <wp:docPr id="63" name="Afbeelding 63" descr="H:\Internationalisering\In Omnibus Omnia Est 2016-2019\Ecology\Kijkmiddag museum 26-4-2018\DSCN83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:\Internationalisering\In Omnibus Omnia Est 2016-2019\Ecology\Kijkmiddag museum 26-4-2018\DSCN83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9125" cy="12818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  <w:p w:rsidR="00525D5F" w:rsidRPr="00DC54C2" w:rsidRDefault="00525D5F" w:rsidP="00DC54C2">
                      <w:pPr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2418B261" wp14:editId="627FE943">
                            <wp:extent cx="1714500" cy="1285875"/>
                            <wp:effectExtent l="0" t="0" r="0" b="9525"/>
                            <wp:docPr id="64" name="Afbeelding 64" descr="H:\Internationalisering\In Omnibus Omnia Est 2016-2019\Ecology\Kijkmiddag museum 26-4-2018\DSCN83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Internationalisering\In Omnibus Omnia Est 2016-2019\Ecology\Kijkmiddag museum 26-4-2018\DSCN83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1285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34110">
                        <w:rPr>
                          <w:noProof/>
                          <w:lang w:eastAsia="nl-NL"/>
                        </w:rPr>
                        <w:drawing>
                          <wp:inline distT="0" distB="0" distL="0" distR="0" wp14:anchorId="5BE35C11" wp14:editId="3C4FE5CC">
                            <wp:extent cx="1727200" cy="1295400"/>
                            <wp:effectExtent l="0" t="0" r="6350" b="0"/>
                            <wp:docPr id="65" name="Afbeelding 65" descr="H:\Internationalisering\In Omnibus Omnia Est 2016-2019\Ecology\Kijkmiddag museum 26-4-2018\DSCN836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Internationalisering\In Omnibus Omnia Est 2016-2019\Ecology\Kijkmiddag museum 26-4-2018\DSCN836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7200" cy="1295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5D5F" w:rsidRDefault="00525D5F" w:rsidP="00663158">
                      <w:pPr>
                        <w:rPr>
                          <w:noProof/>
                          <w:lang w:val="nl-NL" w:eastAsia="nl-NL"/>
                        </w:rPr>
                      </w:pPr>
                    </w:p>
                    <w:p w:rsidR="005028EF" w:rsidRDefault="00AA691E" w:rsidP="00663158">
                      <w:pPr>
                        <w:rPr>
                          <w:rFonts w:asciiTheme="minorHAnsi" w:hAnsiTheme="minorHAnsi" w:cstheme="minorHAnsi"/>
                        </w:rPr>
                      </w:pPr>
                      <w:r w:rsidRPr="009B665B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394E05D0" wp14:editId="0141D5CE">
                            <wp:extent cx="4367530" cy="1519522"/>
                            <wp:effectExtent l="0" t="0" r="0" b="5080"/>
                            <wp:docPr id="18" name="Afbeelding 18" descr="\\dc-oanset\home\ellis\Internationalisering\In Omnibus Omnia Est 2016-2019\Ecology\Bovenbouw\Museum\DSCN836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dc-oanset\home\ellis\Internationalisering\In Omnibus Omnia Est 2016-2019\Ecology\Bovenbouw\Museum\DSCN836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4162" b="294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367530" cy="15195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028EF" w:rsidRDefault="005028EF" w:rsidP="00663158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DC54C2" w:rsidRDefault="00DC54C2" w:rsidP="00663158">
                      <w:pPr>
                        <w:rPr>
                          <w:rFonts w:asciiTheme="minorHAnsi" w:hAnsiTheme="minorHAnsi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>Did you know….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 xml:space="preserve">…. that in our oceans there are 5 huge islands of plastic, some of them are as big as Spain and France togehter! 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 xml:space="preserve">…. that preventing, cleaning up and processing litter costs the Netherlands 250 million euros. 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 xml:space="preserve">…. that every year 100.000 sea mammals and at least 1 million seabirds are killed by sea waste. 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>…. that on average 30 kilos of glass is handed in per person.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>…. that an estimated 4.7 million tons of plastic landed in the sea each year.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 xml:space="preserve">…. that all girls of the 5th and 6th grade have made the good and the bad side of the earth of waste. 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 xml:space="preserve">…. that all boys of the 5th and 6th grade  have made 2 giantic wales. </w:t>
                      </w:r>
                    </w:p>
                    <w:p w:rsidR="00663158" w:rsidRPr="005028EF" w:rsidRDefault="00663158" w:rsidP="00663158">
                      <w:pPr>
                        <w:rPr>
                          <w:rFonts w:ascii="Bradley Hand ITC" w:hAnsi="Bradley Hand ITC" w:cstheme="minorHAnsi"/>
                        </w:rPr>
                      </w:pPr>
                    </w:p>
                    <w:p w:rsidR="00663158" w:rsidRPr="005028EF" w:rsidRDefault="00663158" w:rsidP="00663158">
                      <w:pPr>
                        <w:jc w:val="right"/>
                        <w:rPr>
                          <w:rFonts w:ascii="Bradley Hand ITC" w:hAnsi="Bradley Hand ITC" w:cstheme="minorHAnsi"/>
                        </w:rPr>
                      </w:pPr>
                      <w:r w:rsidRPr="005028EF">
                        <w:rPr>
                          <w:rFonts w:ascii="Bradley Hand ITC" w:hAnsi="Bradley Hand ITC" w:cstheme="minorHAnsi"/>
                        </w:rPr>
                        <w:t>Made by Yindee, Laura, Thijs en Damiën</w:t>
                      </w:r>
                    </w:p>
                    <w:p w:rsidR="00663158" w:rsidRPr="00E911A8" w:rsidRDefault="00663158" w:rsidP="00663158">
                      <w:pPr>
                        <w:rPr>
                          <w:rFonts w:cstheme="minorHAnsi"/>
                        </w:rPr>
                      </w:pPr>
                    </w:p>
                    <w:p w:rsidR="00A33940" w:rsidRPr="00A33940" w:rsidRDefault="00A33940" w:rsidP="006A6B9D">
                      <w:pPr>
                        <w:pStyle w:val="B-Normal"/>
                      </w:pPr>
                    </w:p>
                    <w:p w:rsidR="00A33940" w:rsidRPr="00A33940" w:rsidRDefault="00A33940" w:rsidP="006A6B9D">
                      <w:pPr>
                        <w:pStyle w:val="B-Normal"/>
                        <w:rPr>
                          <w:sz w:val="18"/>
                        </w:rPr>
                      </w:pPr>
                    </w:p>
                    <w:p w:rsidR="00A33940" w:rsidRPr="00FC7368" w:rsidRDefault="00A33940" w:rsidP="006A6B9D">
                      <w:pPr>
                        <w:pStyle w:val="B-Normal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663158" w:rsidRPr="00162CCC">
        <w:rPr>
          <w:noProof/>
          <w:lang w:val="nl-NL" w:eastAsia="nl-NL"/>
        </w:rPr>
        <mc:AlternateContent>
          <mc:Choice Requires="wps">
            <w:drawing>
              <wp:anchor distT="36576" distB="36576" distL="36576" distR="36576" simplePos="0" relativeHeight="251720704" behindDoc="0" locked="0" layoutInCell="1" allowOverlap="1" wp14:anchorId="53840C17" wp14:editId="0BD0B23D">
                <wp:simplePos x="0" y="0"/>
                <wp:positionH relativeFrom="column">
                  <wp:posOffset>476250</wp:posOffset>
                </wp:positionH>
                <wp:positionV relativeFrom="page">
                  <wp:posOffset>628650</wp:posOffset>
                </wp:positionV>
                <wp:extent cx="4733925" cy="13296900"/>
                <wp:effectExtent l="0" t="0" r="9525" b="0"/>
                <wp:wrapNone/>
                <wp:docPr id="9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33925" cy="132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E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21212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33940" w:rsidRDefault="002C082D" w:rsidP="006A6B9D">
                            <w:pPr>
                              <w:pStyle w:val="B-Normal"/>
                            </w:pPr>
                            <w:r>
                              <w:t xml:space="preserve">Even the younger children joined the project ecology. </w:t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2C082D" w:rsidRDefault="0034232F" w:rsidP="006A6B9D">
                            <w:pPr>
                              <w:pStyle w:val="B-Normal"/>
                            </w:pP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C8F6351" wp14:editId="33E2037A">
                                  <wp:extent cx="1781175" cy="1335560"/>
                                  <wp:effectExtent l="0" t="0" r="0" b="0"/>
                                  <wp:docPr id="57" name="Afbeelding 57" descr="H:\Internationalisering\In Omnibus Omnia Est 2016-2019\Ecology\onderbouw\2018-04-11 puff\11. Werkstukken met doppen\11. crea met doppen (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:\Internationalisering\In Omnibus Omnia Est 2016-2019\Ecology\onderbouw\2018-04-11 puff\11. Werkstukken met doppen\11. crea met doppen (7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83445" cy="1337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01FBBA18" wp14:editId="311EE996">
                                  <wp:extent cx="1771650" cy="1328418"/>
                                  <wp:effectExtent l="0" t="0" r="0" b="5715"/>
                                  <wp:docPr id="58" name="Afbeelding 58" descr="H:\Internationalisering\In Omnibus Omnia Est 2016-2019\Ecology\onderbouw\2018-04-11 puff\11. Werkstukken met doppen\11. crea met doppen (6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:\Internationalisering\In Omnibus Omnia Est 2016-2019\Ecology\onderbouw\2018-04-11 puff\11. Werkstukken met doppen\11. crea met doppen (6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620" cy="1329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2139" w:rsidRDefault="00002139" w:rsidP="006A6B9D">
                            <w:pPr>
                              <w:pStyle w:val="B-Normal"/>
                            </w:pPr>
                          </w:p>
                          <w:p w:rsidR="00002139" w:rsidRDefault="00002139" w:rsidP="00002139">
                            <w:pPr>
                              <w:pStyle w:val="B-Normal"/>
                            </w:pPr>
                            <w:r>
                              <w:t xml:space="preserve">Making animals of caps and birdhouses. </w:t>
                            </w:r>
                          </w:p>
                          <w:p w:rsidR="002C082D" w:rsidRDefault="00002139" w:rsidP="00002139">
                            <w:pPr>
                              <w:pStyle w:val="B-Normal"/>
                            </w:pPr>
                            <w:r>
                              <w:t>Spanish ‘Puff’ is enjoying the children.</w:t>
                            </w:r>
                          </w:p>
                          <w:p w:rsidR="002C082D" w:rsidRDefault="002C082D" w:rsidP="006A6B9D">
                            <w:pPr>
                              <w:pStyle w:val="B-Normal"/>
                            </w:pPr>
                          </w:p>
                          <w:p w:rsidR="0034232F" w:rsidRDefault="0034232F" w:rsidP="006A6B9D">
                            <w:pPr>
                              <w:pStyle w:val="B-Normal"/>
                            </w:pP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42FC69ED" wp14:editId="68788DA6">
                                  <wp:extent cx="1858418" cy="1238074"/>
                                  <wp:effectExtent l="0" t="0" r="8890" b="635"/>
                                  <wp:docPr id="59" name="Afbeelding 59" descr="H:\Internationalisering\In Omnibus Omnia Est 2016-2019\Ecology\onderbouw\2018-04-11 puff\3. vogelhuisjes\3. Vogelhuisjes (5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:\Internationalisering\In Omnibus Omnia Est 2016-2019\Ecology\onderbouw\2018-04-11 puff\3. vogelhuisjes\3. Vogelhuisjes (5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0867" cy="1239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514227D8" wp14:editId="71FF730A">
                                  <wp:extent cx="1663441" cy="1247775"/>
                                  <wp:effectExtent l="0" t="0" r="0" b="0"/>
                                  <wp:docPr id="60" name="Afbeelding 60" descr="H:\Internationalisering\In Omnibus Omnia Est 2016-2019\Ecology\onderbouw\2018-04-11 puff\3. vogelhuisjes\3. Vogelhuisjes (3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:\Internationalisering\In Omnibus Omnia Est 2016-2019\Ecology\onderbouw\2018-04-11 puff\3. vogelhuisjes\3. Vogelhuisjes (3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6274" cy="124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20686" w:rsidRDefault="00120686" w:rsidP="006A6B9D">
                            <w:pPr>
                              <w:pStyle w:val="B-Normal"/>
                            </w:pPr>
                          </w:p>
                          <w:p w:rsidR="00120686" w:rsidRDefault="00120686" w:rsidP="006A6B9D">
                            <w:pPr>
                              <w:pStyle w:val="B-Normal"/>
                            </w:pPr>
                          </w:p>
                          <w:p w:rsidR="00120686" w:rsidRPr="009A5071" w:rsidRDefault="00120686" w:rsidP="006A6B9D">
                            <w:pPr>
                              <w:pStyle w:val="B-Normal"/>
                            </w:pP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5D07C3A4" wp14:editId="0DE94924">
                                  <wp:extent cx="2366884" cy="3552825"/>
                                  <wp:effectExtent l="0" t="0" r="0" b="0"/>
                                  <wp:docPr id="61" name="Afbeelding 61" descr="H:\Internationalisering\In Omnibus Omnia Est 2016-2019\Ecology\onderbouw\2018-04-11 puff\7. muziek groep 1,2\7. Muziek (29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:\Internationalisering\In Omnibus Omnia Est 2016-2019\Ecology\onderbouw\2018-04-11 puff\7. muziek groep 1,2\7. Muziek (29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7768" cy="35541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8E555DC" wp14:editId="011BA7C0">
                                  <wp:extent cx="1790700" cy="1192960"/>
                                  <wp:effectExtent l="0" t="0" r="0" b="7620"/>
                                  <wp:docPr id="13" name="Afbeelding 13" descr="H:\Internationalisering\In Omnibus Omnia Est 2016-2019\Ecology\onderbouw\2018-04-11 puff\7. muziek groep 1,2\7. Muziek (27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:\Internationalisering\In Omnibus Omnia Est 2016-2019\Ecology\onderbouw\2018-04-11 puff\7. muziek groep 1,2\7. Muziek (27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149" cy="1193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28E3F06D" wp14:editId="4B8B5D57">
                                  <wp:extent cx="2962275" cy="2851050"/>
                                  <wp:effectExtent l="0" t="0" r="0" b="6985"/>
                                  <wp:docPr id="12" name="Afbeelding 12" descr="H:\Internationalisering\In Omnibus Omnia Est 2016-2019\Ecology\onderbouw\2018-04-11 puff\7. muziek groep 1,2\7. Muziek (18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:\Internationalisering\In Omnibus Omnia Est 2016-2019\Ecology\onderbouw\2018-04-11 puff\7. muziek groep 1,2\7. Muziek (18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200" r="1158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5100" cy="28537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E6404">
                              <w:rPr>
                                <w:noProof/>
                                <w:lang w:val="nl-NL" w:eastAsia="nl-NL"/>
                              </w:rPr>
                              <w:drawing>
                                <wp:inline distT="0" distB="0" distL="0" distR="0" wp14:anchorId="7E257CED" wp14:editId="7F367938">
                                  <wp:extent cx="4326890" cy="2882069"/>
                                  <wp:effectExtent l="0" t="0" r="0" b="0"/>
                                  <wp:docPr id="10" name="Afbeelding 10" descr="H:\Internationalisering\In Omnibus Omnia Est 2016-2019\Ecology\onderbouw\2018-04-11 puff\7. muziek groep 1,2\7. Muziek (2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:\Internationalisering\In Omnibus Omnia Est 2016-2019\Ecology\onderbouw\2018-04-11 puff\7. muziek groep 1,2\7. Muziek (2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26890" cy="28820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840C17" id="_x0000_s1033" type="#_x0000_t202" style="position:absolute;margin-left:37.5pt;margin-top:49.5pt;width:372.75pt;height:1047pt;z-index:251720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" filled="f" fillcolor="#fffffe" stroked="f" strokecolor="#212120" insetpen="t">
                <v:textbox inset="2.88pt,2.88pt,2.88pt,2.88pt">
                  <w:txbxContent>
                    <w:p w:rsidR="00A33940" w:rsidRDefault="002C082D" w:rsidP="006A6B9D">
                      <w:pPr>
                        <w:pStyle w:val="B-Normal"/>
                      </w:pPr>
                      <w:r>
                        <w:t xml:space="preserve">Even the younger children joined the project ecology. </w:t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2C082D" w:rsidRDefault="0034232F" w:rsidP="006A6B9D">
                      <w:pPr>
                        <w:pStyle w:val="B-Normal"/>
                      </w:pP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C8F6351" wp14:editId="33E2037A">
                            <wp:extent cx="1781175" cy="1335560"/>
                            <wp:effectExtent l="0" t="0" r="0" b="0"/>
                            <wp:docPr id="57" name="Afbeelding 57" descr="H:\Internationalisering\In Omnibus Omnia Est 2016-2019\Ecology\onderbouw\2018-04-11 puff\11. Werkstukken met doppen\11. crea met doppen (7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:\Internationalisering\In Omnibus Omnia Est 2016-2019\Ecology\onderbouw\2018-04-11 puff\11. Werkstukken met doppen\11. crea met doppen (7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83445" cy="13372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01FBBA18" wp14:editId="311EE996">
                            <wp:extent cx="1771650" cy="1328418"/>
                            <wp:effectExtent l="0" t="0" r="0" b="5715"/>
                            <wp:docPr id="58" name="Afbeelding 58" descr="H:\Internationalisering\In Omnibus Omnia Est 2016-2019\Ecology\onderbouw\2018-04-11 puff\11. Werkstukken met doppen\11. crea met doppen (6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:\Internationalisering\In Omnibus Omnia Est 2016-2019\Ecology\onderbouw\2018-04-11 puff\11. Werkstukken met doppen\11. crea met doppen (6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620" cy="1329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2139" w:rsidRDefault="00002139" w:rsidP="006A6B9D">
                      <w:pPr>
                        <w:pStyle w:val="B-Normal"/>
                      </w:pPr>
                    </w:p>
                    <w:p w:rsidR="00002139" w:rsidRDefault="00002139" w:rsidP="00002139">
                      <w:pPr>
                        <w:pStyle w:val="B-Normal"/>
                      </w:pPr>
                      <w:r>
                        <w:t xml:space="preserve">Making animals of caps and birdhouses. </w:t>
                      </w:r>
                    </w:p>
                    <w:p w:rsidR="002C082D" w:rsidRDefault="00002139" w:rsidP="00002139">
                      <w:pPr>
                        <w:pStyle w:val="B-Normal"/>
                      </w:pPr>
                      <w:r>
                        <w:t>Spanish ‘Puff’ is enjoying the children.</w:t>
                      </w:r>
                    </w:p>
                    <w:p w:rsidR="002C082D" w:rsidRDefault="002C082D" w:rsidP="006A6B9D">
                      <w:pPr>
                        <w:pStyle w:val="B-Normal"/>
                      </w:pPr>
                    </w:p>
                    <w:p w:rsidR="0034232F" w:rsidRDefault="0034232F" w:rsidP="006A6B9D">
                      <w:pPr>
                        <w:pStyle w:val="B-Normal"/>
                      </w:pP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42FC69ED" wp14:editId="68788DA6">
                            <wp:extent cx="1858418" cy="1238074"/>
                            <wp:effectExtent l="0" t="0" r="8890" b="635"/>
                            <wp:docPr id="59" name="Afbeelding 59" descr="H:\Internationalisering\In Omnibus Omnia Est 2016-2019\Ecology\onderbouw\2018-04-11 puff\3. vogelhuisjes\3. Vogelhuisjes (5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:\Internationalisering\In Omnibus Omnia Est 2016-2019\Ecology\onderbouw\2018-04-11 puff\3. vogelhuisjes\3. Vogelhuisjes (5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0867" cy="1239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514227D8" wp14:editId="71FF730A">
                            <wp:extent cx="1663441" cy="1247775"/>
                            <wp:effectExtent l="0" t="0" r="0" b="0"/>
                            <wp:docPr id="60" name="Afbeelding 60" descr="H:\Internationalisering\In Omnibus Omnia Est 2016-2019\Ecology\onderbouw\2018-04-11 puff\3. vogelhuisjes\3. Vogelhuisjes (3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:\Internationalisering\In Omnibus Omnia Est 2016-2019\Ecology\onderbouw\2018-04-11 puff\3. vogelhuisjes\3. Vogelhuisjes (3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6274" cy="124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20686" w:rsidRDefault="00120686" w:rsidP="006A6B9D">
                      <w:pPr>
                        <w:pStyle w:val="B-Normal"/>
                      </w:pPr>
                    </w:p>
                    <w:p w:rsidR="00120686" w:rsidRDefault="00120686" w:rsidP="006A6B9D">
                      <w:pPr>
                        <w:pStyle w:val="B-Normal"/>
                      </w:pPr>
                    </w:p>
                    <w:p w:rsidR="00120686" w:rsidRPr="009A5071" w:rsidRDefault="00120686" w:rsidP="006A6B9D">
                      <w:pPr>
                        <w:pStyle w:val="B-Normal"/>
                      </w:pP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5D07C3A4" wp14:editId="0DE94924">
                            <wp:extent cx="2366884" cy="3552825"/>
                            <wp:effectExtent l="0" t="0" r="0" b="0"/>
                            <wp:docPr id="61" name="Afbeelding 61" descr="H:\Internationalisering\In Omnibus Omnia Est 2016-2019\Ecology\onderbouw\2018-04-11 puff\7. muziek groep 1,2\7. Muziek (29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:\Internationalisering\In Omnibus Omnia Est 2016-2019\Ecology\onderbouw\2018-04-11 puff\7. muziek groep 1,2\7. Muziek (29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7768" cy="3554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8E555DC" wp14:editId="011BA7C0">
                            <wp:extent cx="1790700" cy="1192960"/>
                            <wp:effectExtent l="0" t="0" r="0" b="7620"/>
                            <wp:docPr id="13" name="Afbeelding 13" descr="H:\Internationalisering\In Omnibus Omnia Est 2016-2019\Ecology\onderbouw\2018-04-11 puff\7. muziek groep 1,2\7. Muziek (27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:\Internationalisering\In Omnibus Omnia Est 2016-2019\Ecology\onderbouw\2018-04-11 puff\7. muziek groep 1,2\7. Muziek (27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2149" cy="1193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28E3F06D" wp14:editId="4B8B5D57">
                            <wp:extent cx="2962275" cy="2851050"/>
                            <wp:effectExtent l="0" t="0" r="0" b="6985"/>
                            <wp:docPr id="12" name="Afbeelding 12" descr="H:\Internationalisering\In Omnibus Omnia Est 2016-2019\Ecology\onderbouw\2018-04-11 puff\7. muziek groep 1,2\7. Muziek (18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:\Internationalisering\In Omnibus Omnia Est 2016-2019\Ecology\onderbouw\2018-04-11 puff\7. muziek groep 1,2\7. Muziek (18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200" r="1158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5100" cy="28537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E6404">
                        <w:rPr>
                          <w:noProof/>
                          <w:lang w:val="nl-NL" w:eastAsia="nl-NL"/>
                        </w:rPr>
                        <w:drawing>
                          <wp:inline distT="0" distB="0" distL="0" distR="0" wp14:anchorId="7E257CED" wp14:editId="7F367938">
                            <wp:extent cx="4326890" cy="2882069"/>
                            <wp:effectExtent l="0" t="0" r="0" b="0"/>
                            <wp:docPr id="10" name="Afbeelding 10" descr="H:\Internationalisering\In Omnibus Omnia Est 2016-2019\Ecology\onderbouw\2018-04-11 puff\7. muziek groep 1,2\7. Muziek (2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:\Internationalisering\In Omnibus Omnia Est 2016-2019\Ecology\onderbouw\2018-04-11 puff\7. muziek groep 1,2\7. Muziek (2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26890" cy="28820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A33940" w:rsidRPr="00162CCC" w:rsidRDefault="00A33940" w:rsidP="00A33940">
      <w:pPr>
        <w:rPr>
          <w:lang w:val="en-US"/>
        </w:rPr>
      </w:pPr>
    </w:p>
    <w:p w:rsidR="00B5746A" w:rsidRPr="002446F5" w:rsidRDefault="00002139" w:rsidP="002446F5">
      <w:pPr>
        <w:spacing w:after="160" w:line="259" w:lineRule="auto"/>
        <w:rPr>
          <w:lang w:val="en-US"/>
        </w:rPr>
      </w:pPr>
      <w:r>
        <w:rPr>
          <w:noProof/>
          <w:lang w:val="nl-NL" w:eastAsia="nl-N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2670810</wp:posOffset>
                </wp:positionV>
                <wp:extent cx="1381125" cy="1438275"/>
                <wp:effectExtent l="0" t="0" r="28575" b="28575"/>
                <wp:wrapNone/>
                <wp:docPr id="14" name="Tekstva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1438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02139" w:rsidRPr="00002139" w:rsidRDefault="0000213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nl-NL"/>
                              </w:rPr>
                            </w:pPr>
                            <w:r w:rsidRPr="00002139"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nl-NL"/>
                              </w:rPr>
                              <w:t>The children in the preschool made music with instruments made of waste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14" o:spid="_x0000_s1034" type="#_x0000_t202" style="position:absolute;margin-left:270pt;margin-top:210.3pt;width:108.75pt;height:113.25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" fillcolor="white [3201]" strokeweight=".5pt">
                <v:textbox>
                  <w:txbxContent>
                    <w:p w:rsidR="00002139" w:rsidRPr="00002139" w:rsidRDefault="00002139">
                      <w:pPr>
                        <w:rPr>
                          <w:rFonts w:ascii="Arial" w:hAnsi="Arial" w:cs="Arial"/>
                          <w:sz w:val="28"/>
                          <w:szCs w:val="28"/>
                          <w:lang w:val="nl-NL"/>
                        </w:rPr>
                      </w:pPr>
                      <w:r w:rsidRPr="00002139">
                        <w:rPr>
                          <w:rFonts w:ascii="Arial" w:hAnsi="Arial" w:cs="Arial"/>
                          <w:sz w:val="28"/>
                          <w:szCs w:val="28"/>
                          <w:lang w:val="nl-NL"/>
                        </w:rPr>
                        <w:t>The children in the preschool made music with instruments made of waste</w:t>
                      </w:r>
                    </w:p>
                  </w:txbxContent>
                </v:textbox>
              </v:shape>
            </w:pict>
          </mc:Fallback>
        </mc:AlternateContent>
      </w:r>
      <w:r w:rsidR="00A33940">
        <w:tab/>
      </w:r>
    </w:p>
    <w:sectPr w:rsidR="00B5746A" w:rsidRPr="002446F5" w:rsidSect="00CA22D3">
      <w:headerReference w:type="default" r:id="rId64"/>
      <w:footerReference w:type="default" r:id="rId65"/>
      <w:pgSz w:w="16838" w:h="23811" w:code="8"/>
      <w:pgMar w:top="0" w:right="26" w:bottom="0" w:left="0" w:header="708" w:footer="3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7AEC" w:rsidRDefault="00AB7AEC">
      <w:r>
        <w:separator/>
      </w:r>
    </w:p>
  </w:endnote>
  <w:endnote w:type="continuationSeparator" w:id="0">
    <w:p w:rsidR="00AB7AEC" w:rsidRDefault="00AB7A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Harrington">
    <w:panose1 w:val="04040505050A02020702"/>
    <w:charset w:val="00"/>
    <w:family w:val="decorative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22D3" w:rsidRPr="00B3059B" w:rsidRDefault="008B2C4A" w:rsidP="006B4CF5">
    <w:pPr>
      <w:pStyle w:val="Voettekst"/>
      <w:tabs>
        <w:tab w:val="clear" w:pos="4677"/>
        <w:tab w:val="center" w:pos="2160"/>
      </w:tabs>
      <w:ind w:left="8585" w:right="540" w:firstLine="7063"/>
      <w:jc w:val="center"/>
      <w:rPr>
        <w:rFonts w:ascii="Verdana" w:hAnsi="Verdana"/>
        <w:noProof/>
        <w:lang w:val="en-US"/>
      </w:rPr>
    </w:pPr>
    <w:r w:rsidRPr="008B2C4A">
      <w:rPr>
        <w:noProof/>
        <w:lang w:val="nl-NL" w:eastAsia="nl-NL"/>
      </w:rPr>
      <w:drawing>
        <wp:anchor distT="0" distB="0" distL="114300" distR="114300" simplePos="0" relativeHeight="251661312" behindDoc="0" locked="0" layoutInCell="1" allowOverlap="1" wp14:anchorId="5A27A959" wp14:editId="3E98A5E1">
          <wp:simplePos x="0" y="0"/>
          <wp:positionH relativeFrom="margin">
            <wp:posOffset>364803</wp:posOffset>
          </wp:positionH>
          <wp:positionV relativeFrom="paragraph">
            <wp:posOffset>-73025</wp:posOffset>
          </wp:positionV>
          <wp:extent cx="537144" cy="807167"/>
          <wp:effectExtent l="0" t="0" r="0" b="0"/>
          <wp:wrapNone/>
          <wp:docPr id="32" name="Bildobjekt 32" descr="C:\Users\eltsac\Documents\Språkskolan\Erasmus\2016\Logga\IOOE - logo FINISHED 2017-02-0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 descr="C:\Users\eltsac\Documents\Språkskolan\Erasmus\2016\Logga\IOOE - logo FINISHED 2017-02-07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7144" cy="80716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A22D3" w:rsidRPr="00B3059B">
      <w:rPr>
        <w:rFonts w:ascii="Verdana" w:hAnsi="Verdana"/>
        <w:noProof/>
        <w:lang w:val="nl-NL" w:eastAsia="nl-N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1208DD2" wp14:editId="58ED660A">
              <wp:simplePos x="0" y="0"/>
              <wp:positionH relativeFrom="column">
                <wp:posOffset>228600</wp:posOffset>
              </wp:positionH>
              <wp:positionV relativeFrom="paragraph">
                <wp:posOffset>-116205</wp:posOffset>
              </wp:positionV>
              <wp:extent cx="10201275" cy="19357"/>
              <wp:effectExtent l="0" t="0" r="28575" b="19050"/>
              <wp:wrapNone/>
              <wp:docPr id="1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0201275" cy="19357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F49D6E6" id="Line 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-9.15pt" to="821.25pt,-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"/>
          </w:pict>
        </mc:Fallback>
      </mc:AlternateContent>
    </w:r>
    <w:r w:rsidR="00CA22D3" w:rsidRPr="00B3059B">
      <w:rPr>
        <w:rFonts w:ascii="Verdana" w:hAnsi="Verdana"/>
        <w:noProof/>
        <w:lang w:val="en-US"/>
      </w:rPr>
      <w:fldChar w:fldCharType="begin"/>
    </w:r>
    <w:r w:rsidR="00CA22D3" w:rsidRPr="00B3059B">
      <w:rPr>
        <w:rFonts w:ascii="Verdana" w:hAnsi="Verdana"/>
        <w:noProof/>
        <w:lang w:val="en-US"/>
      </w:rPr>
      <w:instrText xml:space="preserve"> PAGE </w:instrText>
    </w:r>
    <w:r w:rsidR="00CA22D3" w:rsidRPr="00B3059B">
      <w:rPr>
        <w:rFonts w:ascii="Verdana" w:hAnsi="Verdana"/>
        <w:noProof/>
        <w:lang w:val="en-US"/>
      </w:rPr>
      <w:fldChar w:fldCharType="separate"/>
    </w:r>
    <w:r w:rsidR="00DC54C2">
      <w:rPr>
        <w:rFonts w:ascii="Verdana" w:hAnsi="Verdana"/>
        <w:noProof/>
        <w:lang w:val="en-US"/>
      </w:rPr>
      <w:t>3</w:t>
    </w:r>
    <w:r w:rsidR="00CA22D3" w:rsidRPr="00B3059B">
      <w:rPr>
        <w:rFonts w:ascii="Verdana" w:hAnsi="Verdana"/>
        <w:noProof/>
        <w:lang w:val="en-US"/>
      </w:rPr>
      <w:fldChar w:fldCharType="end"/>
    </w:r>
    <w:r w:rsidR="00CA22D3" w:rsidRPr="00B3059B">
      <w:rPr>
        <w:rFonts w:ascii="Verdana" w:hAnsi="Verdana"/>
        <w:noProof/>
        <w:lang w:val="en-US"/>
      </w:rPr>
      <w:t xml:space="preserve"> </w:t>
    </w:r>
  </w:p>
  <w:p w:rsidR="00CA22D3" w:rsidRPr="004F4041" w:rsidRDefault="006B4CF5" w:rsidP="006A6B9D">
    <w:pPr>
      <w:pStyle w:val="B-Normal"/>
    </w:pPr>
    <w:r>
      <w:tab/>
    </w:r>
    <w:r w:rsidR="004F3E84">
      <w:t>IOOE magazine</w:t>
    </w:r>
    <w:r w:rsidR="008B2C4A" w:rsidRPr="008B2C4A">
      <w:rPr>
        <w:noProof/>
        <w:lang w:val="sv-SE" w:eastAsia="sv-SE"/>
      </w:rPr>
      <w:t xml:space="preserve"> </w:t>
    </w:r>
    <w:r w:rsidR="00CA22D3" w:rsidRPr="00B3059B">
      <w:br/>
    </w:r>
    <w:r>
      <w:t xml:space="preserve">   </w:t>
    </w:r>
    <w:r w:rsidR="00CA22D3">
      <w:t>In Omnibus Omnia Es</w:t>
    </w:r>
    <w:r w:rsidR="00CA22D3" w:rsidRPr="00B3059B">
      <w:t>t</w:t>
    </w:r>
    <w:r w:rsidR="00CA22D3">
      <w:t xml:space="preserve"> – an Erasmus+ project</w:t>
    </w:r>
    <w:r w:rsidR="00CA22D3">
      <w:tab/>
    </w:r>
    <w:hyperlink r:id="rId2" w:history="1">
      <w:r w:rsidR="00CA22D3" w:rsidRPr="00E81408">
        <w:rPr>
          <w:rStyle w:val="Hyperlink"/>
          <w:rFonts w:cs="Arial"/>
        </w:rPr>
        <w:t>www.iooe.eu</w:t>
      </w:r>
    </w:hyperlink>
    <w:r w:rsidR="00CA22D3">
      <w:tab/>
    </w:r>
    <w:r w:rsidR="00CA22D3" w:rsidRPr="0044438C">
      <w:rPr>
        <w:rStyle w:val="Formatmall1Char"/>
        <w:rFonts w:ascii="Verdana" w:hAnsi="Verdana"/>
      </w:rPr>
      <w:t>201</w:t>
    </w:r>
    <w:r w:rsidR="009D1BAC">
      <w:rPr>
        <w:rStyle w:val="Formatmall1Char"/>
        <w:rFonts w:ascii="Verdana" w:hAnsi="Verdana"/>
        <w:lang w:val="nl-NL"/>
      </w:rPr>
      <w:t>8</w:t>
    </w:r>
    <w:r w:rsidR="00CA22D3" w:rsidRPr="0044438C">
      <w:rPr>
        <w:rStyle w:val="Formatmall1Char"/>
        <w:rFonts w:ascii="Verdana" w:hAnsi="Verdana"/>
      </w:rPr>
      <w:t>-</w:t>
    </w:r>
    <w:r w:rsidR="0053220D" w:rsidRPr="0053220D">
      <w:rPr>
        <w:rStyle w:val="Formatmall1Char"/>
        <w:rFonts w:ascii="Verdana" w:hAnsi="Verdana"/>
        <w:lang w:val="en-US"/>
      </w:rPr>
      <w:t>0</w:t>
    </w:r>
    <w:r w:rsidR="009D1BAC">
      <w:rPr>
        <w:rStyle w:val="Formatmall1Char"/>
        <w:rFonts w:ascii="Verdana" w:hAnsi="Verdana"/>
        <w:lang w:val="en-US"/>
      </w:rPr>
      <w:t>5</w:t>
    </w:r>
    <w:r w:rsidR="00CA22D3" w:rsidRPr="0044438C">
      <w:rPr>
        <w:rStyle w:val="Formatmall1Char"/>
        <w:rFonts w:ascii="Verdana" w:hAnsi="Verdana"/>
      </w:rPr>
      <w:t>-</w:t>
    </w:r>
    <w:r w:rsidR="009D1BAC">
      <w:rPr>
        <w:rStyle w:val="Formatmall1Char"/>
        <w:rFonts w:ascii="Verdana" w:hAnsi="Verdana"/>
        <w:lang w:val="en-US"/>
      </w:rPr>
      <w:t>17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7AEC" w:rsidRDefault="00AB7AEC">
      <w:r>
        <w:separator/>
      </w:r>
    </w:p>
  </w:footnote>
  <w:footnote w:type="continuationSeparator" w:id="0">
    <w:p w:rsidR="00AB7AEC" w:rsidRDefault="00AB7AE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A22D3" w:rsidRPr="00B3059B" w:rsidRDefault="00CA22D3" w:rsidP="00CA22D3">
    <w:pPr>
      <w:pStyle w:val="Koptekst"/>
      <w:ind w:left="540"/>
      <w:rPr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D4B16C7"/>
    <w:multiLevelType w:val="hybridMultilevel"/>
    <w:tmpl w:val="99026D58"/>
    <w:lvl w:ilvl="0" w:tplc="DE68D20C">
      <w:numFmt w:val="bullet"/>
      <w:lvlText w:val="-"/>
      <w:lvlJc w:val="left"/>
      <w:pPr>
        <w:ind w:left="891" w:hanging="360"/>
      </w:pPr>
      <w:rPr>
        <w:rFonts w:ascii="Verdana" w:eastAsia="Batang" w:hAnsi="Verdana" w:cs="Segoe UI" w:hint="default"/>
        <w:sz w:val="28"/>
      </w:rPr>
    </w:lvl>
    <w:lvl w:ilvl="1" w:tplc="041D0003" w:tentative="1">
      <w:start w:val="1"/>
      <w:numFmt w:val="bullet"/>
      <w:lvlText w:val="o"/>
      <w:lvlJc w:val="left"/>
      <w:pPr>
        <w:ind w:left="1611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331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051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771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491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211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931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651" w:hanging="360"/>
      </w:pPr>
      <w:rPr>
        <w:rFonts w:ascii="Wingdings" w:hAnsi="Wingdings" w:hint="default"/>
      </w:rPr>
    </w:lvl>
  </w:abstractNum>
  <w:abstractNum w:abstractNumId="1" w15:restartNumberingAfterBreak="0">
    <w:nsid w:val="604D474C"/>
    <w:multiLevelType w:val="hybridMultilevel"/>
    <w:tmpl w:val="862A986C"/>
    <w:lvl w:ilvl="0" w:tplc="66EE17E2">
      <w:numFmt w:val="bullet"/>
      <w:lvlText w:val="-"/>
      <w:lvlJc w:val="left"/>
      <w:pPr>
        <w:ind w:left="786" w:hanging="360"/>
      </w:pPr>
      <w:rPr>
        <w:rFonts w:ascii="Verdana" w:eastAsia="Batang" w:hAnsi="Verdana" w:cs="Segoe UI" w:hint="default"/>
      </w:rPr>
    </w:lvl>
    <w:lvl w:ilvl="1" w:tplc="0413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1304"/>
  <w:hyphenationZone w:val="425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6BB2"/>
    <w:rsid w:val="00002139"/>
    <w:rsid w:val="0001414A"/>
    <w:rsid w:val="00056920"/>
    <w:rsid w:val="00087501"/>
    <w:rsid w:val="000A5ADB"/>
    <w:rsid w:val="000B0C0A"/>
    <w:rsid w:val="000C5BD6"/>
    <w:rsid w:val="001057B8"/>
    <w:rsid w:val="00120686"/>
    <w:rsid w:val="00123AED"/>
    <w:rsid w:val="001552F4"/>
    <w:rsid w:val="0017125D"/>
    <w:rsid w:val="001C6B82"/>
    <w:rsid w:val="0021136A"/>
    <w:rsid w:val="0022617C"/>
    <w:rsid w:val="0023390D"/>
    <w:rsid w:val="002446F5"/>
    <w:rsid w:val="0027252D"/>
    <w:rsid w:val="00280563"/>
    <w:rsid w:val="002B0DD6"/>
    <w:rsid w:val="002C082D"/>
    <w:rsid w:val="002C424A"/>
    <w:rsid w:val="002C7DCD"/>
    <w:rsid w:val="002E728C"/>
    <w:rsid w:val="002F5DA0"/>
    <w:rsid w:val="0034232F"/>
    <w:rsid w:val="00363997"/>
    <w:rsid w:val="0036501E"/>
    <w:rsid w:val="00390C39"/>
    <w:rsid w:val="003B1659"/>
    <w:rsid w:val="00402A75"/>
    <w:rsid w:val="00430735"/>
    <w:rsid w:val="0044438C"/>
    <w:rsid w:val="00444FAA"/>
    <w:rsid w:val="0048115F"/>
    <w:rsid w:val="004B5514"/>
    <w:rsid w:val="004F3E84"/>
    <w:rsid w:val="004F4041"/>
    <w:rsid w:val="005028EF"/>
    <w:rsid w:val="0051196C"/>
    <w:rsid w:val="005154C0"/>
    <w:rsid w:val="00525D5F"/>
    <w:rsid w:val="0053220D"/>
    <w:rsid w:val="0056051C"/>
    <w:rsid w:val="005648A3"/>
    <w:rsid w:val="00566BC6"/>
    <w:rsid w:val="00575CAE"/>
    <w:rsid w:val="005A27BE"/>
    <w:rsid w:val="006127AF"/>
    <w:rsid w:val="00662AE2"/>
    <w:rsid w:val="00663158"/>
    <w:rsid w:val="00663459"/>
    <w:rsid w:val="00663EDC"/>
    <w:rsid w:val="006A6B9D"/>
    <w:rsid w:val="006B4CF5"/>
    <w:rsid w:val="006D5687"/>
    <w:rsid w:val="006D777B"/>
    <w:rsid w:val="006F38DD"/>
    <w:rsid w:val="00700F0B"/>
    <w:rsid w:val="007104BC"/>
    <w:rsid w:val="00740C90"/>
    <w:rsid w:val="007539FA"/>
    <w:rsid w:val="00767D7D"/>
    <w:rsid w:val="0079116E"/>
    <w:rsid w:val="007A770B"/>
    <w:rsid w:val="007C4A70"/>
    <w:rsid w:val="007D2544"/>
    <w:rsid w:val="007E2E73"/>
    <w:rsid w:val="00842198"/>
    <w:rsid w:val="008640C1"/>
    <w:rsid w:val="00896FF8"/>
    <w:rsid w:val="008A7EB2"/>
    <w:rsid w:val="008B278B"/>
    <w:rsid w:val="008B2C4A"/>
    <w:rsid w:val="008B7478"/>
    <w:rsid w:val="00912BB2"/>
    <w:rsid w:val="0091546E"/>
    <w:rsid w:val="0094048E"/>
    <w:rsid w:val="0096289C"/>
    <w:rsid w:val="00981D50"/>
    <w:rsid w:val="009A5071"/>
    <w:rsid w:val="009D1BAC"/>
    <w:rsid w:val="00A07BC0"/>
    <w:rsid w:val="00A2275D"/>
    <w:rsid w:val="00A3057C"/>
    <w:rsid w:val="00A33940"/>
    <w:rsid w:val="00A51A6D"/>
    <w:rsid w:val="00A62431"/>
    <w:rsid w:val="00A92A5F"/>
    <w:rsid w:val="00AA691E"/>
    <w:rsid w:val="00AA7AAC"/>
    <w:rsid w:val="00AB7AEC"/>
    <w:rsid w:val="00AF2CFD"/>
    <w:rsid w:val="00AF7D0A"/>
    <w:rsid w:val="00B45E3C"/>
    <w:rsid w:val="00B5746A"/>
    <w:rsid w:val="00B601DD"/>
    <w:rsid w:val="00B9385B"/>
    <w:rsid w:val="00C03C9C"/>
    <w:rsid w:val="00C07B60"/>
    <w:rsid w:val="00C16F85"/>
    <w:rsid w:val="00C51B1B"/>
    <w:rsid w:val="00C8252C"/>
    <w:rsid w:val="00C953FA"/>
    <w:rsid w:val="00CA22D3"/>
    <w:rsid w:val="00CB34DC"/>
    <w:rsid w:val="00CE206E"/>
    <w:rsid w:val="00CF2AC4"/>
    <w:rsid w:val="00D30768"/>
    <w:rsid w:val="00D32A28"/>
    <w:rsid w:val="00D57D01"/>
    <w:rsid w:val="00D6266B"/>
    <w:rsid w:val="00D94B64"/>
    <w:rsid w:val="00DC54C2"/>
    <w:rsid w:val="00DE70F1"/>
    <w:rsid w:val="00DE79D3"/>
    <w:rsid w:val="00E24C36"/>
    <w:rsid w:val="00E26BB2"/>
    <w:rsid w:val="00E74B3F"/>
    <w:rsid w:val="00EA0051"/>
    <w:rsid w:val="00EB73F6"/>
    <w:rsid w:val="00EF3936"/>
    <w:rsid w:val="00F60B28"/>
    <w:rsid w:val="00F8333F"/>
    <w:rsid w:val="00F87CC0"/>
    <w:rsid w:val="00FA31CE"/>
    <w:rsid w:val="00FC7368"/>
    <w:rsid w:val="00FD21EA"/>
    <w:rsid w:val="00FD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  <w14:docId w14:val="4C667B2D"/>
  <w15:chartTrackingRefBased/>
  <w15:docId w15:val="{FBCD796C-CD93-4651-9FC5-A3E1FB0BF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Segoe UI" w:eastAsiaTheme="minorHAnsi" w:hAnsi="Segoe U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rsid w:val="00CA22D3"/>
    <w:pPr>
      <w:spacing w:after="0" w:line="240" w:lineRule="auto"/>
    </w:pPr>
    <w:rPr>
      <w:rFonts w:ascii="Times New Roman" w:eastAsia="Batang" w:hAnsi="Times New Roman" w:cs="Times New Roman"/>
      <w:sz w:val="24"/>
      <w:szCs w:val="24"/>
      <w:lang w:val="uk-UA" w:eastAsia="ko-KR"/>
    </w:rPr>
  </w:style>
  <w:style w:type="paragraph" w:styleId="Kop1">
    <w:name w:val="heading 1"/>
    <w:basedOn w:val="Standaard"/>
    <w:next w:val="Standaard"/>
    <w:link w:val="Kop1Char"/>
    <w:uiPriority w:val="9"/>
    <w:qFormat/>
    <w:rsid w:val="00CA22D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rsid w:val="00CA22D3"/>
    <w:pPr>
      <w:tabs>
        <w:tab w:val="center" w:pos="4677"/>
        <w:tab w:val="right" w:pos="9355"/>
      </w:tabs>
    </w:pPr>
  </w:style>
  <w:style w:type="character" w:customStyle="1" w:styleId="KoptekstChar">
    <w:name w:val="Koptekst Char"/>
    <w:basedOn w:val="Standaardalinea-lettertype"/>
    <w:link w:val="Koptekst"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  <w:style w:type="paragraph" w:styleId="Voettekst">
    <w:name w:val="footer"/>
    <w:basedOn w:val="Standaard"/>
    <w:link w:val="VoettekstChar"/>
    <w:rsid w:val="00CA22D3"/>
    <w:pPr>
      <w:tabs>
        <w:tab w:val="center" w:pos="4677"/>
        <w:tab w:val="right" w:pos="9355"/>
      </w:tabs>
    </w:pPr>
  </w:style>
  <w:style w:type="character" w:customStyle="1" w:styleId="VoettekstChar">
    <w:name w:val="Voettekst Char"/>
    <w:basedOn w:val="Standaardalinea-lettertype"/>
    <w:link w:val="Voettekst"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  <w:style w:type="character" w:customStyle="1" w:styleId="sowc">
    <w:name w:val="sowc"/>
    <w:basedOn w:val="Standaardalinea-lettertype"/>
    <w:rsid w:val="00CA22D3"/>
  </w:style>
  <w:style w:type="character" w:customStyle="1" w:styleId="howc">
    <w:name w:val="howc"/>
    <w:basedOn w:val="Standaardalinea-lettertype"/>
    <w:rsid w:val="00CA22D3"/>
  </w:style>
  <w:style w:type="paragraph" w:customStyle="1" w:styleId="My">
    <w:name w:val="My"/>
    <w:link w:val="MyChar"/>
    <w:rsid w:val="00CA22D3"/>
    <w:pPr>
      <w:spacing w:after="0" w:line="240" w:lineRule="auto"/>
    </w:pPr>
    <w:rPr>
      <w:rFonts w:ascii="Verdana" w:eastAsia="Batang" w:hAnsi="Verdana" w:cs="Arial"/>
      <w:sz w:val="24"/>
      <w:szCs w:val="24"/>
      <w:lang w:val="uk-UA" w:eastAsia="ko-KR"/>
    </w:rPr>
  </w:style>
  <w:style w:type="character" w:styleId="Hyperlink">
    <w:name w:val="Hyperlink"/>
    <w:basedOn w:val="Standaardalinea-lettertype"/>
    <w:rsid w:val="00CA22D3"/>
    <w:rPr>
      <w:color w:val="0000FF"/>
      <w:u w:val="single"/>
    </w:rPr>
  </w:style>
  <w:style w:type="paragraph" w:customStyle="1" w:styleId="MyHeadtitle">
    <w:name w:val="My Head title"/>
    <w:basedOn w:val="Kop1"/>
    <w:link w:val="MyHeadtitleChar"/>
    <w:rsid w:val="00CA22D3"/>
    <w:pPr>
      <w:keepLines w:val="0"/>
      <w:spacing w:after="60"/>
    </w:pPr>
    <w:rPr>
      <w:rFonts w:ascii="Verdana" w:eastAsia="Batang" w:hAnsi="Verdana" w:cs="Arial"/>
      <w:b/>
      <w:bCs/>
      <w:kern w:val="32"/>
      <w:sz w:val="36"/>
      <w:lang w:val="en-US"/>
    </w:rPr>
  </w:style>
  <w:style w:type="paragraph" w:customStyle="1" w:styleId="A-Subheading">
    <w:name w:val="A - Subheading"/>
    <w:basedOn w:val="Standaard"/>
    <w:link w:val="A-SubheadingChar"/>
    <w:qFormat/>
    <w:rsid w:val="00CA22D3"/>
    <w:pPr>
      <w:keepNext/>
      <w:spacing w:before="240" w:after="60"/>
      <w:jc w:val="right"/>
      <w:outlineLvl w:val="0"/>
    </w:pPr>
    <w:rPr>
      <w:rFonts w:ascii="Segoe UI" w:hAnsi="Segoe UI" w:cs="Segoe UI"/>
      <w:b/>
      <w:bCs/>
      <w:color w:val="534E94"/>
      <w:kern w:val="32"/>
      <w:sz w:val="36"/>
      <w:szCs w:val="32"/>
      <w:lang w:val="en-US"/>
    </w:rPr>
  </w:style>
  <w:style w:type="paragraph" w:customStyle="1" w:styleId="1A-Mainheading">
    <w:name w:val="1A - Main heading"/>
    <w:basedOn w:val="MyHeadtitle"/>
    <w:link w:val="1A-MainheadingChar"/>
    <w:autoRedefine/>
    <w:qFormat/>
    <w:rsid w:val="00CA22D3"/>
    <w:pPr>
      <w:jc w:val="right"/>
    </w:pPr>
    <w:rPr>
      <w:rFonts w:cs="Segoe UI"/>
      <w:color w:val="534E94"/>
      <w:sz w:val="44"/>
      <w:szCs w:val="40"/>
    </w:rPr>
  </w:style>
  <w:style w:type="character" w:customStyle="1" w:styleId="MyHeadtitleChar">
    <w:name w:val="My Head title Char"/>
    <w:basedOn w:val="Kop1Char"/>
    <w:link w:val="MyHeadtitle"/>
    <w:rsid w:val="00CA22D3"/>
    <w:rPr>
      <w:rFonts w:ascii="Verdana" w:eastAsia="Batang" w:hAnsi="Verdana" w:cs="Arial"/>
      <w:b/>
      <w:bCs/>
      <w:color w:val="2E74B5" w:themeColor="accent1" w:themeShade="BF"/>
      <w:kern w:val="32"/>
      <w:sz w:val="36"/>
      <w:szCs w:val="32"/>
      <w:lang w:val="en-US" w:eastAsia="ko-KR"/>
    </w:rPr>
  </w:style>
  <w:style w:type="character" w:customStyle="1" w:styleId="A-SubheadingChar">
    <w:name w:val="A - Subheading Char"/>
    <w:basedOn w:val="Standaardalinea-lettertype"/>
    <w:link w:val="A-Subheading"/>
    <w:rsid w:val="00CA22D3"/>
    <w:rPr>
      <w:rFonts w:eastAsia="Batang" w:cs="Segoe UI"/>
      <w:b/>
      <w:bCs/>
      <w:color w:val="534E94"/>
      <w:kern w:val="32"/>
      <w:sz w:val="36"/>
      <w:szCs w:val="32"/>
      <w:lang w:val="en-US" w:eastAsia="ko-KR"/>
    </w:rPr>
  </w:style>
  <w:style w:type="paragraph" w:customStyle="1" w:styleId="B-Normal">
    <w:name w:val="B - Normal"/>
    <w:basedOn w:val="My"/>
    <w:link w:val="B-NormalChar"/>
    <w:autoRedefine/>
    <w:qFormat/>
    <w:rsid w:val="006A6B9D"/>
    <w:pPr>
      <w:tabs>
        <w:tab w:val="left" w:pos="9072"/>
        <w:tab w:val="left" w:pos="14884"/>
      </w:tabs>
      <w:ind w:left="426"/>
      <w:jc w:val="center"/>
    </w:pPr>
    <w:rPr>
      <w:rFonts w:cs="Segoe UI"/>
      <w:lang w:val="en-US"/>
    </w:rPr>
  </w:style>
  <w:style w:type="character" w:customStyle="1" w:styleId="1A-MainheadingChar">
    <w:name w:val="1A - Main heading Char"/>
    <w:basedOn w:val="MyHeadtitleChar"/>
    <w:link w:val="1A-Mainheading"/>
    <w:rsid w:val="00CA22D3"/>
    <w:rPr>
      <w:rFonts w:ascii="Verdana" w:eastAsia="Batang" w:hAnsi="Verdana" w:cs="Segoe UI"/>
      <w:b/>
      <w:bCs/>
      <w:color w:val="534E94"/>
      <w:kern w:val="32"/>
      <w:sz w:val="44"/>
      <w:szCs w:val="40"/>
      <w:lang w:val="en-US" w:eastAsia="ko-KR"/>
    </w:rPr>
  </w:style>
  <w:style w:type="paragraph" w:customStyle="1" w:styleId="A-Heading">
    <w:name w:val="A - Heading"/>
    <w:basedOn w:val="MyHeadtitle"/>
    <w:link w:val="A-HeadingChar"/>
    <w:qFormat/>
    <w:rsid w:val="00CA22D3"/>
    <w:rPr>
      <w:color w:val="534E94"/>
    </w:rPr>
  </w:style>
  <w:style w:type="character" w:customStyle="1" w:styleId="MyChar">
    <w:name w:val="My Char"/>
    <w:basedOn w:val="Standaardalinea-lettertype"/>
    <w:link w:val="My"/>
    <w:rsid w:val="00CA22D3"/>
    <w:rPr>
      <w:rFonts w:ascii="Verdana" w:eastAsia="Batang" w:hAnsi="Verdana" w:cs="Arial"/>
      <w:sz w:val="24"/>
      <w:szCs w:val="24"/>
      <w:lang w:val="uk-UA" w:eastAsia="ko-KR"/>
    </w:rPr>
  </w:style>
  <w:style w:type="character" w:customStyle="1" w:styleId="B-NormalChar">
    <w:name w:val="B - Normal Char"/>
    <w:basedOn w:val="MyChar"/>
    <w:link w:val="B-Normal"/>
    <w:rsid w:val="006A6B9D"/>
    <w:rPr>
      <w:rFonts w:ascii="Verdana" w:eastAsia="Batang" w:hAnsi="Verdana" w:cs="Segoe UI"/>
      <w:sz w:val="24"/>
      <w:szCs w:val="24"/>
      <w:lang w:val="en-US" w:eastAsia="ko-KR"/>
    </w:rPr>
  </w:style>
  <w:style w:type="character" w:customStyle="1" w:styleId="A-HeadingChar">
    <w:name w:val="A - Heading Char"/>
    <w:basedOn w:val="MyHeadtitleChar"/>
    <w:link w:val="A-Heading"/>
    <w:rsid w:val="00CA22D3"/>
    <w:rPr>
      <w:rFonts w:ascii="Verdana" w:eastAsia="Batang" w:hAnsi="Verdana" w:cs="Arial"/>
      <w:b/>
      <w:bCs/>
      <w:color w:val="534E94"/>
      <w:kern w:val="32"/>
      <w:sz w:val="36"/>
      <w:szCs w:val="32"/>
      <w:lang w:val="en-US" w:eastAsia="ko-KR"/>
    </w:rPr>
  </w:style>
  <w:style w:type="paragraph" w:customStyle="1" w:styleId="B-Preamble">
    <w:name w:val="B - Preamble"/>
    <w:basedOn w:val="My"/>
    <w:link w:val="B-PreambleChar"/>
    <w:qFormat/>
    <w:rsid w:val="00CA22D3"/>
    <w:pPr>
      <w:jc w:val="both"/>
    </w:pPr>
    <w:rPr>
      <w:rFonts w:cs="Segoe UI"/>
      <w:b/>
      <w:color w:val="333333"/>
      <w:lang w:val="en-US"/>
    </w:rPr>
  </w:style>
  <w:style w:type="paragraph" w:customStyle="1" w:styleId="Formatmall1">
    <w:name w:val="Formatmall1"/>
    <w:basedOn w:val="Datum"/>
    <w:link w:val="Formatmall1Char"/>
    <w:autoRedefine/>
    <w:qFormat/>
    <w:rsid w:val="00CA22D3"/>
    <w:rPr>
      <w:i/>
    </w:rPr>
  </w:style>
  <w:style w:type="character" w:customStyle="1" w:styleId="B-PreambleChar">
    <w:name w:val="B - Preamble Char"/>
    <w:basedOn w:val="MyChar"/>
    <w:link w:val="B-Preamble"/>
    <w:rsid w:val="00CA22D3"/>
    <w:rPr>
      <w:rFonts w:ascii="Verdana" w:eastAsia="Batang" w:hAnsi="Verdana" w:cs="Segoe UI"/>
      <w:b/>
      <w:color w:val="333333"/>
      <w:sz w:val="24"/>
      <w:szCs w:val="24"/>
      <w:lang w:val="en-US" w:eastAsia="ko-KR"/>
    </w:rPr>
  </w:style>
  <w:style w:type="character" w:customStyle="1" w:styleId="Formatmall1Char">
    <w:name w:val="Formatmall1 Char"/>
    <w:basedOn w:val="DatumChar"/>
    <w:link w:val="Formatmall1"/>
    <w:rsid w:val="00CA22D3"/>
    <w:rPr>
      <w:rFonts w:ascii="Times New Roman" w:eastAsia="Batang" w:hAnsi="Times New Roman" w:cs="Times New Roman"/>
      <w:i/>
      <w:sz w:val="24"/>
      <w:szCs w:val="24"/>
      <w:lang w:val="uk-UA" w:eastAsia="ko-KR"/>
    </w:rPr>
  </w:style>
  <w:style w:type="character" w:customStyle="1" w:styleId="Kop1Char">
    <w:name w:val="Kop 1 Char"/>
    <w:basedOn w:val="Standaardalinea-lettertype"/>
    <w:link w:val="Kop1"/>
    <w:uiPriority w:val="9"/>
    <w:rsid w:val="00CA22D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uk-UA" w:eastAsia="ko-KR"/>
    </w:rPr>
  </w:style>
  <w:style w:type="paragraph" w:styleId="Datum">
    <w:name w:val="Date"/>
    <w:basedOn w:val="Standaard"/>
    <w:next w:val="Standaard"/>
    <w:link w:val="DatumChar"/>
    <w:uiPriority w:val="99"/>
    <w:semiHidden/>
    <w:unhideWhenUsed/>
    <w:rsid w:val="00CA22D3"/>
  </w:style>
  <w:style w:type="character" w:customStyle="1" w:styleId="DatumChar">
    <w:name w:val="Datum Char"/>
    <w:basedOn w:val="Standaardalinea-lettertype"/>
    <w:link w:val="Datum"/>
    <w:uiPriority w:val="99"/>
    <w:semiHidden/>
    <w:rsid w:val="00CA22D3"/>
    <w:rPr>
      <w:rFonts w:ascii="Times New Roman" w:eastAsia="Batang" w:hAnsi="Times New Roman" w:cs="Times New Roman"/>
      <w:sz w:val="24"/>
      <w:szCs w:val="24"/>
      <w:lang w:val="uk-UA"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58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7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1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yperlink" Target="https://www.google.nl/url?sa=i&amp;rct=j&amp;q=&amp;esrc=s&amp;source=images&amp;cd=&amp;cad=rja&amp;uact=8&amp;ved=2ahUKEwj13Zbz8dLaAhWG66QKHSrYB3QQjRx6BAgAEAU&amp;url=http://www.sportserviceveenendaal.nl/koningsspelen-2018/&amp;psig=AOvVaw1Mr8GkorBnNaOW-jzhZRCg&amp;ust=1524658444614372" TargetMode="External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hyperlink" Target="https://peda.net/hankkeet/erasmus-iooe/opoe/enpres/the-netherlands/poster/poster:file/download/b65b79e5bf584babde40564568cd4508a8759e9f/IMG_20180329_163335468.jpg" TargetMode="External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ooe.eu" TargetMode="External"/><Relationship Id="rId1" Type="http://schemas.openxmlformats.org/officeDocument/2006/relationships/image" Target="media/image5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llis\Downloads\IOOE%20magazine%20pages%20template%202017-02-03.dotx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B76D55-C211-40D6-882B-1CAF288375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IOOE magazine pages template 2017-02-03</Template>
  <TotalTime>184</TotalTime>
  <Pages>3</Pages>
  <Words>16</Words>
  <Characters>91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Rubrik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Ellis Comello</dc:creator>
  <cp:keywords/>
  <dc:description/>
  <cp:lastModifiedBy>Ellis Comello</cp:lastModifiedBy>
  <cp:revision>2</cp:revision>
  <cp:lastPrinted>2017-01-20T13:42:00Z</cp:lastPrinted>
  <dcterms:created xsi:type="dcterms:W3CDTF">2018-04-23T09:34:00Z</dcterms:created>
  <dcterms:modified xsi:type="dcterms:W3CDTF">2018-05-28T12:15:00Z</dcterms:modified>
</cp:coreProperties>
</file>