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E0E" w:rsidRDefault="00A94F9C" w:rsidP="007A3C0D">
      <w:r w:rsidRPr="008D3833">
        <w:rPr>
          <w:b/>
          <w:sz w:val="32"/>
          <w:szCs w:val="32"/>
        </w:rPr>
        <w:t>RAUTALAMMIN AUTO</w:t>
      </w:r>
      <w:r w:rsidR="0046684F">
        <w:rPr>
          <w:b/>
          <w:sz w:val="32"/>
          <w:szCs w:val="32"/>
        </w:rPr>
        <w:t xml:space="preserve"> </w:t>
      </w:r>
      <w:r w:rsidR="00805D18">
        <w:rPr>
          <w:rFonts w:ascii="Calibri" w:hAnsi="Calibri"/>
          <w:color w:val="000000"/>
        </w:rPr>
        <w:t>/ Tero Konttinen</w:t>
      </w:r>
      <w:r w:rsidR="003D461C">
        <w:rPr>
          <w:rFonts w:ascii="Calibri" w:hAnsi="Calibri"/>
          <w:color w:val="000000"/>
        </w:rPr>
        <w:t xml:space="preserve"> </w:t>
      </w:r>
      <w:r w:rsidR="003D461C" w:rsidRPr="00323619">
        <w:rPr>
          <w:sz w:val="32"/>
          <w:szCs w:val="32"/>
        </w:rPr>
        <w:t>(</w:t>
      </w:r>
      <w:r w:rsidR="003D461C" w:rsidRPr="003D461C">
        <w:rPr>
          <w:sz w:val="24"/>
          <w:szCs w:val="24"/>
        </w:rPr>
        <w:t>p</w:t>
      </w:r>
      <w:r w:rsidR="003D461C">
        <w:rPr>
          <w:sz w:val="32"/>
          <w:szCs w:val="32"/>
        </w:rPr>
        <w:t xml:space="preserve">. </w:t>
      </w:r>
      <w:r w:rsidR="003D461C">
        <w:rPr>
          <w:rFonts w:ascii="Calibri" w:hAnsi="Calibri"/>
          <w:color w:val="000000"/>
        </w:rPr>
        <w:t>050 657 7564)</w:t>
      </w:r>
      <w:r w:rsidR="005E2E0E">
        <w:rPr>
          <w:b/>
        </w:rPr>
        <w:br/>
      </w:r>
      <w:proofErr w:type="spellStart"/>
      <w:r w:rsidR="005E2E0E">
        <w:rPr>
          <w:b/>
        </w:rPr>
        <w:t>Airaksela</w:t>
      </w:r>
      <w:proofErr w:type="spellEnd"/>
      <w:r w:rsidR="005E2E0E">
        <w:rPr>
          <w:b/>
        </w:rPr>
        <w:t xml:space="preserve"> – Koskenkylä – </w:t>
      </w:r>
      <w:proofErr w:type="spellStart"/>
      <w:r w:rsidR="005E2E0E">
        <w:rPr>
          <w:b/>
        </w:rPr>
        <w:t>Punnonmäki</w:t>
      </w:r>
      <w:proofErr w:type="spellEnd"/>
      <w:r w:rsidR="005E2E0E">
        <w:rPr>
          <w:b/>
        </w:rPr>
        <w:t xml:space="preserve"> – </w:t>
      </w:r>
      <w:proofErr w:type="spellStart"/>
      <w:r w:rsidR="005E2E0E">
        <w:rPr>
          <w:b/>
        </w:rPr>
        <w:t>Korholantie</w:t>
      </w:r>
      <w:proofErr w:type="spellEnd"/>
      <w:r w:rsidR="005E2E0E">
        <w:rPr>
          <w:b/>
        </w:rPr>
        <w:t xml:space="preserve"> – Pässimäentie risteys – </w:t>
      </w:r>
      <w:proofErr w:type="spellStart"/>
      <w:r w:rsidR="005E2E0E">
        <w:rPr>
          <w:b/>
        </w:rPr>
        <w:t>Hautolahdentie</w:t>
      </w:r>
      <w:proofErr w:type="spellEnd"/>
      <w:r w:rsidR="005E2E0E">
        <w:rPr>
          <w:b/>
        </w:rPr>
        <w:t xml:space="preserve"> – Suonenjoentie – </w:t>
      </w:r>
      <w:proofErr w:type="spellStart"/>
      <w:r w:rsidR="005E2E0E">
        <w:rPr>
          <w:b/>
        </w:rPr>
        <w:t>Soinlahti</w:t>
      </w:r>
      <w:proofErr w:type="spellEnd"/>
      <w:r w:rsidR="005E2E0E">
        <w:rPr>
          <w:b/>
        </w:rPr>
        <w:t xml:space="preserve"> – </w:t>
      </w:r>
      <w:proofErr w:type="spellStart"/>
      <w:r w:rsidR="005E2E0E">
        <w:rPr>
          <w:b/>
        </w:rPr>
        <w:t>Kuttakoski</w:t>
      </w:r>
      <w:proofErr w:type="spellEnd"/>
      <w:r w:rsidR="005E2E0E">
        <w:rPr>
          <w:b/>
        </w:rPr>
        <w:t xml:space="preserve"> – Karttula</w:t>
      </w:r>
      <w:r w:rsidR="005E2E0E">
        <w:rPr>
          <w:b/>
        </w:rPr>
        <w:br/>
      </w:r>
      <w:r w:rsidR="005E2E0E">
        <w:t xml:space="preserve">HUOM! Lisäajo-osuus (1 km) Pässimäentien ja </w:t>
      </w:r>
      <w:proofErr w:type="spellStart"/>
      <w:r w:rsidR="005E2E0E">
        <w:t>Hautolahdentien</w:t>
      </w:r>
      <w:proofErr w:type="spellEnd"/>
      <w:r w:rsidR="005E2E0E">
        <w:t xml:space="preserve"> risteykseen joka aamu.</w:t>
      </w:r>
      <w:r w:rsidR="0046684F">
        <w:t xml:space="preserve">   / </w:t>
      </w:r>
    </w:p>
    <w:p w:rsidR="005E2E0E" w:rsidRDefault="0046684F" w:rsidP="007A3C0D">
      <w:proofErr w:type="spellStart"/>
      <w:r>
        <w:t>Nilakan</w:t>
      </w:r>
      <w:proofErr w:type="spellEnd"/>
      <w:r>
        <w:t xml:space="preserve"> </w:t>
      </w:r>
      <w:proofErr w:type="gramStart"/>
      <w:r>
        <w:t xml:space="preserve">taksi </w:t>
      </w:r>
      <w:r w:rsidR="005E2E0E">
        <w:t xml:space="preserve"> tyhjentää</w:t>
      </w:r>
      <w:proofErr w:type="gramEnd"/>
      <w:r w:rsidR="005E2E0E">
        <w:t xml:space="preserve"> aamulla linja-autolle </w:t>
      </w:r>
      <w:proofErr w:type="spellStart"/>
      <w:r w:rsidR="005E2E0E">
        <w:t>Hautolahdentien</w:t>
      </w:r>
      <w:proofErr w:type="spellEnd"/>
      <w:r w:rsidR="005E2E0E">
        <w:t xml:space="preserve"> ja </w:t>
      </w:r>
      <w:proofErr w:type="spellStart"/>
      <w:r w:rsidR="005E2E0E">
        <w:t>Korholantien</w:t>
      </w:r>
      <w:proofErr w:type="spellEnd"/>
      <w:r w:rsidR="005E2E0E">
        <w:t xml:space="preserve"> risteyksessä oppilaita ja </w:t>
      </w:r>
      <w:proofErr w:type="spellStart"/>
      <w:r w:rsidR="005E2E0E">
        <w:t>Kuttakoskella</w:t>
      </w:r>
      <w:proofErr w:type="spellEnd"/>
      <w:r w:rsidR="005E2E0E">
        <w:t xml:space="preserve"> (Suonenjoentien ja Pöntönpääntien risteysalue)</w:t>
      </w:r>
    </w:p>
    <w:p w:rsidR="009146DD" w:rsidRDefault="005E2E0E" w:rsidP="007A3C0D">
      <w:pPr>
        <w:rPr>
          <w:b/>
        </w:rPr>
      </w:pPr>
      <w:r>
        <w:rPr>
          <w:b/>
        </w:rPr>
        <w:t>Aamulla kouluun 8.50</w:t>
      </w:r>
      <w:r w:rsidR="009C7397">
        <w:rPr>
          <w:b/>
        </w:rPr>
        <w:t xml:space="preserve"> (Lähtö Koskenkylästä 8.08</w:t>
      </w:r>
      <w:r w:rsidR="001C09E8">
        <w:rPr>
          <w:b/>
        </w:rPr>
        <w:t xml:space="preserve">) </w:t>
      </w:r>
    </w:p>
    <w:tbl>
      <w:tblPr>
        <w:tblStyle w:val="TaulukkoRuudukko"/>
        <w:tblpPr w:leftFromText="141" w:rightFromText="141" w:vertAnchor="text" w:horzAnchor="margin" w:tblpY="8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5E2E0E" w:rsidTr="009D3474">
        <w:tc>
          <w:tcPr>
            <w:tcW w:w="534" w:type="dxa"/>
          </w:tcPr>
          <w:p w:rsidR="005E2E0E" w:rsidRDefault="005E2E0E" w:rsidP="009D3474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5E2E0E" w:rsidRDefault="005E2E0E" w:rsidP="009D3474">
            <w:r>
              <w:t>Nimi</w:t>
            </w:r>
          </w:p>
        </w:tc>
        <w:tc>
          <w:tcPr>
            <w:tcW w:w="541" w:type="dxa"/>
          </w:tcPr>
          <w:p w:rsidR="005E2E0E" w:rsidRDefault="005E2E0E" w:rsidP="009D3474">
            <w:r>
              <w:t>ma</w:t>
            </w:r>
          </w:p>
        </w:tc>
        <w:tc>
          <w:tcPr>
            <w:tcW w:w="425" w:type="dxa"/>
          </w:tcPr>
          <w:p w:rsidR="005E2E0E" w:rsidRDefault="005E2E0E" w:rsidP="009D3474">
            <w:r>
              <w:t>ti</w:t>
            </w:r>
          </w:p>
        </w:tc>
        <w:tc>
          <w:tcPr>
            <w:tcW w:w="426" w:type="dxa"/>
          </w:tcPr>
          <w:p w:rsidR="005E2E0E" w:rsidRDefault="005E2E0E" w:rsidP="009D3474">
            <w:r>
              <w:t>ke</w:t>
            </w:r>
          </w:p>
        </w:tc>
        <w:tc>
          <w:tcPr>
            <w:tcW w:w="424" w:type="dxa"/>
          </w:tcPr>
          <w:p w:rsidR="005E2E0E" w:rsidRDefault="005E2E0E" w:rsidP="009D3474">
            <w:r>
              <w:t>to</w:t>
            </w:r>
          </w:p>
        </w:tc>
        <w:tc>
          <w:tcPr>
            <w:tcW w:w="442" w:type="dxa"/>
          </w:tcPr>
          <w:p w:rsidR="005E2E0E" w:rsidRDefault="005E2E0E" w:rsidP="009D3474">
            <w:r>
              <w:t>pe</w:t>
            </w:r>
          </w:p>
        </w:tc>
        <w:tc>
          <w:tcPr>
            <w:tcW w:w="3244" w:type="dxa"/>
          </w:tcPr>
          <w:p w:rsidR="005E2E0E" w:rsidRDefault="005E2E0E" w:rsidP="009D3474">
            <w:r>
              <w:t>Osoite</w:t>
            </w:r>
          </w:p>
        </w:tc>
        <w:tc>
          <w:tcPr>
            <w:tcW w:w="4399" w:type="dxa"/>
          </w:tcPr>
          <w:p w:rsidR="005E2E0E" w:rsidRDefault="005E2E0E" w:rsidP="009D3474">
            <w:r>
              <w:t>huom.</w:t>
            </w:r>
          </w:p>
        </w:tc>
        <w:tc>
          <w:tcPr>
            <w:tcW w:w="1415" w:type="dxa"/>
          </w:tcPr>
          <w:p w:rsidR="005E2E0E" w:rsidRDefault="005E2E0E" w:rsidP="009D3474">
            <w:r>
              <w:t>km</w:t>
            </w:r>
          </w:p>
        </w:tc>
      </w:tr>
      <w:tr w:rsidR="00EE2C78" w:rsidTr="009D3474">
        <w:tc>
          <w:tcPr>
            <w:tcW w:w="534" w:type="dxa"/>
          </w:tcPr>
          <w:p w:rsidR="00EE2C78" w:rsidRDefault="00F33A78" w:rsidP="009D3474">
            <w:r>
              <w:t>1</w:t>
            </w:r>
          </w:p>
        </w:tc>
        <w:tc>
          <w:tcPr>
            <w:tcW w:w="2294" w:type="dxa"/>
          </w:tcPr>
          <w:p w:rsidR="00EE2C78" w:rsidRDefault="00EE2C78" w:rsidP="009D3474">
            <w:r>
              <w:t xml:space="preserve">Savolainen Kaapo </w:t>
            </w:r>
          </w:p>
        </w:tc>
        <w:tc>
          <w:tcPr>
            <w:tcW w:w="541" w:type="dxa"/>
          </w:tcPr>
          <w:p w:rsidR="00EE2C78" w:rsidRDefault="00EE2C78" w:rsidP="009D3474">
            <w:r>
              <w:t>x</w:t>
            </w:r>
          </w:p>
        </w:tc>
        <w:tc>
          <w:tcPr>
            <w:tcW w:w="425" w:type="dxa"/>
          </w:tcPr>
          <w:p w:rsidR="00EE2C78" w:rsidRDefault="00EE2C78" w:rsidP="009D3474">
            <w:r>
              <w:t>x</w:t>
            </w:r>
          </w:p>
        </w:tc>
        <w:tc>
          <w:tcPr>
            <w:tcW w:w="426" w:type="dxa"/>
          </w:tcPr>
          <w:p w:rsidR="00EE2C78" w:rsidRDefault="00EE2C78" w:rsidP="009D3474">
            <w:r>
              <w:t>x</w:t>
            </w:r>
          </w:p>
        </w:tc>
        <w:tc>
          <w:tcPr>
            <w:tcW w:w="424" w:type="dxa"/>
          </w:tcPr>
          <w:p w:rsidR="00EE2C78" w:rsidRDefault="00EE2C78" w:rsidP="009D3474">
            <w:r>
              <w:t>x</w:t>
            </w:r>
          </w:p>
        </w:tc>
        <w:tc>
          <w:tcPr>
            <w:tcW w:w="442" w:type="dxa"/>
          </w:tcPr>
          <w:p w:rsidR="00EE2C78" w:rsidRDefault="00EE2C78" w:rsidP="009D3474">
            <w:r>
              <w:t>x</w:t>
            </w:r>
          </w:p>
        </w:tc>
        <w:tc>
          <w:tcPr>
            <w:tcW w:w="3244" w:type="dxa"/>
          </w:tcPr>
          <w:p w:rsidR="00EE2C78" w:rsidRDefault="00EE2C78" w:rsidP="009D3474">
            <w:r>
              <w:t xml:space="preserve">Harjanteentie 9 </w:t>
            </w:r>
          </w:p>
        </w:tc>
        <w:tc>
          <w:tcPr>
            <w:tcW w:w="4399" w:type="dxa"/>
          </w:tcPr>
          <w:p w:rsidR="00EE2C78" w:rsidRDefault="00EE2C78" w:rsidP="009D3474">
            <w:r w:rsidRPr="002868AF">
              <w:t xml:space="preserve">kyytiin Harjanteentien ja </w:t>
            </w:r>
            <w:proofErr w:type="spellStart"/>
            <w:r w:rsidRPr="002868AF">
              <w:t>Hautolahdentien</w:t>
            </w:r>
            <w:proofErr w:type="spellEnd"/>
            <w:r w:rsidRPr="002868AF">
              <w:t xml:space="preserve"> risteyksestä</w:t>
            </w:r>
          </w:p>
        </w:tc>
        <w:tc>
          <w:tcPr>
            <w:tcW w:w="1415" w:type="dxa"/>
          </w:tcPr>
          <w:p w:rsidR="00EE2C78" w:rsidRDefault="00EE2C78" w:rsidP="009D3474"/>
        </w:tc>
      </w:tr>
      <w:tr w:rsidR="00E95CAE" w:rsidTr="009D3474">
        <w:tc>
          <w:tcPr>
            <w:tcW w:w="534" w:type="dxa"/>
          </w:tcPr>
          <w:p w:rsidR="00E95CAE" w:rsidRDefault="00F33A78" w:rsidP="00E95CAE">
            <w:r>
              <w:t>1</w:t>
            </w:r>
            <w:r w:rsidR="00E95CAE">
              <w:t xml:space="preserve"> </w:t>
            </w:r>
          </w:p>
        </w:tc>
        <w:tc>
          <w:tcPr>
            <w:tcW w:w="2294" w:type="dxa"/>
          </w:tcPr>
          <w:p w:rsidR="00E95CAE" w:rsidRDefault="00E95CAE" w:rsidP="00E95CAE">
            <w:r>
              <w:t>Penttilä Kiira</w:t>
            </w:r>
          </w:p>
        </w:tc>
        <w:tc>
          <w:tcPr>
            <w:tcW w:w="541" w:type="dxa"/>
          </w:tcPr>
          <w:p w:rsidR="00E95CAE" w:rsidRDefault="00E95CAE" w:rsidP="00E95CAE">
            <w:r>
              <w:t>x</w:t>
            </w:r>
          </w:p>
        </w:tc>
        <w:tc>
          <w:tcPr>
            <w:tcW w:w="425" w:type="dxa"/>
          </w:tcPr>
          <w:p w:rsidR="00E95CAE" w:rsidRDefault="00E95CAE" w:rsidP="00E95CAE">
            <w:r>
              <w:t>x</w:t>
            </w:r>
          </w:p>
        </w:tc>
        <w:tc>
          <w:tcPr>
            <w:tcW w:w="426" w:type="dxa"/>
          </w:tcPr>
          <w:p w:rsidR="00E95CAE" w:rsidRDefault="00E95CAE" w:rsidP="00E95CAE">
            <w:r>
              <w:t>x</w:t>
            </w:r>
          </w:p>
        </w:tc>
        <w:tc>
          <w:tcPr>
            <w:tcW w:w="424" w:type="dxa"/>
          </w:tcPr>
          <w:p w:rsidR="00E95CAE" w:rsidRDefault="00E95CAE" w:rsidP="00E95CAE">
            <w:r>
              <w:t>x</w:t>
            </w:r>
          </w:p>
        </w:tc>
        <w:tc>
          <w:tcPr>
            <w:tcW w:w="442" w:type="dxa"/>
          </w:tcPr>
          <w:p w:rsidR="00E95CAE" w:rsidRDefault="00E95CAE" w:rsidP="00E95CAE">
            <w:r>
              <w:t>x</w:t>
            </w:r>
          </w:p>
        </w:tc>
        <w:tc>
          <w:tcPr>
            <w:tcW w:w="3244" w:type="dxa"/>
          </w:tcPr>
          <w:p w:rsidR="00E95CAE" w:rsidRDefault="00E95CAE" w:rsidP="00E95CAE">
            <w:r>
              <w:t>Pahkajoentie 170</w:t>
            </w:r>
          </w:p>
        </w:tc>
        <w:tc>
          <w:tcPr>
            <w:tcW w:w="4399" w:type="dxa"/>
          </w:tcPr>
          <w:p w:rsidR="00E95CAE" w:rsidRDefault="001A147A" w:rsidP="00E95CAE">
            <w:proofErr w:type="spellStart"/>
            <w:r>
              <w:t>Nilakan</w:t>
            </w:r>
            <w:proofErr w:type="spellEnd"/>
            <w:r w:rsidR="00E95CAE">
              <w:t xml:space="preserve"> Taksi tuo kyytiin</w:t>
            </w:r>
          </w:p>
        </w:tc>
        <w:tc>
          <w:tcPr>
            <w:tcW w:w="1415" w:type="dxa"/>
          </w:tcPr>
          <w:p w:rsidR="00E95CAE" w:rsidRDefault="00E95CAE" w:rsidP="00E95CAE"/>
        </w:tc>
      </w:tr>
      <w:tr w:rsidR="00F33A78" w:rsidTr="009D3474">
        <w:tc>
          <w:tcPr>
            <w:tcW w:w="534" w:type="dxa"/>
          </w:tcPr>
          <w:p w:rsidR="00F33A78" w:rsidRDefault="00F33A78" w:rsidP="00F33A78">
            <w:r>
              <w:t>2</w:t>
            </w:r>
          </w:p>
        </w:tc>
        <w:tc>
          <w:tcPr>
            <w:tcW w:w="2294" w:type="dxa"/>
          </w:tcPr>
          <w:p w:rsidR="00F33A78" w:rsidRDefault="00F33A78" w:rsidP="00F33A78">
            <w:r>
              <w:t>Miettinen Matias</w:t>
            </w:r>
          </w:p>
        </w:tc>
        <w:tc>
          <w:tcPr>
            <w:tcW w:w="541" w:type="dxa"/>
          </w:tcPr>
          <w:p w:rsidR="00F33A78" w:rsidRDefault="00F33A78" w:rsidP="00F33A78">
            <w:r>
              <w:t>x</w:t>
            </w:r>
          </w:p>
        </w:tc>
        <w:tc>
          <w:tcPr>
            <w:tcW w:w="425" w:type="dxa"/>
          </w:tcPr>
          <w:p w:rsidR="00F33A78" w:rsidRDefault="00F33A78" w:rsidP="00F33A78">
            <w:r>
              <w:t>x</w:t>
            </w:r>
          </w:p>
        </w:tc>
        <w:tc>
          <w:tcPr>
            <w:tcW w:w="426" w:type="dxa"/>
          </w:tcPr>
          <w:p w:rsidR="00F33A78" w:rsidRDefault="00F33A78" w:rsidP="00F33A78">
            <w:r>
              <w:t>x</w:t>
            </w:r>
          </w:p>
        </w:tc>
        <w:tc>
          <w:tcPr>
            <w:tcW w:w="424" w:type="dxa"/>
          </w:tcPr>
          <w:p w:rsidR="00F33A78" w:rsidRDefault="00F33A78" w:rsidP="00F33A78">
            <w:r>
              <w:t>x</w:t>
            </w:r>
          </w:p>
        </w:tc>
        <w:tc>
          <w:tcPr>
            <w:tcW w:w="442" w:type="dxa"/>
          </w:tcPr>
          <w:p w:rsidR="00F33A78" w:rsidRDefault="00F33A78" w:rsidP="00F33A78">
            <w:r>
              <w:t>x</w:t>
            </w:r>
          </w:p>
        </w:tc>
        <w:tc>
          <w:tcPr>
            <w:tcW w:w="3244" w:type="dxa"/>
          </w:tcPr>
          <w:p w:rsidR="00F33A78" w:rsidRDefault="00F33A78" w:rsidP="00F33A78">
            <w:r>
              <w:t>Suonenjoentie 490</w:t>
            </w:r>
          </w:p>
        </w:tc>
        <w:tc>
          <w:tcPr>
            <w:tcW w:w="4399" w:type="dxa"/>
          </w:tcPr>
          <w:p w:rsidR="00F33A78" w:rsidRPr="002868AF" w:rsidRDefault="00BC2BFA" w:rsidP="00F33A78">
            <w:r>
              <w:t>kulkee viikoilla 35, 37, 39, 41, 43, 45,47,49,51</w:t>
            </w:r>
          </w:p>
        </w:tc>
        <w:tc>
          <w:tcPr>
            <w:tcW w:w="1415" w:type="dxa"/>
          </w:tcPr>
          <w:p w:rsidR="00F33A78" w:rsidRDefault="00F33A78" w:rsidP="00F33A78"/>
        </w:tc>
      </w:tr>
      <w:tr w:rsidR="00F33A78" w:rsidTr="009D3474">
        <w:tc>
          <w:tcPr>
            <w:tcW w:w="534" w:type="dxa"/>
          </w:tcPr>
          <w:p w:rsidR="00F33A78" w:rsidRDefault="00F33A78" w:rsidP="00F33A78">
            <w:r>
              <w:t>3</w:t>
            </w:r>
          </w:p>
        </w:tc>
        <w:tc>
          <w:tcPr>
            <w:tcW w:w="2294" w:type="dxa"/>
          </w:tcPr>
          <w:p w:rsidR="00F33A78" w:rsidRDefault="00F33A78" w:rsidP="00F33A78">
            <w:r>
              <w:t xml:space="preserve">Karhunen Mikael </w:t>
            </w:r>
          </w:p>
        </w:tc>
        <w:tc>
          <w:tcPr>
            <w:tcW w:w="541" w:type="dxa"/>
          </w:tcPr>
          <w:p w:rsidR="00F33A78" w:rsidRDefault="00F33A78" w:rsidP="00F33A78">
            <w:r>
              <w:t>x</w:t>
            </w:r>
          </w:p>
        </w:tc>
        <w:tc>
          <w:tcPr>
            <w:tcW w:w="425" w:type="dxa"/>
          </w:tcPr>
          <w:p w:rsidR="00F33A78" w:rsidRDefault="00F33A78" w:rsidP="00F33A78">
            <w:r>
              <w:t>x</w:t>
            </w:r>
          </w:p>
        </w:tc>
        <w:tc>
          <w:tcPr>
            <w:tcW w:w="426" w:type="dxa"/>
          </w:tcPr>
          <w:p w:rsidR="00F33A78" w:rsidRDefault="00F33A78" w:rsidP="00F33A78">
            <w:r>
              <w:t>x</w:t>
            </w:r>
          </w:p>
        </w:tc>
        <w:tc>
          <w:tcPr>
            <w:tcW w:w="424" w:type="dxa"/>
          </w:tcPr>
          <w:p w:rsidR="00F33A78" w:rsidRDefault="00F33A78" w:rsidP="00F33A78">
            <w:r>
              <w:t>x</w:t>
            </w:r>
          </w:p>
        </w:tc>
        <w:tc>
          <w:tcPr>
            <w:tcW w:w="442" w:type="dxa"/>
          </w:tcPr>
          <w:p w:rsidR="00F33A78" w:rsidRDefault="00F33A78" w:rsidP="00F33A78">
            <w:r>
              <w:t>x</w:t>
            </w:r>
          </w:p>
        </w:tc>
        <w:tc>
          <w:tcPr>
            <w:tcW w:w="3244" w:type="dxa"/>
          </w:tcPr>
          <w:p w:rsidR="00F33A78" w:rsidRDefault="00F33A78" w:rsidP="00F33A78">
            <w:proofErr w:type="spellStart"/>
            <w:r>
              <w:t>Hautoniementie</w:t>
            </w:r>
            <w:proofErr w:type="spellEnd"/>
            <w:r>
              <w:t xml:space="preserve"> 29 </w:t>
            </w:r>
          </w:p>
        </w:tc>
        <w:tc>
          <w:tcPr>
            <w:tcW w:w="4399" w:type="dxa"/>
          </w:tcPr>
          <w:p w:rsidR="00F33A78" w:rsidRPr="002868AF" w:rsidRDefault="001A147A" w:rsidP="00F33A78">
            <w:proofErr w:type="spellStart"/>
            <w:r>
              <w:t>Nilakan</w:t>
            </w:r>
            <w:proofErr w:type="spellEnd"/>
            <w:r>
              <w:t xml:space="preserve"> </w:t>
            </w:r>
            <w:r w:rsidR="00F33A78">
              <w:t xml:space="preserve">Taksi tuo kyytiin </w:t>
            </w:r>
          </w:p>
        </w:tc>
        <w:tc>
          <w:tcPr>
            <w:tcW w:w="1415" w:type="dxa"/>
          </w:tcPr>
          <w:p w:rsidR="00F33A78" w:rsidRDefault="00F33A78" w:rsidP="00F33A78"/>
        </w:tc>
      </w:tr>
      <w:tr w:rsidR="00F33A78" w:rsidTr="009D3474">
        <w:tc>
          <w:tcPr>
            <w:tcW w:w="534" w:type="dxa"/>
          </w:tcPr>
          <w:p w:rsidR="00F33A78" w:rsidRDefault="00F33A78" w:rsidP="00F33A78">
            <w:r>
              <w:t>3</w:t>
            </w:r>
          </w:p>
        </w:tc>
        <w:tc>
          <w:tcPr>
            <w:tcW w:w="2294" w:type="dxa"/>
          </w:tcPr>
          <w:p w:rsidR="00F33A78" w:rsidRDefault="00F33A78" w:rsidP="00F33A78">
            <w:r>
              <w:t>Penttilä Roope</w:t>
            </w:r>
          </w:p>
        </w:tc>
        <w:tc>
          <w:tcPr>
            <w:tcW w:w="541" w:type="dxa"/>
          </w:tcPr>
          <w:p w:rsidR="00F33A78" w:rsidRDefault="00F33A78" w:rsidP="00F33A78">
            <w:r>
              <w:t>x</w:t>
            </w:r>
          </w:p>
        </w:tc>
        <w:tc>
          <w:tcPr>
            <w:tcW w:w="425" w:type="dxa"/>
          </w:tcPr>
          <w:p w:rsidR="00F33A78" w:rsidRDefault="00F33A78" w:rsidP="00F33A78">
            <w:r>
              <w:t>x</w:t>
            </w:r>
          </w:p>
        </w:tc>
        <w:tc>
          <w:tcPr>
            <w:tcW w:w="426" w:type="dxa"/>
          </w:tcPr>
          <w:p w:rsidR="00F33A78" w:rsidRDefault="00F33A78" w:rsidP="00F33A78">
            <w:r>
              <w:t>x</w:t>
            </w:r>
          </w:p>
        </w:tc>
        <w:tc>
          <w:tcPr>
            <w:tcW w:w="424" w:type="dxa"/>
          </w:tcPr>
          <w:p w:rsidR="00F33A78" w:rsidRDefault="00F33A78" w:rsidP="00F33A78">
            <w:r>
              <w:t>x</w:t>
            </w:r>
          </w:p>
        </w:tc>
        <w:tc>
          <w:tcPr>
            <w:tcW w:w="442" w:type="dxa"/>
          </w:tcPr>
          <w:p w:rsidR="00F33A78" w:rsidRDefault="00F33A78" w:rsidP="00F33A78">
            <w:r>
              <w:t>x</w:t>
            </w:r>
          </w:p>
        </w:tc>
        <w:tc>
          <w:tcPr>
            <w:tcW w:w="3244" w:type="dxa"/>
          </w:tcPr>
          <w:p w:rsidR="00F33A78" w:rsidRDefault="00F33A78" w:rsidP="00F33A78">
            <w:r>
              <w:t>Pahkajoentie 170</w:t>
            </w:r>
          </w:p>
        </w:tc>
        <w:tc>
          <w:tcPr>
            <w:tcW w:w="4399" w:type="dxa"/>
          </w:tcPr>
          <w:p w:rsidR="00F33A78" w:rsidRDefault="001A147A" w:rsidP="00F33A78">
            <w:proofErr w:type="spellStart"/>
            <w:r>
              <w:t>Nilakan</w:t>
            </w:r>
            <w:proofErr w:type="spellEnd"/>
            <w:r w:rsidR="00F33A78">
              <w:t xml:space="preserve"> Taksi tuo kyytiin</w:t>
            </w:r>
          </w:p>
        </w:tc>
        <w:tc>
          <w:tcPr>
            <w:tcW w:w="1415" w:type="dxa"/>
          </w:tcPr>
          <w:p w:rsidR="00F33A78" w:rsidRDefault="00F33A78" w:rsidP="00F33A78"/>
        </w:tc>
      </w:tr>
      <w:tr w:rsidR="00F33A78" w:rsidTr="009D3474">
        <w:tc>
          <w:tcPr>
            <w:tcW w:w="534" w:type="dxa"/>
          </w:tcPr>
          <w:p w:rsidR="00F33A78" w:rsidRDefault="00F33A78" w:rsidP="00F33A78"/>
        </w:tc>
        <w:tc>
          <w:tcPr>
            <w:tcW w:w="2294" w:type="dxa"/>
          </w:tcPr>
          <w:p w:rsidR="00F33A78" w:rsidRDefault="00F33A78" w:rsidP="00F33A78"/>
        </w:tc>
        <w:tc>
          <w:tcPr>
            <w:tcW w:w="541" w:type="dxa"/>
          </w:tcPr>
          <w:p w:rsidR="00F33A78" w:rsidRDefault="00F33A78" w:rsidP="00F33A78"/>
        </w:tc>
        <w:tc>
          <w:tcPr>
            <w:tcW w:w="425" w:type="dxa"/>
          </w:tcPr>
          <w:p w:rsidR="00F33A78" w:rsidRDefault="00F33A78" w:rsidP="00F33A78"/>
        </w:tc>
        <w:tc>
          <w:tcPr>
            <w:tcW w:w="426" w:type="dxa"/>
          </w:tcPr>
          <w:p w:rsidR="00F33A78" w:rsidRDefault="00F33A78" w:rsidP="00F33A78"/>
        </w:tc>
        <w:tc>
          <w:tcPr>
            <w:tcW w:w="424" w:type="dxa"/>
          </w:tcPr>
          <w:p w:rsidR="00F33A78" w:rsidRDefault="00F33A78" w:rsidP="00F33A78"/>
        </w:tc>
        <w:tc>
          <w:tcPr>
            <w:tcW w:w="442" w:type="dxa"/>
          </w:tcPr>
          <w:p w:rsidR="00F33A78" w:rsidRDefault="00F33A78" w:rsidP="00F33A78"/>
        </w:tc>
        <w:tc>
          <w:tcPr>
            <w:tcW w:w="3244" w:type="dxa"/>
          </w:tcPr>
          <w:p w:rsidR="00F33A78" w:rsidRDefault="00F33A78" w:rsidP="00F33A78"/>
        </w:tc>
        <w:tc>
          <w:tcPr>
            <w:tcW w:w="4399" w:type="dxa"/>
          </w:tcPr>
          <w:p w:rsidR="00F33A78" w:rsidRDefault="00F33A78" w:rsidP="00F33A78"/>
        </w:tc>
        <w:tc>
          <w:tcPr>
            <w:tcW w:w="1415" w:type="dxa"/>
          </w:tcPr>
          <w:p w:rsidR="00F33A78" w:rsidRDefault="00F33A78" w:rsidP="00F33A78"/>
        </w:tc>
      </w:tr>
      <w:tr w:rsidR="00F33A78" w:rsidTr="009D3474">
        <w:tc>
          <w:tcPr>
            <w:tcW w:w="534" w:type="dxa"/>
          </w:tcPr>
          <w:p w:rsidR="00F33A78" w:rsidRDefault="00F33A78" w:rsidP="00F33A78">
            <w:r>
              <w:t>4</w:t>
            </w:r>
          </w:p>
        </w:tc>
        <w:tc>
          <w:tcPr>
            <w:tcW w:w="2294" w:type="dxa"/>
          </w:tcPr>
          <w:p w:rsidR="00F33A78" w:rsidRDefault="00F33A78" w:rsidP="00F33A78">
            <w:r>
              <w:t>Miettinen Kerttu</w:t>
            </w:r>
          </w:p>
        </w:tc>
        <w:tc>
          <w:tcPr>
            <w:tcW w:w="541" w:type="dxa"/>
          </w:tcPr>
          <w:p w:rsidR="00F33A78" w:rsidRDefault="00F33A78" w:rsidP="00F33A78">
            <w:r>
              <w:t>x</w:t>
            </w:r>
          </w:p>
        </w:tc>
        <w:tc>
          <w:tcPr>
            <w:tcW w:w="425" w:type="dxa"/>
          </w:tcPr>
          <w:p w:rsidR="00F33A78" w:rsidRDefault="00F33A78" w:rsidP="00F33A78">
            <w:r>
              <w:t>x</w:t>
            </w:r>
          </w:p>
        </w:tc>
        <w:tc>
          <w:tcPr>
            <w:tcW w:w="426" w:type="dxa"/>
          </w:tcPr>
          <w:p w:rsidR="00F33A78" w:rsidRDefault="00F33A78" w:rsidP="00F33A78">
            <w:r>
              <w:t>x</w:t>
            </w:r>
          </w:p>
        </w:tc>
        <w:tc>
          <w:tcPr>
            <w:tcW w:w="424" w:type="dxa"/>
          </w:tcPr>
          <w:p w:rsidR="00F33A78" w:rsidRDefault="00F33A78" w:rsidP="00F33A78">
            <w:r>
              <w:t>x</w:t>
            </w:r>
          </w:p>
          <w:p w:rsidR="00F33A78" w:rsidRDefault="00F33A78" w:rsidP="00F33A78"/>
        </w:tc>
        <w:tc>
          <w:tcPr>
            <w:tcW w:w="442" w:type="dxa"/>
          </w:tcPr>
          <w:p w:rsidR="00F33A78" w:rsidRDefault="00F33A78" w:rsidP="00F33A78">
            <w:r>
              <w:t>x</w:t>
            </w:r>
          </w:p>
        </w:tc>
        <w:tc>
          <w:tcPr>
            <w:tcW w:w="3244" w:type="dxa"/>
          </w:tcPr>
          <w:p w:rsidR="00F33A78" w:rsidRDefault="00F33A78" w:rsidP="00F33A78">
            <w:r>
              <w:t>Suonenjoentie 490</w:t>
            </w:r>
          </w:p>
        </w:tc>
        <w:tc>
          <w:tcPr>
            <w:tcW w:w="4399" w:type="dxa"/>
          </w:tcPr>
          <w:p w:rsidR="00F33A78" w:rsidRDefault="00BC2BFA" w:rsidP="00F33A78">
            <w:r>
              <w:t>kulkee viikoilla 35, 37, 39, 41, 43, 45,47,49,51</w:t>
            </w:r>
          </w:p>
        </w:tc>
        <w:tc>
          <w:tcPr>
            <w:tcW w:w="1415" w:type="dxa"/>
          </w:tcPr>
          <w:p w:rsidR="00F33A78" w:rsidRDefault="00F33A78" w:rsidP="00F33A78"/>
        </w:tc>
      </w:tr>
      <w:tr w:rsidR="00F33A78" w:rsidTr="009D3474">
        <w:tc>
          <w:tcPr>
            <w:tcW w:w="534" w:type="dxa"/>
          </w:tcPr>
          <w:p w:rsidR="00F33A78" w:rsidRDefault="00F33A78" w:rsidP="00F33A78">
            <w:r>
              <w:t>4</w:t>
            </w:r>
          </w:p>
        </w:tc>
        <w:tc>
          <w:tcPr>
            <w:tcW w:w="2294" w:type="dxa"/>
          </w:tcPr>
          <w:p w:rsidR="00F33A78" w:rsidRDefault="00F33A78" w:rsidP="00F33A78">
            <w:r>
              <w:t>Miettinen Juho</w:t>
            </w:r>
          </w:p>
        </w:tc>
        <w:tc>
          <w:tcPr>
            <w:tcW w:w="541" w:type="dxa"/>
          </w:tcPr>
          <w:p w:rsidR="00F33A78" w:rsidRDefault="00F33A78" w:rsidP="00F33A78">
            <w:r>
              <w:t>x</w:t>
            </w:r>
          </w:p>
        </w:tc>
        <w:tc>
          <w:tcPr>
            <w:tcW w:w="425" w:type="dxa"/>
          </w:tcPr>
          <w:p w:rsidR="00F33A78" w:rsidRDefault="00F33A78" w:rsidP="00F33A78">
            <w:r>
              <w:t>x</w:t>
            </w:r>
          </w:p>
        </w:tc>
        <w:tc>
          <w:tcPr>
            <w:tcW w:w="426" w:type="dxa"/>
          </w:tcPr>
          <w:p w:rsidR="00F33A78" w:rsidRDefault="00F33A78" w:rsidP="00F33A78">
            <w:r>
              <w:t>x</w:t>
            </w:r>
          </w:p>
        </w:tc>
        <w:tc>
          <w:tcPr>
            <w:tcW w:w="424" w:type="dxa"/>
          </w:tcPr>
          <w:p w:rsidR="00F33A78" w:rsidRDefault="00F33A78" w:rsidP="00F33A78">
            <w:r>
              <w:t>x</w:t>
            </w:r>
          </w:p>
          <w:p w:rsidR="00F33A78" w:rsidRDefault="00F33A78" w:rsidP="00F33A78"/>
        </w:tc>
        <w:tc>
          <w:tcPr>
            <w:tcW w:w="442" w:type="dxa"/>
          </w:tcPr>
          <w:p w:rsidR="00F33A78" w:rsidRDefault="00F33A78" w:rsidP="00F33A78">
            <w:r>
              <w:t>x</w:t>
            </w:r>
          </w:p>
        </w:tc>
        <w:tc>
          <w:tcPr>
            <w:tcW w:w="3244" w:type="dxa"/>
          </w:tcPr>
          <w:p w:rsidR="00F33A78" w:rsidRDefault="00F33A78" w:rsidP="00F33A78">
            <w:r>
              <w:t>Koskentie 40</w:t>
            </w:r>
          </w:p>
        </w:tc>
        <w:tc>
          <w:tcPr>
            <w:tcW w:w="4399" w:type="dxa"/>
          </w:tcPr>
          <w:p w:rsidR="00F33A78" w:rsidRDefault="00F33A78" w:rsidP="00F33A78"/>
        </w:tc>
        <w:tc>
          <w:tcPr>
            <w:tcW w:w="1415" w:type="dxa"/>
          </w:tcPr>
          <w:p w:rsidR="00F33A78" w:rsidRDefault="00F33A78" w:rsidP="00F33A78"/>
        </w:tc>
      </w:tr>
      <w:tr w:rsidR="00F33A78" w:rsidTr="009D3474">
        <w:tc>
          <w:tcPr>
            <w:tcW w:w="534" w:type="dxa"/>
          </w:tcPr>
          <w:p w:rsidR="00F33A78" w:rsidRDefault="00F33A78" w:rsidP="00F33A78">
            <w:r>
              <w:t>5</w:t>
            </w:r>
          </w:p>
        </w:tc>
        <w:tc>
          <w:tcPr>
            <w:tcW w:w="2294" w:type="dxa"/>
          </w:tcPr>
          <w:p w:rsidR="00F33A78" w:rsidRDefault="00F33A78" w:rsidP="00F33A78">
            <w:r>
              <w:t>Karttunen Lauri</w:t>
            </w:r>
          </w:p>
        </w:tc>
        <w:tc>
          <w:tcPr>
            <w:tcW w:w="541" w:type="dxa"/>
          </w:tcPr>
          <w:p w:rsidR="00F33A78" w:rsidRDefault="00F33A78" w:rsidP="00F33A78">
            <w:r>
              <w:t>x</w:t>
            </w:r>
          </w:p>
        </w:tc>
        <w:tc>
          <w:tcPr>
            <w:tcW w:w="425" w:type="dxa"/>
          </w:tcPr>
          <w:p w:rsidR="00F33A78" w:rsidRDefault="00F33A78" w:rsidP="00F33A78">
            <w:r>
              <w:t>x</w:t>
            </w:r>
          </w:p>
        </w:tc>
        <w:tc>
          <w:tcPr>
            <w:tcW w:w="426" w:type="dxa"/>
          </w:tcPr>
          <w:p w:rsidR="00F33A78" w:rsidRDefault="00F33A78" w:rsidP="00F33A78">
            <w:r>
              <w:t>x</w:t>
            </w:r>
          </w:p>
        </w:tc>
        <w:tc>
          <w:tcPr>
            <w:tcW w:w="424" w:type="dxa"/>
          </w:tcPr>
          <w:p w:rsidR="00F33A78" w:rsidRDefault="00F33A78" w:rsidP="00F33A78">
            <w:r>
              <w:t>x</w:t>
            </w:r>
          </w:p>
          <w:p w:rsidR="00F33A78" w:rsidRDefault="00F33A78" w:rsidP="00F33A78"/>
        </w:tc>
        <w:tc>
          <w:tcPr>
            <w:tcW w:w="442" w:type="dxa"/>
          </w:tcPr>
          <w:p w:rsidR="00F33A78" w:rsidRDefault="00F33A78" w:rsidP="00F33A78">
            <w:r>
              <w:t>x</w:t>
            </w:r>
          </w:p>
          <w:p w:rsidR="00F33A78" w:rsidRDefault="00F33A78" w:rsidP="00F33A78"/>
        </w:tc>
        <w:tc>
          <w:tcPr>
            <w:tcW w:w="3244" w:type="dxa"/>
          </w:tcPr>
          <w:p w:rsidR="00F33A78" w:rsidRDefault="00F33A78" w:rsidP="00F33A78">
            <w:r>
              <w:t>Kuuselantie 190</w:t>
            </w:r>
          </w:p>
        </w:tc>
        <w:tc>
          <w:tcPr>
            <w:tcW w:w="4399" w:type="dxa"/>
          </w:tcPr>
          <w:p w:rsidR="00F33A78" w:rsidRDefault="00F33A78" w:rsidP="00F33A78"/>
        </w:tc>
        <w:tc>
          <w:tcPr>
            <w:tcW w:w="1415" w:type="dxa"/>
          </w:tcPr>
          <w:p w:rsidR="00F33A78" w:rsidRDefault="00F33A78" w:rsidP="00F33A78"/>
        </w:tc>
      </w:tr>
      <w:tr w:rsidR="00F33A78" w:rsidTr="009D3474">
        <w:tc>
          <w:tcPr>
            <w:tcW w:w="534" w:type="dxa"/>
          </w:tcPr>
          <w:p w:rsidR="00F33A78" w:rsidRDefault="00F33A78" w:rsidP="00F33A78">
            <w:r>
              <w:t>5</w:t>
            </w:r>
          </w:p>
        </w:tc>
        <w:tc>
          <w:tcPr>
            <w:tcW w:w="2294" w:type="dxa"/>
          </w:tcPr>
          <w:p w:rsidR="00F33A78" w:rsidRDefault="00F33A78" w:rsidP="00F33A78">
            <w:proofErr w:type="spellStart"/>
            <w:r>
              <w:t>Karkkonen</w:t>
            </w:r>
            <w:proofErr w:type="spellEnd"/>
            <w:r>
              <w:t xml:space="preserve"> Pekka</w:t>
            </w:r>
          </w:p>
        </w:tc>
        <w:tc>
          <w:tcPr>
            <w:tcW w:w="541" w:type="dxa"/>
          </w:tcPr>
          <w:p w:rsidR="00F33A78" w:rsidRDefault="00F33A78" w:rsidP="00F33A78">
            <w:r>
              <w:t>x</w:t>
            </w:r>
          </w:p>
        </w:tc>
        <w:tc>
          <w:tcPr>
            <w:tcW w:w="425" w:type="dxa"/>
          </w:tcPr>
          <w:p w:rsidR="00F33A78" w:rsidRDefault="00F33A78" w:rsidP="00F33A78">
            <w:r>
              <w:t>x</w:t>
            </w:r>
          </w:p>
        </w:tc>
        <w:tc>
          <w:tcPr>
            <w:tcW w:w="426" w:type="dxa"/>
          </w:tcPr>
          <w:p w:rsidR="00F33A78" w:rsidRDefault="00F33A78" w:rsidP="00F33A78">
            <w:r>
              <w:t>x</w:t>
            </w:r>
          </w:p>
        </w:tc>
        <w:tc>
          <w:tcPr>
            <w:tcW w:w="424" w:type="dxa"/>
          </w:tcPr>
          <w:p w:rsidR="00F33A78" w:rsidRDefault="00F33A78" w:rsidP="00F33A78">
            <w:r>
              <w:t>x</w:t>
            </w:r>
          </w:p>
          <w:p w:rsidR="00F33A78" w:rsidRDefault="00F33A78" w:rsidP="00F33A78"/>
        </w:tc>
        <w:tc>
          <w:tcPr>
            <w:tcW w:w="442" w:type="dxa"/>
          </w:tcPr>
          <w:p w:rsidR="00F33A78" w:rsidRDefault="00F33A78" w:rsidP="00F33A78">
            <w:r>
              <w:t>x</w:t>
            </w:r>
          </w:p>
          <w:p w:rsidR="00F33A78" w:rsidRDefault="00F33A78" w:rsidP="00F33A78"/>
        </w:tc>
        <w:tc>
          <w:tcPr>
            <w:tcW w:w="3244" w:type="dxa"/>
          </w:tcPr>
          <w:p w:rsidR="00F33A78" w:rsidRDefault="00F33A78" w:rsidP="00F33A78">
            <w:r>
              <w:t>Jokiniemenrata 35</w:t>
            </w:r>
          </w:p>
        </w:tc>
        <w:tc>
          <w:tcPr>
            <w:tcW w:w="4399" w:type="dxa"/>
          </w:tcPr>
          <w:p w:rsidR="00F33A78" w:rsidRDefault="00F33A78" w:rsidP="00F33A78">
            <w:proofErr w:type="spellStart"/>
            <w:r>
              <w:t>Korholantien</w:t>
            </w:r>
            <w:proofErr w:type="spellEnd"/>
            <w:r>
              <w:t xml:space="preserve"> ja </w:t>
            </w:r>
            <w:proofErr w:type="spellStart"/>
            <w:r>
              <w:t>Hautolammentien</w:t>
            </w:r>
            <w:proofErr w:type="spellEnd"/>
            <w:r>
              <w:t xml:space="preserve"> risteys</w:t>
            </w:r>
          </w:p>
        </w:tc>
        <w:tc>
          <w:tcPr>
            <w:tcW w:w="1415" w:type="dxa"/>
          </w:tcPr>
          <w:p w:rsidR="00F33A78" w:rsidRDefault="00F33A78" w:rsidP="00F33A78"/>
        </w:tc>
      </w:tr>
      <w:tr w:rsidR="00F33A78" w:rsidTr="009D3474">
        <w:tc>
          <w:tcPr>
            <w:tcW w:w="534" w:type="dxa"/>
          </w:tcPr>
          <w:p w:rsidR="00F33A78" w:rsidRDefault="00F33A78" w:rsidP="00F33A78">
            <w:r>
              <w:t>5</w:t>
            </w:r>
          </w:p>
        </w:tc>
        <w:tc>
          <w:tcPr>
            <w:tcW w:w="2294" w:type="dxa"/>
          </w:tcPr>
          <w:p w:rsidR="00F33A78" w:rsidRDefault="00F33A78" w:rsidP="00F33A78">
            <w:r>
              <w:t xml:space="preserve">Nenonen Oona </w:t>
            </w:r>
          </w:p>
        </w:tc>
        <w:tc>
          <w:tcPr>
            <w:tcW w:w="541" w:type="dxa"/>
          </w:tcPr>
          <w:p w:rsidR="00F33A78" w:rsidRDefault="00F33A78" w:rsidP="00F33A78">
            <w:r>
              <w:t>x</w:t>
            </w:r>
          </w:p>
        </w:tc>
        <w:tc>
          <w:tcPr>
            <w:tcW w:w="425" w:type="dxa"/>
          </w:tcPr>
          <w:p w:rsidR="00F33A78" w:rsidRDefault="00F33A78" w:rsidP="00F33A78">
            <w:r>
              <w:t>x</w:t>
            </w:r>
          </w:p>
        </w:tc>
        <w:tc>
          <w:tcPr>
            <w:tcW w:w="426" w:type="dxa"/>
          </w:tcPr>
          <w:p w:rsidR="00F33A78" w:rsidRDefault="00F33A78" w:rsidP="00F33A78">
            <w:r>
              <w:t>x</w:t>
            </w:r>
          </w:p>
        </w:tc>
        <w:tc>
          <w:tcPr>
            <w:tcW w:w="424" w:type="dxa"/>
          </w:tcPr>
          <w:p w:rsidR="00F33A78" w:rsidRDefault="00F33A78" w:rsidP="00F33A78">
            <w:r>
              <w:t>x</w:t>
            </w:r>
          </w:p>
          <w:p w:rsidR="00F33A78" w:rsidRDefault="00F33A78" w:rsidP="00F33A78"/>
        </w:tc>
        <w:tc>
          <w:tcPr>
            <w:tcW w:w="442" w:type="dxa"/>
          </w:tcPr>
          <w:p w:rsidR="00F33A78" w:rsidRDefault="00F33A78" w:rsidP="00F33A78">
            <w:r>
              <w:t>x</w:t>
            </w:r>
          </w:p>
          <w:p w:rsidR="00F33A78" w:rsidRDefault="00F33A78" w:rsidP="00F33A78"/>
        </w:tc>
        <w:tc>
          <w:tcPr>
            <w:tcW w:w="3244" w:type="dxa"/>
          </w:tcPr>
          <w:p w:rsidR="00F33A78" w:rsidRDefault="00F33A78" w:rsidP="00F33A78">
            <w:r>
              <w:t xml:space="preserve">Koskentie 40 </w:t>
            </w:r>
          </w:p>
        </w:tc>
        <w:tc>
          <w:tcPr>
            <w:tcW w:w="4399" w:type="dxa"/>
          </w:tcPr>
          <w:p w:rsidR="00F33A78" w:rsidRDefault="00F33A78" w:rsidP="00F33A78"/>
        </w:tc>
        <w:tc>
          <w:tcPr>
            <w:tcW w:w="1415" w:type="dxa"/>
          </w:tcPr>
          <w:p w:rsidR="00F33A78" w:rsidRDefault="00F33A78" w:rsidP="00F33A78"/>
        </w:tc>
      </w:tr>
      <w:tr w:rsidR="00F33A78" w:rsidTr="009D3474">
        <w:tc>
          <w:tcPr>
            <w:tcW w:w="534" w:type="dxa"/>
          </w:tcPr>
          <w:p w:rsidR="00F33A78" w:rsidRDefault="00F33A78" w:rsidP="00F33A78">
            <w:r>
              <w:t>6</w:t>
            </w:r>
          </w:p>
        </w:tc>
        <w:tc>
          <w:tcPr>
            <w:tcW w:w="2294" w:type="dxa"/>
          </w:tcPr>
          <w:p w:rsidR="00F33A78" w:rsidRDefault="00F33A78" w:rsidP="00F33A78">
            <w:r>
              <w:t xml:space="preserve">Koivisto </w:t>
            </w:r>
            <w:proofErr w:type="spellStart"/>
            <w:r>
              <w:t>Kiia</w:t>
            </w:r>
            <w:proofErr w:type="spellEnd"/>
          </w:p>
        </w:tc>
        <w:tc>
          <w:tcPr>
            <w:tcW w:w="541" w:type="dxa"/>
          </w:tcPr>
          <w:p w:rsidR="00F33A78" w:rsidRDefault="00F33A78" w:rsidP="00F33A78">
            <w:r>
              <w:t>x</w:t>
            </w:r>
          </w:p>
        </w:tc>
        <w:tc>
          <w:tcPr>
            <w:tcW w:w="425" w:type="dxa"/>
          </w:tcPr>
          <w:p w:rsidR="00F33A78" w:rsidRDefault="00F33A78" w:rsidP="00F33A78">
            <w:r>
              <w:t>x</w:t>
            </w:r>
          </w:p>
        </w:tc>
        <w:tc>
          <w:tcPr>
            <w:tcW w:w="426" w:type="dxa"/>
          </w:tcPr>
          <w:p w:rsidR="00F33A78" w:rsidRDefault="00F33A78" w:rsidP="00F33A78">
            <w:r>
              <w:t>x</w:t>
            </w:r>
          </w:p>
        </w:tc>
        <w:tc>
          <w:tcPr>
            <w:tcW w:w="424" w:type="dxa"/>
          </w:tcPr>
          <w:p w:rsidR="00F33A78" w:rsidRDefault="00F33A78" w:rsidP="00F33A78">
            <w:r>
              <w:t>x</w:t>
            </w:r>
          </w:p>
          <w:p w:rsidR="00F33A78" w:rsidRDefault="00F33A78" w:rsidP="00F33A78"/>
        </w:tc>
        <w:tc>
          <w:tcPr>
            <w:tcW w:w="442" w:type="dxa"/>
          </w:tcPr>
          <w:p w:rsidR="00F33A78" w:rsidRDefault="00F33A78" w:rsidP="00F33A78">
            <w:r>
              <w:t>x</w:t>
            </w:r>
          </w:p>
          <w:p w:rsidR="00F33A78" w:rsidRDefault="00F33A78" w:rsidP="00F33A78"/>
        </w:tc>
        <w:tc>
          <w:tcPr>
            <w:tcW w:w="3244" w:type="dxa"/>
          </w:tcPr>
          <w:p w:rsidR="00F33A78" w:rsidRDefault="00F33A78" w:rsidP="00F33A78">
            <w:r>
              <w:t>Vatilahdentie 69</w:t>
            </w:r>
          </w:p>
        </w:tc>
        <w:tc>
          <w:tcPr>
            <w:tcW w:w="4399" w:type="dxa"/>
          </w:tcPr>
          <w:p w:rsidR="00F33A78" w:rsidRDefault="00F33A78" w:rsidP="00F33A78"/>
        </w:tc>
        <w:tc>
          <w:tcPr>
            <w:tcW w:w="1415" w:type="dxa"/>
          </w:tcPr>
          <w:p w:rsidR="00F33A78" w:rsidRDefault="00F33A78" w:rsidP="00F33A78"/>
        </w:tc>
      </w:tr>
      <w:tr w:rsidR="00F33A78" w:rsidTr="009D3474">
        <w:tc>
          <w:tcPr>
            <w:tcW w:w="534" w:type="dxa"/>
          </w:tcPr>
          <w:p w:rsidR="00F33A78" w:rsidRDefault="00F33A78" w:rsidP="00F33A78">
            <w:r>
              <w:t>6</w:t>
            </w:r>
          </w:p>
        </w:tc>
        <w:tc>
          <w:tcPr>
            <w:tcW w:w="2294" w:type="dxa"/>
          </w:tcPr>
          <w:p w:rsidR="00F33A78" w:rsidRDefault="00F33A78" w:rsidP="00F33A78">
            <w:r>
              <w:t>Jääskeläinen Valtteri</w:t>
            </w:r>
          </w:p>
        </w:tc>
        <w:tc>
          <w:tcPr>
            <w:tcW w:w="541" w:type="dxa"/>
          </w:tcPr>
          <w:p w:rsidR="00F33A78" w:rsidRDefault="00F33A78" w:rsidP="00F33A78">
            <w:r>
              <w:t>x</w:t>
            </w:r>
          </w:p>
        </w:tc>
        <w:tc>
          <w:tcPr>
            <w:tcW w:w="425" w:type="dxa"/>
          </w:tcPr>
          <w:p w:rsidR="00F33A78" w:rsidRDefault="00F33A78" w:rsidP="00F33A78">
            <w:r>
              <w:t>x</w:t>
            </w:r>
          </w:p>
        </w:tc>
        <w:tc>
          <w:tcPr>
            <w:tcW w:w="426" w:type="dxa"/>
          </w:tcPr>
          <w:p w:rsidR="00F33A78" w:rsidRDefault="00F33A78" w:rsidP="00F33A78">
            <w:r>
              <w:t>x</w:t>
            </w:r>
          </w:p>
        </w:tc>
        <w:tc>
          <w:tcPr>
            <w:tcW w:w="424" w:type="dxa"/>
          </w:tcPr>
          <w:p w:rsidR="00F33A78" w:rsidRDefault="00F33A78" w:rsidP="00F33A78">
            <w:r>
              <w:t>x</w:t>
            </w:r>
          </w:p>
          <w:p w:rsidR="00F33A78" w:rsidRDefault="00F33A78" w:rsidP="00F33A78"/>
        </w:tc>
        <w:tc>
          <w:tcPr>
            <w:tcW w:w="442" w:type="dxa"/>
          </w:tcPr>
          <w:p w:rsidR="00F33A78" w:rsidRDefault="00F33A78" w:rsidP="00F33A78">
            <w:r>
              <w:t>x</w:t>
            </w:r>
          </w:p>
        </w:tc>
        <w:tc>
          <w:tcPr>
            <w:tcW w:w="3244" w:type="dxa"/>
          </w:tcPr>
          <w:p w:rsidR="00F33A78" w:rsidRDefault="00F33A78" w:rsidP="00F33A78">
            <w:proofErr w:type="spellStart"/>
            <w:r>
              <w:t>Jääskeläntie</w:t>
            </w:r>
            <w:proofErr w:type="spellEnd"/>
            <w:r>
              <w:t xml:space="preserve"> 121</w:t>
            </w:r>
          </w:p>
        </w:tc>
        <w:tc>
          <w:tcPr>
            <w:tcW w:w="4399" w:type="dxa"/>
          </w:tcPr>
          <w:p w:rsidR="00F33A78" w:rsidRDefault="00F33A78" w:rsidP="00F33A78">
            <w:proofErr w:type="spellStart"/>
            <w:r>
              <w:t>Korholantien</w:t>
            </w:r>
            <w:proofErr w:type="spellEnd"/>
            <w:r>
              <w:t xml:space="preserve"> ja </w:t>
            </w:r>
            <w:proofErr w:type="spellStart"/>
            <w:r>
              <w:t>Hautolahden</w:t>
            </w:r>
            <w:proofErr w:type="spellEnd"/>
            <w:r>
              <w:t xml:space="preserve"> </w:t>
            </w:r>
            <w:proofErr w:type="spellStart"/>
            <w:r>
              <w:t>th</w:t>
            </w:r>
            <w:proofErr w:type="spellEnd"/>
          </w:p>
        </w:tc>
        <w:tc>
          <w:tcPr>
            <w:tcW w:w="1415" w:type="dxa"/>
          </w:tcPr>
          <w:p w:rsidR="00F33A78" w:rsidRDefault="00F33A78" w:rsidP="00F33A78"/>
        </w:tc>
      </w:tr>
      <w:tr w:rsidR="00F33A78" w:rsidTr="009D3474">
        <w:tc>
          <w:tcPr>
            <w:tcW w:w="534" w:type="dxa"/>
          </w:tcPr>
          <w:p w:rsidR="00F33A78" w:rsidRDefault="00F33A78" w:rsidP="00F33A78">
            <w:r>
              <w:t>6</w:t>
            </w:r>
          </w:p>
        </w:tc>
        <w:tc>
          <w:tcPr>
            <w:tcW w:w="2294" w:type="dxa"/>
          </w:tcPr>
          <w:p w:rsidR="00F33A78" w:rsidRDefault="00F33A78" w:rsidP="00F33A78">
            <w:r>
              <w:t>Miettinen Eelis</w:t>
            </w:r>
          </w:p>
        </w:tc>
        <w:tc>
          <w:tcPr>
            <w:tcW w:w="541" w:type="dxa"/>
          </w:tcPr>
          <w:p w:rsidR="00F33A78" w:rsidRDefault="00F33A78" w:rsidP="00F33A78">
            <w:r>
              <w:t>x</w:t>
            </w:r>
          </w:p>
        </w:tc>
        <w:tc>
          <w:tcPr>
            <w:tcW w:w="425" w:type="dxa"/>
          </w:tcPr>
          <w:p w:rsidR="00F33A78" w:rsidRDefault="00F33A78" w:rsidP="00F33A78">
            <w:r>
              <w:t>x</w:t>
            </w:r>
          </w:p>
        </w:tc>
        <w:tc>
          <w:tcPr>
            <w:tcW w:w="426" w:type="dxa"/>
          </w:tcPr>
          <w:p w:rsidR="00F33A78" w:rsidRDefault="00F33A78" w:rsidP="00F33A78">
            <w:r>
              <w:t>x</w:t>
            </w:r>
          </w:p>
        </w:tc>
        <w:tc>
          <w:tcPr>
            <w:tcW w:w="424" w:type="dxa"/>
          </w:tcPr>
          <w:p w:rsidR="00F33A78" w:rsidRDefault="00F33A78" w:rsidP="00F33A78">
            <w:r>
              <w:t>x</w:t>
            </w:r>
          </w:p>
          <w:p w:rsidR="00F33A78" w:rsidRDefault="00F33A78" w:rsidP="00F33A78"/>
        </w:tc>
        <w:tc>
          <w:tcPr>
            <w:tcW w:w="442" w:type="dxa"/>
          </w:tcPr>
          <w:p w:rsidR="00F33A78" w:rsidRDefault="00F33A78" w:rsidP="00F33A78">
            <w:r>
              <w:t>x</w:t>
            </w:r>
          </w:p>
        </w:tc>
        <w:tc>
          <w:tcPr>
            <w:tcW w:w="3244" w:type="dxa"/>
          </w:tcPr>
          <w:p w:rsidR="00F33A78" w:rsidRDefault="00F33A78" w:rsidP="00F33A78">
            <w:r>
              <w:t>Suonenjoentie 490</w:t>
            </w:r>
          </w:p>
        </w:tc>
        <w:tc>
          <w:tcPr>
            <w:tcW w:w="4399" w:type="dxa"/>
          </w:tcPr>
          <w:p w:rsidR="00F33A78" w:rsidRDefault="00BC2BFA" w:rsidP="00F33A78">
            <w:r>
              <w:t>kulkee viikoilla 35, 37, 39, 41, 43, 45,47,49,51</w:t>
            </w:r>
          </w:p>
        </w:tc>
        <w:tc>
          <w:tcPr>
            <w:tcW w:w="1415" w:type="dxa"/>
          </w:tcPr>
          <w:p w:rsidR="00F33A78" w:rsidRDefault="00F33A78" w:rsidP="00F33A78"/>
        </w:tc>
      </w:tr>
      <w:tr w:rsidR="00F33A78" w:rsidTr="009D3474">
        <w:tc>
          <w:tcPr>
            <w:tcW w:w="534" w:type="dxa"/>
          </w:tcPr>
          <w:p w:rsidR="00F33A78" w:rsidRDefault="00F33A78" w:rsidP="00F33A78">
            <w:r>
              <w:lastRenderedPageBreak/>
              <w:t>6</w:t>
            </w:r>
          </w:p>
        </w:tc>
        <w:tc>
          <w:tcPr>
            <w:tcW w:w="2294" w:type="dxa"/>
          </w:tcPr>
          <w:p w:rsidR="00F33A78" w:rsidRDefault="00F33A78" w:rsidP="00F33A78">
            <w:r>
              <w:t xml:space="preserve">Miettinen Tero </w:t>
            </w:r>
          </w:p>
        </w:tc>
        <w:tc>
          <w:tcPr>
            <w:tcW w:w="541" w:type="dxa"/>
          </w:tcPr>
          <w:p w:rsidR="00F33A78" w:rsidRDefault="00F33A78" w:rsidP="00F33A78">
            <w:r>
              <w:t>x</w:t>
            </w:r>
          </w:p>
        </w:tc>
        <w:tc>
          <w:tcPr>
            <w:tcW w:w="425" w:type="dxa"/>
          </w:tcPr>
          <w:p w:rsidR="00F33A78" w:rsidRDefault="00F33A78" w:rsidP="00F33A78">
            <w:r>
              <w:t>x</w:t>
            </w:r>
          </w:p>
        </w:tc>
        <w:tc>
          <w:tcPr>
            <w:tcW w:w="426" w:type="dxa"/>
          </w:tcPr>
          <w:p w:rsidR="00F33A78" w:rsidRDefault="00F33A78" w:rsidP="00F33A78">
            <w:r>
              <w:t>x</w:t>
            </w:r>
          </w:p>
        </w:tc>
        <w:tc>
          <w:tcPr>
            <w:tcW w:w="424" w:type="dxa"/>
          </w:tcPr>
          <w:p w:rsidR="00F33A78" w:rsidRDefault="00F33A78" w:rsidP="00F33A78">
            <w:r>
              <w:t>x</w:t>
            </w:r>
          </w:p>
        </w:tc>
        <w:tc>
          <w:tcPr>
            <w:tcW w:w="442" w:type="dxa"/>
          </w:tcPr>
          <w:p w:rsidR="00F33A78" w:rsidRDefault="00F33A78" w:rsidP="00F33A78">
            <w:r>
              <w:t>x</w:t>
            </w:r>
          </w:p>
        </w:tc>
        <w:tc>
          <w:tcPr>
            <w:tcW w:w="3244" w:type="dxa"/>
          </w:tcPr>
          <w:p w:rsidR="00F33A78" w:rsidRDefault="00F33A78" w:rsidP="00F33A78">
            <w:r>
              <w:t>Koskentie 40</w:t>
            </w:r>
          </w:p>
        </w:tc>
        <w:tc>
          <w:tcPr>
            <w:tcW w:w="4399" w:type="dxa"/>
          </w:tcPr>
          <w:p w:rsidR="00F33A78" w:rsidRDefault="00F33A78" w:rsidP="00F33A78"/>
        </w:tc>
        <w:tc>
          <w:tcPr>
            <w:tcW w:w="1415" w:type="dxa"/>
          </w:tcPr>
          <w:p w:rsidR="00F33A78" w:rsidRDefault="00F33A78" w:rsidP="00F33A78"/>
        </w:tc>
      </w:tr>
      <w:tr w:rsidR="00F33A78" w:rsidTr="009D3474">
        <w:tc>
          <w:tcPr>
            <w:tcW w:w="534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r w:rsidRPr="00F33A78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proofErr w:type="spellStart"/>
            <w:r w:rsidRPr="00F33A78">
              <w:rPr>
                <w:i/>
                <w:color w:val="FF0000"/>
              </w:rPr>
              <w:t>Karvali</w:t>
            </w:r>
            <w:proofErr w:type="spellEnd"/>
            <w:r w:rsidRPr="00F33A78">
              <w:rPr>
                <w:i/>
                <w:color w:val="FF0000"/>
              </w:rPr>
              <w:t xml:space="preserve"> Vili</w:t>
            </w:r>
          </w:p>
        </w:tc>
        <w:tc>
          <w:tcPr>
            <w:tcW w:w="541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r w:rsidRPr="00F33A78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r w:rsidRPr="00F33A78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r w:rsidRPr="00F33A78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r w:rsidRPr="00F33A78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F33A78" w:rsidRPr="000F18A0" w:rsidRDefault="00F33A78" w:rsidP="00F33A78">
            <w:pPr>
              <w:rPr>
                <w:i/>
                <w:color w:val="FF0000"/>
              </w:rPr>
            </w:pPr>
            <w:r w:rsidRPr="000F18A0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proofErr w:type="spellStart"/>
            <w:r w:rsidRPr="00F33A78">
              <w:rPr>
                <w:i/>
                <w:color w:val="FF0000"/>
              </w:rPr>
              <w:t>Korholantie</w:t>
            </w:r>
            <w:proofErr w:type="spellEnd"/>
            <w:r w:rsidRPr="00F33A78">
              <w:rPr>
                <w:i/>
                <w:color w:val="FF0000"/>
              </w:rPr>
              <w:t xml:space="preserve"> 306</w:t>
            </w:r>
          </w:p>
        </w:tc>
        <w:tc>
          <w:tcPr>
            <w:tcW w:w="4399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F33A78" w:rsidRDefault="00F33A78" w:rsidP="00F33A78"/>
        </w:tc>
      </w:tr>
      <w:tr w:rsidR="00F33A78" w:rsidTr="009D3474">
        <w:tc>
          <w:tcPr>
            <w:tcW w:w="534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r w:rsidRPr="00F33A78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r w:rsidRPr="00F33A78">
              <w:rPr>
                <w:i/>
                <w:color w:val="FF0000"/>
              </w:rPr>
              <w:t xml:space="preserve">Suuronen </w:t>
            </w:r>
            <w:proofErr w:type="spellStart"/>
            <w:r w:rsidRPr="00F33A78">
              <w:rPr>
                <w:i/>
                <w:color w:val="FF0000"/>
              </w:rPr>
              <w:t>Veeti</w:t>
            </w:r>
            <w:proofErr w:type="spellEnd"/>
          </w:p>
        </w:tc>
        <w:tc>
          <w:tcPr>
            <w:tcW w:w="541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r w:rsidRPr="00F33A78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r w:rsidRPr="00F33A78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r w:rsidRPr="00F33A78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r w:rsidRPr="00F33A78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F33A78" w:rsidRPr="000F18A0" w:rsidRDefault="00F33A78" w:rsidP="00F33A78">
            <w:pPr>
              <w:rPr>
                <w:i/>
                <w:color w:val="FF0000"/>
              </w:rPr>
            </w:pPr>
            <w:r w:rsidRPr="000F18A0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proofErr w:type="spellStart"/>
            <w:r w:rsidRPr="00F33A78">
              <w:rPr>
                <w:i/>
                <w:color w:val="FF0000"/>
              </w:rPr>
              <w:t>Hautolahdentie</w:t>
            </w:r>
            <w:proofErr w:type="spellEnd"/>
            <w:r w:rsidRPr="00F33A78">
              <w:rPr>
                <w:i/>
                <w:color w:val="FF0000"/>
              </w:rPr>
              <w:t xml:space="preserve"> 308</w:t>
            </w:r>
          </w:p>
        </w:tc>
        <w:tc>
          <w:tcPr>
            <w:tcW w:w="4399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F33A78" w:rsidRDefault="00F33A78" w:rsidP="00F33A78"/>
        </w:tc>
      </w:tr>
      <w:tr w:rsidR="00F33A78" w:rsidTr="009D3474">
        <w:tc>
          <w:tcPr>
            <w:tcW w:w="534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r w:rsidRPr="00F33A78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r w:rsidRPr="00F33A78">
              <w:rPr>
                <w:i/>
                <w:color w:val="FF0000"/>
              </w:rPr>
              <w:t>Vainikainen Emma</w:t>
            </w:r>
          </w:p>
        </w:tc>
        <w:tc>
          <w:tcPr>
            <w:tcW w:w="541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r w:rsidRPr="00F33A78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r w:rsidRPr="00F33A78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r w:rsidRPr="00F33A78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r w:rsidRPr="00F33A78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F33A78" w:rsidRPr="000F18A0" w:rsidRDefault="00F33A78" w:rsidP="00F33A78">
            <w:pPr>
              <w:rPr>
                <w:i/>
                <w:color w:val="FF0000"/>
              </w:rPr>
            </w:pPr>
            <w:r w:rsidRPr="000F18A0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proofErr w:type="spellStart"/>
            <w:r w:rsidRPr="00F33A78">
              <w:rPr>
                <w:i/>
                <w:color w:val="FF0000"/>
              </w:rPr>
              <w:t>Jouhtenisentie</w:t>
            </w:r>
            <w:proofErr w:type="spellEnd"/>
            <w:r w:rsidRPr="00F33A78">
              <w:rPr>
                <w:i/>
                <w:color w:val="FF0000"/>
              </w:rPr>
              <w:t xml:space="preserve"> 206</w:t>
            </w:r>
          </w:p>
        </w:tc>
        <w:tc>
          <w:tcPr>
            <w:tcW w:w="4399" w:type="dxa"/>
          </w:tcPr>
          <w:p w:rsidR="00F33A78" w:rsidRPr="00F33A78" w:rsidRDefault="00F33A78" w:rsidP="00F33A78">
            <w:pPr>
              <w:rPr>
                <w:i/>
                <w:color w:val="FF0000"/>
              </w:rPr>
            </w:pPr>
            <w:proofErr w:type="spellStart"/>
            <w:r w:rsidRPr="00F33A78">
              <w:rPr>
                <w:i/>
                <w:color w:val="FF0000"/>
              </w:rPr>
              <w:t>Hautolahdentien</w:t>
            </w:r>
            <w:proofErr w:type="spellEnd"/>
            <w:r w:rsidRPr="00F33A78">
              <w:rPr>
                <w:i/>
                <w:color w:val="FF0000"/>
              </w:rPr>
              <w:t xml:space="preserve"> ja Pässinmäentien risteys</w:t>
            </w:r>
          </w:p>
        </w:tc>
        <w:tc>
          <w:tcPr>
            <w:tcW w:w="1415" w:type="dxa"/>
          </w:tcPr>
          <w:p w:rsidR="00F33A78" w:rsidRDefault="00F33A78" w:rsidP="00F33A78"/>
        </w:tc>
      </w:tr>
      <w:tr w:rsidR="00F33A78" w:rsidTr="009D3474">
        <w:tc>
          <w:tcPr>
            <w:tcW w:w="534" w:type="dxa"/>
          </w:tcPr>
          <w:p w:rsidR="00F33A78" w:rsidRPr="00A04FA1" w:rsidRDefault="00F33A78" w:rsidP="00F33A7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F33A78" w:rsidRPr="00A04FA1" w:rsidRDefault="00F33A78" w:rsidP="00F33A78">
            <w:pPr>
              <w:rPr>
                <w:i/>
                <w:color w:val="FF0000"/>
              </w:rPr>
            </w:pPr>
            <w:r w:rsidRPr="00A04FA1">
              <w:rPr>
                <w:i/>
                <w:color w:val="FF0000"/>
              </w:rPr>
              <w:t xml:space="preserve">Kokkonen </w:t>
            </w:r>
            <w:proofErr w:type="spellStart"/>
            <w:r w:rsidRPr="00A04FA1">
              <w:rPr>
                <w:i/>
                <w:color w:val="FF0000"/>
              </w:rPr>
              <w:t>Tilda</w:t>
            </w:r>
            <w:proofErr w:type="spellEnd"/>
          </w:p>
        </w:tc>
        <w:tc>
          <w:tcPr>
            <w:tcW w:w="541" w:type="dxa"/>
          </w:tcPr>
          <w:p w:rsidR="00F33A78" w:rsidRPr="00D112EF" w:rsidRDefault="00F33A78" w:rsidP="00F33A78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F33A78" w:rsidRPr="00D112EF" w:rsidRDefault="00F33A78" w:rsidP="00F33A78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F33A78" w:rsidRPr="00D112EF" w:rsidRDefault="00F33A78" w:rsidP="00F33A78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F33A78" w:rsidRPr="00D112EF" w:rsidRDefault="00F33A78" w:rsidP="00F33A78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F33A78" w:rsidRPr="00D112EF" w:rsidRDefault="00F33A78" w:rsidP="00F33A78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F33A78" w:rsidRPr="00A04FA1" w:rsidRDefault="00F33A78" w:rsidP="00F33A78">
            <w:pPr>
              <w:rPr>
                <w:i/>
                <w:color w:val="FF0000"/>
              </w:rPr>
            </w:pPr>
            <w:r w:rsidRPr="00A04FA1">
              <w:rPr>
                <w:i/>
                <w:color w:val="FF0000"/>
              </w:rPr>
              <w:t>Käpysalontie 95</w:t>
            </w:r>
          </w:p>
        </w:tc>
        <w:tc>
          <w:tcPr>
            <w:tcW w:w="4399" w:type="dxa"/>
          </w:tcPr>
          <w:p w:rsidR="00F33A78" w:rsidRPr="00A04FA1" w:rsidRDefault="00F33A78" w:rsidP="00F33A78">
            <w:pPr>
              <w:rPr>
                <w:i/>
                <w:color w:val="FF0000"/>
              </w:rPr>
            </w:pPr>
            <w:proofErr w:type="spellStart"/>
            <w:r w:rsidRPr="00A04FA1">
              <w:rPr>
                <w:i/>
                <w:color w:val="FF0000"/>
              </w:rPr>
              <w:t>Korholantien</w:t>
            </w:r>
            <w:proofErr w:type="spellEnd"/>
            <w:r w:rsidRPr="00A04FA1">
              <w:rPr>
                <w:i/>
                <w:color w:val="FF0000"/>
              </w:rPr>
              <w:t xml:space="preserve"> ja </w:t>
            </w:r>
            <w:proofErr w:type="spellStart"/>
            <w:r w:rsidRPr="00A04FA1">
              <w:rPr>
                <w:i/>
                <w:color w:val="FF0000"/>
              </w:rPr>
              <w:t>Hautolahdentien</w:t>
            </w:r>
            <w:proofErr w:type="spellEnd"/>
            <w:r w:rsidRPr="00A04FA1">
              <w:rPr>
                <w:i/>
                <w:color w:val="FF0000"/>
              </w:rPr>
              <w:t xml:space="preserve"> </w:t>
            </w:r>
            <w:proofErr w:type="spellStart"/>
            <w:r w:rsidRPr="00A04FA1">
              <w:rPr>
                <w:i/>
                <w:color w:val="FF0000"/>
              </w:rPr>
              <w:t>th</w:t>
            </w:r>
            <w:proofErr w:type="spellEnd"/>
          </w:p>
        </w:tc>
        <w:tc>
          <w:tcPr>
            <w:tcW w:w="1415" w:type="dxa"/>
          </w:tcPr>
          <w:p w:rsidR="00F33A78" w:rsidRDefault="00F33A78" w:rsidP="00F33A78"/>
        </w:tc>
      </w:tr>
      <w:tr w:rsidR="00F33A78" w:rsidTr="009D3474">
        <w:tc>
          <w:tcPr>
            <w:tcW w:w="534" w:type="dxa"/>
          </w:tcPr>
          <w:p w:rsidR="00F33A78" w:rsidRPr="00A04FA1" w:rsidRDefault="00F33A78" w:rsidP="00F33A7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F33A78" w:rsidRPr="00A04FA1" w:rsidRDefault="00F33A78" w:rsidP="00F33A78">
            <w:pPr>
              <w:rPr>
                <w:i/>
                <w:color w:val="FF0000"/>
              </w:rPr>
            </w:pPr>
            <w:r w:rsidRPr="00A04FA1">
              <w:rPr>
                <w:i/>
                <w:color w:val="FF0000"/>
              </w:rPr>
              <w:t>Pohtola Petra</w:t>
            </w:r>
          </w:p>
        </w:tc>
        <w:tc>
          <w:tcPr>
            <w:tcW w:w="541" w:type="dxa"/>
          </w:tcPr>
          <w:p w:rsidR="00F33A78" w:rsidRPr="00D112EF" w:rsidRDefault="00F33A78" w:rsidP="00F33A78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F33A78" w:rsidRPr="00D112EF" w:rsidRDefault="00F33A78" w:rsidP="00F33A78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F33A78" w:rsidRPr="00D112EF" w:rsidRDefault="00F33A78" w:rsidP="00F33A78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F33A78" w:rsidRPr="00D112EF" w:rsidRDefault="00F33A78" w:rsidP="00F33A78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F33A78" w:rsidRPr="00D112EF" w:rsidRDefault="00F33A78" w:rsidP="00F33A78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F33A78" w:rsidRPr="00A04FA1" w:rsidRDefault="00F33A78" w:rsidP="00F33A78">
            <w:pPr>
              <w:rPr>
                <w:i/>
                <w:color w:val="FF0000"/>
              </w:rPr>
            </w:pPr>
            <w:r w:rsidRPr="00A04FA1">
              <w:rPr>
                <w:i/>
                <w:color w:val="FF0000"/>
              </w:rPr>
              <w:t>Päiväkalliontie 77</w:t>
            </w:r>
          </w:p>
        </w:tc>
        <w:tc>
          <w:tcPr>
            <w:tcW w:w="4399" w:type="dxa"/>
          </w:tcPr>
          <w:p w:rsidR="00F33A78" w:rsidRPr="00A04FA1" w:rsidRDefault="00F33A78" w:rsidP="00F33A78">
            <w:pPr>
              <w:rPr>
                <w:i/>
                <w:color w:val="FF0000"/>
              </w:rPr>
            </w:pPr>
            <w:proofErr w:type="spellStart"/>
            <w:r w:rsidRPr="00A04FA1">
              <w:rPr>
                <w:i/>
                <w:color w:val="FF0000"/>
              </w:rPr>
              <w:t>Airakselantien</w:t>
            </w:r>
            <w:proofErr w:type="spellEnd"/>
            <w:r w:rsidRPr="00A04FA1">
              <w:rPr>
                <w:i/>
                <w:color w:val="FF0000"/>
              </w:rPr>
              <w:t xml:space="preserve"> ja Saarisentien </w:t>
            </w:r>
            <w:proofErr w:type="spellStart"/>
            <w:r w:rsidRPr="00A04FA1">
              <w:rPr>
                <w:i/>
                <w:color w:val="FF0000"/>
              </w:rPr>
              <w:t>th</w:t>
            </w:r>
            <w:proofErr w:type="spellEnd"/>
          </w:p>
        </w:tc>
        <w:tc>
          <w:tcPr>
            <w:tcW w:w="1415" w:type="dxa"/>
          </w:tcPr>
          <w:p w:rsidR="00F33A78" w:rsidRDefault="00F33A78" w:rsidP="00F33A78"/>
        </w:tc>
      </w:tr>
    </w:tbl>
    <w:p w:rsidR="005E2E0E" w:rsidRDefault="005E2E0E" w:rsidP="007A3C0D">
      <w:pPr>
        <w:rPr>
          <w:b/>
        </w:rPr>
      </w:pPr>
    </w:p>
    <w:tbl>
      <w:tblPr>
        <w:tblStyle w:val="TaulukkoRuudukko"/>
        <w:tblpPr w:leftFromText="141" w:rightFromText="141" w:vertAnchor="text" w:horzAnchor="margin" w:tblpX="-34" w:tblpY="84"/>
        <w:tblW w:w="0" w:type="auto"/>
        <w:tblLayout w:type="fixed"/>
        <w:tblLook w:val="04A0" w:firstRow="1" w:lastRow="0" w:firstColumn="1" w:lastColumn="0" w:noHBand="0" w:noVBand="1"/>
      </w:tblPr>
      <w:tblGrid>
        <w:gridCol w:w="568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84122E" w:rsidTr="001620AA">
        <w:tc>
          <w:tcPr>
            <w:tcW w:w="568" w:type="dxa"/>
          </w:tcPr>
          <w:p w:rsidR="0084122E" w:rsidRPr="00DA61EB" w:rsidRDefault="00F33A78" w:rsidP="001620AA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84122E" w:rsidRPr="00DA61EB" w:rsidRDefault="0084122E" w:rsidP="001620AA">
            <w:pPr>
              <w:rPr>
                <w:i/>
                <w:color w:val="FF0000"/>
              </w:rPr>
            </w:pPr>
            <w:r w:rsidRPr="00DA61EB">
              <w:rPr>
                <w:i/>
                <w:color w:val="FF0000"/>
              </w:rPr>
              <w:t>Raatikainen Ella</w:t>
            </w:r>
          </w:p>
        </w:tc>
        <w:tc>
          <w:tcPr>
            <w:tcW w:w="541" w:type="dxa"/>
          </w:tcPr>
          <w:p w:rsidR="0084122E" w:rsidRPr="00055228" w:rsidRDefault="0084122E" w:rsidP="001620AA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84122E" w:rsidRPr="00055228" w:rsidRDefault="0084122E" w:rsidP="001620AA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84122E" w:rsidRPr="00055228" w:rsidRDefault="0084122E" w:rsidP="001620AA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84122E" w:rsidRPr="00055228" w:rsidRDefault="0084122E" w:rsidP="001620AA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84122E" w:rsidRPr="00055228" w:rsidRDefault="0084122E" w:rsidP="001620AA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84122E" w:rsidRPr="00DA61EB" w:rsidRDefault="0084122E" w:rsidP="001620AA">
            <w:pPr>
              <w:rPr>
                <w:i/>
                <w:color w:val="FF0000"/>
              </w:rPr>
            </w:pPr>
            <w:proofErr w:type="spellStart"/>
            <w:r w:rsidRPr="00DA61EB">
              <w:rPr>
                <w:i/>
                <w:color w:val="FF0000"/>
              </w:rPr>
              <w:t>Kemppaanmäentie</w:t>
            </w:r>
            <w:proofErr w:type="spellEnd"/>
            <w:r w:rsidRPr="00DA61EB">
              <w:rPr>
                <w:i/>
                <w:color w:val="FF0000"/>
              </w:rPr>
              <w:t xml:space="preserve"> 220</w:t>
            </w:r>
          </w:p>
        </w:tc>
        <w:tc>
          <w:tcPr>
            <w:tcW w:w="4399" w:type="dxa"/>
          </w:tcPr>
          <w:p w:rsidR="0084122E" w:rsidRPr="00DA61EB" w:rsidRDefault="0084122E" w:rsidP="001620AA">
            <w:pPr>
              <w:rPr>
                <w:i/>
                <w:color w:val="FF0000"/>
              </w:rPr>
            </w:pPr>
            <w:proofErr w:type="spellStart"/>
            <w:r w:rsidRPr="00DA61EB">
              <w:rPr>
                <w:i/>
                <w:color w:val="FF0000"/>
              </w:rPr>
              <w:t>Lamperilantien</w:t>
            </w:r>
            <w:proofErr w:type="spellEnd"/>
            <w:r w:rsidRPr="00DA61EB">
              <w:rPr>
                <w:i/>
                <w:color w:val="FF0000"/>
              </w:rPr>
              <w:t xml:space="preserve"> ja </w:t>
            </w:r>
            <w:proofErr w:type="spellStart"/>
            <w:r w:rsidRPr="00DA61EB">
              <w:rPr>
                <w:i/>
                <w:color w:val="FF0000"/>
              </w:rPr>
              <w:t>Kemppaantien</w:t>
            </w:r>
            <w:proofErr w:type="spellEnd"/>
            <w:r w:rsidRPr="00DA61EB">
              <w:rPr>
                <w:i/>
                <w:color w:val="FF0000"/>
              </w:rPr>
              <w:t xml:space="preserve"> risteys</w:t>
            </w:r>
          </w:p>
        </w:tc>
        <w:tc>
          <w:tcPr>
            <w:tcW w:w="1415" w:type="dxa"/>
          </w:tcPr>
          <w:p w:rsidR="0084122E" w:rsidRDefault="0084122E" w:rsidP="001620AA"/>
        </w:tc>
      </w:tr>
      <w:tr w:rsidR="0084122E" w:rsidTr="001620AA">
        <w:tc>
          <w:tcPr>
            <w:tcW w:w="568" w:type="dxa"/>
          </w:tcPr>
          <w:p w:rsidR="0084122E" w:rsidRPr="00DA61EB" w:rsidRDefault="00F33A78" w:rsidP="001620AA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84122E" w:rsidRPr="00DA61EB" w:rsidRDefault="0084122E" w:rsidP="001620AA">
            <w:pPr>
              <w:rPr>
                <w:i/>
                <w:color w:val="FF0000"/>
              </w:rPr>
            </w:pPr>
            <w:r w:rsidRPr="00DA61EB">
              <w:rPr>
                <w:i/>
                <w:color w:val="FF0000"/>
              </w:rPr>
              <w:t>Lundsten Aapeli</w:t>
            </w:r>
          </w:p>
        </w:tc>
        <w:tc>
          <w:tcPr>
            <w:tcW w:w="541" w:type="dxa"/>
          </w:tcPr>
          <w:p w:rsidR="0084122E" w:rsidRPr="00055228" w:rsidRDefault="0084122E" w:rsidP="001620AA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84122E" w:rsidRPr="00055228" w:rsidRDefault="0084122E" w:rsidP="001620AA">
            <w:pPr>
              <w:rPr>
                <w:i/>
                <w:color w:val="FF0000"/>
              </w:rPr>
            </w:pPr>
          </w:p>
        </w:tc>
        <w:tc>
          <w:tcPr>
            <w:tcW w:w="426" w:type="dxa"/>
          </w:tcPr>
          <w:p w:rsidR="0084122E" w:rsidRPr="00055228" w:rsidRDefault="0084122E" w:rsidP="001620AA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84122E" w:rsidRPr="00055228" w:rsidRDefault="0084122E" w:rsidP="001620AA">
            <w:pPr>
              <w:rPr>
                <w:i/>
                <w:color w:val="FF0000"/>
              </w:rPr>
            </w:pPr>
          </w:p>
        </w:tc>
        <w:tc>
          <w:tcPr>
            <w:tcW w:w="442" w:type="dxa"/>
          </w:tcPr>
          <w:p w:rsidR="0084122E" w:rsidRPr="00055228" w:rsidRDefault="0084122E" w:rsidP="001620AA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84122E" w:rsidRPr="00DA61EB" w:rsidRDefault="0084122E" w:rsidP="001620AA">
            <w:pPr>
              <w:rPr>
                <w:i/>
                <w:color w:val="FF0000"/>
              </w:rPr>
            </w:pPr>
            <w:proofErr w:type="spellStart"/>
            <w:r w:rsidRPr="00DA61EB">
              <w:rPr>
                <w:i/>
                <w:color w:val="FF0000"/>
              </w:rPr>
              <w:t>Petronlahdentie</w:t>
            </w:r>
            <w:proofErr w:type="spellEnd"/>
            <w:r w:rsidRPr="00DA61EB">
              <w:rPr>
                <w:i/>
                <w:color w:val="FF0000"/>
              </w:rPr>
              <w:t xml:space="preserve"> 297</w:t>
            </w:r>
          </w:p>
        </w:tc>
        <w:tc>
          <w:tcPr>
            <w:tcW w:w="4399" w:type="dxa"/>
          </w:tcPr>
          <w:p w:rsidR="0084122E" w:rsidRPr="00DA61EB" w:rsidRDefault="0084122E" w:rsidP="001620AA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Hirvijärven th.</w:t>
            </w:r>
          </w:p>
        </w:tc>
        <w:tc>
          <w:tcPr>
            <w:tcW w:w="1415" w:type="dxa"/>
          </w:tcPr>
          <w:p w:rsidR="0084122E" w:rsidRDefault="0084122E" w:rsidP="001620AA"/>
        </w:tc>
      </w:tr>
    </w:tbl>
    <w:p w:rsidR="007765A5" w:rsidRDefault="007765A5">
      <w:pPr>
        <w:rPr>
          <w:b/>
        </w:rPr>
      </w:pPr>
    </w:p>
    <w:tbl>
      <w:tblPr>
        <w:tblStyle w:val="TaulukkoRuudukko"/>
        <w:tblpPr w:leftFromText="141" w:rightFromText="141" w:vertAnchor="text" w:horzAnchor="margin" w:tblpX="-34" w:tblpY="84"/>
        <w:tblW w:w="0" w:type="auto"/>
        <w:tblLayout w:type="fixed"/>
        <w:tblLook w:val="04A0" w:firstRow="1" w:lastRow="0" w:firstColumn="1" w:lastColumn="0" w:noHBand="0" w:noVBand="1"/>
      </w:tblPr>
      <w:tblGrid>
        <w:gridCol w:w="568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E95CAE" w:rsidTr="001620AA">
        <w:tc>
          <w:tcPr>
            <w:tcW w:w="568" w:type="dxa"/>
          </w:tcPr>
          <w:p w:rsidR="00E95CAE" w:rsidRDefault="00F33A78" w:rsidP="00E95CA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9</w:t>
            </w:r>
          </w:p>
        </w:tc>
        <w:tc>
          <w:tcPr>
            <w:tcW w:w="2294" w:type="dxa"/>
          </w:tcPr>
          <w:p w:rsidR="00E95CAE" w:rsidRDefault="00E95CAE" w:rsidP="00E95CA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Kokotti Topias</w:t>
            </w:r>
          </w:p>
        </w:tc>
        <w:tc>
          <w:tcPr>
            <w:tcW w:w="541" w:type="dxa"/>
          </w:tcPr>
          <w:p w:rsidR="00E95CAE" w:rsidRPr="00D112EF" w:rsidRDefault="00E95CAE" w:rsidP="00E95CAE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E95CAE" w:rsidRPr="00D112EF" w:rsidRDefault="00E95CAE" w:rsidP="00E95CAE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E95CAE" w:rsidRPr="00D112EF" w:rsidRDefault="00E95CAE" w:rsidP="00E95CAE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E95CAE" w:rsidRPr="00D112EF" w:rsidRDefault="00E95CAE" w:rsidP="00E95CAE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E95CAE" w:rsidRPr="00D112EF" w:rsidRDefault="00E95CAE" w:rsidP="00E95CAE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E95CAE" w:rsidRPr="00A04FA1" w:rsidRDefault="00E95CAE" w:rsidP="00E95CAE">
            <w:pPr>
              <w:rPr>
                <w:i/>
                <w:color w:val="FF0000"/>
              </w:rPr>
            </w:pPr>
            <w:proofErr w:type="spellStart"/>
            <w:r>
              <w:rPr>
                <w:i/>
                <w:color w:val="FF0000"/>
              </w:rPr>
              <w:t>Airakselantie</w:t>
            </w:r>
            <w:proofErr w:type="spellEnd"/>
            <w:r>
              <w:rPr>
                <w:i/>
                <w:color w:val="FF0000"/>
              </w:rPr>
              <w:t xml:space="preserve"> 464</w:t>
            </w:r>
          </w:p>
        </w:tc>
        <w:tc>
          <w:tcPr>
            <w:tcW w:w="4399" w:type="dxa"/>
          </w:tcPr>
          <w:p w:rsidR="00E95CAE" w:rsidRPr="00A04FA1" w:rsidRDefault="00E95CAE" w:rsidP="00E95CAE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E95CAE" w:rsidRDefault="00E95CAE" w:rsidP="00E95CAE"/>
        </w:tc>
      </w:tr>
      <w:tr w:rsidR="00E95CAE" w:rsidTr="001620AA">
        <w:tc>
          <w:tcPr>
            <w:tcW w:w="568" w:type="dxa"/>
          </w:tcPr>
          <w:p w:rsidR="00E95CAE" w:rsidRDefault="00F33A78" w:rsidP="00E95CA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9</w:t>
            </w:r>
          </w:p>
        </w:tc>
        <w:tc>
          <w:tcPr>
            <w:tcW w:w="2294" w:type="dxa"/>
          </w:tcPr>
          <w:p w:rsidR="00E95CAE" w:rsidRPr="00A04FA1" w:rsidRDefault="00E95CAE" w:rsidP="00E95CA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Kokkonen </w:t>
            </w:r>
            <w:proofErr w:type="spellStart"/>
            <w:r>
              <w:rPr>
                <w:i/>
                <w:color w:val="FF0000"/>
              </w:rPr>
              <w:t>Ada</w:t>
            </w:r>
            <w:proofErr w:type="spellEnd"/>
          </w:p>
        </w:tc>
        <w:tc>
          <w:tcPr>
            <w:tcW w:w="541" w:type="dxa"/>
          </w:tcPr>
          <w:p w:rsidR="00E95CAE" w:rsidRPr="00D112EF" w:rsidRDefault="00E95CAE" w:rsidP="00E95CAE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E95CAE" w:rsidRPr="00D112EF" w:rsidRDefault="00E95CAE" w:rsidP="00E95CAE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E95CAE" w:rsidRPr="00D112EF" w:rsidRDefault="00E95CAE" w:rsidP="00E95CAE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E95CAE" w:rsidRPr="00D112EF" w:rsidRDefault="00E95CAE" w:rsidP="00E95CAE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E95CAE" w:rsidRPr="00D112EF" w:rsidRDefault="00E95CAE" w:rsidP="00E95CAE">
            <w:pPr>
              <w:rPr>
                <w:i/>
                <w:color w:val="FF0000"/>
              </w:rPr>
            </w:pPr>
            <w:r w:rsidRPr="00D112EF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E95CAE" w:rsidRPr="00A04FA1" w:rsidRDefault="00E95CAE" w:rsidP="00E95CAE">
            <w:pPr>
              <w:rPr>
                <w:i/>
                <w:color w:val="FF0000"/>
              </w:rPr>
            </w:pPr>
            <w:r w:rsidRPr="00A04FA1">
              <w:rPr>
                <w:i/>
                <w:color w:val="FF0000"/>
              </w:rPr>
              <w:t>Käpysalontie 95</w:t>
            </w:r>
          </w:p>
        </w:tc>
        <w:tc>
          <w:tcPr>
            <w:tcW w:w="4399" w:type="dxa"/>
          </w:tcPr>
          <w:p w:rsidR="00E95CAE" w:rsidRPr="00A04FA1" w:rsidRDefault="00E95CAE" w:rsidP="00E95CAE">
            <w:pPr>
              <w:rPr>
                <w:i/>
                <w:color w:val="FF0000"/>
              </w:rPr>
            </w:pPr>
            <w:proofErr w:type="spellStart"/>
            <w:r w:rsidRPr="00A04FA1">
              <w:rPr>
                <w:i/>
                <w:color w:val="FF0000"/>
              </w:rPr>
              <w:t>Korholantien</w:t>
            </w:r>
            <w:proofErr w:type="spellEnd"/>
            <w:r w:rsidRPr="00A04FA1">
              <w:rPr>
                <w:i/>
                <w:color w:val="FF0000"/>
              </w:rPr>
              <w:t xml:space="preserve"> ja </w:t>
            </w:r>
            <w:proofErr w:type="spellStart"/>
            <w:r w:rsidRPr="00A04FA1">
              <w:rPr>
                <w:i/>
                <w:color w:val="FF0000"/>
              </w:rPr>
              <w:t>Hautolahdentien</w:t>
            </w:r>
            <w:proofErr w:type="spellEnd"/>
            <w:r w:rsidRPr="00A04FA1">
              <w:rPr>
                <w:i/>
                <w:color w:val="FF0000"/>
              </w:rPr>
              <w:t xml:space="preserve"> </w:t>
            </w:r>
            <w:proofErr w:type="spellStart"/>
            <w:r w:rsidRPr="00A04FA1">
              <w:rPr>
                <w:i/>
                <w:color w:val="FF0000"/>
              </w:rPr>
              <w:t>th</w:t>
            </w:r>
            <w:proofErr w:type="spellEnd"/>
          </w:p>
        </w:tc>
        <w:tc>
          <w:tcPr>
            <w:tcW w:w="1415" w:type="dxa"/>
          </w:tcPr>
          <w:p w:rsidR="00E95CAE" w:rsidRDefault="00E95CAE" w:rsidP="00E95CAE"/>
        </w:tc>
      </w:tr>
      <w:tr w:rsidR="00E95CAE" w:rsidTr="001620AA">
        <w:tc>
          <w:tcPr>
            <w:tcW w:w="568" w:type="dxa"/>
          </w:tcPr>
          <w:p w:rsidR="00E95CAE" w:rsidRPr="00DA61EB" w:rsidRDefault="00F33A78" w:rsidP="00E95CA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9</w:t>
            </w:r>
            <w:r w:rsidR="00E95CAE">
              <w:rPr>
                <w:i/>
                <w:color w:val="FF0000"/>
              </w:rPr>
              <w:t xml:space="preserve"> </w:t>
            </w:r>
          </w:p>
        </w:tc>
        <w:tc>
          <w:tcPr>
            <w:tcW w:w="2294" w:type="dxa"/>
          </w:tcPr>
          <w:p w:rsidR="00E95CAE" w:rsidRPr="00DA61EB" w:rsidRDefault="00E95CAE" w:rsidP="00E95CA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Vainikainen Santtu</w:t>
            </w:r>
          </w:p>
        </w:tc>
        <w:tc>
          <w:tcPr>
            <w:tcW w:w="541" w:type="dxa"/>
          </w:tcPr>
          <w:p w:rsidR="00E95CAE" w:rsidRPr="00055228" w:rsidRDefault="00E95CAE" w:rsidP="00E95CA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E95CAE" w:rsidRPr="00055228" w:rsidRDefault="00E95CAE" w:rsidP="00E95CA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E95CAE" w:rsidRPr="00055228" w:rsidRDefault="00E95CAE" w:rsidP="00E95CA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E95CAE" w:rsidRPr="00055228" w:rsidRDefault="00E95CAE" w:rsidP="00E95CA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E95CAE" w:rsidRPr="00055228" w:rsidRDefault="00E95CAE" w:rsidP="00E95CA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E95CAE" w:rsidRPr="00DA61EB" w:rsidRDefault="00E95CAE" w:rsidP="00E95CAE">
            <w:pPr>
              <w:rPr>
                <w:i/>
                <w:color w:val="FF0000"/>
              </w:rPr>
            </w:pPr>
            <w:proofErr w:type="spellStart"/>
            <w:r>
              <w:rPr>
                <w:i/>
                <w:color w:val="FF0000"/>
              </w:rPr>
              <w:t>Jouhtenisentie</w:t>
            </w:r>
            <w:proofErr w:type="spellEnd"/>
            <w:r>
              <w:rPr>
                <w:i/>
                <w:color w:val="FF0000"/>
              </w:rPr>
              <w:t xml:space="preserve"> 2016</w:t>
            </w:r>
          </w:p>
        </w:tc>
        <w:tc>
          <w:tcPr>
            <w:tcW w:w="4399" w:type="dxa"/>
          </w:tcPr>
          <w:p w:rsidR="00E95CAE" w:rsidRPr="00D84E81" w:rsidRDefault="00E95CAE" w:rsidP="00E95CAE">
            <w:pPr>
              <w:rPr>
                <w:i/>
                <w:color w:val="FF0000"/>
              </w:rPr>
            </w:pPr>
            <w:proofErr w:type="spellStart"/>
            <w:r w:rsidRPr="00D84E81">
              <w:rPr>
                <w:i/>
                <w:color w:val="FF0000"/>
              </w:rPr>
              <w:t>Hautolahdentien</w:t>
            </w:r>
            <w:proofErr w:type="spellEnd"/>
            <w:r w:rsidRPr="00D84E81">
              <w:rPr>
                <w:i/>
                <w:color w:val="FF0000"/>
              </w:rPr>
              <w:t xml:space="preserve"> ja Pässinmäentien risteys</w:t>
            </w:r>
          </w:p>
        </w:tc>
        <w:tc>
          <w:tcPr>
            <w:tcW w:w="1415" w:type="dxa"/>
          </w:tcPr>
          <w:p w:rsidR="00E95CAE" w:rsidRDefault="00E95CAE" w:rsidP="00E95CAE"/>
        </w:tc>
      </w:tr>
    </w:tbl>
    <w:p w:rsidR="007765A5" w:rsidRPr="00842ADB" w:rsidRDefault="007765A5" w:rsidP="00842ADB"/>
    <w:p w:rsidR="00842ADB" w:rsidRDefault="00842ADB" w:rsidP="007A3C0D">
      <w:pPr>
        <w:rPr>
          <w:b/>
        </w:rPr>
      </w:pPr>
    </w:p>
    <w:p w:rsidR="00842ADB" w:rsidRDefault="00842ADB" w:rsidP="007A3C0D">
      <w:pPr>
        <w:rPr>
          <w:b/>
        </w:rPr>
      </w:pPr>
    </w:p>
    <w:p w:rsidR="00842ADB" w:rsidRDefault="00842ADB" w:rsidP="007A3C0D">
      <w:pPr>
        <w:rPr>
          <w:b/>
        </w:rPr>
      </w:pPr>
    </w:p>
    <w:p w:rsidR="00842ADB" w:rsidRDefault="00842ADB" w:rsidP="007A3C0D">
      <w:pPr>
        <w:rPr>
          <w:b/>
        </w:rPr>
      </w:pPr>
    </w:p>
    <w:p w:rsidR="00842ADB" w:rsidRDefault="00842ADB" w:rsidP="007A3C0D">
      <w:pPr>
        <w:rPr>
          <w:b/>
        </w:rPr>
      </w:pPr>
    </w:p>
    <w:p w:rsidR="00842ADB" w:rsidRDefault="00842ADB" w:rsidP="007A3C0D">
      <w:pPr>
        <w:rPr>
          <w:b/>
        </w:rPr>
      </w:pPr>
    </w:p>
    <w:p w:rsidR="00842ADB" w:rsidRDefault="00842ADB" w:rsidP="007A3C0D">
      <w:pPr>
        <w:rPr>
          <w:b/>
        </w:rPr>
      </w:pPr>
    </w:p>
    <w:p w:rsidR="00842ADB" w:rsidRDefault="00842ADB" w:rsidP="007A3C0D">
      <w:pPr>
        <w:rPr>
          <w:b/>
        </w:rPr>
      </w:pPr>
    </w:p>
    <w:p w:rsidR="004E66B2" w:rsidRDefault="004E66B2" w:rsidP="007A3C0D">
      <w:pPr>
        <w:rPr>
          <w:b/>
        </w:rPr>
      </w:pPr>
    </w:p>
    <w:p w:rsidR="0087147F" w:rsidRDefault="0087147F" w:rsidP="007A3C0D">
      <w:pPr>
        <w:rPr>
          <w:b/>
        </w:rPr>
      </w:pPr>
      <w:r>
        <w:rPr>
          <w:b/>
        </w:rPr>
        <w:lastRenderedPageBreak/>
        <w:t xml:space="preserve">Karttula – </w:t>
      </w:r>
      <w:proofErr w:type="spellStart"/>
      <w:r>
        <w:rPr>
          <w:b/>
        </w:rPr>
        <w:t>Kuttakoski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Punnonmäki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Hautol</w:t>
      </w:r>
      <w:r w:rsidR="00E5046A">
        <w:rPr>
          <w:b/>
        </w:rPr>
        <w:t>ahti</w:t>
      </w:r>
      <w:proofErr w:type="spellEnd"/>
      <w:r w:rsidR="00E5046A">
        <w:rPr>
          <w:b/>
        </w:rPr>
        <w:t xml:space="preserve"> – </w:t>
      </w:r>
      <w:proofErr w:type="spellStart"/>
      <w:r w:rsidR="00E5046A">
        <w:rPr>
          <w:b/>
        </w:rPr>
        <w:t>Virmaanpää</w:t>
      </w:r>
      <w:proofErr w:type="spellEnd"/>
      <w:r w:rsidR="00E5046A">
        <w:rPr>
          <w:b/>
        </w:rPr>
        <w:t xml:space="preserve"> </w:t>
      </w:r>
      <w:r>
        <w:rPr>
          <w:b/>
        </w:rPr>
        <w:t xml:space="preserve">– </w:t>
      </w:r>
      <w:proofErr w:type="gramStart"/>
      <w:r>
        <w:rPr>
          <w:b/>
        </w:rPr>
        <w:t>Karttula</w:t>
      </w:r>
      <w:r w:rsidR="00E95CAE">
        <w:rPr>
          <w:b/>
        </w:rPr>
        <w:t xml:space="preserve"> </w:t>
      </w:r>
      <w:r w:rsidR="00E5046A">
        <w:rPr>
          <w:b/>
        </w:rPr>
        <w:t xml:space="preserve"> </w:t>
      </w:r>
      <w:r>
        <w:rPr>
          <w:b/>
        </w:rPr>
        <w:t>Koulusta</w:t>
      </w:r>
      <w:proofErr w:type="gramEnd"/>
      <w:r>
        <w:rPr>
          <w:b/>
        </w:rPr>
        <w:t xml:space="preserve"> </w:t>
      </w:r>
      <w:r w:rsidRPr="00F33A78">
        <w:rPr>
          <w:b/>
          <w:highlight w:val="yellow"/>
        </w:rPr>
        <w:t>kotiin klo 13.10</w:t>
      </w:r>
      <w:r>
        <w:rPr>
          <w:b/>
        </w:rPr>
        <w:t xml:space="preserve"> (pikkubussi)</w:t>
      </w:r>
      <w:r w:rsidR="005F4B0B">
        <w:rPr>
          <w:b/>
        </w:rPr>
        <w:t xml:space="preserve"> </w:t>
      </w:r>
      <w:r w:rsidR="00055228">
        <w:rPr>
          <w:b/>
        </w:rPr>
        <w:t xml:space="preserve"> </w:t>
      </w:r>
      <w:r w:rsidR="00E95CAE">
        <w:rPr>
          <w:b/>
        </w:rPr>
        <w:t xml:space="preserve"> / Pasi Miettinen</w:t>
      </w:r>
      <w:r w:rsidR="00323619">
        <w:rPr>
          <w:b/>
        </w:rPr>
        <w:t xml:space="preserve">  p. </w:t>
      </w:r>
      <w:r w:rsidR="00323619">
        <w:rPr>
          <w:rFonts w:ascii="Calibri" w:hAnsi="Calibri"/>
          <w:color w:val="000000"/>
        </w:rPr>
        <w:t>050 347 4911  </w:t>
      </w:r>
    </w:p>
    <w:tbl>
      <w:tblPr>
        <w:tblStyle w:val="TaulukkoRuudukko"/>
        <w:tblpPr w:leftFromText="141" w:rightFromText="141" w:vertAnchor="text" w:horzAnchor="margin" w:tblpY="8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87147F" w:rsidTr="009D3474">
        <w:tc>
          <w:tcPr>
            <w:tcW w:w="534" w:type="dxa"/>
          </w:tcPr>
          <w:p w:rsidR="0087147F" w:rsidRDefault="0087147F" w:rsidP="009D3474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87147F" w:rsidRDefault="0087147F" w:rsidP="009D3474">
            <w:r>
              <w:t>Nimi</w:t>
            </w:r>
          </w:p>
        </w:tc>
        <w:tc>
          <w:tcPr>
            <w:tcW w:w="541" w:type="dxa"/>
          </w:tcPr>
          <w:p w:rsidR="0087147F" w:rsidRDefault="0087147F" w:rsidP="009D3474">
            <w:r>
              <w:t>ma</w:t>
            </w:r>
          </w:p>
        </w:tc>
        <w:tc>
          <w:tcPr>
            <w:tcW w:w="425" w:type="dxa"/>
          </w:tcPr>
          <w:p w:rsidR="0087147F" w:rsidRDefault="0087147F" w:rsidP="009D3474">
            <w:r>
              <w:t>ti</w:t>
            </w:r>
          </w:p>
        </w:tc>
        <w:tc>
          <w:tcPr>
            <w:tcW w:w="426" w:type="dxa"/>
          </w:tcPr>
          <w:p w:rsidR="0087147F" w:rsidRDefault="0087147F" w:rsidP="009D3474">
            <w:r>
              <w:t>ke</w:t>
            </w:r>
          </w:p>
        </w:tc>
        <w:tc>
          <w:tcPr>
            <w:tcW w:w="424" w:type="dxa"/>
          </w:tcPr>
          <w:p w:rsidR="0087147F" w:rsidRDefault="0087147F" w:rsidP="009D3474">
            <w:r>
              <w:t>to</w:t>
            </w:r>
          </w:p>
        </w:tc>
        <w:tc>
          <w:tcPr>
            <w:tcW w:w="442" w:type="dxa"/>
          </w:tcPr>
          <w:p w:rsidR="0087147F" w:rsidRDefault="0087147F" w:rsidP="009D3474">
            <w:r>
              <w:t>pe</w:t>
            </w:r>
          </w:p>
        </w:tc>
        <w:tc>
          <w:tcPr>
            <w:tcW w:w="3244" w:type="dxa"/>
          </w:tcPr>
          <w:p w:rsidR="0087147F" w:rsidRDefault="0087147F" w:rsidP="009D3474">
            <w:r>
              <w:t>Osoite</w:t>
            </w:r>
          </w:p>
        </w:tc>
        <w:tc>
          <w:tcPr>
            <w:tcW w:w="4399" w:type="dxa"/>
          </w:tcPr>
          <w:p w:rsidR="0087147F" w:rsidRDefault="0087147F" w:rsidP="009D3474">
            <w:r>
              <w:t>huom.</w:t>
            </w:r>
          </w:p>
        </w:tc>
        <w:tc>
          <w:tcPr>
            <w:tcW w:w="1415" w:type="dxa"/>
          </w:tcPr>
          <w:p w:rsidR="0087147F" w:rsidRDefault="0087147F" w:rsidP="009D3474">
            <w:r>
              <w:t>km</w:t>
            </w:r>
          </w:p>
        </w:tc>
      </w:tr>
      <w:tr w:rsidR="00624E6C" w:rsidTr="009D3474">
        <w:tc>
          <w:tcPr>
            <w:tcW w:w="534" w:type="dxa"/>
          </w:tcPr>
          <w:p w:rsidR="00624E6C" w:rsidRDefault="00447917" w:rsidP="006A1C56">
            <w:r>
              <w:t>1</w:t>
            </w:r>
          </w:p>
        </w:tc>
        <w:tc>
          <w:tcPr>
            <w:tcW w:w="2294" w:type="dxa"/>
          </w:tcPr>
          <w:p w:rsidR="00624E6C" w:rsidRDefault="00472A0C" w:rsidP="006A1C56">
            <w:r>
              <w:t>Penttilä Kiira</w:t>
            </w:r>
          </w:p>
        </w:tc>
        <w:tc>
          <w:tcPr>
            <w:tcW w:w="541" w:type="dxa"/>
          </w:tcPr>
          <w:p w:rsidR="00624E6C" w:rsidRDefault="00472A0C" w:rsidP="006A1C56">
            <w:r>
              <w:t>x</w:t>
            </w:r>
          </w:p>
        </w:tc>
        <w:tc>
          <w:tcPr>
            <w:tcW w:w="425" w:type="dxa"/>
          </w:tcPr>
          <w:p w:rsidR="00624E6C" w:rsidRDefault="00472A0C" w:rsidP="006A1C56">
            <w:r>
              <w:t>x</w:t>
            </w:r>
          </w:p>
        </w:tc>
        <w:tc>
          <w:tcPr>
            <w:tcW w:w="426" w:type="dxa"/>
          </w:tcPr>
          <w:p w:rsidR="00624E6C" w:rsidRDefault="00472A0C" w:rsidP="006A1C56">
            <w:r>
              <w:t>x</w:t>
            </w:r>
          </w:p>
        </w:tc>
        <w:tc>
          <w:tcPr>
            <w:tcW w:w="424" w:type="dxa"/>
          </w:tcPr>
          <w:p w:rsidR="00624E6C" w:rsidRDefault="00472A0C" w:rsidP="006A1C56">
            <w:r>
              <w:t>x</w:t>
            </w:r>
          </w:p>
        </w:tc>
        <w:tc>
          <w:tcPr>
            <w:tcW w:w="442" w:type="dxa"/>
          </w:tcPr>
          <w:p w:rsidR="00624E6C" w:rsidRDefault="00472A0C" w:rsidP="006A1C56">
            <w:r>
              <w:t>x</w:t>
            </w:r>
          </w:p>
        </w:tc>
        <w:tc>
          <w:tcPr>
            <w:tcW w:w="3244" w:type="dxa"/>
          </w:tcPr>
          <w:p w:rsidR="00624E6C" w:rsidRDefault="00472A0C" w:rsidP="006A1C56">
            <w:r>
              <w:t>Pahkajoentie 170</w:t>
            </w:r>
          </w:p>
        </w:tc>
        <w:tc>
          <w:tcPr>
            <w:tcW w:w="4399" w:type="dxa"/>
          </w:tcPr>
          <w:p w:rsidR="00624E6C" w:rsidRDefault="004E2F06" w:rsidP="006A1C56">
            <w:r>
              <w:t xml:space="preserve">Jää risteykseen, jos </w:t>
            </w:r>
            <w:proofErr w:type="gramStart"/>
            <w:r>
              <w:t>Roope  pois</w:t>
            </w:r>
            <w:proofErr w:type="gramEnd"/>
          </w:p>
        </w:tc>
        <w:tc>
          <w:tcPr>
            <w:tcW w:w="1415" w:type="dxa"/>
          </w:tcPr>
          <w:p w:rsidR="00624E6C" w:rsidRDefault="00624E6C" w:rsidP="006A1C56"/>
        </w:tc>
      </w:tr>
      <w:tr w:rsidR="00472A0C" w:rsidTr="009D3474">
        <w:tc>
          <w:tcPr>
            <w:tcW w:w="534" w:type="dxa"/>
          </w:tcPr>
          <w:p w:rsidR="00472A0C" w:rsidRDefault="00447917" w:rsidP="00472A0C">
            <w:r>
              <w:t>1</w:t>
            </w:r>
            <w:r w:rsidR="00472A0C">
              <w:t xml:space="preserve"> </w:t>
            </w:r>
          </w:p>
        </w:tc>
        <w:tc>
          <w:tcPr>
            <w:tcW w:w="2294" w:type="dxa"/>
          </w:tcPr>
          <w:p w:rsidR="00472A0C" w:rsidRDefault="00472A0C" w:rsidP="00472A0C">
            <w:r>
              <w:t>Savolainen Kaapo</w:t>
            </w:r>
          </w:p>
        </w:tc>
        <w:tc>
          <w:tcPr>
            <w:tcW w:w="541" w:type="dxa"/>
          </w:tcPr>
          <w:p w:rsidR="00472A0C" w:rsidRDefault="00472A0C" w:rsidP="00472A0C">
            <w:r>
              <w:t>x</w:t>
            </w:r>
          </w:p>
        </w:tc>
        <w:tc>
          <w:tcPr>
            <w:tcW w:w="425" w:type="dxa"/>
          </w:tcPr>
          <w:p w:rsidR="00472A0C" w:rsidRDefault="00472A0C" w:rsidP="00472A0C">
            <w:r>
              <w:t>x</w:t>
            </w:r>
          </w:p>
        </w:tc>
        <w:tc>
          <w:tcPr>
            <w:tcW w:w="426" w:type="dxa"/>
          </w:tcPr>
          <w:p w:rsidR="00472A0C" w:rsidRDefault="00472A0C" w:rsidP="00472A0C">
            <w:r>
              <w:t>x</w:t>
            </w:r>
          </w:p>
        </w:tc>
        <w:tc>
          <w:tcPr>
            <w:tcW w:w="424" w:type="dxa"/>
          </w:tcPr>
          <w:p w:rsidR="00472A0C" w:rsidRDefault="00472A0C" w:rsidP="00472A0C">
            <w:r>
              <w:t>x</w:t>
            </w:r>
          </w:p>
        </w:tc>
        <w:tc>
          <w:tcPr>
            <w:tcW w:w="442" w:type="dxa"/>
          </w:tcPr>
          <w:p w:rsidR="00472A0C" w:rsidRDefault="00472A0C" w:rsidP="00472A0C">
            <w:r>
              <w:t>x</w:t>
            </w:r>
          </w:p>
        </w:tc>
        <w:tc>
          <w:tcPr>
            <w:tcW w:w="3244" w:type="dxa"/>
          </w:tcPr>
          <w:p w:rsidR="00472A0C" w:rsidRDefault="00472A0C" w:rsidP="00472A0C">
            <w:r>
              <w:t xml:space="preserve">Harjanteentie 9 </w:t>
            </w:r>
          </w:p>
        </w:tc>
        <w:tc>
          <w:tcPr>
            <w:tcW w:w="4399" w:type="dxa"/>
          </w:tcPr>
          <w:p w:rsidR="00472A0C" w:rsidRDefault="00472A0C" w:rsidP="00472A0C">
            <w:r w:rsidRPr="002868AF">
              <w:t xml:space="preserve">jää pois Harjanteentien ja </w:t>
            </w:r>
            <w:proofErr w:type="spellStart"/>
            <w:r w:rsidRPr="002868AF">
              <w:t>Hautolahdentien</w:t>
            </w:r>
            <w:proofErr w:type="spellEnd"/>
            <w:r w:rsidRPr="002868AF">
              <w:t xml:space="preserve"> risteyksessä</w:t>
            </w:r>
            <w:r>
              <w:t xml:space="preserve"> </w:t>
            </w:r>
          </w:p>
        </w:tc>
        <w:tc>
          <w:tcPr>
            <w:tcW w:w="1415" w:type="dxa"/>
          </w:tcPr>
          <w:p w:rsidR="00472A0C" w:rsidRDefault="00472A0C" w:rsidP="00472A0C"/>
        </w:tc>
      </w:tr>
      <w:tr w:rsidR="00472A0C" w:rsidTr="009D3474">
        <w:tc>
          <w:tcPr>
            <w:tcW w:w="534" w:type="dxa"/>
          </w:tcPr>
          <w:p w:rsidR="00472A0C" w:rsidRDefault="00447917" w:rsidP="00472A0C">
            <w:r>
              <w:t>2</w:t>
            </w:r>
          </w:p>
        </w:tc>
        <w:tc>
          <w:tcPr>
            <w:tcW w:w="2294" w:type="dxa"/>
          </w:tcPr>
          <w:p w:rsidR="00472A0C" w:rsidRDefault="00472A0C" w:rsidP="00472A0C">
            <w:r>
              <w:t xml:space="preserve">Huovinen Heikki </w:t>
            </w:r>
          </w:p>
        </w:tc>
        <w:tc>
          <w:tcPr>
            <w:tcW w:w="541" w:type="dxa"/>
          </w:tcPr>
          <w:p w:rsidR="00472A0C" w:rsidRDefault="00472A0C" w:rsidP="00472A0C">
            <w:r>
              <w:t>x</w:t>
            </w:r>
          </w:p>
        </w:tc>
        <w:tc>
          <w:tcPr>
            <w:tcW w:w="425" w:type="dxa"/>
          </w:tcPr>
          <w:p w:rsidR="00472A0C" w:rsidRDefault="00472A0C" w:rsidP="00472A0C">
            <w:r>
              <w:t>x</w:t>
            </w:r>
          </w:p>
        </w:tc>
        <w:tc>
          <w:tcPr>
            <w:tcW w:w="426" w:type="dxa"/>
          </w:tcPr>
          <w:p w:rsidR="00472A0C" w:rsidRDefault="00472A0C" w:rsidP="00472A0C">
            <w:r>
              <w:t>x</w:t>
            </w:r>
          </w:p>
        </w:tc>
        <w:tc>
          <w:tcPr>
            <w:tcW w:w="424" w:type="dxa"/>
          </w:tcPr>
          <w:p w:rsidR="00472A0C" w:rsidRDefault="00472A0C" w:rsidP="00472A0C">
            <w:r>
              <w:t>x</w:t>
            </w:r>
          </w:p>
        </w:tc>
        <w:tc>
          <w:tcPr>
            <w:tcW w:w="442" w:type="dxa"/>
          </w:tcPr>
          <w:p w:rsidR="00472A0C" w:rsidRDefault="00472A0C" w:rsidP="00472A0C">
            <w:r>
              <w:t>x</w:t>
            </w:r>
          </w:p>
        </w:tc>
        <w:tc>
          <w:tcPr>
            <w:tcW w:w="3244" w:type="dxa"/>
          </w:tcPr>
          <w:p w:rsidR="00472A0C" w:rsidRDefault="00472A0C" w:rsidP="00472A0C">
            <w:proofErr w:type="spellStart"/>
            <w:r>
              <w:t>Lintulanharjuntie</w:t>
            </w:r>
            <w:proofErr w:type="spellEnd"/>
            <w:r>
              <w:t xml:space="preserve"> 84 </w:t>
            </w:r>
          </w:p>
        </w:tc>
        <w:tc>
          <w:tcPr>
            <w:tcW w:w="4399" w:type="dxa"/>
          </w:tcPr>
          <w:p w:rsidR="00472A0C" w:rsidRDefault="00472A0C" w:rsidP="00472A0C">
            <w:r>
              <w:t xml:space="preserve">Suonenjoentien ja </w:t>
            </w:r>
            <w:proofErr w:type="spellStart"/>
            <w:r>
              <w:t>Lintulanharjuntien</w:t>
            </w:r>
            <w:proofErr w:type="spellEnd"/>
            <w:r>
              <w:t xml:space="preserve"> risteys</w:t>
            </w:r>
          </w:p>
        </w:tc>
        <w:tc>
          <w:tcPr>
            <w:tcW w:w="1415" w:type="dxa"/>
          </w:tcPr>
          <w:p w:rsidR="00472A0C" w:rsidRDefault="00472A0C" w:rsidP="00472A0C"/>
        </w:tc>
      </w:tr>
      <w:tr w:rsidR="00472A0C" w:rsidTr="009D3474">
        <w:tc>
          <w:tcPr>
            <w:tcW w:w="534" w:type="dxa"/>
          </w:tcPr>
          <w:p w:rsidR="00472A0C" w:rsidRDefault="00447917" w:rsidP="00472A0C">
            <w:r>
              <w:t>2</w:t>
            </w:r>
          </w:p>
        </w:tc>
        <w:tc>
          <w:tcPr>
            <w:tcW w:w="2294" w:type="dxa"/>
          </w:tcPr>
          <w:p w:rsidR="00472A0C" w:rsidRDefault="00472A0C" w:rsidP="00472A0C">
            <w:r>
              <w:t>Miettinen Matias</w:t>
            </w:r>
          </w:p>
        </w:tc>
        <w:tc>
          <w:tcPr>
            <w:tcW w:w="541" w:type="dxa"/>
          </w:tcPr>
          <w:p w:rsidR="00472A0C" w:rsidRDefault="00472A0C" w:rsidP="00472A0C">
            <w:r>
              <w:t>x</w:t>
            </w:r>
          </w:p>
        </w:tc>
        <w:tc>
          <w:tcPr>
            <w:tcW w:w="425" w:type="dxa"/>
          </w:tcPr>
          <w:p w:rsidR="00472A0C" w:rsidRDefault="00472A0C" w:rsidP="00472A0C">
            <w:r>
              <w:t>x</w:t>
            </w:r>
          </w:p>
        </w:tc>
        <w:tc>
          <w:tcPr>
            <w:tcW w:w="426" w:type="dxa"/>
          </w:tcPr>
          <w:p w:rsidR="00472A0C" w:rsidRDefault="00472A0C" w:rsidP="00472A0C">
            <w:r>
              <w:t>x</w:t>
            </w:r>
          </w:p>
        </w:tc>
        <w:tc>
          <w:tcPr>
            <w:tcW w:w="424" w:type="dxa"/>
          </w:tcPr>
          <w:p w:rsidR="00472A0C" w:rsidRDefault="00472A0C" w:rsidP="00472A0C">
            <w:r>
              <w:t>x</w:t>
            </w:r>
          </w:p>
        </w:tc>
        <w:tc>
          <w:tcPr>
            <w:tcW w:w="442" w:type="dxa"/>
          </w:tcPr>
          <w:p w:rsidR="00472A0C" w:rsidRDefault="00472A0C" w:rsidP="00472A0C">
            <w:r>
              <w:t>x</w:t>
            </w:r>
          </w:p>
        </w:tc>
        <w:tc>
          <w:tcPr>
            <w:tcW w:w="3244" w:type="dxa"/>
          </w:tcPr>
          <w:p w:rsidR="00472A0C" w:rsidRDefault="00472A0C" w:rsidP="00472A0C">
            <w:r>
              <w:t>Suonenjoentie 490</w:t>
            </w:r>
          </w:p>
        </w:tc>
        <w:tc>
          <w:tcPr>
            <w:tcW w:w="4399" w:type="dxa"/>
          </w:tcPr>
          <w:p w:rsidR="00472A0C" w:rsidRDefault="00FB5379" w:rsidP="00472A0C">
            <w:r>
              <w:t>kulkee viikoilla 35, 37, 39, 41, 43, 45,47,49,51</w:t>
            </w:r>
          </w:p>
        </w:tc>
        <w:tc>
          <w:tcPr>
            <w:tcW w:w="1415" w:type="dxa"/>
          </w:tcPr>
          <w:p w:rsidR="00472A0C" w:rsidRDefault="00472A0C" w:rsidP="00472A0C"/>
        </w:tc>
      </w:tr>
      <w:tr w:rsidR="00447917" w:rsidTr="009D3474">
        <w:tc>
          <w:tcPr>
            <w:tcW w:w="534" w:type="dxa"/>
          </w:tcPr>
          <w:p w:rsidR="00447917" w:rsidRDefault="00447917" w:rsidP="00447917">
            <w:r>
              <w:t>2</w:t>
            </w:r>
          </w:p>
        </w:tc>
        <w:tc>
          <w:tcPr>
            <w:tcW w:w="2294" w:type="dxa"/>
          </w:tcPr>
          <w:p w:rsidR="00447917" w:rsidRDefault="00447917" w:rsidP="00447917">
            <w:r>
              <w:t>Penttilä Roope</w:t>
            </w:r>
          </w:p>
        </w:tc>
        <w:tc>
          <w:tcPr>
            <w:tcW w:w="541" w:type="dxa"/>
          </w:tcPr>
          <w:p w:rsidR="00447917" w:rsidRDefault="00447917" w:rsidP="00447917">
            <w:r>
              <w:t>x</w:t>
            </w:r>
          </w:p>
        </w:tc>
        <w:tc>
          <w:tcPr>
            <w:tcW w:w="425" w:type="dxa"/>
          </w:tcPr>
          <w:p w:rsidR="00447917" w:rsidRDefault="00447917" w:rsidP="00447917">
            <w:r>
              <w:t>x</w:t>
            </w:r>
          </w:p>
        </w:tc>
        <w:tc>
          <w:tcPr>
            <w:tcW w:w="426" w:type="dxa"/>
          </w:tcPr>
          <w:p w:rsidR="00447917" w:rsidRDefault="00447917" w:rsidP="00447917">
            <w:r>
              <w:t>x</w:t>
            </w:r>
          </w:p>
        </w:tc>
        <w:tc>
          <w:tcPr>
            <w:tcW w:w="424" w:type="dxa"/>
          </w:tcPr>
          <w:p w:rsidR="00447917" w:rsidRDefault="00447917" w:rsidP="00447917">
            <w:r>
              <w:t>x</w:t>
            </w:r>
          </w:p>
        </w:tc>
        <w:tc>
          <w:tcPr>
            <w:tcW w:w="442" w:type="dxa"/>
          </w:tcPr>
          <w:p w:rsidR="00447917" w:rsidRDefault="00447917" w:rsidP="00447917">
            <w:r>
              <w:t>x</w:t>
            </w:r>
          </w:p>
        </w:tc>
        <w:tc>
          <w:tcPr>
            <w:tcW w:w="3244" w:type="dxa"/>
          </w:tcPr>
          <w:p w:rsidR="00447917" w:rsidRDefault="00447917" w:rsidP="00447917">
            <w:r>
              <w:t>Pahkajoentie 170</w:t>
            </w:r>
          </w:p>
        </w:tc>
        <w:tc>
          <w:tcPr>
            <w:tcW w:w="4399" w:type="dxa"/>
          </w:tcPr>
          <w:p w:rsidR="00447917" w:rsidRDefault="004E2F06" w:rsidP="00447917">
            <w:r>
              <w:t>Kuljetus pihaan asti</w:t>
            </w:r>
          </w:p>
        </w:tc>
        <w:tc>
          <w:tcPr>
            <w:tcW w:w="1415" w:type="dxa"/>
          </w:tcPr>
          <w:p w:rsidR="00447917" w:rsidRDefault="00447917" w:rsidP="00447917"/>
        </w:tc>
      </w:tr>
      <w:tr w:rsidR="00447917" w:rsidTr="009D3474">
        <w:tc>
          <w:tcPr>
            <w:tcW w:w="534" w:type="dxa"/>
          </w:tcPr>
          <w:p w:rsidR="00447917" w:rsidRDefault="00447917" w:rsidP="00447917">
            <w:r>
              <w:t>3</w:t>
            </w:r>
          </w:p>
        </w:tc>
        <w:tc>
          <w:tcPr>
            <w:tcW w:w="2294" w:type="dxa"/>
          </w:tcPr>
          <w:p w:rsidR="00447917" w:rsidRDefault="00447917" w:rsidP="00447917">
            <w:r>
              <w:t xml:space="preserve">Karhunen Mikael </w:t>
            </w:r>
          </w:p>
        </w:tc>
        <w:tc>
          <w:tcPr>
            <w:tcW w:w="541" w:type="dxa"/>
          </w:tcPr>
          <w:p w:rsidR="00447917" w:rsidRDefault="00447917" w:rsidP="00447917">
            <w:r>
              <w:t>x</w:t>
            </w:r>
          </w:p>
        </w:tc>
        <w:tc>
          <w:tcPr>
            <w:tcW w:w="425" w:type="dxa"/>
          </w:tcPr>
          <w:p w:rsidR="00447917" w:rsidRDefault="00447917" w:rsidP="00447917">
            <w:r>
              <w:t>x</w:t>
            </w:r>
          </w:p>
          <w:p w:rsidR="00D5140F" w:rsidRDefault="00D5140F" w:rsidP="00447917">
            <w:r>
              <w:t>KI</w:t>
            </w:r>
          </w:p>
        </w:tc>
        <w:tc>
          <w:tcPr>
            <w:tcW w:w="426" w:type="dxa"/>
          </w:tcPr>
          <w:p w:rsidR="00447917" w:rsidRDefault="00447917" w:rsidP="00447917">
            <w:r>
              <w:t>x</w:t>
            </w:r>
          </w:p>
        </w:tc>
        <w:tc>
          <w:tcPr>
            <w:tcW w:w="424" w:type="dxa"/>
          </w:tcPr>
          <w:p w:rsidR="00447917" w:rsidRDefault="00447917" w:rsidP="00447917"/>
        </w:tc>
        <w:tc>
          <w:tcPr>
            <w:tcW w:w="442" w:type="dxa"/>
          </w:tcPr>
          <w:p w:rsidR="00447917" w:rsidRDefault="00447917" w:rsidP="00447917">
            <w:r>
              <w:t>x</w:t>
            </w:r>
          </w:p>
        </w:tc>
        <w:tc>
          <w:tcPr>
            <w:tcW w:w="3244" w:type="dxa"/>
          </w:tcPr>
          <w:p w:rsidR="00447917" w:rsidRDefault="00447917" w:rsidP="00447917">
            <w:proofErr w:type="spellStart"/>
            <w:r>
              <w:t>Hautoniementie</w:t>
            </w:r>
            <w:proofErr w:type="spellEnd"/>
            <w:r>
              <w:t xml:space="preserve"> 29 </w:t>
            </w:r>
          </w:p>
        </w:tc>
        <w:tc>
          <w:tcPr>
            <w:tcW w:w="4399" w:type="dxa"/>
          </w:tcPr>
          <w:p w:rsidR="00447917" w:rsidRDefault="00447917" w:rsidP="00447917"/>
        </w:tc>
        <w:tc>
          <w:tcPr>
            <w:tcW w:w="1415" w:type="dxa"/>
          </w:tcPr>
          <w:p w:rsidR="00447917" w:rsidRDefault="00447917" w:rsidP="00447917"/>
        </w:tc>
      </w:tr>
      <w:tr w:rsidR="00FB5379" w:rsidTr="009D3474">
        <w:tc>
          <w:tcPr>
            <w:tcW w:w="534" w:type="dxa"/>
          </w:tcPr>
          <w:p w:rsidR="00FB5379" w:rsidRDefault="00FB5379" w:rsidP="00FB5379">
            <w:r>
              <w:t>4</w:t>
            </w:r>
          </w:p>
        </w:tc>
        <w:tc>
          <w:tcPr>
            <w:tcW w:w="2294" w:type="dxa"/>
          </w:tcPr>
          <w:p w:rsidR="00FB5379" w:rsidRDefault="00FB5379" w:rsidP="00FB5379">
            <w:r>
              <w:t>Miettinen Kasperi</w:t>
            </w:r>
          </w:p>
        </w:tc>
        <w:tc>
          <w:tcPr>
            <w:tcW w:w="541" w:type="dxa"/>
          </w:tcPr>
          <w:p w:rsidR="00FB5379" w:rsidRDefault="00FB5379" w:rsidP="00FB5379"/>
        </w:tc>
        <w:tc>
          <w:tcPr>
            <w:tcW w:w="425" w:type="dxa"/>
          </w:tcPr>
          <w:p w:rsidR="00FB5379" w:rsidRDefault="00FB5379" w:rsidP="00FB5379">
            <w:r>
              <w:t>x</w:t>
            </w:r>
          </w:p>
        </w:tc>
        <w:tc>
          <w:tcPr>
            <w:tcW w:w="426" w:type="dxa"/>
          </w:tcPr>
          <w:p w:rsidR="00FB5379" w:rsidRDefault="00FB5379" w:rsidP="00FB5379">
            <w:r>
              <w:t>x</w:t>
            </w:r>
          </w:p>
        </w:tc>
        <w:tc>
          <w:tcPr>
            <w:tcW w:w="424" w:type="dxa"/>
          </w:tcPr>
          <w:p w:rsidR="00FB5379" w:rsidRDefault="00FB5379" w:rsidP="00FB5379"/>
        </w:tc>
        <w:tc>
          <w:tcPr>
            <w:tcW w:w="442" w:type="dxa"/>
          </w:tcPr>
          <w:p w:rsidR="00FB5379" w:rsidRDefault="00FB5379" w:rsidP="00FB5379">
            <w:r>
              <w:t>x</w:t>
            </w:r>
          </w:p>
        </w:tc>
        <w:tc>
          <w:tcPr>
            <w:tcW w:w="3244" w:type="dxa"/>
          </w:tcPr>
          <w:p w:rsidR="00FB5379" w:rsidRDefault="00FB5379" w:rsidP="00FB5379">
            <w:r>
              <w:t>*salainen*</w:t>
            </w:r>
          </w:p>
        </w:tc>
        <w:tc>
          <w:tcPr>
            <w:tcW w:w="4399" w:type="dxa"/>
          </w:tcPr>
          <w:p w:rsidR="00FB5379" w:rsidRDefault="00FB5379" w:rsidP="00FB5379">
            <w:r>
              <w:t>Osoitetiedon saat koululta</w:t>
            </w:r>
          </w:p>
        </w:tc>
        <w:tc>
          <w:tcPr>
            <w:tcW w:w="1415" w:type="dxa"/>
          </w:tcPr>
          <w:p w:rsidR="00FB5379" w:rsidRDefault="00FB5379" w:rsidP="00FB5379"/>
        </w:tc>
      </w:tr>
      <w:tr w:rsidR="00FB5379" w:rsidTr="009D3474">
        <w:tc>
          <w:tcPr>
            <w:tcW w:w="534" w:type="dxa"/>
          </w:tcPr>
          <w:p w:rsidR="00FB5379" w:rsidRDefault="00FB5379" w:rsidP="00FB5379">
            <w:r>
              <w:t>4</w:t>
            </w:r>
          </w:p>
        </w:tc>
        <w:tc>
          <w:tcPr>
            <w:tcW w:w="2294" w:type="dxa"/>
          </w:tcPr>
          <w:p w:rsidR="00FB5379" w:rsidRDefault="00FB5379" w:rsidP="00FB5379">
            <w:r>
              <w:t>Miettinen Kerttu</w:t>
            </w:r>
          </w:p>
        </w:tc>
        <w:tc>
          <w:tcPr>
            <w:tcW w:w="541" w:type="dxa"/>
          </w:tcPr>
          <w:p w:rsidR="00FB5379" w:rsidRDefault="00FB5379" w:rsidP="00FB5379"/>
        </w:tc>
        <w:tc>
          <w:tcPr>
            <w:tcW w:w="425" w:type="dxa"/>
          </w:tcPr>
          <w:p w:rsidR="00FB5379" w:rsidRDefault="00FB5379" w:rsidP="00FB5379">
            <w:r>
              <w:t>x</w:t>
            </w:r>
          </w:p>
        </w:tc>
        <w:tc>
          <w:tcPr>
            <w:tcW w:w="426" w:type="dxa"/>
          </w:tcPr>
          <w:p w:rsidR="00FB5379" w:rsidRDefault="00FB5379" w:rsidP="00FB5379">
            <w:r>
              <w:t>x</w:t>
            </w:r>
          </w:p>
        </w:tc>
        <w:tc>
          <w:tcPr>
            <w:tcW w:w="424" w:type="dxa"/>
          </w:tcPr>
          <w:p w:rsidR="00FB5379" w:rsidRDefault="00FB5379" w:rsidP="00FB5379"/>
        </w:tc>
        <w:tc>
          <w:tcPr>
            <w:tcW w:w="442" w:type="dxa"/>
          </w:tcPr>
          <w:p w:rsidR="00FB5379" w:rsidRDefault="00FB5379" w:rsidP="00FB5379">
            <w:r>
              <w:t>x</w:t>
            </w:r>
          </w:p>
        </w:tc>
        <w:tc>
          <w:tcPr>
            <w:tcW w:w="3244" w:type="dxa"/>
          </w:tcPr>
          <w:p w:rsidR="00FB5379" w:rsidRDefault="00FB5379" w:rsidP="00FB5379">
            <w:r>
              <w:t>Suonenjoentie 490</w:t>
            </w:r>
          </w:p>
        </w:tc>
        <w:tc>
          <w:tcPr>
            <w:tcW w:w="4399" w:type="dxa"/>
          </w:tcPr>
          <w:p w:rsidR="00FB5379" w:rsidRDefault="00FB5379" w:rsidP="00FB5379">
            <w:r>
              <w:t>kulkee viikoilla 35, 37, 39, 41, 43, 45,47,49,51</w:t>
            </w:r>
          </w:p>
        </w:tc>
        <w:tc>
          <w:tcPr>
            <w:tcW w:w="1415" w:type="dxa"/>
          </w:tcPr>
          <w:p w:rsidR="00FB5379" w:rsidRDefault="00FB5379" w:rsidP="00FB5379"/>
        </w:tc>
      </w:tr>
      <w:tr w:rsidR="00FB5379" w:rsidTr="009D3474">
        <w:tc>
          <w:tcPr>
            <w:tcW w:w="534" w:type="dxa"/>
          </w:tcPr>
          <w:p w:rsidR="00FB5379" w:rsidRDefault="00FB5379" w:rsidP="00FB5379">
            <w:r>
              <w:t>4</w:t>
            </w:r>
          </w:p>
        </w:tc>
        <w:tc>
          <w:tcPr>
            <w:tcW w:w="2294" w:type="dxa"/>
          </w:tcPr>
          <w:p w:rsidR="00FB5379" w:rsidRDefault="00FB5379" w:rsidP="00FB5379">
            <w:r>
              <w:t>Puuronen Peppi</w:t>
            </w:r>
          </w:p>
        </w:tc>
        <w:tc>
          <w:tcPr>
            <w:tcW w:w="541" w:type="dxa"/>
          </w:tcPr>
          <w:p w:rsidR="00FB5379" w:rsidRPr="00127981" w:rsidRDefault="00FB5379" w:rsidP="00FB5379"/>
        </w:tc>
        <w:tc>
          <w:tcPr>
            <w:tcW w:w="425" w:type="dxa"/>
          </w:tcPr>
          <w:p w:rsidR="00FB5379" w:rsidRDefault="00FB5379" w:rsidP="00FB5379">
            <w:r>
              <w:t>x</w:t>
            </w:r>
          </w:p>
        </w:tc>
        <w:tc>
          <w:tcPr>
            <w:tcW w:w="426" w:type="dxa"/>
          </w:tcPr>
          <w:p w:rsidR="00FB5379" w:rsidRDefault="00FB5379" w:rsidP="00FB5379">
            <w:r>
              <w:t>x</w:t>
            </w:r>
          </w:p>
        </w:tc>
        <w:tc>
          <w:tcPr>
            <w:tcW w:w="424" w:type="dxa"/>
          </w:tcPr>
          <w:p w:rsidR="00FB5379" w:rsidRDefault="00FB5379" w:rsidP="00FB5379"/>
        </w:tc>
        <w:tc>
          <w:tcPr>
            <w:tcW w:w="442" w:type="dxa"/>
          </w:tcPr>
          <w:p w:rsidR="00FB5379" w:rsidRDefault="00FB5379" w:rsidP="00FB5379">
            <w:r>
              <w:t>x</w:t>
            </w:r>
          </w:p>
        </w:tc>
        <w:tc>
          <w:tcPr>
            <w:tcW w:w="3244" w:type="dxa"/>
          </w:tcPr>
          <w:p w:rsidR="00FB5379" w:rsidRDefault="00FB5379" w:rsidP="00FB5379">
            <w:proofErr w:type="spellStart"/>
            <w:r>
              <w:t>Punnonmäentie</w:t>
            </w:r>
            <w:proofErr w:type="spellEnd"/>
            <w:r>
              <w:t xml:space="preserve"> 331</w:t>
            </w:r>
          </w:p>
        </w:tc>
        <w:tc>
          <w:tcPr>
            <w:tcW w:w="4399" w:type="dxa"/>
          </w:tcPr>
          <w:p w:rsidR="00FB5379" w:rsidRDefault="00FB5379" w:rsidP="00FB5379"/>
        </w:tc>
        <w:tc>
          <w:tcPr>
            <w:tcW w:w="1415" w:type="dxa"/>
          </w:tcPr>
          <w:p w:rsidR="00FB5379" w:rsidRDefault="00FB5379" w:rsidP="00FB5379"/>
        </w:tc>
      </w:tr>
      <w:tr w:rsidR="00FB5379" w:rsidTr="009D3474">
        <w:tc>
          <w:tcPr>
            <w:tcW w:w="534" w:type="dxa"/>
          </w:tcPr>
          <w:p w:rsidR="00FB5379" w:rsidRDefault="00FB5379" w:rsidP="00FB5379">
            <w:r>
              <w:t>4</w:t>
            </w:r>
          </w:p>
        </w:tc>
        <w:tc>
          <w:tcPr>
            <w:tcW w:w="2294" w:type="dxa"/>
          </w:tcPr>
          <w:p w:rsidR="00FB5379" w:rsidRDefault="00FB5379" w:rsidP="00FB5379">
            <w:r>
              <w:t>Suvanto Sanni</w:t>
            </w:r>
          </w:p>
        </w:tc>
        <w:tc>
          <w:tcPr>
            <w:tcW w:w="541" w:type="dxa"/>
          </w:tcPr>
          <w:p w:rsidR="00FB5379" w:rsidRDefault="00FB5379" w:rsidP="00FB5379"/>
        </w:tc>
        <w:tc>
          <w:tcPr>
            <w:tcW w:w="425" w:type="dxa"/>
          </w:tcPr>
          <w:p w:rsidR="00FB5379" w:rsidRDefault="00FB5379" w:rsidP="00FB5379">
            <w:r>
              <w:t>x</w:t>
            </w:r>
          </w:p>
        </w:tc>
        <w:tc>
          <w:tcPr>
            <w:tcW w:w="426" w:type="dxa"/>
          </w:tcPr>
          <w:p w:rsidR="00FB5379" w:rsidRDefault="00FB5379" w:rsidP="00FB5379">
            <w:r>
              <w:t>x</w:t>
            </w:r>
          </w:p>
        </w:tc>
        <w:tc>
          <w:tcPr>
            <w:tcW w:w="424" w:type="dxa"/>
          </w:tcPr>
          <w:p w:rsidR="00FB5379" w:rsidRDefault="00FB5379" w:rsidP="00FB5379"/>
        </w:tc>
        <w:tc>
          <w:tcPr>
            <w:tcW w:w="442" w:type="dxa"/>
          </w:tcPr>
          <w:p w:rsidR="00FB5379" w:rsidRDefault="00FB5379" w:rsidP="00FB5379">
            <w:r>
              <w:t>x</w:t>
            </w:r>
          </w:p>
        </w:tc>
        <w:tc>
          <w:tcPr>
            <w:tcW w:w="3244" w:type="dxa"/>
          </w:tcPr>
          <w:p w:rsidR="00FB5379" w:rsidRDefault="00FB5379" w:rsidP="00FB5379">
            <w:r>
              <w:t>Pöntönpää 102</w:t>
            </w:r>
          </w:p>
        </w:tc>
        <w:tc>
          <w:tcPr>
            <w:tcW w:w="4399" w:type="dxa"/>
          </w:tcPr>
          <w:p w:rsidR="00FB5379" w:rsidRDefault="00FB5379" w:rsidP="00FB5379">
            <w:r>
              <w:t>Lakeismäentien ja Pöntönpään risteys</w:t>
            </w:r>
          </w:p>
        </w:tc>
        <w:tc>
          <w:tcPr>
            <w:tcW w:w="1415" w:type="dxa"/>
          </w:tcPr>
          <w:p w:rsidR="00FB5379" w:rsidRDefault="00FB5379" w:rsidP="00FB5379"/>
        </w:tc>
      </w:tr>
      <w:tr w:rsidR="00FB5379" w:rsidTr="009D3474">
        <w:tc>
          <w:tcPr>
            <w:tcW w:w="534" w:type="dxa"/>
          </w:tcPr>
          <w:p w:rsidR="00FB5379" w:rsidRDefault="00FB5379" w:rsidP="00FB5379">
            <w:r>
              <w:t>5</w:t>
            </w:r>
          </w:p>
        </w:tc>
        <w:tc>
          <w:tcPr>
            <w:tcW w:w="2294" w:type="dxa"/>
          </w:tcPr>
          <w:p w:rsidR="00FB5379" w:rsidRDefault="00FB5379" w:rsidP="00FB5379">
            <w:r>
              <w:t>Anttila Juuso</w:t>
            </w:r>
          </w:p>
        </w:tc>
        <w:tc>
          <w:tcPr>
            <w:tcW w:w="541" w:type="dxa"/>
          </w:tcPr>
          <w:p w:rsidR="00FB5379" w:rsidRDefault="00FB5379" w:rsidP="00FB5379">
            <w:r>
              <w:t>x</w:t>
            </w:r>
          </w:p>
        </w:tc>
        <w:tc>
          <w:tcPr>
            <w:tcW w:w="425" w:type="dxa"/>
          </w:tcPr>
          <w:p w:rsidR="00FB5379" w:rsidRDefault="00FB5379" w:rsidP="00FB5379"/>
        </w:tc>
        <w:tc>
          <w:tcPr>
            <w:tcW w:w="426" w:type="dxa"/>
          </w:tcPr>
          <w:p w:rsidR="00FB5379" w:rsidRDefault="00FB5379" w:rsidP="00FB5379"/>
        </w:tc>
        <w:tc>
          <w:tcPr>
            <w:tcW w:w="424" w:type="dxa"/>
          </w:tcPr>
          <w:p w:rsidR="00FB5379" w:rsidRDefault="00FB5379" w:rsidP="00FB5379">
            <w:r>
              <w:t>x</w:t>
            </w:r>
          </w:p>
        </w:tc>
        <w:tc>
          <w:tcPr>
            <w:tcW w:w="442" w:type="dxa"/>
          </w:tcPr>
          <w:p w:rsidR="00FB5379" w:rsidRDefault="00FB5379" w:rsidP="00FB5379">
            <w:r>
              <w:t>x</w:t>
            </w:r>
          </w:p>
        </w:tc>
        <w:tc>
          <w:tcPr>
            <w:tcW w:w="3244" w:type="dxa"/>
          </w:tcPr>
          <w:p w:rsidR="00FB5379" w:rsidRDefault="00FB5379" w:rsidP="00FB5379">
            <w:r>
              <w:t>Suonenjoentie 340</w:t>
            </w:r>
          </w:p>
        </w:tc>
        <w:tc>
          <w:tcPr>
            <w:tcW w:w="4399" w:type="dxa"/>
          </w:tcPr>
          <w:p w:rsidR="00FB5379" w:rsidRDefault="00FB5379" w:rsidP="00FB5379"/>
        </w:tc>
        <w:tc>
          <w:tcPr>
            <w:tcW w:w="1415" w:type="dxa"/>
          </w:tcPr>
          <w:p w:rsidR="00FB5379" w:rsidRDefault="00FB5379" w:rsidP="00FB5379"/>
        </w:tc>
      </w:tr>
      <w:tr w:rsidR="00FB5379" w:rsidTr="009D3474">
        <w:tc>
          <w:tcPr>
            <w:tcW w:w="534" w:type="dxa"/>
          </w:tcPr>
          <w:p w:rsidR="00FB5379" w:rsidRDefault="00FB5379" w:rsidP="00FB5379">
            <w:r>
              <w:t>5</w:t>
            </w:r>
          </w:p>
        </w:tc>
        <w:tc>
          <w:tcPr>
            <w:tcW w:w="2294" w:type="dxa"/>
          </w:tcPr>
          <w:p w:rsidR="00FB5379" w:rsidRDefault="00FB5379" w:rsidP="00FB5379">
            <w:r>
              <w:t>Huovinen Taimi</w:t>
            </w:r>
          </w:p>
        </w:tc>
        <w:tc>
          <w:tcPr>
            <w:tcW w:w="541" w:type="dxa"/>
          </w:tcPr>
          <w:p w:rsidR="00FB5379" w:rsidRDefault="00FB5379" w:rsidP="00FB5379">
            <w:r>
              <w:t>x</w:t>
            </w:r>
          </w:p>
        </w:tc>
        <w:tc>
          <w:tcPr>
            <w:tcW w:w="425" w:type="dxa"/>
          </w:tcPr>
          <w:p w:rsidR="00FB5379" w:rsidRDefault="00FB5379" w:rsidP="00FB5379"/>
        </w:tc>
        <w:tc>
          <w:tcPr>
            <w:tcW w:w="426" w:type="dxa"/>
          </w:tcPr>
          <w:p w:rsidR="00FB5379" w:rsidRDefault="00FB5379" w:rsidP="00FB5379"/>
        </w:tc>
        <w:tc>
          <w:tcPr>
            <w:tcW w:w="424" w:type="dxa"/>
          </w:tcPr>
          <w:p w:rsidR="00FB5379" w:rsidRDefault="00FB5379" w:rsidP="00FB5379">
            <w:r>
              <w:t>x</w:t>
            </w:r>
          </w:p>
        </w:tc>
        <w:tc>
          <w:tcPr>
            <w:tcW w:w="442" w:type="dxa"/>
          </w:tcPr>
          <w:p w:rsidR="00FB5379" w:rsidRDefault="00FB5379" w:rsidP="00FB5379">
            <w:r>
              <w:t>x</w:t>
            </w:r>
          </w:p>
        </w:tc>
        <w:tc>
          <w:tcPr>
            <w:tcW w:w="3244" w:type="dxa"/>
          </w:tcPr>
          <w:p w:rsidR="00FB5379" w:rsidRDefault="00FB5379" w:rsidP="00FB5379">
            <w:proofErr w:type="spellStart"/>
            <w:r>
              <w:t>Lintulanharjuntie</w:t>
            </w:r>
            <w:proofErr w:type="spellEnd"/>
            <w:r>
              <w:t xml:space="preserve"> 84 </w:t>
            </w:r>
          </w:p>
        </w:tc>
        <w:tc>
          <w:tcPr>
            <w:tcW w:w="4399" w:type="dxa"/>
          </w:tcPr>
          <w:p w:rsidR="00FB5379" w:rsidRDefault="00FB5379" w:rsidP="00FB5379">
            <w:r>
              <w:t xml:space="preserve">Suonenjoentien ja </w:t>
            </w:r>
            <w:proofErr w:type="spellStart"/>
            <w:r>
              <w:t>Lintulanharjuntien</w:t>
            </w:r>
            <w:proofErr w:type="spellEnd"/>
            <w:r>
              <w:t xml:space="preserve"> risteys</w:t>
            </w:r>
          </w:p>
        </w:tc>
        <w:tc>
          <w:tcPr>
            <w:tcW w:w="1415" w:type="dxa"/>
          </w:tcPr>
          <w:p w:rsidR="00FB5379" w:rsidRDefault="00FB5379" w:rsidP="00FB5379"/>
        </w:tc>
      </w:tr>
      <w:tr w:rsidR="00FB5379" w:rsidTr="009D3474">
        <w:tc>
          <w:tcPr>
            <w:tcW w:w="534" w:type="dxa"/>
          </w:tcPr>
          <w:p w:rsidR="00FB5379" w:rsidRDefault="00FB5379" w:rsidP="00FB5379">
            <w:r>
              <w:t>5</w:t>
            </w:r>
          </w:p>
        </w:tc>
        <w:tc>
          <w:tcPr>
            <w:tcW w:w="2294" w:type="dxa"/>
          </w:tcPr>
          <w:p w:rsidR="00FB5379" w:rsidRDefault="00FB5379" w:rsidP="00FB5379">
            <w:proofErr w:type="spellStart"/>
            <w:r>
              <w:t>Karkkonen</w:t>
            </w:r>
            <w:proofErr w:type="spellEnd"/>
            <w:r>
              <w:t xml:space="preserve"> Pekka</w:t>
            </w:r>
          </w:p>
        </w:tc>
        <w:tc>
          <w:tcPr>
            <w:tcW w:w="541" w:type="dxa"/>
          </w:tcPr>
          <w:p w:rsidR="00FB5379" w:rsidRDefault="00FB5379" w:rsidP="00FB5379">
            <w:r>
              <w:t>x</w:t>
            </w:r>
          </w:p>
        </w:tc>
        <w:tc>
          <w:tcPr>
            <w:tcW w:w="425" w:type="dxa"/>
          </w:tcPr>
          <w:p w:rsidR="00FB5379" w:rsidRDefault="00FB5379" w:rsidP="00FB5379"/>
        </w:tc>
        <w:tc>
          <w:tcPr>
            <w:tcW w:w="426" w:type="dxa"/>
          </w:tcPr>
          <w:p w:rsidR="00FB5379" w:rsidRDefault="00FB5379" w:rsidP="00FB5379"/>
        </w:tc>
        <w:tc>
          <w:tcPr>
            <w:tcW w:w="424" w:type="dxa"/>
          </w:tcPr>
          <w:p w:rsidR="00FB5379" w:rsidRDefault="00FB5379" w:rsidP="00FB5379">
            <w:r>
              <w:t>x</w:t>
            </w:r>
          </w:p>
        </w:tc>
        <w:tc>
          <w:tcPr>
            <w:tcW w:w="442" w:type="dxa"/>
          </w:tcPr>
          <w:p w:rsidR="00FB5379" w:rsidRDefault="00FB5379" w:rsidP="00FB5379">
            <w:r>
              <w:t>x</w:t>
            </w:r>
          </w:p>
        </w:tc>
        <w:tc>
          <w:tcPr>
            <w:tcW w:w="3244" w:type="dxa"/>
          </w:tcPr>
          <w:p w:rsidR="00FB5379" w:rsidRDefault="00FB5379" w:rsidP="00FB5379">
            <w:r>
              <w:t>Jokiniemenranta 35</w:t>
            </w:r>
          </w:p>
        </w:tc>
        <w:tc>
          <w:tcPr>
            <w:tcW w:w="4399" w:type="dxa"/>
          </w:tcPr>
          <w:p w:rsidR="00FB5379" w:rsidRDefault="00FB5379" w:rsidP="00FB5379">
            <w:r>
              <w:t>Suonenjoentien risteys</w:t>
            </w:r>
          </w:p>
        </w:tc>
        <w:tc>
          <w:tcPr>
            <w:tcW w:w="1415" w:type="dxa"/>
          </w:tcPr>
          <w:p w:rsidR="00FB5379" w:rsidRDefault="00FB5379" w:rsidP="00FB5379"/>
        </w:tc>
      </w:tr>
      <w:tr w:rsidR="00FB5379" w:rsidTr="009D3474">
        <w:tc>
          <w:tcPr>
            <w:tcW w:w="534" w:type="dxa"/>
          </w:tcPr>
          <w:p w:rsidR="00FB5379" w:rsidRDefault="00FB5379" w:rsidP="00FB5379">
            <w:r>
              <w:t>5</w:t>
            </w:r>
          </w:p>
        </w:tc>
        <w:tc>
          <w:tcPr>
            <w:tcW w:w="2294" w:type="dxa"/>
          </w:tcPr>
          <w:p w:rsidR="00FB5379" w:rsidRDefault="00FB5379" w:rsidP="00FB5379">
            <w:r>
              <w:t xml:space="preserve">Karttunen Lauri </w:t>
            </w:r>
          </w:p>
        </w:tc>
        <w:tc>
          <w:tcPr>
            <w:tcW w:w="541" w:type="dxa"/>
          </w:tcPr>
          <w:p w:rsidR="00FB5379" w:rsidRDefault="00FB5379" w:rsidP="00FB5379">
            <w:r>
              <w:t>x</w:t>
            </w:r>
          </w:p>
        </w:tc>
        <w:tc>
          <w:tcPr>
            <w:tcW w:w="425" w:type="dxa"/>
          </w:tcPr>
          <w:p w:rsidR="00FB5379" w:rsidRDefault="00FB5379" w:rsidP="00FB5379"/>
        </w:tc>
        <w:tc>
          <w:tcPr>
            <w:tcW w:w="426" w:type="dxa"/>
          </w:tcPr>
          <w:p w:rsidR="00FB5379" w:rsidRDefault="00FB5379" w:rsidP="00FB5379"/>
        </w:tc>
        <w:tc>
          <w:tcPr>
            <w:tcW w:w="424" w:type="dxa"/>
          </w:tcPr>
          <w:p w:rsidR="00FB5379" w:rsidRDefault="00FB5379" w:rsidP="00FB5379">
            <w:r>
              <w:t>x</w:t>
            </w:r>
          </w:p>
        </w:tc>
        <w:tc>
          <w:tcPr>
            <w:tcW w:w="442" w:type="dxa"/>
          </w:tcPr>
          <w:p w:rsidR="00FB5379" w:rsidRDefault="00FB5379" w:rsidP="00FB5379">
            <w:r>
              <w:t>x</w:t>
            </w:r>
          </w:p>
        </w:tc>
        <w:tc>
          <w:tcPr>
            <w:tcW w:w="3244" w:type="dxa"/>
          </w:tcPr>
          <w:p w:rsidR="00FB5379" w:rsidRDefault="00FB5379" w:rsidP="00FB5379">
            <w:r>
              <w:t>Kuuselantie 190</w:t>
            </w:r>
          </w:p>
        </w:tc>
        <w:tc>
          <w:tcPr>
            <w:tcW w:w="4399" w:type="dxa"/>
          </w:tcPr>
          <w:p w:rsidR="00FB5379" w:rsidRDefault="00FB5379" w:rsidP="00FB5379">
            <w:r>
              <w:t xml:space="preserve">Kuuselantietä </w:t>
            </w:r>
            <w:proofErr w:type="gramStart"/>
            <w:r>
              <w:t>n.  1</w:t>
            </w:r>
            <w:proofErr w:type="gramEnd"/>
            <w:r>
              <w:t xml:space="preserve"> km postilaatikkorivistön kohdalle</w:t>
            </w:r>
          </w:p>
        </w:tc>
        <w:tc>
          <w:tcPr>
            <w:tcW w:w="1415" w:type="dxa"/>
          </w:tcPr>
          <w:p w:rsidR="00FB5379" w:rsidRDefault="00FB5379" w:rsidP="00FB5379"/>
        </w:tc>
      </w:tr>
      <w:tr w:rsidR="00FB5379" w:rsidTr="009D3474">
        <w:tc>
          <w:tcPr>
            <w:tcW w:w="534" w:type="dxa"/>
          </w:tcPr>
          <w:p w:rsidR="00FB5379" w:rsidRDefault="00FB5379" w:rsidP="00FB5379">
            <w:r>
              <w:t>5</w:t>
            </w:r>
          </w:p>
        </w:tc>
        <w:tc>
          <w:tcPr>
            <w:tcW w:w="2294" w:type="dxa"/>
          </w:tcPr>
          <w:p w:rsidR="00FB5379" w:rsidRDefault="00FB5379" w:rsidP="00FB5379">
            <w:r>
              <w:t>Jääskeläinen Valtteri</w:t>
            </w:r>
          </w:p>
        </w:tc>
        <w:tc>
          <w:tcPr>
            <w:tcW w:w="541" w:type="dxa"/>
          </w:tcPr>
          <w:p w:rsidR="00FB5379" w:rsidRDefault="00FB5379" w:rsidP="00FB5379">
            <w:r>
              <w:t>x</w:t>
            </w:r>
          </w:p>
        </w:tc>
        <w:tc>
          <w:tcPr>
            <w:tcW w:w="425" w:type="dxa"/>
          </w:tcPr>
          <w:p w:rsidR="00FB5379" w:rsidRDefault="00FB5379" w:rsidP="00FB5379"/>
        </w:tc>
        <w:tc>
          <w:tcPr>
            <w:tcW w:w="426" w:type="dxa"/>
          </w:tcPr>
          <w:p w:rsidR="00FB5379" w:rsidRDefault="00FB5379" w:rsidP="00FB5379">
            <w:r>
              <w:t>x</w:t>
            </w:r>
          </w:p>
        </w:tc>
        <w:tc>
          <w:tcPr>
            <w:tcW w:w="424" w:type="dxa"/>
          </w:tcPr>
          <w:p w:rsidR="00FB5379" w:rsidRDefault="00FB5379" w:rsidP="00FB5379"/>
        </w:tc>
        <w:tc>
          <w:tcPr>
            <w:tcW w:w="442" w:type="dxa"/>
          </w:tcPr>
          <w:p w:rsidR="00FB5379" w:rsidRDefault="00FB5379" w:rsidP="00FB5379">
            <w:r>
              <w:t>x</w:t>
            </w:r>
          </w:p>
        </w:tc>
        <w:tc>
          <w:tcPr>
            <w:tcW w:w="3244" w:type="dxa"/>
          </w:tcPr>
          <w:p w:rsidR="00FB5379" w:rsidRDefault="00FB5379" w:rsidP="00FB5379">
            <w:proofErr w:type="spellStart"/>
            <w:r>
              <w:t>Jääskeläntie</w:t>
            </w:r>
            <w:proofErr w:type="spellEnd"/>
            <w:r>
              <w:t xml:space="preserve"> 121</w:t>
            </w:r>
          </w:p>
        </w:tc>
        <w:tc>
          <w:tcPr>
            <w:tcW w:w="4399" w:type="dxa"/>
          </w:tcPr>
          <w:p w:rsidR="00FB5379" w:rsidRDefault="00FB5379" w:rsidP="00FB5379"/>
        </w:tc>
        <w:tc>
          <w:tcPr>
            <w:tcW w:w="1415" w:type="dxa"/>
          </w:tcPr>
          <w:p w:rsidR="00FB5379" w:rsidRDefault="00FB5379" w:rsidP="00FB5379"/>
        </w:tc>
      </w:tr>
      <w:tr w:rsidR="00FB5379" w:rsidTr="009D3474">
        <w:tc>
          <w:tcPr>
            <w:tcW w:w="534" w:type="dxa"/>
          </w:tcPr>
          <w:p w:rsidR="00FB5379" w:rsidRDefault="00FB5379" w:rsidP="00FB5379">
            <w:r>
              <w:t>6</w:t>
            </w:r>
          </w:p>
        </w:tc>
        <w:tc>
          <w:tcPr>
            <w:tcW w:w="2294" w:type="dxa"/>
          </w:tcPr>
          <w:p w:rsidR="00FB5379" w:rsidRDefault="00FB5379" w:rsidP="00FB5379">
            <w:r>
              <w:t xml:space="preserve">Koivisto </w:t>
            </w:r>
            <w:proofErr w:type="spellStart"/>
            <w:r>
              <w:t>Kiia</w:t>
            </w:r>
            <w:proofErr w:type="spellEnd"/>
          </w:p>
        </w:tc>
        <w:tc>
          <w:tcPr>
            <w:tcW w:w="541" w:type="dxa"/>
          </w:tcPr>
          <w:p w:rsidR="00FB5379" w:rsidRDefault="00FB5379" w:rsidP="00FB5379">
            <w:r>
              <w:t>x</w:t>
            </w:r>
          </w:p>
        </w:tc>
        <w:tc>
          <w:tcPr>
            <w:tcW w:w="425" w:type="dxa"/>
          </w:tcPr>
          <w:p w:rsidR="00FB5379" w:rsidRDefault="00FB5379" w:rsidP="00FB5379"/>
        </w:tc>
        <w:tc>
          <w:tcPr>
            <w:tcW w:w="426" w:type="dxa"/>
          </w:tcPr>
          <w:p w:rsidR="00FB5379" w:rsidRDefault="00FB5379" w:rsidP="00FB5379">
            <w:r>
              <w:t>x</w:t>
            </w:r>
          </w:p>
        </w:tc>
        <w:tc>
          <w:tcPr>
            <w:tcW w:w="424" w:type="dxa"/>
          </w:tcPr>
          <w:p w:rsidR="00FB5379" w:rsidRDefault="00FB5379" w:rsidP="00FB5379"/>
        </w:tc>
        <w:tc>
          <w:tcPr>
            <w:tcW w:w="442" w:type="dxa"/>
          </w:tcPr>
          <w:p w:rsidR="00FB5379" w:rsidRDefault="00FB5379" w:rsidP="00FB5379">
            <w:r>
              <w:t>x</w:t>
            </w:r>
          </w:p>
        </w:tc>
        <w:tc>
          <w:tcPr>
            <w:tcW w:w="3244" w:type="dxa"/>
          </w:tcPr>
          <w:p w:rsidR="00FB5379" w:rsidRDefault="00FB5379" w:rsidP="00FB5379">
            <w:r>
              <w:t>Vatilahdentie 69</w:t>
            </w:r>
          </w:p>
        </w:tc>
        <w:tc>
          <w:tcPr>
            <w:tcW w:w="4399" w:type="dxa"/>
          </w:tcPr>
          <w:p w:rsidR="00FB5379" w:rsidRDefault="00FB5379" w:rsidP="00FB5379">
            <w:r>
              <w:t>Suonenjoentien risteys</w:t>
            </w:r>
          </w:p>
        </w:tc>
        <w:tc>
          <w:tcPr>
            <w:tcW w:w="1415" w:type="dxa"/>
          </w:tcPr>
          <w:p w:rsidR="00FB5379" w:rsidRDefault="00FB5379" w:rsidP="00FB5379"/>
        </w:tc>
      </w:tr>
      <w:tr w:rsidR="00FB5379" w:rsidTr="009D3474">
        <w:tc>
          <w:tcPr>
            <w:tcW w:w="534" w:type="dxa"/>
          </w:tcPr>
          <w:p w:rsidR="00FB5379" w:rsidRDefault="00FB5379" w:rsidP="00FB5379">
            <w:r>
              <w:t>6</w:t>
            </w:r>
          </w:p>
        </w:tc>
        <w:tc>
          <w:tcPr>
            <w:tcW w:w="2294" w:type="dxa"/>
          </w:tcPr>
          <w:p w:rsidR="00FB5379" w:rsidRDefault="00FB5379" w:rsidP="00FB5379">
            <w:r>
              <w:t>Miettinen Eelis</w:t>
            </w:r>
          </w:p>
        </w:tc>
        <w:tc>
          <w:tcPr>
            <w:tcW w:w="541" w:type="dxa"/>
          </w:tcPr>
          <w:p w:rsidR="00FB5379" w:rsidRDefault="00FB5379" w:rsidP="00FB5379">
            <w:r>
              <w:t>x</w:t>
            </w:r>
          </w:p>
        </w:tc>
        <w:tc>
          <w:tcPr>
            <w:tcW w:w="425" w:type="dxa"/>
          </w:tcPr>
          <w:p w:rsidR="00FB5379" w:rsidRDefault="00FB5379" w:rsidP="00FB5379"/>
        </w:tc>
        <w:tc>
          <w:tcPr>
            <w:tcW w:w="426" w:type="dxa"/>
          </w:tcPr>
          <w:p w:rsidR="00FB5379" w:rsidRDefault="00FB5379" w:rsidP="00FB5379">
            <w:r>
              <w:t>x</w:t>
            </w:r>
          </w:p>
        </w:tc>
        <w:tc>
          <w:tcPr>
            <w:tcW w:w="424" w:type="dxa"/>
          </w:tcPr>
          <w:p w:rsidR="00FB5379" w:rsidRDefault="00FB5379" w:rsidP="00FB5379"/>
        </w:tc>
        <w:tc>
          <w:tcPr>
            <w:tcW w:w="442" w:type="dxa"/>
          </w:tcPr>
          <w:p w:rsidR="00FB5379" w:rsidRDefault="00FB5379" w:rsidP="00FB5379">
            <w:r>
              <w:t>x</w:t>
            </w:r>
          </w:p>
        </w:tc>
        <w:tc>
          <w:tcPr>
            <w:tcW w:w="3244" w:type="dxa"/>
          </w:tcPr>
          <w:p w:rsidR="00FB5379" w:rsidRDefault="00FB5379" w:rsidP="00FB5379">
            <w:r>
              <w:t>Suonenjoentie 490</w:t>
            </w:r>
          </w:p>
        </w:tc>
        <w:tc>
          <w:tcPr>
            <w:tcW w:w="4399" w:type="dxa"/>
          </w:tcPr>
          <w:p w:rsidR="00FB5379" w:rsidRDefault="00FB5379" w:rsidP="00FB5379">
            <w:r>
              <w:t>kulkee viikoilla 35, 37, 39, 41, 43, 45,47,49,51</w:t>
            </w:r>
          </w:p>
        </w:tc>
        <w:tc>
          <w:tcPr>
            <w:tcW w:w="1415" w:type="dxa"/>
          </w:tcPr>
          <w:p w:rsidR="00FB5379" w:rsidRDefault="00FB5379" w:rsidP="00FB5379"/>
        </w:tc>
      </w:tr>
      <w:tr w:rsidR="00FB5379" w:rsidTr="009D3474">
        <w:tc>
          <w:tcPr>
            <w:tcW w:w="534" w:type="dxa"/>
          </w:tcPr>
          <w:p w:rsidR="00FB5379" w:rsidRDefault="00FB5379" w:rsidP="00FB5379">
            <w:r>
              <w:t>6</w:t>
            </w:r>
          </w:p>
        </w:tc>
        <w:tc>
          <w:tcPr>
            <w:tcW w:w="2294" w:type="dxa"/>
          </w:tcPr>
          <w:p w:rsidR="00FB5379" w:rsidRDefault="00FB5379" w:rsidP="00FB5379">
            <w:r>
              <w:t>Suvanto Peppi</w:t>
            </w:r>
          </w:p>
        </w:tc>
        <w:tc>
          <w:tcPr>
            <w:tcW w:w="541" w:type="dxa"/>
          </w:tcPr>
          <w:p w:rsidR="00FB5379" w:rsidRDefault="00FB5379" w:rsidP="00FB5379">
            <w:r>
              <w:t>x</w:t>
            </w:r>
          </w:p>
        </w:tc>
        <w:tc>
          <w:tcPr>
            <w:tcW w:w="425" w:type="dxa"/>
          </w:tcPr>
          <w:p w:rsidR="00FB5379" w:rsidRDefault="00FB5379" w:rsidP="00FB5379"/>
        </w:tc>
        <w:tc>
          <w:tcPr>
            <w:tcW w:w="426" w:type="dxa"/>
          </w:tcPr>
          <w:p w:rsidR="00FB5379" w:rsidRDefault="00FB5379" w:rsidP="00FB5379">
            <w:r>
              <w:t>x</w:t>
            </w:r>
          </w:p>
        </w:tc>
        <w:tc>
          <w:tcPr>
            <w:tcW w:w="424" w:type="dxa"/>
          </w:tcPr>
          <w:p w:rsidR="00FB5379" w:rsidRDefault="00FB5379" w:rsidP="00FB5379"/>
        </w:tc>
        <w:tc>
          <w:tcPr>
            <w:tcW w:w="442" w:type="dxa"/>
          </w:tcPr>
          <w:p w:rsidR="00FB5379" w:rsidRDefault="00FB5379" w:rsidP="00FB5379">
            <w:r>
              <w:t>x</w:t>
            </w:r>
          </w:p>
        </w:tc>
        <w:tc>
          <w:tcPr>
            <w:tcW w:w="3244" w:type="dxa"/>
          </w:tcPr>
          <w:p w:rsidR="00FB5379" w:rsidRDefault="00FB5379" w:rsidP="00FB5379">
            <w:r>
              <w:t>Pöntönpää 102</w:t>
            </w:r>
          </w:p>
        </w:tc>
        <w:tc>
          <w:tcPr>
            <w:tcW w:w="4399" w:type="dxa"/>
          </w:tcPr>
          <w:p w:rsidR="00FB5379" w:rsidRDefault="00FB5379" w:rsidP="00FB5379">
            <w:r>
              <w:t>Lakeismäentien ja Pöntönpään risteys</w:t>
            </w:r>
          </w:p>
        </w:tc>
        <w:tc>
          <w:tcPr>
            <w:tcW w:w="1415" w:type="dxa"/>
          </w:tcPr>
          <w:p w:rsidR="00FB5379" w:rsidRDefault="00FB5379" w:rsidP="00FB5379"/>
        </w:tc>
      </w:tr>
    </w:tbl>
    <w:p w:rsidR="00AC4559" w:rsidRDefault="00AC4559" w:rsidP="007A3C0D">
      <w:pPr>
        <w:rPr>
          <w:b/>
        </w:rPr>
      </w:pPr>
    </w:p>
    <w:p w:rsidR="00527263" w:rsidRDefault="00527263" w:rsidP="007A3C0D">
      <w:pPr>
        <w:rPr>
          <w:b/>
        </w:rPr>
      </w:pPr>
    </w:p>
    <w:p w:rsidR="00C57BB2" w:rsidRDefault="00C57BB2" w:rsidP="007A3C0D">
      <w:pPr>
        <w:rPr>
          <w:b/>
        </w:rPr>
      </w:pPr>
    </w:p>
    <w:p w:rsidR="00C57BB2" w:rsidRDefault="00C57BB2" w:rsidP="007A3C0D">
      <w:pPr>
        <w:rPr>
          <w:b/>
        </w:rPr>
      </w:pPr>
    </w:p>
    <w:p w:rsidR="003D461C" w:rsidRDefault="003D461C" w:rsidP="003D461C">
      <w:pPr>
        <w:pStyle w:val="Eivli"/>
        <w:rPr>
          <w:b/>
        </w:rPr>
      </w:pPr>
    </w:p>
    <w:p w:rsidR="003D461C" w:rsidRDefault="003D461C" w:rsidP="003D461C">
      <w:pPr>
        <w:pStyle w:val="Eivli"/>
        <w:rPr>
          <w:b/>
        </w:rPr>
      </w:pPr>
    </w:p>
    <w:p w:rsidR="003D461C" w:rsidRDefault="00903439" w:rsidP="003D461C">
      <w:pPr>
        <w:pStyle w:val="Eivli"/>
      </w:pPr>
      <w:r>
        <w:lastRenderedPageBreak/>
        <w:t xml:space="preserve"> </w:t>
      </w:r>
      <w:r w:rsidR="003D461C" w:rsidRPr="003D461C">
        <w:rPr>
          <w:b/>
        </w:rPr>
        <w:t xml:space="preserve">Iltapäivisin klo 15.10 </w:t>
      </w:r>
      <w:r w:rsidR="0087147F" w:rsidRPr="003D461C">
        <w:rPr>
          <w:b/>
        </w:rPr>
        <w:t xml:space="preserve">Karttula – </w:t>
      </w:r>
      <w:proofErr w:type="spellStart"/>
      <w:r w:rsidR="0087147F" w:rsidRPr="003D461C">
        <w:rPr>
          <w:b/>
        </w:rPr>
        <w:t>Hautolahdentie</w:t>
      </w:r>
      <w:proofErr w:type="spellEnd"/>
      <w:r w:rsidR="0087147F" w:rsidRPr="003D461C">
        <w:rPr>
          <w:b/>
        </w:rPr>
        <w:t xml:space="preserve"> – Pässimäentienristeys – </w:t>
      </w:r>
      <w:proofErr w:type="spellStart"/>
      <w:r w:rsidR="0087147F" w:rsidRPr="003D461C">
        <w:rPr>
          <w:b/>
        </w:rPr>
        <w:t>Korholantie</w:t>
      </w:r>
      <w:proofErr w:type="spellEnd"/>
      <w:r w:rsidR="0087147F" w:rsidRPr="003D461C">
        <w:rPr>
          <w:b/>
        </w:rPr>
        <w:t xml:space="preserve"> – </w:t>
      </w:r>
      <w:proofErr w:type="spellStart"/>
      <w:r w:rsidR="0087147F" w:rsidRPr="003D461C">
        <w:rPr>
          <w:b/>
        </w:rPr>
        <w:t>Punnonmäki</w:t>
      </w:r>
      <w:proofErr w:type="spellEnd"/>
      <w:r w:rsidR="0087147F" w:rsidRPr="003D461C">
        <w:rPr>
          <w:b/>
        </w:rPr>
        <w:t xml:space="preserve"> – Koskenkylä – </w:t>
      </w:r>
      <w:proofErr w:type="spellStart"/>
      <w:r w:rsidR="0087147F" w:rsidRPr="003D461C">
        <w:rPr>
          <w:b/>
        </w:rPr>
        <w:t>Airaksela</w:t>
      </w:r>
      <w:proofErr w:type="spellEnd"/>
      <w:r w:rsidR="0087147F">
        <w:t xml:space="preserve"> </w:t>
      </w:r>
      <w:r w:rsidR="004A2128">
        <w:t xml:space="preserve"> /</w:t>
      </w:r>
      <w:r w:rsidR="00525568">
        <w:t xml:space="preserve"> </w:t>
      </w:r>
      <w:r w:rsidR="003D461C">
        <w:t xml:space="preserve">Tero Konttinen  </w:t>
      </w:r>
    </w:p>
    <w:p w:rsidR="0087147F" w:rsidRDefault="003D461C" w:rsidP="003D461C">
      <w:pPr>
        <w:pStyle w:val="Eivli"/>
        <w:ind w:left="10432" w:firstLine="1304"/>
      </w:pPr>
      <w:r>
        <w:t xml:space="preserve">050 5677564                                      </w:t>
      </w:r>
    </w:p>
    <w:tbl>
      <w:tblPr>
        <w:tblStyle w:val="TaulukkoRuudukko"/>
        <w:tblpPr w:leftFromText="141" w:rightFromText="141" w:vertAnchor="text" w:horzAnchor="margin" w:tblpY="8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87147F" w:rsidTr="00AC2256">
        <w:tc>
          <w:tcPr>
            <w:tcW w:w="534" w:type="dxa"/>
          </w:tcPr>
          <w:p w:rsidR="0087147F" w:rsidRDefault="0087147F" w:rsidP="009D3474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87147F" w:rsidRDefault="0087147F" w:rsidP="009D3474">
            <w:r>
              <w:t>Nimi</w:t>
            </w:r>
          </w:p>
        </w:tc>
        <w:tc>
          <w:tcPr>
            <w:tcW w:w="541" w:type="dxa"/>
          </w:tcPr>
          <w:p w:rsidR="0087147F" w:rsidRDefault="0087147F" w:rsidP="009D3474">
            <w:r>
              <w:t>ma</w:t>
            </w:r>
          </w:p>
        </w:tc>
        <w:tc>
          <w:tcPr>
            <w:tcW w:w="425" w:type="dxa"/>
          </w:tcPr>
          <w:p w:rsidR="0087147F" w:rsidRDefault="0087147F" w:rsidP="009D3474">
            <w:r>
              <w:t>ti</w:t>
            </w:r>
          </w:p>
        </w:tc>
        <w:tc>
          <w:tcPr>
            <w:tcW w:w="426" w:type="dxa"/>
          </w:tcPr>
          <w:p w:rsidR="0087147F" w:rsidRDefault="0087147F" w:rsidP="009D3474">
            <w:r>
              <w:t>ke</w:t>
            </w:r>
          </w:p>
        </w:tc>
        <w:tc>
          <w:tcPr>
            <w:tcW w:w="424" w:type="dxa"/>
          </w:tcPr>
          <w:p w:rsidR="0087147F" w:rsidRDefault="0087147F" w:rsidP="009D3474">
            <w:r>
              <w:t>to</w:t>
            </w:r>
          </w:p>
        </w:tc>
        <w:tc>
          <w:tcPr>
            <w:tcW w:w="442" w:type="dxa"/>
          </w:tcPr>
          <w:p w:rsidR="0087147F" w:rsidRDefault="0087147F" w:rsidP="009D3474">
            <w:r>
              <w:t>pe</w:t>
            </w:r>
          </w:p>
        </w:tc>
        <w:tc>
          <w:tcPr>
            <w:tcW w:w="3244" w:type="dxa"/>
          </w:tcPr>
          <w:p w:rsidR="0087147F" w:rsidRDefault="0087147F" w:rsidP="009D3474">
            <w:r>
              <w:t>Osoite</w:t>
            </w:r>
          </w:p>
        </w:tc>
        <w:tc>
          <w:tcPr>
            <w:tcW w:w="4399" w:type="dxa"/>
          </w:tcPr>
          <w:p w:rsidR="0087147F" w:rsidRDefault="0087147F" w:rsidP="009D3474">
            <w:r>
              <w:t>huom.</w:t>
            </w:r>
          </w:p>
        </w:tc>
        <w:tc>
          <w:tcPr>
            <w:tcW w:w="1415" w:type="dxa"/>
          </w:tcPr>
          <w:p w:rsidR="0087147F" w:rsidRDefault="0087147F" w:rsidP="009D3474">
            <w:r>
              <w:t>km</w:t>
            </w:r>
          </w:p>
        </w:tc>
      </w:tr>
      <w:tr w:rsidR="00C57BB2" w:rsidTr="00AC2256">
        <w:tc>
          <w:tcPr>
            <w:tcW w:w="534" w:type="dxa"/>
          </w:tcPr>
          <w:p w:rsidR="00C57BB2" w:rsidRDefault="00C57BB2" w:rsidP="00C57BB2">
            <w:r>
              <w:t>3</w:t>
            </w:r>
          </w:p>
        </w:tc>
        <w:tc>
          <w:tcPr>
            <w:tcW w:w="2294" w:type="dxa"/>
          </w:tcPr>
          <w:p w:rsidR="00C57BB2" w:rsidRDefault="00C57BB2" w:rsidP="00C57BB2">
            <w:r>
              <w:t xml:space="preserve">Karhunen Mikael </w:t>
            </w:r>
          </w:p>
        </w:tc>
        <w:tc>
          <w:tcPr>
            <w:tcW w:w="541" w:type="dxa"/>
          </w:tcPr>
          <w:p w:rsidR="00C57BB2" w:rsidRDefault="00C57BB2" w:rsidP="00C57BB2"/>
        </w:tc>
        <w:tc>
          <w:tcPr>
            <w:tcW w:w="425" w:type="dxa"/>
          </w:tcPr>
          <w:p w:rsidR="00C57BB2" w:rsidRDefault="00C57BB2" w:rsidP="00C57BB2"/>
        </w:tc>
        <w:tc>
          <w:tcPr>
            <w:tcW w:w="426" w:type="dxa"/>
          </w:tcPr>
          <w:p w:rsidR="00C57BB2" w:rsidRDefault="00C57BB2" w:rsidP="00C57BB2"/>
        </w:tc>
        <w:tc>
          <w:tcPr>
            <w:tcW w:w="424" w:type="dxa"/>
          </w:tcPr>
          <w:p w:rsidR="00C57BB2" w:rsidRDefault="00C57BB2" w:rsidP="00C57BB2">
            <w:r>
              <w:t>x</w:t>
            </w:r>
          </w:p>
        </w:tc>
        <w:tc>
          <w:tcPr>
            <w:tcW w:w="442" w:type="dxa"/>
          </w:tcPr>
          <w:p w:rsidR="00C57BB2" w:rsidRDefault="00C57BB2" w:rsidP="00C57BB2"/>
        </w:tc>
        <w:tc>
          <w:tcPr>
            <w:tcW w:w="3244" w:type="dxa"/>
          </w:tcPr>
          <w:p w:rsidR="00C57BB2" w:rsidRDefault="00C57BB2" w:rsidP="00C57BB2">
            <w:proofErr w:type="spellStart"/>
            <w:r>
              <w:t>Hautoniementie</w:t>
            </w:r>
            <w:proofErr w:type="spellEnd"/>
            <w:r>
              <w:t xml:space="preserve"> 29 </w:t>
            </w:r>
          </w:p>
        </w:tc>
        <w:tc>
          <w:tcPr>
            <w:tcW w:w="4399" w:type="dxa"/>
          </w:tcPr>
          <w:p w:rsidR="00C57BB2" w:rsidRDefault="00C57BB2" w:rsidP="00C57BB2"/>
        </w:tc>
        <w:tc>
          <w:tcPr>
            <w:tcW w:w="1415" w:type="dxa"/>
          </w:tcPr>
          <w:p w:rsidR="00C57BB2" w:rsidRDefault="00C57BB2" w:rsidP="00C57BB2"/>
        </w:tc>
      </w:tr>
      <w:tr w:rsidR="00C57BB2" w:rsidTr="00AC2256">
        <w:tc>
          <w:tcPr>
            <w:tcW w:w="534" w:type="dxa"/>
          </w:tcPr>
          <w:p w:rsidR="00C57BB2" w:rsidRDefault="00C57BB2" w:rsidP="00C57BB2">
            <w:r>
              <w:t>4</w:t>
            </w:r>
          </w:p>
        </w:tc>
        <w:tc>
          <w:tcPr>
            <w:tcW w:w="2294" w:type="dxa"/>
          </w:tcPr>
          <w:p w:rsidR="00C57BB2" w:rsidRDefault="00C57BB2" w:rsidP="00C57BB2">
            <w:r>
              <w:t>Miettinen Kasperi</w:t>
            </w:r>
          </w:p>
        </w:tc>
        <w:tc>
          <w:tcPr>
            <w:tcW w:w="541" w:type="dxa"/>
          </w:tcPr>
          <w:p w:rsidR="00C57BB2" w:rsidRDefault="00C57BB2" w:rsidP="00C57BB2">
            <w:r>
              <w:t>x</w:t>
            </w:r>
          </w:p>
          <w:p w:rsidR="00C57BB2" w:rsidRDefault="00C57BB2" w:rsidP="00C57BB2">
            <w:r>
              <w:t>KI</w:t>
            </w:r>
          </w:p>
        </w:tc>
        <w:tc>
          <w:tcPr>
            <w:tcW w:w="425" w:type="dxa"/>
          </w:tcPr>
          <w:p w:rsidR="00C57BB2" w:rsidRDefault="00C57BB2" w:rsidP="00C57BB2"/>
        </w:tc>
        <w:tc>
          <w:tcPr>
            <w:tcW w:w="426" w:type="dxa"/>
          </w:tcPr>
          <w:p w:rsidR="00C57BB2" w:rsidRDefault="00C57BB2" w:rsidP="00C57BB2"/>
        </w:tc>
        <w:tc>
          <w:tcPr>
            <w:tcW w:w="424" w:type="dxa"/>
          </w:tcPr>
          <w:p w:rsidR="00C57BB2" w:rsidRDefault="00C57BB2" w:rsidP="00C57BB2">
            <w:r>
              <w:t>x</w:t>
            </w:r>
          </w:p>
        </w:tc>
        <w:tc>
          <w:tcPr>
            <w:tcW w:w="442" w:type="dxa"/>
          </w:tcPr>
          <w:p w:rsidR="00C57BB2" w:rsidRDefault="00C57BB2" w:rsidP="00C57BB2"/>
        </w:tc>
        <w:tc>
          <w:tcPr>
            <w:tcW w:w="3244" w:type="dxa"/>
          </w:tcPr>
          <w:p w:rsidR="00C57BB2" w:rsidRDefault="00C57BB2" w:rsidP="00C57BB2">
            <w:r>
              <w:t>*salainen*</w:t>
            </w:r>
          </w:p>
        </w:tc>
        <w:tc>
          <w:tcPr>
            <w:tcW w:w="4399" w:type="dxa"/>
          </w:tcPr>
          <w:p w:rsidR="00C57BB2" w:rsidRDefault="00C57BB2" w:rsidP="00C57BB2">
            <w:r>
              <w:t>Osoitetiedon saat koululta</w:t>
            </w:r>
          </w:p>
        </w:tc>
        <w:tc>
          <w:tcPr>
            <w:tcW w:w="1415" w:type="dxa"/>
          </w:tcPr>
          <w:p w:rsidR="00C57BB2" w:rsidRDefault="00C57BB2" w:rsidP="00C57BB2"/>
        </w:tc>
      </w:tr>
      <w:tr w:rsidR="00C57BB2" w:rsidTr="00AC2256">
        <w:tc>
          <w:tcPr>
            <w:tcW w:w="534" w:type="dxa"/>
          </w:tcPr>
          <w:p w:rsidR="00C57BB2" w:rsidRDefault="00C57BB2" w:rsidP="00C57BB2">
            <w:r>
              <w:t>4</w:t>
            </w:r>
          </w:p>
        </w:tc>
        <w:tc>
          <w:tcPr>
            <w:tcW w:w="2294" w:type="dxa"/>
          </w:tcPr>
          <w:p w:rsidR="00C57BB2" w:rsidRDefault="00C57BB2" w:rsidP="00C57BB2">
            <w:r>
              <w:t>Miettinen Kerttu</w:t>
            </w:r>
          </w:p>
        </w:tc>
        <w:tc>
          <w:tcPr>
            <w:tcW w:w="541" w:type="dxa"/>
          </w:tcPr>
          <w:p w:rsidR="00C57BB2" w:rsidRDefault="00C57BB2" w:rsidP="00C57BB2">
            <w:r>
              <w:t>x</w:t>
            </w:r>
          </w:p>
          <w:p w:rsidR="00C57BB2" w:rsidRDefault="00C57BB2" w:rsidP="00C57BB2">
            <w:r>
              <w:t>KI</w:t>
            </w:r>
          </w:p>
        </w:tc>
        <w:tc>
          <w:tcPr>
            <w:tcW w:w="425" w:type="dxa"/>
          </w:tcPr>
          <w:p w:rsidR="00C57BB2" w:rsidRDefault="00C57BB2" w:rsidP="00C57BB2"/>
        </w:tc>
        <w:tc>
          <w:tcPr>
            <w:tcW w:w="426" w:type="dxa"/>
          </w:tcPr>
          <w:p w:rsidR="00C57BB2" w:rsidRDefault="00C57BB2" w:rsidP="00C57BB2"/>
        </w:tc>
        <w:tc>
          <w:tcPr>
            <w:tcW w:w="424" w:type="dxa"/>
          </w:tcPr>
          <w:p w:rsidR="00C57BB2" w:rsidRDefault="00C57BB2" w:rsidP="00C57BB2">
            <w:r>
              <w:t>x</w:t>
            </w:r>
          </w:p>
        </w:tc>
        <w:tc>
          <w:tcPr>
            <w:tcW w:w="442" w:type="dxa"/>
          </w:tcPr>
          <w:p w:rsidR="00C57BB2" w:rsidRDefault="00C57BB2" w:rsidP="00C57BB2"/>
        </w:tc>
        <w:tc>
          <w:tcPr>
            <w:tcW w:w="3244" w:type="dxa"/>
          </w:tcPr>
          <w:p w:rsidR="00C57BB2" w:rsidRDefault="00C57BB2" w:rsidP="00C57BB2">
            <w:r>
              <w:t>Suonenjoentie 490</w:t>
            </w:r>
          </w:p>
        </w:tc>
        <w:tc>
          <w:tcPr>
            <w:tcW w:w="4399" w:type="dxa"/>
          </w:tcPr>
          <w:p w:rsidR="00C57BB2" w:rsidRDefault="00FB5379" w:rsidP="00C57BB2">
            <w:r>
              <w:t>kulkee viikoilla 35, 37, 39, 41, 43, 45,47,49,51</w:t>
            </w:r>
          </w:p>
        </w:tc>
        <w:tc>
          <w:tcPr>
            <w:tcW w:w="1415" w:type="dxa"/>
          </w:tcPr>
          <w:p w:rsidR="00C57BB2" w:rsidRDefault="00C57BB2" w:rsidP="00C57BB2"/>
        </w:tc>
      </w:tr>
      <w:tr w:rsidR="00C57BB2" w:rsidTr="00AC2256">
        <w:tc>
          <w:tcPr>
            <w:tcW w:w="534" w:type="dxa"/>
          </w:tcPr>
          <w:p w:rsidR="00C57BB2" w:rsidRDefault="00C57BB2" w:rsidP="00C57BB2">
            <w:r>
              <w:t>4</w:t>
            </w:r>
          </w:p>
        </w:tc>
        <w:tc>
          <w:tcPr>
            <w:tcW w:w="2294" w:type="dxa"/>
          </w:tcPr>
          <w:p w:rsidR="00C57BB2" w:rsidRDefault="00C57BB2" w:rsidP="00C57BB2">
            <w:r>
              <w:t>Puuronen Peppi</w:t>
            </w:r>
          </w:p>
        </w:tc>
        <w:tc>
          <w:tcPr>
            <w:tcW w:w="541" w:type="dxa"/>
          </w:tcPr>
          <w:p w:rsidR="00C57BB2" w:rsidRDefault="00C57BB2" w:rsidP="00C57BB2">
            <w:r>
              <w:t>x</w:t>
            </w:r>
          </w:p>
          <w:p w:rsidR="00C57BB2" w:rsidRPr="00127981" w:rsidRDefault="00C57BB2" w:rsidP="00C57BB2">
            <w:r>
              <w:t>KI</w:t>
            </w:r>
          </w:p>
        </w:tc>
        <w:tc>
          <w:tcPr>
            <w:tcW w:w="425" w:type="dxa"/>
          </w:tcPr>
          <w:p w:rsidR="00C57BB2" w:rsidRDefault="00C57BB2" w:rsidP="00C57BB2"/>
        </w:tc>
        <w:tc>
          <w:tcPr>
            <w:tcW w:w="426" w:type="dxa"/>
          </w:tcPr>
          <w:p w:rsidR="00C57BB2" w:rsidRDefault="00C57BB2" w:rsidP="00C57BB2"/>
        </w:tc>
        <w:tc>
          <w:tcPr>
            <w:tcW w:w="424" w:type="dxa"/>
          </w:tcPr>
          <w:p w:rsidR="00C57BB2" w:rsidRDefault="00C57BB2" w:rsidP="00C57BB2">
            <w:r>
              <w:t>x</w:t>
            </w:r>
          </w:p>
        </w:tc>
        <w:tc>
          <w:tcPr>
            <w:tcW w:w="442" w:type="dxa"/>
          </w:tcPr>
          <w:p w:rsidR="00C57BB2" w:rsidRDefault="00C57BB2" w:rsidP="00C57BB2"/>
        </w:tc>
        <w:tc>
          <w:tcPr>
            <w:tcW w:w="3244" w:type="dxa"/>
          </w:tcPr>
          <w:p w:rsidR="00C57BB2" w:rsidRDefault="00C57BB2" w:rsidP="00C57BB2">
            <w:proofErr w:type="spellStart"/>
            <w:r>
              <w:t>Punnonmäentie</w:t>
            </w:r>
            <w:proofErr w:type="spellEnd"/>
            <w:r>
              <w:t xml:space="preserve"> 331</w:t>
            </w:r>
          </w:p>
        </w:tc>
        <w:tc>
          <w:tcPr>
            <w:tcW w:w="4399" w:type="dxa"/>
          </w:tcPr>
          <w:p w:rsidR="00C57BB2" w:rsidRDefault="00C57BB2" w:rsidP="00C57BB2"/>
        </w:tc>
        <w:tc>
          <w:tcPr>
            <w:tcW w:w="1415" w:type="dxa"/>
          </w:tcPr>
          <w:p w:rsidR="00C57BB2" w:rsidRDefault="00C57BB2" w:rsidP="00C57BB2"/>
        </w:tc>
      </w:tr>
      <w:tr w:rsidR="00C57BB2" w:rsidTr="00AC2256">
        <w:tc>
          <w:tcPr>
            <w:tcW w:w="534" w:type="dxa"/>
          </w:tcPr>
          <w:p w:rsidR="00C57BB2" w:rsidRDefault="00C57BB2" w:rsidP="00C57BB2">
            <w:r>
              <w:t>4</w:t>
            </w:r>
          </w:p>
        </w:tc>
        <w:tc>
          <w:tcPr>
            <w:tcW w:w="2294" w:type="dxa"/>
          </w:tcPr>
          <w:p w:rsidR="00C57BB2" w:rsidRDefault="00C57BB2" w:rsidP="00C57BB2">
            <w:r>
              <w:t>Suvanto Sanni</w:t>
            </w:r>
          </w:p>
        </w:tc>
        <w:tc>
          <w:tcPr>
            <w:tcW w:w="541" w:type="dxa"/>
          </w:tcPr>
          <w:p w:rsidR="00C57BB2" w:rsidRDefault="00C57BB2" w:rsidP="00C57BB2">
            <w:r>
              <w:t>x</w:t>
            </w:r>
          </w:p>
          <w:p w:rsidR="00C57BB2" w:rsidRDefault="00C57BB2" w:rsidP="00C57BB2">
            <w:r>
              <w:t>KI</w:t>
            </w:r>
          </w:p>
        </w:tc>
        <w:tc>
          <w:tcPr>
            <w:tcW w:w="425" w:type="dxa"/>
          </w:tcPr>
          <w:p w:rsidR="00C57BB2" w:rsidRDefault="00C57BB2" w:rsidP="00C57BB2"/>
        </w:tc>
        <w:tc>
          <w:tcPr>
            <w:tcW w:w="426" w:type="dxa"/>
          </w:tcPr>
          <w:p w:rsidR="00C57BB2" w:rsidRDefault="00C57BB2" w:rsidP="00C57BB2"/>
        </w:tc>
        <w:tc>
          <w:tcPr>
            <w:tcW w:w="424" w:type="dxa"/>
          </w:tcPr>
          <w:p w:rsidR="00C57BB2" w:rsidRDefault="00C57BB2" w:rsidP="00C57BB2">
            <w:r>
              <w:t>x</w:t>
            </w:r>
          </w:p>
        </w:tc>
        <w:tc>
          <w:tcPr>
            <w:tcW w:w="442" w:type="dxa"/>
          </w:tcPr>
          <w:p w:rsidR="00C57BB2" w:rsidRDefault="00C57BB2" w:rsidP="00C57BB2"/>
        </w:tc>
        <w:tc>
          <w:tcPr>
            <w:tcW w:w="3244" w:type="dxa"/>
          </w:tcPr>
          <w:p w:rsidR="00C57BB2" w:rsidRDefault="00C57BB2" w:rsidP="00C57BB2">
            <w:r>
              <w:t>Pöntönpää 102</w:t>
            </w:r>
          </w:p>
        </w:tc>
        <w:tc>
          <w:tcPr>
            <w:tcW w:w="4399" w:type="dxa"/>
          </w:tcPr>
          <w:p w:rsidR="00C57BB2" w:rsidRDefault="00C57BB2" w:rsidP="00C57BB2">
            <w:r>
              <w:t>Lakeismäentien ja Pöntönpään risteys</w:t>
            </w:r>
          </w:p>
        </w:tc>
        <w:tc>
          <w:tcPr>
            <w:tcW w:w="1415" w:type="dxa"/>
          </w:tcPr>
          <w:p w:rsidR="00C57BB2" w:rsidRDefault="00C57BB2" w:rsidP="00C57BB2"/>
        </w:tc>
      </w:tr>
      <w:tr w:rsidR="00C57BB2" w:rsidTr="00AC2256">
        <w:tc>
          <w:tcPr>
            <w:tcW w:w="534" w:type="dxa"/>
          </w:tcPr>
          <w:p w:rsidR="00C57BB2" w:rsidRDefault="00C57BB2" w:rsidP="00C57BB2">
            <w:r>
              <w:t>5</w:t>
            </w:r>
          </w:p>
        </w:tc>
        <w:tc>
          <w:tcPr>
            <w:tcW w:w="2294" w:type="dxa"/>
          </w:tcPr>
          <w:p w:rsidR="00C57BB2" w:rsidRDefault="00C57BB2" w:rsidP="00C57BB2">
            <w:r>
              <w:t>Anttila Juuso</w:t>
            </w:r>
          </w:p>
        </w:tc>
        <w:tc>
          <w:tcPr>
            <w:tcW w:w="541" w:type="dxa"/>
          </w:tcPr>
          <w:p w:rsidR="00C57BB2" w:rsidRDefault="00C57BB2" w:rsidP="00C57BB2"/>
        </w:tc>
        <w:tc>
          <w:tcPr>
            <w:tcW w:w="425" w:type="dxa"/>
          </w:tcPr>
          <w:p w:rsidR="00C57BB2" w:rsidRDefault="00C57BB2" w:rsidP="00C57BB2">
            <w:r>
              <w:t>x</w:t>
            </w:r>
          </w:p>
          <w:p w:rsidR="00C57BB2" w:rsidRDefault="00C57BB2" w:rsidP="00C57BB2">
            <w:r>
              <w:t>KI</w:t>
            </w:r>
          </w:p>
        </w:tc>
        <w:tc>
          <w:tcPr>
            <w:tcW w:w="426" w:type="dxa"/>
          </w:tcPr>
          <w:p w:rsidR="00C57BB2" w:rsidRDefault="00C57BB2" w:rsidP="00C57BB2">
            <w:r>
              <w:t>x</w:t>
            </w:r>
          </w:p>
          <w:p w:rsidR="00C57BB2" w:rsidRDefault="00C57BB2" w:rsidP="00C57BB2">
            <w:r>
              <w:t>KI</w:t>
            </w:r>
          </w:p>
        </w:tc>
        <w:tc>
          <w:tcPr>
            <w:tcW w:w="424" w:type="dxa"/>
          </w:tcPr>
          <w:p w:rsidR="00C57BB2" w:rsidRDefault="00C57BB2" w:rsidP="00C57BB2"/>
        </w:tc>
        <w:tc>
          <w:tcPr>
            <w:tcW w:w="442" w:type="dxa"/>
          </w:tcPr>
          <w:p w:rsidR="00C57BB2" w:rsidRDefault="00C57BB2" w:rsidP="00C57BB2"/>
        </w:tc>
        <w:tc>
          <w:tcPr>
            <w:tcW w:w="3244" w:type="dxa"/>
          </w:tcPr>
          <w:p w:rsidR="00C57BB2" w:rsidRDefault="00C57BB2" w:rsidP="00C57BB2">
            <w:r>
              <w:t>Suonenjoentie 340</w:t>
            </w:r>
          </w:p>
        </w:tc>
        <w:tc>
          <w:tcPr>
            <w:tcW w:w="4399" w:type="dxa"/>
          </w:tcPr>
          <w:p w:rsidR="00C57BB2" w:rsidRDefault="00C57BB2" w:rsidP="00C57BB2">
            <w:r>
              <w:t>jätetään Kukkosen pysäkille</w:t>
            </w:r>
          </w:p>
        </w:tc>
        <w:tc>
          <w:tcPr>
            <w:tcW w:w="1415" w:type="dxa"/>
          </w:tcPr>
          <w:p w:rsidR="00C57BB2" w:rsidRDefault="00C57BB2" w:rsidP="00C57BB2"/>
        </w:tc>
      </w:tr>
      <w:tr w:rsidR="00C57BB2" w:rsidTr="00AC2256">
        <w:tc>
          <w:tcPr>
            <w:tcW w:w="534" w:type="dxa"/>
          </w:tcPr>
          <w:p w:rsidR="00C57BB2" w:rsidRDefault="00C57BB2" w:rsidP="00C57BB2">
            <w:r>
              <w:t>5</w:t>
            </w:r>
          </w:p>
        </w:tc>
        <w:tc>
          <w:tcPr>
            <w:tcW w:w="2294" w:type="dxa"/>
          </w:tcPr>
          <w:p w:rsidR="00C57BB2" w:rsidRDefault="00C57BB2" w:rsidP="00C57BB2">
            <w:r>
              <w:t>Huovinen Taimi</w:t>
            </w:r>
          </w:p>
        </w:tc>
        <w:tc>
          <w:tcPr>
            <w:tcW w:w="541" w:type="dxa"/>
          </w:tcPr>
          <w:p w:rsidR="00C57BB2" w:rsidRDefault="00C57BB2" w:rsidP="00C57BB2"/>
        </w:tc>
        <w:tc>
          <w:tcPr>
            <w:tcW w:w="425" w:type="dxa"/>
          </w:tcPr>
          <w:p w:rsidR="00C57BB2" w:rsidRDefault="00C57BB2" w:rsidP="00C57BB2">
            <w:r>
              <w:t>x</w:t>
            </w:r>
          </w:p>
          <w:p w:rsidR="00C57BB2" w:rsidRDefault="00C57BB2" w:rsidP="00C57BB2">
            <w:r>
              <w:t>KI</w:t>
            </w:r>
          </w:p>
        </w:tc>
        <w:tc>
          <w:tcPr>
            <w:tcW w:w="426" w:type="dxa"/>
          </w:tcPr>
          <w:p w:rsidR="00C57BB2" w:rsidRDefault="00C57BB2" w:rsidP="00C57BB2">
            <w:r>
              <w:t>x</w:t>
            </w:r>
          </w:p>
          <w:p w:rsidR="00C57BB2" w:rsidRDefault="00C57BB2" w:rsidP="00C57BB2">
            <w:r>
              <w:t>KI</w:t>
            </w:r>
          </w:p>
        </w:tc>
        <w:tc>
          <w:tcPr>
            <w:tcW w:w="424" w:type="dxa"/>
          </w:tcPr>
          <w:p w:rsidR="00C57BB2" w:rsidRDefault="00C57BB2" w:rsidP="00C57BB2"/>
        </w:tc>
        <w:tc>
          <w:tcPr>
            <w:tcW w:w="442" w:type="dxa"/>
          </w:tcPr>
          <w:p w:rsidR="00C57BB2" w:rsidRDefault="00C57BB2" w:rsidP="00C57BB2"/>
        </w:tc>
        <w:tc>
          <w:tcPr>
            <w:tcW w:w="3244" w:type="dxa"/>
          </w:tcPr>
          <w:p w:rsidR="00C57BB2" w:rsidRDefault="00C57BB2" w:rsidP="00C57BB2">
            <w:proofErr w:type="spellStart"/>
            <w:r>
              <w:t>Lintulanharjuntie</w:t>
            </w:r>
            <w:proofErr w:type="spellEnd"/>
            <w:r>
              <w:t xml:space="preserve"> 84 </w:t>
            </w:r>
          </w:p>
        </w:tc>
        <w:tc>
          <w:tcPr>
            <w:tcW w:w="4399" w:type="dxa"/>
          </w:tcPr>
          <w:p w:rsidR="00C57BB2" w:rsidRDefault="00C57BB2" w:rsidP="00C57BB2"/>
        </w:tc>
        <w:tc>
          <w:tcPr>
            <w:tcW w:w="1415" w:type="dxa"/>
          </w:tcPr>
          <w:p w:rsidR="00C57BB2" w:rsidRDefault="00C57BB2" w:rsidP="00C57BB2"/>
        </w:tc>
      </w:tr>
      <w:tr w:rsidR="00C57BB2" w:rsidTr="00AC2256">
        <w:tc>
          <w:tcPr>
            <w:tcW w:w="534" w:type="dxa"/>
          </w:tcPr>
          <w:p w:rsidR="00C57BB2" w:rsidRDefault="00C57BB2" w:rsidP="00C57BB2">
            <w:r>
              <w:t>5</w:t>
            </w:r>
          </w:p>
        </w:tc>
        <w:tc>
          <w:tcPr>
            <w:tcW w:w="2294" w:type="dxa"/>
          </w:tcPr>
          <w:p w:rsidR="00C57BB2" w:rsidRDefault="00C57BB2" w:rsidP="00C57BB2">
            <w:r>
              <w:t>Karttunen Lauri</w:t>
            </w:r>
          </w:p>
        </w:tc>
        <w:tc>
          <w:tcPr>
            <w:tcW w:w="541" w:type="dxa"/>
          </w:tcPr>
          <w:p w:rsidR="00C57BB2" w:rsidRDefault="00C57BB2" w:rsidP="00C57BB2"/>
        </w:tc>
        <w:tc>
          <w:tcPr>
            <w:tcW w:w="425" w:type="dxa"/>
          </w:tcPr>
          <w:p w:rsidR="00C57BB2" w:rsidRDefault="00C57BB2" w:rsidP="00C57BB2">
            <w:r>
              <w:t>x</w:t>
            </w:r>
          </w:p>
          <w:p w:rsidR="00C57BB2" w:rsidRDefault="00C57BB2" w:rsidP="00C57BB2">
            <w:r>
              <w:t>KI</w:t>
            </w:r>
          </w:p>
        </w:tc>
        <w:tc>
          <w:tcPr>
            <w:tcW w:w="426" w:type="dxa"/>
          </w:tcPr>
          <w:p w:rsidR="00C57BB2" w:rsidRDefault="00C57BB2" w:rsidP="00C57BB2">
            <w:r>
              <w:t>x</w:t>
            </w:r>
          </w:p>
          <w:p w:rsidR="00C57BB2" w:rsidRDefault="00C57BB2" w:rsidP="00C57BB2">
            <w:r>
              <w:t>KI</w:t>
            </w:r>
          </w:p>
        </w:tc>
        <w:tc>
          <w:tcPr>
            <w:tcW w:w="424" w:type="dxa"/>
          </w:tcPr>
          <w:p w:rsidR="00C57BB2" w:rsidRDefault="00C57BB2" w:rsidP="00C57BB2"/>
        </w:tc>
        <w:tc>
          <w:tcPr>
            <w:tcW w:w="442" w:type="dxa"/>
          </w:tcPr>
          <w:p w:rsidR="00C57BB2" w:rsidRDefault="00C57BB2" w:rsidP="00C57BB2"/>
        </w:tc>
        <w:tc>
          <w:tcPr>
            <w:tcW w:w="3244" w:type="dxa"/>
          </w:tcPr>
          <w:p w:rsidR="00C57BB2" w:rsidRDefault="00C57BB2" w:rsidP="00C57BB2">
            <w:r>
              <w:t>Kuuselantie 190</w:t>
            </w:r>
          </w:p>
        </w:tc>
        <w:tc>
          <w:tcPr>
            <w:tcW w:w="4399" w:type="dxa"/>
          </w:tcPr>
          <w:p w:rsidR="00C57BB2" w:rsidRDefault="00C57BB2" w:rsidP="00C57BB2"/>
        </w:tc>
        <w:tc>
          <w:tcPr>
            <w:tcW w:w="1415" w:type="dxa"/>
          </w:tcPr>
          <w:p w:rsidR="00C57BB2" w:rsidRDefault="00C57BB2" w:rsidP="00C57BB2"/>
        </w:tc>
      </w:tr>
      <w:tr w:rsidR="00C57BB2" w:rsidTr="00AC2256">
        <w:tc>
          <w:tcPr>
            <w:tcW w:w="534" w:type="dxa"/>
          </w:tcPr>
          <w:p w:rsidR="00C57BB2" w:rsidRPr="00A93772" w:rsidRDefault="00C57BB2" w:rsidP="00C57BB2">
            <w:r>
              <w:t>6</w:t>
            </w:r>
          </w:p>
        </w:tc>
        <w:tc>
          <w:tcPr>
            <w:tcW w:w="2294" w:type="dxa"/>
          </w:tcPr>
          <w:p w:rsidR="00C57BB2" w:rsidRDefault="00C57BB2" w:rsidP="00C57BB2">
            <w:r>
              <w:t xml:space="preserve">Koivisto </w:t>
            </w:r>
            <w:proofErr w:type="spellStart"/>
            <w:r>
              <w:t>Kiia</w:t>
            </w:r>
            <w:proofErr w:type="spellEnd"/>
          </w:p>
        </w:tc>
        <w:tc>
          <w:tcPr>
            <w:tcW w:w="541" w:type="dxa"/>
          </w:tcPr>
          <w:p w:rsidR="00C57BB2" w:rsidRDefault="00C57BB2" w:rsidP="00C57BB2"/>
        </w:tc>
        <w:tc>
          <w:tcPr>
            <w:tcW w:w="425" w:type="dxa"/>
          </w:tcPr>
          <w:p w:rsidR="00C57BB2" w:rsidRDefault="00C57BB2" w:rsidP="00C57BB2">
            <w:r>
              <w:t>x</w:t>
            </w:r>
          </w:p>
        </w:tc>
        <w:tc>
          <w:tcPr>
            <w:tcW w:w="426" w:type="dxa"/>
          </w:tcPr>
          <w:p w:rsidR="00C57BB2" w:rsidRDefault="00C57BB2" w:rsidP="00C57BB2"/>
        </w:tc>
        <w:tc>
          <w:tcPr>
            <w:tcW w:w="424" w:type="dxa"/>
          </w:tcPr>
          <w:p w:rsidR="00C57BB2" w:rsidRDefault="00C57BB2" w:rsidP="00C57BB2">
            <w:r>
              <w:t>x</w:t>
            </w:r>
          </w:p>
          <w:p w:rsidR="00C57BB2" w:rsidRDefault="00C57BB2" w:rsidP="00C57BB2">
            <w:r>
              <w:t>KI</w:t>
            </w:r>
          </w:p>
        </w:tc>
        <w:tc>
          <w:tcPr>
            <w:tcW w:w="442" w:type="dxa"/>
          </w:tcPr>
          <w:p w:rsidR="00C57BB2" w:rsidRDefault="00C57BB2" w:rsidP="00C57BB2"/>
        </w:tc>
        <w:tc>
          <w:tcPr>
            <w:tcW w:w="3244" w:type="dxa"/>
          </w:tcPr>
          <w:p w:rsidR="00C57BB2" w:rsidRDefault="00C57BB2" w:rsidP="00C57BB2">
            <w:r>
              <w:t>Vatilahdentie 69</w:t>
            </w:r>
          </w:p>
        </w:tc>
        <w:tc>
          <w:tcPr>
            <w:tcW w:w="4399" w:type="dxa"/>
          </w:tcPr>
          <w:p w:rsidR="00C57BB2" w:rsidRDefault="00C57BB2" w:rsidP="00C57BB2"/>
        </w:tc>
        <w:tc>
          <w:tcPr>
            <w:tcW w:w="1415" w:type="dxa"/>
          </w:tcPr>
          <w:p w:rsidR="00C57BB2" w:rsidRDefault="00C57BB2" w:rsidP="00C57BB2"/>
        </w:tc>
      </w:tr>
      <w:tr w:rsidR="00C57BB2" w:rsidTr="00AC2256">
        <w:tc>
          <w:tcPr>
            <w:tcW w:w="534" w:type="dxa"/>
          </w:tcPr>
          <w:p w:rsidR="00C57BB2" w:rsidRPr="00A93772" w:rsidRDefault="00C57BB2" w:rsidP="00C57BB2">
            <w:r>
              <w:t>6</w:t>
            </w:r>
          </w:p>
        </w:tc>
        <w:tc>
          <w:tcPr>
            <w:tcW w:w="2294" w:type="dxa"/>
          </w:tcPr>
          <w:p w:rsidR="00C57BB2" w:rsidRDefault="00C57BB2" w:rsidP="00C57BB2">
            <w:r>
              <w:t>Miettinen Eelis</w:t>
            </w:r>
          </w:p>
        </w:tc>
        <w:tc>
          <w:tcPr>
            <w:tcW w:w="541" w:type="dxa"/>
          </w:tcPr>
          <w:p w:rsidR="00C57BB2" w:rsidRDefault="00C57BB2" w:rsidP="00C57BB2"/>
        </w:tc>
        <w:tc>
          <w:tcPr>
            <w:tcW w:w="425" w:type="dxa"/>
          </w:tcPr>
          <w:p w:rsidR="00C57BB2" w:rsidRDefault="00C57BB2" w:rsidP="00C57BB2">
            <w:r>
              <w:t>x</w:t>
            </w:r>
          </w:p>
        </w:tc>
        <w:tc>
          <w:tcPr>
            <w:tcW w:w="426" w:type="dxa"/>
          </w:tcPr>
          <w:p w:rsidR="00C57BB2" w:rsidRDefault="00C57BB2" w:rsidP="00C57BB2"/>
        </w:tc>
        <w:tc>
          <w:tcPr>
            <w:tcW w:w="424" w:type="dxa"/>
          </w:tcPr>
          <w:p w:rsidR="00C57BB2" w:rsidRDefault="00C57BB2" w:rsidP="00C57BB2">
            <w:r>
              <w:t>x</w:t>
            </w:r>
          </w:p>
          <w:p w:rsidR="00C57BB2" w:rsidRDefault="00C57BB2" w:rsidP="00C57BB2">
            <w:r>
              <w:t>KI</w:t>
            </w:r>
          </w:p>
        </w:tc>
        <w:tc>
          <w:tcPr>
            <w:tcW w:w="442" w:type="dxa"/>
          </w:tcPr>
          <w:p w:rsidR="00C57BB2" w:rsidRDefault="00C57BB2" w:rsidP="00C57BB2"/>
        </w:tc>
        <w:tc>
          <w:tcPr>
            <w:tcW w:w="3244" w:type="dxa"/>
          </w:tcPr>
          <w:p w:rsidR="00C57BB2" w:rsidRDefault="00C57BB2" w:rsidP="00C57BB2">
            <w:r>
              <w:t>Suonenjoentie 490</w:t>
            </w:r>
          </w:p>
        </w:tc>
        <w:tc>
          <w:tcPr>
            <w:tcW w:w="4399" w:type="dxa"/>
          </w:tcPr>
          <w:p w:rsidR="00C57BB2" w:rsidRDefault="00FB5379" w:rsidP="00C57BB2">
            <w:r>
              <w:t>kulkee viikoilla 35, 37, 39, 41, 43, 45,47,49,51</w:t>
            </w:r>
          </w:p>
        </w:tc>
        <w:tc>
          <w:tcPr>
            <w:tcW w:w="1415" w:type="dxa"/>
          </w:tcPr>
          <w:p w:rsidR="00C57BB2" w:rsidRDefault="00C57BB2" w:rsidP="00C57BB2"/>
        </w:tc>
      </w:tr>
      <w:tr w:rsidR="00C57BB2" w:rsidTr="00AC2256">
        <w:tc>
          <w:tcPr>
            <w:tcW w:w="534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 w:rsidRPr="00527263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 w:rsidRPr="00527263">
              <w:rPr>
                <w:i/>
                <w:color w:val="FF0000"/>
              </w:rPr>
              <w:t xml:space="preserve">Suuronen </w:t>
            </w:r>
            <w:proofErr w:type="spellStart"/>
            <w:r w:rsidRPr="00527263">
              <w:rPr>
                <w:i/>
                <w:color w:val="FF0000"/>
              </w:rPr>
              <w:t>Veeti</w:t>
            </w:r>
            <w:proofErr w:type="spellEnd"/>
          </w:p>
        </w:tc>
        <w:tc>
          <w:tcPr>
            <w:tcW w:w="541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 w:rsidRPr="00527263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 w:rsidRPr="00527263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proofErr w:type="spellStart"/>
            <w:r w:rsidRPr="00527263">
              <w:rPr>
                <w:i/>
                <w:color w:val="FF0000"/>
              </w:rPr>
              <w:t>Hautolahdentie</w:t>
            </w:r>
            <w:proofErr w:type="spellEnd"/>
            <w:r w:rsidRPr="00527263">
              <w:rPr>
                <w:i/>
                <w:color w:val="FF0000"/>
              </w:rPr>
              <w:t xml:space="preserve"> 308</w:t>
            </w:r>
          </w:p>
        </w:tc>
        <w:tc>
          <w:tcPr>
            <w:tcW w:w="4399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C57BB2" w:rsidRDefault="00C57BB2" w:rsidP="00C57BB2"/>
        </w:tc>
      </w:tr>
      <w:tr w:rsidR="00C57BB2" w:rsidTr="00AC2256">
        <w:tc>
          <w:tcPr>
            <w:tcW w:w="534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 w:rsidRPr="00527263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proofErr w:type="spellStart"/>
            <w:r w:rsidRPr="00527263">
              <w:rPr>
                <w:i/>
                <w:color w:val="FF0000"/>
              </w:rPr>
              <w:t>Karvali</w:t>
            </w:r>
            <w:proofErr w:type="spellEnd"/>
            <w:r w:rsidRPr="00527263">
              <w:rPr>
                <w:i/>
                <w:color w:val="FF0000"/>
              </w:rPr>
              <w:t xml:space="preserve"> Vili</w:t>
            </w:r>
          </w:p>
        </w:tc>
        <w:tc>
          <w:tcPr>
            <w:tcW w:w="541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 w:rsidRPr="00527263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x </w:t>
            </w:r>
          </w:p>
        </w:tc>
        <w:tc>
          <w:tcPr>
            <w:tcW w:w="426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 w:rsidRPr="00527263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 w:rsidRPr="00527263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proofErr w:type="spellStart"/>
            <w:r w:rsidRPr="00527263">
              <w:rPr>
                <w:i/>
                <w:color w:val="FF0000"/>
              </w:rPr>
              <w:t>Korholantie</w:t>
            </w:r>
            <w:proofErr w:type="spellEnd"/>
            <w:r w:rsidRPr="00527263">
              <w:rPr>
                <w:i/>
                <w:color w:val="FF0000"/>
              </w:rPr>
              <w:t xml:space="preserve"> 306</w:t>
            </w:r>
          </w:p>
        </w:tc>
        <w:tc>
          <w:tcPr>
            <w:tcW w:w="4399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C57BB2" w:rsidRDefault="00C57BB2" w:rsidP="00C57BB2"/>
        </w:tc>
      </w:tr>
      <w:tr w:rsidR="00C57BB2" w:rsidTr="00AC2256">
        <w:tc>
          <w:tcPr>
            <w:tcW w:w="534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 w:rsidRPr="00527263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 w:rsidRPr="00527263">
              <w:rPr>
                <w:i/>
                <w:color w:val="FF0000"/>
              </w:rPr>
              <w:t>Vainikainen Emma</w:t>
            </w:r>
          </w:p>
        </w:tc>
        <w:tc>
          <w:tcPr>
            <w:tcW w:w="541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 w:rsidRPr="00527263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 w:rsidRPr="00527263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proofErr w:type="spellStart"/>
            <w:r w:rsidRPr="00527263">
              <w:rPr>
                <w:i/>
                <w:color w:val="FF0000"/>
              </w:rPr>
              <w:t>Jouhtenisentie</w:t>
            </w:r>
            <w:proofErr w:type="spellEnd"/>
            <w:r w:rsidRPr="00527263">
              <w:rPr>
                <w:i/>
                <w:color w:val="FF0000"/>
              </w:rPr>
              <w:t xml:space="preserve"> 206</w:t>
            </w:r>
          </w:p>
        </w:tc>
        <w:tc>
          <w:tcPr>
            <w:tcW w:w="4399" w:type="dxa"/>
          </w:tcPr>
          <w:p w:rsidR="00C57BB2" w:rsidRPr="00527263" w:rsidRDefault="00C57BB2" w:rsidP="00C57BB2">
            <w:pPr>
              <w:rPr>
                <w:i/>
                <w:color w:val="FF0000"/>
              </w:rPr>
            </w:pPr>
            <w:proofErr w:type="spellStart"/>
            <w:r w:rsidRPr="00527263">
              <w:rPr>
                <w:i/>
                <w:color w:val="FF0000"/>
              </w:rPr>
              <w:t>Hautolahdentien</w:t>
            </w:r>
            <w:proofErr w:type="spellEnd"/>
            <w:r w:rsidRPr="00527263">
              <w:rPr>
                <w:i/>
                <w:color w:val="FF0000"/>
              </w:rPr>
              <w:t xml:space="preserve"> ja Pässimäentien risteys</w:t>
            </w:r>
          </w:p>
        </w:tc>
        <w:tc>
          <w:tcPr>
            <w:tcW w:w="1415" w:type="dxa"/>
          </w:tcPr>
          <w:p w:rsidR="00C57BB2" w:rsidRDefault="00C57BB2" w:rsidP="00C57BB2"/>
        </w:tc>
      </w:tr>
    </w:tbl>
    <w:p w:rsidR="00600078" w:rsidRDefault="00600078" w:rsidP="007A3C0D">
      <w:pPr>
        <w:rPr>
          <w:b/>
        </w:rPr>
      </w:pPr>
    </w:p>
    <w:p w:rsidR="00600078" w:rsidRDefault="00600078" w:rsidP="007A3C0D">
      <w:pPr>
        <w:rPr>
          <w:b/>
        </w:rPr>
      </w:pPr>
    </w:p>
    <w:p w:rsidR="00600078" w:rsidRDefault="00600078" w:rsidP="007A3C0D">
      <w:pPr>
        <w:rPr>
          <w:b/>
        </w:rPr>
      </w:pPr>
    </w:p>
    <w:p w:rsidR="00600078" w:rsidRDefault="00600078" w:rsidP="007A3C0D">
      <w:pPr>
        <w:rPr>
          <w:b/>
        </w:rPr>
      </w:pPr>
    </w:p>
    <w:p w:rsidR="0087147F" w:rsidRDefault="0087147F" w:rsidP="007A3C0D">
      <w:pPr>
        <w:rPr>
          <w:b/>
        </w:rPr>
      </w:pPr>
      <w:proofErr w:type="gramStart"/>
      <w:r>
        <w:rPr>
          <w:b/>
        </w:rPr>
        <w:lastRenderedPageBreak/>
        <w:t xml:space="preserve">Liikkanen </w:t>
      </w:r>
      <w:r w:rsidR="00D5140F">
        <w:rPr>
          <w:b/>
        </w:rPr>
        <w:t xml:space="preserve"> -</w:t>
      </w:r>
      <w:proofErr w:type="gramEnd"/>
      <w:r w:rsidR="00D5140F">
        <w:rPr>
          <w:b/>
        </w:rPr>
        <w:t xml:space="preserve"> Riuttala – Vakkakuusentie </w:t>
      </w:r>
      <w:proofErr w:type="spellStart"/>
      <w:r w:rsidR="00D5140F">
        <w:rPr>
          <w:b/>
        </w:rPr>
        <w:t>th</w:t>
      </w:r>
      <w:proofErr w:type="spellEnd"/>
      <w:r>
        <w:rPr>
          <w:b/>
        </w:rPr>
        <w:t>–</w:t>
      </w:r>
      <w:r w:rsidR="00D5140F">
        <w:rPr>
          <w:b/>
        </w:rPr>
        <w:t xml:space="preserve"> </w:t>
      </w:r>
      <w:proofErr w:type="spellStart"/>
      <w:r w:rsidR="00D5140F">
        <w:rPr>
          <w:b/>
        </w:rPr>
        <w:t>Hussolan</w:t>
      </w:r>
      <w:proofErr w:type="spellEnd"/>
      <w:r w:rsidR="00D5140F">
        <w:rPr>
          <w:b/>
        </w:rPr>
        <w:t xml:space="preserve"> </w:t>
      </w:r>
      <w:proofErr w:type="spellStart"/>
      <w:r w:rsidR="00D5140F">
        <w:rPr>
          <w:b/>
        </w:rPr>
        <w:t>th-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Luvelahti</w:t>
      </w:r>
      <w:proofErr w:type="spellEnd"/>
      <w:r>
        <w:rPr>
          <w:b/>
        </w:rPr>
        <w:t xml:space="preserve"> – </w:t>
      </w:r>
      <w:r w:rsidR="00D5140F">
        <w:rPr>
          <w:b/>
        </w:rPr>
        <w:t xml:space="preserve"> </w:t>
      </w:r>
      <w:r>
        <w:rPr>
          <w:b/>
        </w:rPr>
        <w:t>K</w:t>
      </w:r>
      <w:r w:rsidR="00D5140F">
        <w:rPr>
          <w:b/>
        </w:rPr>
        <w:t>arttula / koulut</w:t>
      </w:r>
      <w:r>
        <w:rPr>
          <w:b/>
        </w:rPr>
        <w:br/>
        <w:t>Koululla klo 8.50</w:t>
      </w:r>
      <w:r w:rsidR="005F4B0B">
        <w:rPr>
          <w:b/>
        </w:rPr>
        <w:t xml:space="preserve"> / Pasi Miettinen </w:t>
      </w:r>
    </w:p>
    <w:tbl>
      <w:tblPr>
        <w:tblStyle w:val="TaulukkoRuudukko"/>
        <w:tblpPr w:leftFromText="141" w:rightFromText="141" w:vertAnchor="text" w:horzAnchor="margin" w:tblpX="-34" w:tblpY="84"/>
        <w:tblW w:w="0" w:type="auto"/>
        <w:tblLayout w:type="fixed"/>
        <w:tblLook w:val="04A0" w:firstRow="1" w:lastRow="0" w:firstColumn="1" w:lastColumn="0" w:noHBand="0" w:noVBand="1"/>
      </w:tblPr>
      <w:tblGrid>
        <w:gridCol w:w="568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87147F" w:rsidTr="00914496">
        <w:tc>
          <w:tcPr>
            <w:tcW w:w="568" w:type="dxa"/>
          </w:tcPr>
          <w:p w:rsidR="0087147F" w:rsidRDefault="0087147F" w:rsidP="00914496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87147F" w:rsidRDefault="0087147F" w:rsidP="00914496">
            <w:r>
              <w:t>Nimi</w:t>
            </w:r>
          </w:p>
        </w:tc>
        <w:tc>
          <w:tcPr>
            <w:tcW w:w="541" w:type="dxa"/>
          </w:tcPr>
          <w:p w:rsidR="0087147F" w:rsidRDefault="0087147F" w:rsidP="00914496">
            <w:r>
              <w:t>ma</w:t>
            </w:r>
          </w:p>
        </w:tc>
        <w:tc>
          <w:tcPr>
            <w:tcW w:w="425" w:type="dxa"/>
          </w:tcPr>
          <w:p w:rsidR="0087147F" w:rsidRDefault="0087147F" w:rsidP="00914496">
            <w:r>
              <w:t>ti</w:t>
            </w:r>
          </w:p>
        </w:tc>
        <w:tc>
          <w:tcPr>
            <w:tcW w:w="426" w:type="dxa"/>
          </w:tcPr>
          <w:p w:rsidR="0087147F" w:rsidRDefault="0087147F" w:rsidP="00914496">
            <w:r>
              <w:t>ke</w:t>
            </w:r>
          </w:p>
        </w:tc>
        <w:tc>
          <w:tcPr>
            <w:tcW w:w="424" w:type="dxa"/>
          </w:tcPr>
          <w:p w:rsidR="0087147F" w:rsidRDefault="0087147F" w:rsidP="00914496">
            <w:r>
              <w:t>to</w:t>
            </w:r>
          </w:p>
        </w:tc>
        <w:tc>
          <w:tcPr>
            <w:tcW w:w="442" w:type="dxa"/>
          </w:tcPr>
          <w:p w:rsidR="0087147F" w:rsidRDefault="0087147F" w:rsidP="00914496">
            <w:r>
              <w:t>pe</w:t>
            </w:r>
          </w:p>
        </w:tc>
        <w:tc>
          <w:tcPr>
            <w:tcW w:w="3244" w:type="dxa"/>
          </w:tcPr>
          <w:p w:rsidR="0087147F" w:rsidRDefault="0087147F" w:rsidP="00914496">
            <w:r>
              <w:t>Osoite</w:t>
            </w:r>
          </w:p>
        </w:tc>
        <w:tc>
          <w:tcPr>
            <w:tcW w:w="4399" w:type="dxa"/>
          </w:tcPr>
          <w:p w:rsidR="0087147F" w:rsidRDefault="0087147F" w:rsidP="00914496">
            <w:r>
              <w:t>huom.</w:t>
            </w:r>
          </w:p>
        </w:tc>
        <w:tc>
          <w:tcPr>
            <w:tcW w:w="1415" w:type="dxa"/>
          </w:tcPr>
          <w:p w:rsidR="0087147F" w:rsidRDefault="0087147F" w:rsidP="00914496">
            <w:r>
              <w:t>km</w:t>
            </w:r>
          </w:p>
        </w:tc>
      </w:tr>
      <w:tr w:rsidR="00D5140F" w:rsidTr="00914496">
        <w:tc>
          <w:tcPr>
            <w:tcW w:w="568" w:type="dxa"/>
          </w:tcPr>
          <w:p w:rsidR="00D5140F" w:rsidRDefault="00D5140F" w:rsidP="00D5140F">
            <w:r>
              <w:t>2</w:t>
            </w:r>
          </w:p>
        </w:tc>
        <w:tc>
          <w:tcPr>
            <w:tcW w:w="2294" w:type="dxa"/>
          </w:tcPr>
          <w:p w:rsidR="00D5140F" w:rsidRDefault="00D5140F" w:rsidP="00D5140F">
            <w:proofErr w:type="spellStart"/>
            <w:r>
              <w:t>Hintta</w:t>
            </w:r>
            <w:proofErr w:type="spellEnd"/>
            <w:r>
              <w:t xml:space="preserve"> </w:t>
            </w:r>
            <w:proofErr w:type="spellStart"/>
            <w:r>
              <w:t>Meea</w:t>
            </w:r>
            <w:proofErr w:type="spellEnd"/>
            <w:r>
              <w:t xml:space="preserve"> </w:t>
            </w:r>
          </w:p>
        </w:tc>
        <w:tc>
          <w:tcPr>
            <w:tcW w:w="541" w:type="dxa"/>
          </w:tcPr>
          <w:p w:rsidR="00D5140F" w:rsidRDefault="00D5140F" w:rsidP="00D5140F">
            <w:r>
              <w:t>x</w:t>
            </w:r>
          </w:p>
        </w:tc>
        <w:tc>
          <w:tcPr>
            <w:tcW w:w="425" w:type="dxa"/>
          </w:tcPr>
          <w:p w:rsidR="00D5140F" w:rsidRDefault="00D5140F" w:rsidP="00D5140F">
            <w:r>
              <w:t>x</w:t>
            </w:r>
          </w:p>
        </w:tc>
        <w:tc>
          <w:tcPr>
            <w:tcW w:w="426" w:type="dxa"/>
          </w:tcPr>
          <w:p w:rsidR="00D5140F" w:rsidRDefault="00D5140F" w:rsidP="00D5140F">
            <w:r>
              <w:t>x</w:t>
            </w:r>
          </w:p>
        </w:tc>
        <w:tc>
          <w:tcPr>
            <w:tcW w:w="424" w:type="dxa"/>
          </w:tcPr>
          <w:p w:rsidR="00D5140F" w:rsidRDefault="00D5140F" w:rsidP="00D5140F">
            <w:r>
              <w:t>x</w:t>
            </w:r>
          </w:p>
        </w:tc>
        <w:tc>
          <w:tcPr>
            <w:tcW w:w="442" w:type="dxa"/>
          </w:tcPr>
          <w:p w:rsidR="00D5140F" w:rsidRDefault="00D5140F" w:rsidP="00D5140F">
            <w:r>
              <w:t>x</w:t>
            </w:r>
          </w:p>
        </w:tc>
        <w:tc>
          <w:tcPr>
            <w:tcW w:w="3244" w:type="dxa"/>
          </w:tcPr>
          <w:p w:rsidR="00D5140F" w:rsidRDefault="00D5140F" w:rsidP="00D5140F">
            <w:r>
              <w:t>Pajulantie 92</w:t>
            </w:r>
          </w:p>
        </w:tc>
        <w:tc>
          <w:tcPr>
            <w:tcW w:w="4399" w:type="dxa"/>
          </w:tcPr>
          <w:p w:rsidR="00D5140F" w:rsidRDefault="00D5140F" w:rsidP="00D5140F">
            <w:r>
              <w:t xml:space="preserve">kyytiin </w:t>
            </w:r>
            <w:proofErr w:type="spellStart"/>
            <w:r>
              <w:t>Hussolan</w:t>
            </w:r>
            <w:proofErr w:type="spellEnd"/>
            <w:r>
              <w:t xml:space="preserve"> </w:t>
            </w:r>
            <w:proofErr w:type="spellStart"/>
            <w:r>
              <w:t>th:sta</w:t>
            </w:r>
            <w:proofErr w:type="spellEnd"/>
          </w:p>
        </w:tc>
        <w:tc>
          <w:tcPr>
            <w:tcW w:w="1415" w:type="dxa"/>
          </w:tcPr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Default="00D5140F" w:rsidP="00D5140F">
            <w:r>
              <w:t>1</w:t>
            </w:r>
          </w:p>
        </w:tc>
        <w:tc>
          <w:tcPr>
            <w:tcW w:w="2294" w:type="dxa"/>
          </w:tcPr>
          <w:p w:rsidR="00D5140F" w:rsidRDefault="00D5140F" w:rsidP="00D5140F">
            <w:r>
              <w:t>Taimisto Petra</w:t>
            </w:r>
          </w:p>
        </w:tc>
        <w:tc>
          <w:tcPr>
            <w:tcW w:w="541" w:type="dxa"/>
          </w:tcPr>
          <w:p w:rsidR="00D5140F" w:rsidRDefault="00D5140F" w:rsidP="00D5140F">
            <w:r>
              <w:t>x</w:t>
            </w:r>
          </w:p>
        </w:tc>
        <w:tc>
          <w:tcPr>
            <w:tcW w:w="425" w:type="dxa"/>
          </w:tcPr>
          <w:p w:rsidR="00D5140F" w:rsidRDefault="00D5140F" w:rsidP="00D5140F">
            <w:r>
              <w:t>x</w:t>
            </w:r>
          </w:p>
        </w:tc>
        <w:tc>
          <w:tcPr>
            <w:tcW w:w="426" w:type="dxa"/>
          </w:tcPr>
          <w:p w:rsidR="00D5140F" w:rsidRDefault="00D5140F" w:rsidP="00D5140F">
            <w:r>
              <w:t>x</w:t>
            </w:r>
          </w:p>
        </w:tc>
        <w:tc>
          <w:tcPr>
            <w:tcW w:w="424" w:type="dxa"/>
          </w:tcPr>
          <w:p w:rsidR="00D5140F" w:rsidRDefault="00D5140F" w:rsidP="00D5140F">
            <w:r>
              <w:t>x</w:t>
            </w:r>
          </w:p>
        </w:tc>
        <w:tc>
          <w:tcPr>
            <w:tcW w:w="442" w:type="dxa"/>
          </w:tcPr>
          <w:p w:rsidR="00D5140F" w:rsidRDefault="00D5140F" w:rsidP="00D5140F">
            <w:r>
              <w:t>x</w:t>
            </w:r>
          </w:p>
        </w:tc>
        <w:tc>
          <w:tcPr>
            <w:tcW w:w="3244" w:type="dxa"/>
          </w:tcPr>
          <w:p w:rsidR="00D5140F" w:rsidRDefault="00D5140F" w:rsidP="00D5140F">
            <w:proofErr w:type="spellStart"/>
            <w:r>
              <w:t>Lamperilantie</w:t>
            </w:r>
            <w:proofErr w:type="spellEnd"/>
            <w:r>
              <w:t xml:space="preserve"> 1174</w:t>
            </w:r>
          </w:p>
        </w:tc>
        <w:tc>
          <w:tcPr>
            <w:tcW w:w="4399" w:type="dxa"/>
          </w:tcPr>
          <w:p w:rsidR="00D5140F" w:rsidRDefault="00D5140F" w:rsidP="00D5140F"/>
        </w:tc>
        <w:tc>
          <w:tcPr>
            <w:tcW w:w="1415" w:type="dxa"/>
          </w:tcPr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Default="00D5140F" w:rsidP="00D5140F">
            <w:r>
              <w:t>2</w:t>
            </w:r>
          </w:p>
        </w:tc>
        <w:tc>
          <w:tcPr>
            <w:tcW w:w="2294" w:type="dxa"/>
          </w:tcPr>
          <w:p w:rsidR="00D5140F" w:rsidRDefault="00D5140F" w:rsidP="00D5140F">
            <w:r>
              <w:t>Laitinen Pauliina</w:t>
            </w:r>
          </w:p>
        </w:tc>
        <w:tc>
          <w:tcPr>
            <w:tcW w:w="541" w:type="dxa"/>
          </w:tcPr>
          <w:p w:rsidR="00D5140F" w:rsidRDefault="00D5140F" w:rsidP="00D5140F">
            <w:r>
              <w:t>x</w:t>
            </w:r>
          </w:p>
        </w:tc>
        <w:tc>
          <w:tcPr>
            <w:tcW w:w="425" w:type="dxa"/>
          </w:tcPr>
          <w:p w:rsidR="00D5140F" w:rsidRDefault="00D5140F" w:rsidP="00D5140F">
            <w:r>
              <w:t>x</w:t>
            </w:r>
          </w:p>
        </w:tc>
        <w:tc>
          <w:tcPr>
            <w:tcW w:w="426" w:type="dxa"/>
          </w:tcPr>
          <w:p w:rsidR="00D5140F" w:rsidRDefault="00D5140F" w:rsidP="00D5140F">
            <w:r>
              <w:t>x</w:t>
            </w:r>
          </w:p>
        </w:tc>
        <w:tc>
          <w:tcPr>
            <w:tcW w:w="424" w:type="dxa"/>
          </w:tcPr>
          <w:p w:rsidR="00D5140F" w:rsidRDefault="00D5140F" w:rsidP="00D5140F">
            <w:r>
              <w:t>x</w:t>
            </w:r>
          </w:p>
        </w:tc>
        <w:tc>
          <w:tcPr>
            <w:tcW w:w="442" w:type="dxa"/>
          </w:tcPr>
          <w:p w:rsidR="00D5140F" w:rsidRDefault="00D5140F" w:rsidP="00D5140F">
            <w:r>
              <w:t>x</w:t>
            </w:r>
          </w:p>
        </w:tc>
        <w:tc>
          <w:tcPr>
            <w:tcW w:w="3244" w:type="dxa"/>
          </w:tcPr>
          <w:p w:rsidR="00D5140F" w:rsidRDefault="00D5140F" w:rsidP="00D5140F">
            <w:r>
              <w:t>Riuttalantie 1102</w:t>
            </w:r>
          </w:p>
        </w:tc>
        <w:tc>
          <w:tcPr>
            <w:tcW w:w="4399" w:type="dxa"/>
          </w:tcPr>
          <w:p w:rsidR="00D5140F" w:rsidRDefault="00D5140F" w:rsidP="00D5140F"/>
        </w:tc>
        <w:tc>
          <w:tcPr>
            <w:tcW w:w="1415" w:type="dxa"/>
          </w:tcPr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Default="00D5140F" w:rsidP="00D5140F">
            <w:r>
              <w:t>2</w:t>
            </w:r>
          </w:p>
        </w:tc>
        <w:tc>
          <w:tcPr>
            <w:tcW w:w="2294" w:type="dxa"/>
          </w:tcPr>
          <w:p w:rsidR="00D5140F" w:rsidRDefault="00D5140F" w:rsidP="00D5140F">
            <w:r>
              <w:t xml:space="preserve">Tatu </w:t>
            </w:r>
            <w:proofErr w:type="spellStart"/>
            <w:r>
              <w:t>Meuranen</w:t>
            </w:r>
            <w:proofErr w:type="spellEnd"/>
            <w:r>
              <w:t xml:space="preserve"> </w:t>
            </w:r>
          </w:p>
        </w:tc>
        <w:tc>
          <w:tcPr>
            <w:tcW w:w="541" w:type="dxa"/>
          </w:tcPr>
          <w:p w:rsidR="00D5140F" w:rsidRDefault="00D5140F" w:rsidP="00D5140F">
            <w:r>
              <w:t>x</w:t>
            </w:r>
          </w:p>
        </w:tc>
        <w:tc>
          <w:tcPr>
            <w:tcW w:w="425" w:type="dxa"/>
          </w:tcPr>
          <w:p w:rsidR="00D5140F" w:rsidRDefault="00D5140F" w:rsidP="00D5140F">
            <w:r>
              <w:t>x</w:t>
            </w:r>
          </w:p>
        </w:tc>
        <w:tc>
          <w:tcPr>
            <w:tcW w:w="426" w:type="dxa"/>
          </w:tcPr>
          <w:p w:rsidR="00D5140F" w:rsidRDefault="00D5140F" w:rsidP="00D5140F">
            <w:r>
              <w:t>x</w:t>
            </w:r>
          </w:p>
        </w:tc>
        <w:tc>
          <w:tcPr>
            <w:tcW w:w="424" w:type="dxa"/>
          </w:tcPr>
          <w:p w:rsidR="00D5140F" w:rsidRDefault="00D5140F" w:rsidP="00D5140F">
            <w:r>
              <w:t>x</w:t>
            </w:r>
          </w:p>
        </w:tc>
        <w:tc>
          <w:tcPr>
            <w:tcW w:w="442" w:type="dxa"/>
          </w:tcPr>
          <w:p w:rsidR="00D5140F" w:rsidRDefault="00D5140F" w:rsidP="00D5140F">
            <w:r>
              <w:t>x</w:t>
            </w:r>
          </w:p>
        </w:tc>
        <w:tc>
          <w:tcPr>
            <w:tcW w:w="3244" w:type="dxa"/>
          </w:tcPr>
          <w:p w:rsidR="00D5140F" w:rsidRDefault="00D5140F" w:rsidP="00D5140F">
            <w:proofErr w:type="spellStart"/>
            <w:r>
              <w:t>Lamperilantie</w:t>
            </w:r>
            <w:proofErr w:type="spellEnd"/>
            <w:r>
              <w:t xml:space="preserve"> 1240</w:t>
            </w:r>
          </w:p>
        </w:tc>
        <w:tc>
          <w:tcPr>
            <w:tcW w:w="4399" w:type="dxa"/>
          </w:tcPr>
          <w:p w:rsidR="00D5140F" w:rsidRDefault="00D5140F" w:rsidP="00D5140F"/>
        </w:tc>
        <w:tc>
          <w:tcPr>
            <w:tcW w:w="1415" w:type="dxa"/>
          </w:tcPr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Default="00D5140F" w:rsidP="00D5140F">
            <w:r>
              <w:t>3</w:t>
            </w:r>
          </w:p>
        </w:tc>
        <w:tc>
          <w:tcPr>
            <w:tcW w:w="2294" w:type="dxa"/>
          </w:tcPr>
          <w:p w:rsidR="00D5140F" w:rsidRDefault="00D5140F" w:rsidP="00D5140F">
            <w:proofErr w:type="spellStart"/>
            <w:r>
              <w:t>Hintta</w:t>
            </w:r>
            <w:proofErr w:type="spellEnd"/>
            <w:r>
              <w:t xml:space="preserve"> Milka</w:t>
            </w:r>
          </w:p>
        </w:tc>
        <w:tc>
          <w:tcPr>
            <w:tcW w:w="541" w:type="dxa"/>
          </w:tcPr>
          <w:p w:rsidR="00D5140F" w:rsidRDefault="00D5140F" w:rsidP="00D5140F">
            <w:r>
              <w:t>x</w:t>
            </w:r>
          </w:p>
        </w:tc>
        <w:tc>
          <w:tcPr>
            <w:tcW w:w="425" w:type="dxa"/>
          </w:tcPr>
          <w:p w:rsidR="00D5140F" w:rsidRDefault="00D5140F" w:rsidP="00D5140F">
            <w:r>
              <w:t>x</w:t>
            </w:r>
          </w:p>
        </w:tc>
        <w:tc>
          <w:tcPr>
            <w:tcW w:w="426" w:type="dxa"/>
          </w:tcPr>
          <w:p w:rsidR="00D5140F" w:rsidRDefault="00D5140F" w:rsidP="00D5140F">
            <w:r>
              <w:t>x</w:t>
            </w:r>
          </w:p>
        </w:tc>
        <w:tc>
          <w:tcPr>
            <w:tcW w:w="424" w:type="dxa"/>
          </w:tcPr>
          <w:p w:rsidR="00D5140F" w:rsidRDefault="00D5140F" w:rsidP="00D5140F">
            <w:r>
              <w:t>x</w:t>
            </w:r>
          </w:p>
        </w:tc>
        <w:tc>
          <w:tcPr>
            <w:tcW w:w="442" w:type="dxa"/>
          </w:tcPr>
          <w:p w:rsidR="00D5140F" w:rsidRDefault="00D5140F" w:rsidP="00D5140F">
            <w:r>
              <w:t>x</w:t>
            </w:r>
          </w:p>
        </w:tc>
        <w:tc>
          <w:tcPr>
            <w:tcW w:w="3244" w:type="dxa"/>
          </w:tcPr>
          <w:p w:rsidR="00D5140F" w:rsidRDefault="00D5140F" w:rsidP="00D5140F">
            <w:r>
              <w:t>Pajulantie 92</w:t>
            </w:r>
          </w:p>
        </w:tc>
        <w:tc>
          <w:tcPr>
            <w:tcW w:w="4399" w:type="dxa"/>
          </w:tcPr>
          <w:p w:rsidR="00D5140F" w:rsidRDefault="00D5140F" w:rsidP="00D5140F">
            <w:r>
              <w:t xml:space="preserve">kyytiin </w:t>
            </w:r>
            <w:proofErr w:type="spellStart"/>
            <w:r>
              <w:t>Hussolan</w:t>
            </w:r>
            <w:proofErr w:type="spellEnd"/>
            <w:r>
              <w:t xml:space="preserve"> </w:t>
            </w:r>
            <w:proofErr w:type="spellStart"/>
            <w:r>
              <w:t>th:sta</w:t>
            </w:r>
            <w:proofErr w:type="spellEnd"/>
          </w:p>
        </w:tc>
        <w:tc>
          <w:tcPr>
            <w:tcW w:w="1415" w:type="dxa"/>
          </w:tcPr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Default="00D5140F" w:rsidP="00D5140F">
            <w:r>
              <w:t>3</w:t>
            </w:r>
          </w:p>
        </w:tc>
        <w:tc>
          <w:tcPr>
            <w:tcW w:w="2294" w:type="dxa"/>
          </w:tcPr>
          <w:p w:rsidR="00D5140F" w:rsidRDefault="00D5140F" w:rsidP="00D5140F">
            <w:r>
              <w:t>Miettinen Reino</w:t>
            </w:r>
          </w:p>
        </w:tc>
        <w:tc>
          <w:tcPr>
            <w:tcW w:w="541" w:type="dxa"/>
          </w:tcPr>
          <w:p w:rsidR="00D5140F" w:rsidRDefault="00D5140F" w:rsidP="00D5140F">
            <w:r>
              <w:t>x</w:t>
            </w:r>
          </w:p>
        </w:tc>
        <w:tc>
          <w:tcPr>
            <w:tcW w:w="425" w:type="dxa"/>
          </w:tcPr>
          <w:p w:rsidR="00D5140F" w:rsidRDefault="00D5140F" w:rsidP="00D5140F">
            <w:r>
              <w:t>x</w:t>
            </w:r>
          </w:p>
        </w:tc>
        <w:tc>
          <w:tcPr>
            <w:tcW w:w="426" w:type="dxa"/>
          </w:tcPr>
          <w:p w:rsidR="00D5140F" w:rsidRDefault="00D5140F" w:rsidP="00D5140F">
            <w:r>
              <w:t>x</w:t>
            </w:r>
          </w:p>
        </w:tc>
        <w:tc>
          <w:tcPr>
            <w:tcW w:w="424" w:type="dxa"/>
          </w:tcPr>
          <w:p w:rsidR="00D5140F" w:rsidRDefault="00D5140F" w:rsidP="00D5140F">
            <w:r>
              <w:t>x</w:t>
            </w:r>
          </w:p>
        </w:tc>
        <w:tc>
          <w:tcPr>
            <w:tcW w:w="442" w:type="dxa"/>
          </w:tcPr>
          <w:p w:rsidR="00D5140F" w:rsidRDefault="00D5140F" w:rsidP="00D5140F">
            <w:r>
              <w:t>x</w:t>
            </w:r>
          </w:p>
        </w:tc>
        <w:tc>
          <w:tcPr>
            <w:tcW w:w="3244" w:type="dxa"/>
          </w:tcPr>
          <w:p w:rsidR="00D5140F" w:rsidRDefault="00D5140F" w:rsidP="00D5140F">
            <w:r>
              <w:t>Väliniityntie 32</w:t>
            </w:r>
          </w:p>
        </w:tc>
        <w:tc>
          <w:tcPr>
            <w:tcW w:w="4399" w:type="dxa"/>
          </w:tcPr>
          <w:p w:rsidR="00D5140F" w:rsidRDefault="00D5140F" w:rsidP="00D5140F"/>
        </w:tc>
        <w:tc>
          <w:tcPr>
            <w:tcW w:w="1415" w:type="dxa"/>
          </w:tcPr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Default="00D5140F" w:rsidP="00D5140F">
            <w:r>
              <w:t>3</w:t>
            </w:r>
          </w:p>
        </w:tc>
        <w:tc>
          <w:tcPr>
            <w:tcW w:w="2294" w:type="dxa"/>
          </w:tcPr>
          <w:p w:rsidR="00D5140F" w:rsidRDefault="00D5140F" w:rsidP="00D5140F">
            <w:r>
              <w:t>Venäläinen Jere</w:t>
            </w:r>
          </w:p>
        </w:tc>
        <w:tc>
          <w:tcPr>
            <w:tcW w:w="541" w:type="dxa"/>
          </w:tcPr>
          <w:p w:rsidR="00D5140F" w:rsidRDefault="00D5140F" w:rsidP="00D5140F">
            <w:r>
              <w:t>x</w:t>
            </w:r>
          </w:p>
        </w:tc>
        <w:tc>
          <w:tcPr>
            <w:tcW w:w="425" w:type="dxa"/>
          </w:tcPr>
          <w:p w:rsidR="00D5140F" w:rsidRDefault="00D5140F" w:rsidP="00D5140F">
            <w:r>
              <w:t>x</w:t>
            </w:r>
          </w:p>
        </w:tc>
        <w:tc>
          <w:tcPr>
            <w:tcW w:w="426" w:type="dxa"/>
          </w:tcPr>
          <w:p w:rsidR="00D5140F" w:rsidRDefault="00D5140F" w:rsidP="00D5140F">
            <w:r>
              <w:t>x</w:t>
            </w:r>
          </w:p>
        </w:tc>
        <w:tc>
          <w:tcPr>
            <w:tcW w:w="424" w:type="dxa"/>
          </w:tcPr>
          <w:p w:rsidR="00D5140F" w:rsidRDefault="00D5140F" w:rsidP="00D5140F">
            <w:r>
              <w:t>x</w:t>
            </w:r>
          </w:p>
        </w:tc>
        <w:tc>
          <w:tcPr>
            <w:tcW w:w="442" w:type="dxa"/>
          </w:tcPr>
          <w:p w:rsidR="00D5140F" w:rsidRDefault="00D5140F" w:rsidP="00D5140F">
            <w:r>
              <w:t>x</w:t>
            </w:r>
          </w:p>
        </w:tc>
        <w:tc>
          <w:tcPr>
            <w:tcW w:w="3244" w:type="dxa"/>
          </w:tcPr>
          <w:p w:rsidR="00D5140F" w:rsidRDefault="00D5140F" w:rsidP="00D5140F">
            <w:r>
              <w:t>Vakkakuusentie 1566</w:t>
            </w:r>
          </w:p>
        </w:tc>
        <w:tc>
          <w:tcPr>
            <w:tcW w:w="4399" w:type="dxa"/>
          </w:tcPr>
          <w:p w:rsidR="00D5140F" w:rsidRDefault="00D5140F" w:rsidP="00D5140F">
            <w:proofErr w:type="spellStart"/>
            <w:r>
              <w:t>Lamperilantieltä</w:t>
            </w:r>
            <w:proofErr w:type="spellEnd"/>
          </w:p>
        </w:tc>
        <w:tc>
          <w:tcPr>
            <w:tcW w:w="1415" w:type="dxa"/>
          </w:tcPr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Default="00D5140F" w:rsidP="00D5140F">
            <w:r>
              <w:t>5</w:t>
            </w:r>
          </w:p>
        </w:tc>
        <w:tc>
          <w:tcPr>
            <w:tcW w:w="2294" w:type="dxa"/>
          </w:tcPr>
          <w:p w:rsidR="00D5140F" w:rsidRDefault="00D5140F" w:rsidP="00D5140F">
            <w:r>
              <w:t>Laitinen Eveliina</w:t>
            </w:r>
          </w:p>
        </w:tc>
        <w:tc>
          <w:tcPr>
            <w:tcW w:w="541" w:type="dxa"/>
          </w:tcPr>
          <w:p w:rsidR="00D5140F" w:rsidRDefault="00D5140F" w:rsidP="00D5140F">
            <w:r>
              <w:t>x</w:t>
            </w:r>
          </w:p>
        </w:tc>
        <w:tc>
          <w:tcPr>
            <w:tcW w:w="425" w:type="dxa"/>
          </w:tcPr>
          <w:p w:rsidR="00D5140F" w:rsidRDefault="00D5140F" w:rsidP="00D5140F">
            <w:r>
              <w:t>x</w:t>
            </w:r>
          </w:p>
        </w:tc>
        <w:tc>
          <w:tcPr>
            <w:tcW w:w="426" w:type="dxa"/>
          </w:tcPr>
          <w:p w:rsidR="00D5140F" w:rsidRDefault="00D5140F" w:rsidP="00D5140F">
            <w:r>
              <w:t>x</w:t>
            </w:r>
          </w:p>
        </w:tc>
        <w:tc>
          <w:tcPr>
            <w:tcW w:w="424" w:type="dxa"/>
          </w:tcPr>
          <w:p w:rsidR="00D5140F" w:rsidRDefault="00D5140F" w:rsidP="00D5140F">
            <w:r>
              <w:t>x</w:t>
            </w:r>
          </w:p>
        </w:tc>
        <w:tc>
          <w:tcPr>
            <w:tcW w:w="442" w:type="dxa"/>
          </w:tcPr>
          <w:p w:rsidR="00D5140F" w:rsidRDefault="00D5140F" w:rsidP="00D5140F">
            <w:r>
              <w:t>x</w:t>
            </w:r>
          </w:p>
        </w:tc>
        <w:tc>
          <w:tcPr>
            <w:tcW w:w="3244" w:type="dxa"/>
          </w:tcPr>
          <w:p w:rsidR="00D5140F" w:rsidRDefault="00D5140F" w:rsidP="00D5140F">
            <w:r>
              <w:t>Riuttalantie 1102</w:t>
            </w:r>
          </w:p>
        </w:tc>
        <w:tc>
          <w:tcPr>
            <w:tcW w:w="4399" w:type="dxa"/>
          </w:tcPr>
          <w:p w:rsidR="00D5140F" w:rsidRDefault="00D5140F" w:rsidP="00D5140F"/>
        </w:tc>
        <w:tc>
          <w:tcPr>
            <w:tcW w:w="1415" w:type="dxa"/>
          </w:tcPr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Default="00D5140F" w:rsidP="00D5140F">
            <w:r>
              <w:t>5</w:t>
            </w:r>
          </w:p>
        </w:tc>
        <w:tc>
          <w:tcPr>
            <w:tcW w:w="2294" w:type="dxa"/>
          </w:tcPr>
          <w:p w:rsidR="00D5140F" w:rsidRDefault="00D5140F" w:rsidP="00D5140F">
            <w:r>
              <w:t>Venäläinen Topi</w:t>
            </w:r>
          </w:p>
        </w:tc>
        <w:tc>
          <w:tcPr>
            <w:tcW w:w="541" w:type="dxa"/>
          </w:tcPr>
          <w:p w:rsidR="00D5140F" w:rsidRDefault="00D5140F" w:rsidP="00D5140F">
            <w:r>
              <w:t>x</w:t>
            </w:r>
          </w:p>
        </w:tc>
        <w:tc>
          <w:tcPr>
            <w:tcW w:w="425" w:type="dxa"/>
          </w:tcPr>
          <w:p w:rsidR="00D5140F" w:rsidRDefault="00D5140F" w:rsidP="00D5140F">
            <w:r>
              <w:t>x</w:t>
            </w:r>
          </w:p>
        </w:tc>
        <w:tc>
          <w:tcPr>
            <w:tcW w:w="426" w:type="dxa"/>
          </w:tcPr>
          <w:p w:rsidR="00D5140F" w:rsidRDefault="00D5140F" w:rsidP="00D5140F">
            <w:r>
              <w:t>x</w:t>
            </w:r>
          </w:p>
        </w:tc>
        <w:tc>
          <w:tcPr>
            <w:tcW w:w="424" w:type="dxa"/>
          </w:tcPr>
          <w:p w:rsidR="00D5140F" w:rsidRDefault="00D5140F" w:rsidP="00D5140F">
            <w:r>
              <w:t>x</w:t>
            </w:r>
          </w:p>
        </w:tc>
        <w:tc>
          <w:tcPr>
            <w:tcW w:w="442" w:type="dxa"/>
          </w:tcPr>
          <w:p w:rsidR="00D5140F" w:rsidRDefault="00D5140F" w:rsidP="00D5140F">
            <w:r>
              <w:t>x</w:t>
            </w:r>
          </w:p>
        </w:tc>
        <w:tc>
          <w:tcPr>
            <w:tcW w:w="3244" w:type="dxa"/>
          </w:tcPr>
          <w:p w:rsidR="00D5140F" w:rsidRDefault="00D5140F" w:rsidP="00D5140F">
            <w:r>
              <w:t>Haapamäentie 10</w:t>
            </w:r>
          </w:p>
        </w:tc>
        <w:tc>
          <w:tcPr>
            <w:tcW w:w="4399" w:type="dxa"/>
          </w:tcPr>
          <w:p w:rsidR="00D5140F" w:rsidRDefault="00D5140F" w:rsidP="00D5140F"/>
        </w:tc>
        <w:tc>
          <w:tcPr>
            <w:tcW w:w="1415" w:type="dxa"/>
          </w:tcPr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Default="00D5140F" w:rsidP="00D5140F">
            <w:r>
              <w:t>6</w:t>
            </w:r>
          </w:p>
        </w:tc>
        <w:tc>
          <w:tcPr>
            <w:tcW w:w="2294" w:type="dxa"/>
          </w:tcPr>
          <w:p w:rsidR="00D5140F" w:rsidRDefault="00D5140F" w:rsidP="00D5140F">
            <w:proofErr w:type="spellStart"/>
            <w:r>
              <w:t>Hintta</w:t>
            </w:r>
            <w:proofErr w:type="spellEnd"/>
            <w:r>
              <w:t xml:space="preserve"> </w:t>
            </w:r>
            <w:proofErr w:type="spellStart"/>
            <w:r>
              <w:t>Miko</w:t>
            </w:r>
            <w:proofErr w:type="spellEnd"/>
          </w:p>
        </w:tc>
        <w:tc>
          <w:tcPr>
            <w:tcW w:w="541" w:type="dxa"/>
          </w:tcPr>
          <w:p w:rsidR="00D5140F" w:rsidRDefault="00D5140F" w:rsidP="00D5140F">
            <w:r>
              <w:t>x</w:t>
            </w:r>
          </w:p>
        </w:tc>
        <w:tc>
          <w:tcPr>
            <w:tcW w:w="425" w:type="dxa"/>
          </w:tcPr>
          <w:p w:rsidR="00D5140F" w:rsidRDefault="00D5140F" w:rsidP="00D5140F">
            <w:r>
              <w:t>x</w:t>
            </w:r>
          </w:p>
        </w:tc>
        <w:tc>
          <w:tcPr>
            <w:tcW w:w="426" w:type="dxa"/>
          </w:tcPr>
          <w:p w:rsidR="00D5140F" w:rsidRDefault="00D5140F" w:rsidP="00D5140F">
            <w:r>
              <w:t>x</w:t>
            </w:r>
          </w:p>
        </w:tc>
        <w:tc>
          <w:tcPr>
            <w:tcW w:w="424" w:type="dxa"/>
          </w:tcPr>
          <w:p w:rsidR="00D5140F" w:rsidRDefault="00D5140F" w:rsidP="00D5140F">
            <w:r>
              <w:t>x</w:t>
            </w:r>
          </w:p>
        </w:tc>
        <w:tc>
          <w:tcPr>
            <w:tcW w:w="442" w:type="dxa"/>
          </w:tcPr>
          <w:p w:rsidR="00D5140F" w:rsidRDefault="00D5140F" w:rsidP="00D5140F">
            <w:r>
              <w:t>x</w:t>
            </w:r>
          </w:p>
        </w:tc>
        <w:tc>
          <w:tcPr>
            <w:tcW w:w="3244" w:type="dxa"/>
          </w:tcPr>
          <w:p w:rsidR="00D5140F" w:rsidRDefault="00D5140F" w:rsidP="00D5140F">
            <w:r>
              <w:t>Pajulantie 92</w:t>
            </w:r>
          </w:p>
        </w:tc>
        <w:tc>
          <w:tcPr>
            <w:tcW w:w="4399" w:type="dxa"/>
          </w:tcPr>
          <w:p w:rsidR="00D5140F" w:rsidRDefault="00D5140F" w:rsidP="00D5140F">
            <w:r>
              <w:t xml:space="preserve">kyytiin </w:t>
            </w:r>
            <w:proofErr w:type="spellStart"/>
            <w:r>
              <w:t>Hussolan</w:t>
            </w:r>
            <w:proofErr w:type="spellEnd"/>
            <w:r>
              <w:t xml:space="preserve"> </w:t>
            </w:r>
            <w:proofErr w:type="spellStart"/>
            <w:r>
              <w:t>th:sta</w:t>
            </w:r>
            <w:proofErr w:type="spellEnd"/>
          </w:p>
        </w:tc>
        <w:tc>
          <w:tcPr>
            <w:tcW w:w="1415" w:type="dxa"/>
          </w:tcPr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Default="00D5140F" w:rsidP="00D5140F">
            <w:r>
              <w:t>6</w:t>
            </w:r>
          </w:p>
        </w:tc>
        <w:tc>
          <w:tcPr>
            <w:tcW w:w="2294" w:type="dxa"/>
          </w:tcPr>
          <w:p w:rsidR="00D5140F" w:rsidRDefault="00D5140F" w:rsidP="00D5140F">
            <w:r>
              <w:t>Venäläinen Elli</w:t>
            </w:r>
          </w:p>
        </w:tc>
        <w:tc>
          <w:tcPr>
            <w:tcW w:w="541" w:type="dxa"/>
          </w:tcPr>
          <w:p w:rsidR="00D5140F" w:rsidRDefault="00D5140F" w:rsidP="00D5140F">
            <w:r>
              <w:t>x</w:t>
            </w:r>
          </w:p>
        </w:tc>
        <w:tc>
          <w:tcPr>
            <w:tcW w:w="425" w:type="dxa"/>
          </w:tcPr>
          <w:p w:rsidR="00D5140F" w:rsidRDefault="00D5140F" w:rsidP="00D5140F">
            <w:r>
              <w:t>x</w:t>
            </w:r>
          </w:p>
        </w:tc>
        <w:tc>
          <w:tcPr>
            <w:tcW w:w="426" w:type="dxa"/>
          </w:tcPr>
          <w:p w:rsidR="00D5140F" w:rsidRDefault="00D5140F" w:rsidP="00D5140F">
            <w:r>
              <w:t>x</w:t>
            </w:r>
          </w:p>
        </w:tc>
        <w:tc>
          <w:tcPr>
            <w:tcW w:w="424" w:type="dxa"/>
          </w:tcPr>
          <w:p w:rsidR="00D5140F" w:rsidRDefault="00D5140F" w:rsidP="00D5140F">
            <w:r>
              <w:t>x</w:t>
            </w:r>
          </w:p>
        </w:tc>
        <w:tc>
          <w:tcPr>
            <w:tcW w:w="442" w:type="dxa"/>
          </w:tcPr>
          <w:p w:rsidR="00D5140F" w:rsidRDefault="00D5140F" w:rsidP="00D5140F">
            <w:r>
              <w:t>x</w:t>
            </w:r>
          </w:p>
        </w:tc>
        <w:tc>
          <w:tcPr>
            <w:tcW w:w="3244" w:type="dxa"/>
          </w:tcPr>
          <w:p w:rsidR="00D5140F" w:rsidRDefault="00D5140F" w:rsidP="00D5140F">
            <w:r>
              <w:t>Vakkakuusentie 1566</w:t>
            </w:r>
          </w:p>
        </w:tc>
        <w:tc>
          <w:tcPr>
            <w:tcW w:w="4399" w:type="dxa"/>
          </w:tcPr>
          <w:p w:rsidR="00D5140F" w:rsidRDefault="00D5140F" w:rsidP="00D5140F">
            <w:proofErr w:type="spellStart"/>
            <w:r>
              <w:t>Lamperilantieltä</w:t>
            </w:r>
            <w:proofErr w:type="spellEnd"/>
          </w:p>
        </w:tc>
        <w:tc>
          <w:tcPr>
            <w:tcW w:w="1415" w:type="dxa"/>
          </w:tcPr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Default="00D5140F" w:rsidP="00D5140F">
            <w:r>
              <w:t>6</w:t>
            </w:r>
          </w:p>
        </w:tc>
        <w:tc>
          <w:tcPr>
            <w:tcW w:w="2294" w:type="dxa"/>
          </w:tcPr>
          <w:p w:rsidR="00D5140F" w:rsidRDefault="00D5140F" w:rsidP="00D5140F">
            <w:r>
              <w:t>Laitinen Katriina</w:t>
            </w:r>
          </w:p>
        </w:tc>
        <w:tc>
          <w:tcPr>
            <w:tcW w:w="541" w:type="dxa"/>
          </w:tcPr>
          <w:p w:rsidR="00D5140F" w:rsidRDefault="00D5140F" w:rsidP="00D5140F">
            <w:r>
              <w:t>x</w:t>
            </w:r>
          </w:p>
        </w:tc>
        <w:tc>
          <w:tcPr>
            <w:tcW w:w="425" w:type="dxa"/>
          </w:tcPr>
          <w:p w:rsidR="00D5140F" w:rsidRDefault="00D5140F" w:rsidP="00D5140F">
            <w:r>
              <w:t>x</w:t>
            </w:r>
          </w:p>
        </w:tc>
        <w:tc>
          <w:tcPr>
            <w:tcW w:w="426" w:type="dxa"/>
          </w:tcPr>
          <w:p w:rsidR="00D5140F" w:rsidRDefault="00D5140F" w:rsidP="00D5140F">
            <w:r>
              <w:t>x</w:t>
            </w:r>
          </w:p>
        </w:tc>
        <w:tc>
          <w:tcPr>
            <w:tcW w:w="424" w:type="dxa"/>
          </w:tcPr>
          <w:p w:rsidR="00D5140F" w:rsidRDefault="00D5140F" w:rsidP="00D5140F">
            <w:r>
              <w:t>x</w:t>
            </w:r>
          </w:p>
        </w:tc>
        <w:tc>
          <w:tcPr>
            <w:tcW w:w="442" w:type="dxa"/>
          </w:tcPr>
          <w:p w:rsidR="00D5140F" w:rsidRDefault="00D5140F" w:rsidP="00D5140F">
            <w:r>
              <w:t>x</w:t>
            </w:r>
          </w:p>
        </w:tc>
        <w:tc>
          <w:tcPr>
            <w:tcW w:w="3244" w:type="dxa"/>
          </w:tcPr>
          <w:p w:rsidR="00D5140F" w:rsidRDefault="00D5140F" w:rsidP="00D5140F">
            <w:r>
              <w:t>Riuttalantie 1102</w:t>
            </w:r>
          </w:p>
        </w:tc>
        <w:tc>
          <w:tcPr>
            <w:tcW w:w="4399" w:type="dxa"/>
          </w:tcPr>
          <w:p w:rsidR="00D5140F" w:rsidRDefault="00D5140F" w:rsidP="00D5140F"/>
        </w:tc>
        <w:tc>
          <w:tcPr>
            <w:tcW w:w="1415" w:type="dxa"/>
          </w:tcPr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Huttunen Olli</w:t>
            </w:r>
          </w:p>
        </w:tc>
        <w:tc>
          <w:tcPr>
            <w:tcW w:w="541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proofErr w:type="spellStart"/>
            <w:r w:rsidRPr="00FC19AD">
              <w:rPr>
                <w:i/>
                <w:color w:val="FF0000"/>
              </w:rPr>
              <w:t>Lamperilantie</w:t>
            </w:r>
            <w:proofErr w:type="spellEnd"/>
            <w:r w:rsidRPr="00FC19AD">
              <w:rPr>
                <w:i/>
                <w:color w:val="FF0000"/>
              </w:rPr>
              <w:t xml:space="preserve"> 675</w:t>
            </w:r>
          </w:p>
        </w:tc>
        <w:tc>
          <w:tcPr>
            <w:tcW w:w="4399" w:type="dxa"/>
          </w:tcPr>
          <w:p w:rsidR="00D5140F" w:rsidRDefault="00D5140F" w:rsidP="00D5140F"/>
        </w:tc>
        <w:tc>
          <w:tcPr>
            <w:tcW w:w="1415" w:type="dxa"/>
          </w:tcPr>
          <w:p w:rsidR="00D5140F" w:rsidRDefault="00D5140F" w:rsidP="00D5140F"/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proofErr w:type="spellStart"/>
            <w:r w:rsidRPr="00FC19AD">
              <w:rPr>
                <w:i/>
                <w:color w:val="FF0000"/>
              </w:rPr>
              <w:t>Meuranen</w:t>
            </w:r>
            <w:proofErr w:type="spellEnd"/>
            <w:r w:rsidRPr="00FC19AD">
              <w:rPr>
                <w:i/>
                <w:color w:val="FF0000"/>
              </w:rPr>
              <w:t xml:space="preserve"> Ossi</w:t>
            </w:r>
          </w:p>
        </w:tc>
        <w:tc>
          <w:tcPr>
            <w:tcW w:w="541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proofErr w:type="spellStart"/>
            <w:r w:rsidRPr="00FC19AD">
              <w:rPr>
                <w:i/>
                <w:color w:val="FF0000"/>
              </w:rPr>
              <w:t>Lamperilantie</w:t>
            </w:r>
            <w:proofErr w:type="spellEnd"/>
            <w:r w:rsidRPr="00FC19AD">
              <w:rPr>
                <w:i/>
                <w:color w:val="FF0000"/>
              </w:rPr>
              <w:t xml:space="preserve"> 1240</w:t>
            </w:r>
          </w:p>
        </w:tc>
        <w:tc>
          <w:tcPr>
            <w:tcW w:w="4399" w:type="dxa"/>
          </w:tcPr>
          <w:p w:rsidR="00D5140F" w:rsidRDefault="00D5140F" w:rsidP="00D5140F"/>
        </w:tc>
        <w:tc>
          <w:tcPr>
            <w:tcW w:w="1415" w:type="dxa"/>
          </w:tcPr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Kekkonen Saara</w:t>
            </w:r>
          </w:p>
        </w:tc>
        <w:tc>
          <w:tcPr>
            <w:tcW w:w="541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D5140F" w:rsidRPr="00FC19AD" w:rsidRDefault="00D5140F" w:rsidP="00D5140F">
            <w:pPr>
              <w:rPr>
                <w:i/>
                <w:color w:val="FF0000"/>
              </w:rPr>
            </w:pPr>
            <w:proofErr w:type="spellStart"/>
            <w:r w:rsidRPr="00FC19AD">
              <w:rPr>
                <w:i/>
                <w:color w:val="FF0000"/>
              </w:rPr>
              <w:t>Lamperilantie</w:t>
            </w:r>
            <w:proofErr w:type="spellEnd"/>
            <w:r w:rsidRPr="00FC19AD">
              <w:rPr>
                <w:i/>
                <w:color w:val="FF0000"/>
              </w:rPr>
              <w:t xml:space="preserve"> 1240</w:t>
            </w:r>
          </w:p>
        </w:tc>
        <w:tc>
          <w:tcPr>
            <w:tcW w:w="4399" w:type="dxa"/>
          </w:tcPr>
          <w:p w:rsidR="00D5140F" w:rsidRDefault="00D5140F" w:rsidP="00D5140F"/>
        </w:tc>
        <w:tc>
          <w:tcPr>
            <w:tcW w:w="1415" w:type="dxa"/>
          </w:tcPr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Pr="00DA61EB" w:rsidRDefault="00D5140F" w:rsidP="00D5140F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D5140F" w:rsidRPr="00DA61EB" w:rsidRDefault="00D5140F" w:rsidP="00D5140F">
            <w:pPr>
              <w:rPr>
                <w:i/>
                <w:color w:val="FF0000"/>
              </w:rPr>
            </w:pPr>
            <w:r w:rsidRPr="00DA61EB">
              <w:rPr>
                <w:i/>
                <w:color w:val="FF0000"/>
              </w:rPr>
              <w:t>Venäläinen Helmi</w:t>
            </w:r>
          </w:p>
        </w:tc>
        <w:tc>
          <w:tcPr>
            <w:tcW w:w="541" w:type="dxa"/>
          </w:tcPr>
          <w:p w:rsidR="00D5140F" w:rsidRPr="00055228" w:rsidRDefault="00D5140F" w:rsidP="00D5140F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D5140F" w:rsidRPr="00055228" w:rsidRDefault="00D5140F" w:rsidP="00D5140F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D5140F" w:rsidRPr="00055228" w:rsidRDefault="00D5140F" w:rsidP="00D5140F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D5140F" w:rsidRPr="00055228" w:rsidRDefault="00D5140F" w:rsidP="00D5140F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D5140F" w:rsidRPr="00055228" w:rsidRDefault="00D5140F" w:rsidP="00D5140F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D5140F" w:rsidRPr="00DA61EB" w:rsidRDefault="00D5140F" w:rsidP="00D5140F">
            <w:pPr>
              <w:rPr>
                <w:i/>
                <w:color w:val="FF0000"/>
              </w:rPr>
            </w:pPr>
            <w:r w:rsidRPr="00DA61EB">
              <w:rPr>
                <w:i/>
                <w:color w:val="FF0000"/>
              </w:rPr>
              <w:t>Haapamäentie 10</w:t>
            </w:r>
          </w:p>
        </w:tc>
        <w:tc>
          <w:tcPr>
            <w:tcW w:w="4399" w:type="dxa"/>
          </w:tcPr>
          <w:p w:rsidR="00D5140F" w:rsidRPr="00DA61EB" w:rsidRDefault="00D5140F" w:rsidP="00D5140F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Pr="009E04B0" w:rsidRDefault="00D5140F" w:rsidP="00D5140F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D5140F" w:rsidRPr="009E04B0" w:rsidRDefault="00D5140F" w:rsidP="00D5140F">
            <w:pPr>
              <w:rPr>
                <w:i/>
                <w:color w:val="FF0000"/>
              </w:rPr>
            </w:pPr>
            <w:proofErr w:type="spellStart"/>
            <w:r w:rsidRPr="009E04B0">
              <w:rPr>
                <w:i/>
                <w:color w:val="FF0000"/>
              </w:rPr>
              <w:t>Granander</w:t>
            </w:r>
            <w:proofErr w:type="spellEnd"/>
            <w:r w:rsidRPr="009E04B0">
              <w:rPr>
                <w:i/>
                <w:color w:val="FF0000"/>
              </w:rPr>
              <w:t xml:space="preserve"> Eetu</w:t>
            </w:r>
          </w:p>
        </w:tc>
        <w:tc>
          <w:tcPr>
            <w:tcW w:w="541" w:type="dxa"/>
          </w:tcPr>
          <w:p w:rsidR="00D5140F" w:rsidRPr="009E04B0" w:rsidRDefault="00D5140F" w:rsidP="00D5140F">
            <w:pPr>
              <w:rPr>
                <w:i/>
                <w:color w:val="FF0000"/>
              </w:rPr>
            </w:pPr>
            <w:r w:rsidRPr="009E04B0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D5140F" w:rsidRPr="009E04B0" w:rsidRDefault="00D5140F" w:rsidP="00D5140F">
            <w:pPr>
              <w:rPr>
                <w:i/>
                <w:color w:val="FF0000"/>
              </w:rPr>
            </w:pPr>
          </w:p>
        </w:tc>
        <w:tc>
          <w:tcPr>
            <w:tcW w:w="426" w:type="dxa"/>
          </w:tcPr>
          <w:p w:rsidR="00D5140F" w:rsidRPr="009E04B0" w:rsidRDefault="00D5140F" w:rsidP="00D5140F">
            <w:pPr>
              <w:rPr>
                <w:i/>
                <w:color w:val="FF0000"/>
              </w:rPr>
            </w:pPr>
            <w:r w:rsidRPr="009E04B0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D5140F" w:rsidRPr="009E04B0" w:rsidRDefault="00D5140F" w:rsidP="00D5140F">
            <w:pPr>
              <w:rPr>
                <w:i/>
                <w:color w:val="FF0000"/>
              </w:rPr>
            </w:pPr>
          </w:p>
        </w:tc>
        <w:tc>
          <w:tcPr>
            <w:tcW w:w="442" w:type="dxa"/>
          </w:tcPr>
          <w:p w:rsidR="00D5140F" w:rsidRPr="009E04B0" w:rsidRDefault="00D5140F" w:rsidP="00D5140F">
            <w:pPr>
              <w:rPr>
                <w:i/>
                <w:color w:val="FF0000"/>
              </w:rPr>
            </w:pPr>
            <w:r w:rsidRPr="009E04B0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D5140F" w:rsidRPr="009E04B0" w:rsidRDefault="00D5140F" w:rsidP="00D5140F">
            <w:pPr>
              <w:rPr>
                <w:i/>
                <w:color w:val="FF0000"/>
              </w:rPr>
            </w:pPr>
            <w:r w:rsidRPr="009E04B0">
              <w:rPr>
                <w:i/>
                <w:color w:val="FF0000"/>
              </w:rPr>
              <w:t>Kotikuja 30</w:t>
            </w:r>
          </w:p>
        </w:tc>
        <w:tc>
          <w:tcPr>
            <w:tcW w:w="4399" w:type="dxa"/>
          </w:tcPr>
          <w:p w:rsidR="00D5140F" w:rsidRPr="009E04B0" w:rsidRDefault="00D5140F" w:rsidP="00D5140F">
            <w:pPr>
              <w:rPr>
                <w:i/>
                <w:color w:val="FF0000"/>
              </w:rPr>
            </w:pPr>
            <w:proofErr w:type="spellStart"/>
            <w:r>
              <w:rPr>
                <w:i/>
                <w:color w:val="FF0000"/>
              </w:rPr>
              <w:t>Hussola</w:t>
            </w:r>
            <w:proofErr w:type="spellEnd"/>
            <w:r>
              <w:rPr>
                <w:i/>
                <w:color w:val="FF0000"/>
              </w:rPr>
              <w:t xml:space="preserve"> th.</w:t>
            </w:r>
          </w:p>
        </w:tc>
        <w:tc>
          <w:tcPr>
            <w:tcW w:w="1415" w:type="dxa"/>
          </w:tcPr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Pr="00DA61EB" w:rsidRDefault="00D5140F" w:rsidP="00D5140F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9</w:t>
            </w:r>
          </w:p>
        </w:tc>
        <w:tc>
          <w:tcPr>
            <w:tcW w:w="2294" w:type="dxa"/>
          </w:tcPr>
          <w:p w:rsidR="00D5140F" w:rsidRPr="00DA61EB" w:rsidRDefault="00D5140F" w:rsidP="00D5140F">
            <w:pPr>
              <w:rPr>
                <w:i/>
                <w:color w:val="FF0000"/>
              </w:rPr>
            </w:pPr>
            <w:r w:rsidRPr="00DA61EB">
              <w:rPr>
                <w:i/>
                <w:color w:val="FF0000"/>
              </w:rPr>
              <w:t>Huttunen Jussi</w:t>
            </w:r>
          </w:p>
        </w:tc>
        <w:tc>
          <w:tcPr>
            <w:tcW w:w="541" w:type="dxa"/>
          </w:tcPr>
          <w:p w:rsidR="00D5140F" w:rsidRPr="00055228" w:rsidRDefault="00D5140F" w:rsidP="00D5140F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D5140F" w:rsidRPr="00055228" w:rsidRDefault="00D5140F" w:rsidP="00D5140F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D5140F" w:rsidRPr="00055228" w:rsidRDefault="00D5140F" w:rsidP="00D5140F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D5140F" w:rsidRPr="00055228" w:rsidRDefault="00D5140F" w:rsidP="00D5140F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D5140F" w:rsidRPr="00055228" w:rsidRDefault="00D5140F" w:rsidP="00D5140F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D5140F" w:rsidRPr="00DA61EB" w:rsidRDefault="00D5140F" w:rsidP="00D5140F">
            <w:pPr>
              <w:rPr>
                <w:i/>
                <w:color w:val="FF0000"/>
              </w:rPr>
            </w:pPr>
            <w:proofErr w:type="spellStart"/>
            <w:r w:rsidRPr="00DA61EB">
              <w:rPr>
                <w:i/>
                <w:color w:val="FF0000"/>
              </w:rPr>
              <w:t>Lamperilantie</w:t>
            </w:r>
            <w:proofErr w:type="spellEnd"/>
            <w:r w:rsidRPr="00DA61EB">
              <w:rPr>
                <w:i/>
                <w:color w:val="FF0000"/>
              </w:rPr>
              <w:t xml:space="preserve"> 675</w:t>
            </w:r>
          </w:p>
        </w:tc>
        <w:tc>
          <w:tcPr>
            <w:tcW w:w="4399" w:type="dxa"/>
          </w:tcPr>
          <w:p w:rsidR="00D5140F" w:rsidRPr="00DA61EB" w:rsidRDefault="00D5140F" w:rsidP="00D5140F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D5140F" w:rsidRDefault="00D5140F" w:rsidP="00D5140F"/>
        </w:tc>
      </w:tr>
      <w:tr w:rsidR="00D5140F" w:rsidTr="00914496">
        <w:tc>
          <w:tcPr>
            <w:tcW w:w="568" w:type="dxa"/>
          </w:tcPr>
          <w:p w:rsidR="00D5140F" w:rsidRPr="00DA61EB" w:rsidRDefault="00D5140F" w:rsidP="00D5140F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9</w:t>
            </w:r>
          </w:p>
        </w:tc>
        <w:tc>
          <w:tcPr>
            <w:tcW w:w="2294" w:type="dxa"/>
          </w:tcPr>
          <w:p w:rsidR="00D5140F" w:rsidRPr="00DA61EB" w:rsidRDefault="00D5140F" w:rsidP="00D5140F">
            <w:pPr>
              <w:rPr>
                <w:i/>
                <w:color w:val="FF0000"/>
              </w:rPr>
            </w:pPr>
            <w:r w:rsidRPr="00DA61EB">
              <w:rPr>
                <w:i/>
                <w:color w:val="FF0000"/>
              </w:rPr>
              <w:t>Kvist Ella</w:t>
            </w:r>
          </w:p>
        </w:tc>
        <w:tc>
          <w:tcPr>
            <w:tcW w:w="541" w:type="dxa"/>
          </w:tcPr>
          <w:p w:rsidR="00D5140F" w:rsidRPr="00055228" w:rsidRDefault="00D5140F" w:rsidP="00D5140F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D5140F" w:rsidRPr="00055228" w:rsidRDefault="00D5140F" w:rsidP="00D5140F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D5140F" w:rsidRPr="00055228" w:rsidRDefault="00D5140F" w:rsidP="00D5140F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D5140F" w:rsidRPr="00055228" w:rsidRDefault="00D5140F" w:rsidP="00D5140F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D5140F" w:rsidRPr="00055228" w:rsidRDefault="00D5140F" w:rsidP="00D5140F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D5140F" w:rsidRPr="00DA61EB" w:rsidRDefault="00D5140F" w:rsidP="00D5140F">
            <w:pPr>
              <w:rPr>
                <w:i/>
                <w:color w:val="FF0000"/>
              </w:rPr>
            </w:pPr>
            <w:r w:rsidRPr="00DA61EB">
              <w:rPr>
                <w:i/>
                <w:color w:val="FF0000"/>
              </w:rPr>
              <w:t>Välitie 2</w:t>
            </w:r>
          </w:p>
        </w:tc>
        <w:tc>
          <w:tcPr>
            <w:tcW w:w="4399" w:type="dxa"/>
          </w:tcPr>
          <w:p w:rsidR="00D5140F" w:rsidRPr="00DA61EB" w:rsidRDefault="00D5140F" w:rsidP="00D5140F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D5140F" w:rsidRDefault="00D5140F" w:rsidP="00D5140F"/>
        </w:tc>
      </w:tr>
    </w:tbl>
    <w:p w:rsidR="00C57BB2" w:rsidRDefault="00C57BB2" w:rsidP="004550F5">
      <w:pPr>
        <w:tabs>
          <w:tab w:val="left" w:pos="8115"/>
        </w:tabs>
        <w:rPr>
          <w:b/>
        </w:rPr>
      </w:pPr>
    </w:p>
    <w:p w:rsidR="00C57BB2" w:rsidRDefault="00C57BB2" w:rsidP="004550F5">
      <w:pPr>
        <w:tabs>
          <w:tab w:val="left" w:pos="8115"/>
        </w:tabs>
        <w:rPr>
          <w:b/>
        </w:rPr>
      </w:pPr>
    </w:p>
    <w:p w:rsidR="00D5140F" w:rsidRDefault="00D5140F" w:rsidP="004550F5">
      <w:pPr>
        <w:tabs>
          <w:tab w:val="left" w:pos="8115"/>
        </w:tabs>
        <w:rPr>
          <w:b/>
        </w:rPr>
      </w:pPr>
    </w:p>
    <w:p w:rsidR="0087147F" w:rsidRDefault="004550F5" w:rsidP="004550F5">
      <w:pPr>
        <w:tabs>
          <w:tab w:val="left" w:pos="8115"/>
        </w:tabs>
        <w:rPr>
          <w:b/>
        </w:rPr>
      </w:pPr>
      <w:r>
        <w:rPr>
          <w:b/>
        </w:rPr>
        <w:tab/>
      </w:r>
    </w:p>
    <w:p w:rsidR="00FE2373" w:rsidRDefault="00FE2373" w:rsidP="007A3C0D">
      <w:pPr>
        <w:rPr>
          <w:b/>
        </w:rPr>
      </w:pPr>
    </w:p>
    <w:p w:rsidR="00C14213" w:rsidRDefault="00C14213" w:rsidP="007A3C0D">
      <w:pPr>
        <w:rPr>
          <w:b/>
        </w:rPr>
      </w:pPr>
    </w:p>
    <w:p w:rsidR="009D3474" w:rsidRDefault="00CB0021" w:rsidP="007A3C0D">
      <w:pPr>
        <w:rPr>
          <w:b/>
        </w:rPr>
      </w:pPr>
      <w:r>
        <w:rPr>
          <w:b/>
        </w:rPr>
        <w:t xml:space="preserve"> </w:t>
      </w:r>
      <w:r w:rsidR="009D3474">
        <w:rPr>
          <w:b/>
        </w:rPr>
        <w:t xml:space="preserve">Koulusta kotiin klo 15.05 Karttulanlahden koulu – Karttula – </w:t>
      </w:r>
      <w:proofErr w:type="spellStart"/>
      <w:r w:rsidR="009D3474">
        <w:rPr>
          <w:b/>
        </w:rPr>
        <w:t>Luvelahti</w:t>
      </w:r>
      <w:proofErr w:type="spellEnd"/>
      <w:r w:rsidR="009D3474">
        <w:rPr>
          <w:b/>
        </w:rPr>
        <w:t xml:space="preserve"> – Riuttala</w:t>
      </w:r>
      <w:r w:rsidR="005F4B0B">
        <w:rPr>
          <w:b/>
        </w:rPr>
        <w:t xml:space="preserve"> / Pasi Miettinen </w:t>
      </w:r>
    </w:p>
    <w:tbl>
      <w:tblPr>
        <w:tblStyle w:val="TaulukkoRuudukko"/>
        <w:tblpPr w:leftFromText="141" w:rightFromText="141" w:vertAnchor="text" w:horzAnchor="margin" w:tblpY="8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9D3474" w:rsidTr="009D3474">
        <w:tc>
          <w:tcPr>
            <w:tcW w:w="534" w:type="dxa"/>
          </w:tcPr>
          <w:p w:rsidR="009D3474" w:rsidRDefault="009D3474" w:rsidP="009D3474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9D3474" w:rsidRDefault="009D3474" w:rsidP="009D3474">
            <w:r>
              <w:t>Nimi</w:t>
            </w:r>
          </w:p>
        </w:tc>
        <w:tc>
          <w:tcPr>
            <w:tcW w:w="541" w:type="dxa"/>
          </w:tcPr>
          <w:p w:rsidR="009D3474" w:rsidRDefault="009D3474" w:rsidP="009D3474">
            <w:r>
              <w:t>ma</w:t>
            </w:r>
          </w:p>
        </w:tc>
        <w:tc>
          <w:tcPr>
            <w:tcW w:w="425" w:type="dxa"/>
          </w:tcPr>
          <w:p w:rsidR="009D3474" w:rsidRDefault="009D3474" w:rsidP="009D3474">
            <w:r>
              <w:t>ti</w:t>
            </w:r>
          </w:p>
        </w:tc>
        <w:tc>
          <w:tcPr>
            <w:tcW w:w="426" w:type="dxa"/>
          </w:tcPr>
          <w:p w:rsidR="009D3474" w:rsidRDefault="009D3474" w:rsidP="009D3474">
            <w:r>
              <w:t>ke</w:t>
            </w:r>
          </w:p>
        </w:tc>
        <w:tc>
          <w:tcPr>
            <w:tcW w:w="424" w:type="dxa"/>
          </w:tcPr>
          <w:p w:rsidR="009D3474" w:rsidRDefault="009D3474" w:rsidP="009D3474">
            <w:r>
              <w:t>to</w:t>
            </w:r>
          </w:p>
        </w:tc>
        <w:tc>
          <w:tcPr>
            <w:tcW w:w="442" w:type="dxa"/>
          </w:tcPr>
          <w:p w:rsidR="009D3474" w:rsidRDefault="009D3474" w:rsidP="009D3474">
            <w:r>
              <w:t>pe</w:t>
            </w:r>
          </w:p>
        </w:tc>
        <w:tc>
          <w:tcPr>
            <w:tcW w:w="3244" w:type="dxa"/>
          </w:tcPr>
          <w:p w:rsidR="009D3474" w:rsidRDefault="009D3474" w:rsidP="009D3474">
            <w:r>
              <w:t>Osoite</w:t>
            </w:r>
          </w:p>
        </w:tc>
        <w:tc>
          <w:tcPr>
            <w:tcW w:w="4399" w:type="dxa"/>
          </w:tcPr>
          <w:p w:rsidR="009D3474" w:rsidRDefault="009D3474" w:rsidP="009D3474">
            <w:r>
              <w:t>huom.</w:t>
            </w:r>
          </w:p>
        </w:tc>
        <w:tc>
          <w:tcPr>
            <w:tcW w:w="1415" w:type="dxa"/>
          </w:tcPr>
          <w:p w:rsidR="009D3474" w:rsidRDefault="009D3474" w:rsidP="009D3474">
            <w:r>
              <w:t>km</w:t>
            </w:r>
          </w:p>
        </w:tc>
      </w:tr>
      <w:tr w:rsidR="00525568" w:rsidTr="009D3474">
        <w:tc>
          <w:tcPr>
            <w:tcW w:w="534" w:type="dxa"/>
          </w:tcPr>
          <w:p w:rsidR="00525568" w:rsidRDefault="00525568" w:rsidP="00525568">
            <w:r>
              <w:t>1</w:t>
            </w:r>
          </w:p>
        </w:tc>
        <w:tc>
          <w:tcPr>
            <w:tcW w:w="2294" w:type="dxa"/>
          </w:tcPr>
          <w:p w:rsidR="00525568" w:rsidRDefault="00525568" w:rsidP="00525568">
            <w:r>
              <w:t>Tenhunen Kalle</w:t>
            </w:r>
          </w:p>
        </w:tc>
        <w:tc>
          <w:tcPr>
            <w:tcW w:w="541" w:type="dxa"/>
          </w:tcPr>
          <w:p w:rsidR="00525568" w:rsidRDefault="00525568" w:rsidP="00525568"/>
        </w:tc>
        <w:tc>
          <w:tcPr>
            <w:tcW w:w="425" w:type="dxa"/>
          </w:tcPr>
          <w:p w:rsidR="00525568" w:rsidRDefault="00525568" w:rsidP="00525568">
            <w:r>
              <w:t>x</w:t>
            </w:r>
          </w:p>
        </w:tc>
        <w:tc>
          <w:tcPr>
            <w:tcW w:w="426" w:type="dxa"/>
          </w:tcPr>
          <w:p w:rsidR="00525568" w:rsidRDefault="00525568" w:rsidP="00525568"/>
        </w:tc>
        <w:tc>
          <w:tcPr>
            <w:tcW w:w="424" w:type="dxa"/>
          </w:tcPr>
          <w:p w:rsidR="00525568" w:rsidRDefault="00525568" w:rsidP="00525568">
            <w:r>
              <w:t>x</w:t>
            </w:r>
          </w:p>
        </w:tc>
        <w:tc>
          <w:tcPr>
            <w:tcW w:w="442" w:type="dxa"/>
          </w:tcPr>
          <w:p w:rsidR="00525568" w:rsidRDefault="00525568" w:rsidP="00525568"/>
        </w:tc>
        <w:tc>
          <w:tcPr>
            <w:tcW w:w="3244" w:type="dxa"/>
          </w:tcPr>
          <w:p w:rsidR="00525568" w:rsidRDefault="00525568" w:rsidP="00525568">
            <w:r>
              <w:t>Salmelantie 194</w:t>
            </w:r>
          </w:p>
        </w:tc>
        <w:tc>
          <w:tcPr>
            <w:tcW w:w="4399" w:type="dxa"/>
          </w:tcPr>
          <w:p w:rsidR="00525568" w:rsidRDefault="00FB5379" w:rsidP="00525568">
            <w:r>
              <w:t xml:space="preserve">tulee </w:t>
            </w:r>
            <w:proofErr w:type="spellStart"/>
            <w:r>
              <w:t>ip-</w:t>
            </w:r>
            <w:proofErr w:type="gramStart"/>
            <w:r>
              <w:t>hoidosta</w:t>
            </w:r>
            <w:proofErr w:type="spellEnd"/>
            <w:r>
              <w:t xml:space="preserve"> </w:t>
            </w:r>
            <w:r w:rsidR="00174421">
              <w:t xml:space="preserve"> KENEN</w:t>
            </w:r>
            <w:proofErr w:type="gramEnd"/>
            <w:r w:rsidR="00174421">
              <w:t xml:space="preserve"> KYYDILLÄ?</w:t>
            </w:r>
          </w:p>
        </w:tc>
        <w:tc>
          <w:tcPr>
            <w:tcW w:w="1415" w:type="dxa"/>
          </w:tcPr>
          <w:p w:rsidR="00525568" w:rsidRDefault="00525568" w:rsidP="00525568"/>
        </w:tc>
      </w:tr>
      <w:tr w:rsidR="00525568" w:rsidTr="009D3474">
        <w:tc>
          <w:tcPr>
            <w:tcW w:w="534" w:type="dxa"/>
          </w:tcPr>
          <w:p w:rsidR="00525568" w:rsidRDefault="00525568" w:rsidP="00525568">
            <w:r>
              <w:t>3</w:t>
            </w:r>
          </w:p>
        </w:tc>
        <w:tc>
          <w:tcPr>
            <w:tcW w:w="2294" w:type="dxa"/>
          </w:tcPr>
          <w:p w:rsidR="00525568" w:rsidRDefault="00525568" w:rsidP="00525568">
            <w:r>
              <w:t>Miettinen Reino</w:t>
            </w:r>
          </w:p>
        </w:tc>
        <w:tc>
          <w:tcPr>
            <w:tcW w:w="541" w:type="dxa"/>
          </w:tcPr>
          <w:p w:rsidR="00525568" w:rsidRDefault="00525568" w:rsidP="00525568"/>
        </w:tc>
        <w:tc>
          <w:tcPr>
            <w:tcW w:w="425" w:type="dxa"/>
          </w:tcPr>
          <w:p w:rsidR="00525568" w:rsidRDefault="00525568" w:rsidP="00525568"/>
        </w:tc>
        <w:tc>
          <w:tcPr>
            <w:tcW w:w="426" w:type="dxa"/>
          </w:tcPr>
          <w:p w:rsidR="00525568" w:rsidRDefault="00525568" w:rsidP="00525568"/>
        </w:tc>
        <w:tc>
          <w:tcPr>
            <w:tcW w:w="424" w:type="dxa"/>
          </w:tcPr>
          <w:p w:rsidR="00525568" w:rsidRDefault="00525568" w:rsidP="00525568">
            <w:r>
              <w:t>x</w:t>
            </w:r>
          </w:p>
        </w:tc>
        <w:tc>
          <w:tcPr>
            <w:tcW w:w="442" w:type="dxa"/>
          </w:tcPr>
          <w:p w:rsidR="00525568" w:rsidRDefault="00525568" w:rsidP="00525568"/>
        </w:tc>
        <w:tc>
          <w:tcPr>
            <w:tcW w:w="3244" w:type="dxa"/>
          </w:tcPr>
          <w:p w:rsidR="00525568" w:rsidRDefault="00525568" w:rsidP="00525568">
            <w:r>
              <w:t>Väliniityntie 32</w:t>
            </w:r>
          </w:p>
        </w:tc>
        <w:tc>
          <w:tcPr>
            <w:tcW w:w="4399" w:type="dxa"/>
          </w:tcPr>
          <w:p w:rsidR="00525568" w:rsidRDefault="00525568" w:rsidP="00525568"/>
        </w:tc>
        <w:tc>
          <w:tcPr>
            <w:tcW w:w="1415" w:type="dxa"/>
          </w:tcPr>
          <w:p w:rsidR="00525568" w:rsidRDefault="00525568" w:rsidP="00525568"/>
        </w:tc>
      </w:tr>
      <w:tr w:rsidR="00525568" w:rsidTr="009D3474">
        <w:tc>
          <w:tcPr>
            <w:tcW w:w="534" w:type="dxa"/>
          </w:tcPr>
          <w:p w:rsidR="00525568" w:rsidRDefault="00525568" w:rsidP="00525568">
            <w:r>
              <w:t>3</w:t>
            </w:r>
          </w:p>
        </w:tc>
        <w:tc>
          <w:tcPr>
            <w:tcW w:w="2294" w:type="dxa"/>
          </w:tcPr>
          <w:p w:rsidR="00525568" w:rsidRDefault="00525568" w:rsidP="00525568">
            <w:r>
              <w:t>Venäläinen Jere</w:t>
            </w:r>
          </w:p>
        </w:tc>
        <w:tc>
          <w:tcPr>
            <w:tcW w:w="541" w:type="dxa"/>
          </w:tcPr>
          <w:p w:rsidR="00525568" w:rsidRDefault="00525568" w:rsidP="00525568"/>
        </w:tc>
        <w:tc>
          <w:tcPr>
            <w:tcW w:w="425" w:type="dxa"/>
          </w:tcPr>
          <w:p w:rsidR="00525568" w:rsidRDefault="00525568" w:rsidP="00525568"/>
        </w:tc>
        <w:tc>
          <w:tcPr>
            <w:tcW w:w="426" w:type="dxa"/>
          </w:tcPr>
          <w:p w:rsidR="00525568" w:rsidRDefault="00525568" w:rsidP="00525568"/>
        </w:tc>
        <w:tc>
          <w:tcPr>
            <w:tcW w:w="424" w:type="dxa"/>
          </w:tcPr>
          <w:p w:rsidR="00525568" w:rsidRDefault="00525568" w:rsidP="00525568">
            <w:r>
              <w:t>x</w:t>
            </w:r>
          </w:p>
        </w:tc>
        <w:tc>
          <w:tcPr>
            <w:tcW w:w="442" w:type="dxa"/>
          </w:tcPr>
          <w:p w:rsidR="00525568" w:rsidRDefault="00525568" w:rsidP="00525568"/>
        </w:tc>
        <w:tc>
          <w:tcPr>
            <w:tcW w:w="3244" w:type="dxa"/>
          </w:tcPr>
          <w:p w:rsidR="00525568" w:rsidRDefault="00525568" w:rsidP="00525568">
            <w:r>
              <w:t>Vakkakuusentie 1566</w:t>
            </w:r>
          </w:p>
        </w:tc>
        <w:tc>
          <w:tcPr>
            <w:tcW w:w="4399" w:type="dxa"/>
          </w:tcPr>
          <w:p w:rsidR="00525568" w:rsidRDefault="00525568" w:rsidP="00525568"/>
        </w:tc>
        <w:tc>
          <w:tcPr>
            <w:tcW w:w="1415" w:type="dxa"/>
          </w:tcPr>
          <w:p w:rsidR="00525568" w:rsidRDefault="00525568" w:rsidP="00525568"/>
        </w:tc>
      </w:tr>
      <w:tr w:rsidR="00D5140F" w:rsidTr="009D3474">
        <w:tc>
          <w:tcPr>
            <w:tcW w:w="534" w:type="dxa"/>
          </w:tcPr>
          <w:p w:rsidR="00D5140F" w:rsidRDefault="00D5140F" w:rsidP="00525568">
            <w:r>
              <w:t xml:space="preserve">3 </w:t>
            </w:r>
          </w:p>
        </w:tc>
        <w:tc>
          <w:tcPr>
            <w:tcW w:w="2294" w:type="dxa"/>
          </w:tcPr>
          <w:p w:rsidR="00D5140F" w:rsidRDefault="00D5140F" w:rsidP="00525568">
            <w:r>
              <w:t>Raatikainen Eemil</w:t>
            </w:r>
          </w:p>
        </w:tc>
        <w:tc>
          <w:tcPr>
            <w:tcW w:w="541" w:type="dxa"/>
          </w:tcPr>
          <w:p w:rsidR="00D5140F" w:rsidRDefault="00D5140F" w:rsidP="00525568"/>
        </w:tc>
        <w:tc>
          <w:tcPr>
            <w:tcW w:w="425" w:type="dxa"/>
          </w:tcPr>
          <w:p w:rsidR="00D5140F" w:rsidRDefault="00D5140F" w:rsidP="00525568"/>
        </w:tc>
        <w:tc>
          <w:tcPr>
            <w:tcW w:w="426" w:type="dxa"/>
          </w:tcPr>
          <w:p w:rsidR="00D5140F" w:rsidRDefault="00D5140F" w:rsidP="00525568"/>
        </w:tc>
        <w:tc>
          <w:tcPr>
            <w:tcW w:w="424" w:type="dxa"/>
          </w:tcPr>
          <w:p w:rsidR="00D5140F" w:rsidRDefault="00D5140F" w:rsidP="00525568">
            <w:r>
              <w:t>x</w:t>
            </w:r>
          </w:p>
        </w:tc>
        <w:tc>
          <w:tcPr>
            <w:tcW w:w="442" w:type="dxa"/>
          </w:tcPr>
          <w:p w:rsidR="00D5140F" w:rsidRDefault="00D5140F" w:rsidP="00525568"/>
        </w:tc>
        <w:tc>
          <w:tcPr>
            <w:tcW w:w="3244" w:type="dxa"/>
          </w:tcPr>
          <w:p w:rsidR="00D5140F" w:rsidRDefault="00D5140F" w:rsidP="00525568"/>
        </w:tc>
        <w:tc>
          <w:tcPr>
            <w:tcW w:w="4399" w:type="dxa"/>
          </w:tcPr>
          <w:p w:rsidR="00D5140F" w:rsidRDefault="00D5140F" w:rsidP="00525568"/>
        </w:tc>
        <w:tc>
          <w:tcPr>
            <w:tcW w:w="1415" w:type="dxa"/>
          </w:tcPr>
          <w:p w:rsidR="00D5140F" w:rsidRDefault="00D5140F" w:rsidP="00525568"/>
        </w:tc>
      </w:tr>
      <w:tr w:rsidR="00525568" w:rsidTr="009D3474">
        <w:tc>
          <w:tcPr>
            <w:tcW w:w="534" w:type="dxa"/>
          </w:tcPr>
          <w:p w:rsidR="00525568" w:rsidRDefault="00525568" w:rsidP="00525568">
            <w:r>
              <w:t>5</w:t>
            </w:r>
          </w:p>
        </w:tc>
        <w:tc>
          <w:tcPr>
            <w:tcW w:w="2294" w:type="dxa"/>
          </w:tcPr>
          <w:p w:rsidR="00525568" w:rsidRDefault="00525568" w:rsidP="00525568">
            <w:r>
              <w:t>Laitinen Eveliina</w:t>
            </w:r>
          </w:p>
        </w:tc>
        <w:tc>
          <w:tcPr>
            <w:tcW w:w="541" w:type="dxa"/>
          </w:tcPr>
          <w:p w:rsidR="00525568" w:rsidRDefault="00525568" w:rsidP="00525568"/>
        </w:tc>
        <w:tc>
          <w:tcPr>
            <w:tcW w:w="425" w:type="dxa"/>
          </w:tcPr>
          <w:p w:rsidR="00525568" w:rsidRDefault="00525568" w:rsidP="00525568">
            <w:r>
              <w:t>x</w:t>
            </w:r>
          </w:p>
          <w:p w:rsidR="00525568" w:rsidRDefault="00525568" w:rsidP="00525568">
            <w:r>
              <w:t>KI</w:t>
            </w:r>
          </w:p>
        </w:tc>
        <w:tc>
          <w:tcPr>
            <w:tcW w:w="426" w:type="dxa"/>
          </w:tcPr>
          <w:p w:rsidR="00525568" w:rsidRDefault="00525568" w:rsidP="00525568">
            <w:r>
              <w:t>x</w:t>
            </w:r>
          </w:p>
          <w:p w:rsidR="00525568" w:rsidRDefault="00525568" w:rsidP="00525568">
            <w:r>
              <w:t>KI</w:t>
            </w:r>
          </w:p>
        </w:tc>
        <w:tc>
          <w:tcPr>
            <w:tcW w:w="424" w:type="dxa"/>
          </w:tcPr>
          <w:p w:rsidR="00525568" w:rsidRDefault="00525568" w:rsidP="00525568"/>
        </w:tc>
        <w:tc>
          <w:tcPr>
            <w:tcW w:w="442" w:type="dxa"/>
          </w:tcPr>
          <w:p w:rsidR="00525568" w:rsidRDefault="00525568" w:rsidP="00525568"/>
        </w:tc>
        <w:tc>
          <w:tcPr>
            <w:tcW w:w="3244" w:type="dxa"/>
          </w:tcPr>
          <w:p w:rsidR="00525568" w:rsidRDefault="00525568" w:rsidP="00525568">
            <w:r>
              <w:t>Riuttalantie 1102</w:t>
            </w:r>
          </w:p>
        </w:tc>
        <w:tc>
          <w:tcPr>
            <w:tcW w:w="4399" w:type="dxa"/>
          </w:tcPr>
          <w:p w:rsidR="00525568" w:rsidRDefault="00525568" w:rsidP="00525568"/>
        </w:tc>
        <w:tc>
          <w:tcPr>
            <w:tcW w:w="1415" w:type="dxa"/>
          </w:tcPr>
          <w:p w:rsidR="00525568" w:rsidRDefault="00525568" w:rsidP="00525568"/>
        </w:tc>
      </w:tr>
      <w:tr w:rsidR="00525568" w:rsidTr="009D3474">
        <w:tc>
          <w:tcPr>
            <w:tcW w:w="534" w:type="dxa"/>
          </w:tcPr>
          <w:p w:rsidR="00525568" w:rsidRDefault="00525568" w:rsidP="00525568">
            <w:r>
              <w:t>5</w:t>
            </w:r>
          </w:p>
        </w:tc>
        <w:tc>
          <w:tcPr>
            <w:tcW w:w="2294" w:type="dxa"/>
          </w:tcPr>
          <w:p w:rsidR="00525568" w:rsidRDefault="00525568" w:rsidP="00525568">
            <w:r>
              <w:t>Venäläinen Topi</w:t>
            </w:r>
          </w:p>
        </w:tc>
        <w:tc>
          <w:tcPr>
            <w:tcW w:w="541" w:type="dxa"/>
          </w:tcPr>
          <w:p w:rsidR="00525568" w:rsidRDefault="00525568" w:rsidP="00525568"/>
        </w:tc>
        <w:tc>
          <w:tcPr>
            <w:tcW w:w="425" w:type="dxa"/>
          </w:tcPr>
          <w:p w:rsidR="00525568" w:rsidRDefault="00525568" w:rsidP="00525568">
            <w:r>
              <w:t>x</w:t>
            </w:r>
          </w:p>
          <w:p w:rsidR="00525568" w:rsidRDefault="00525568" w:rsidP="00525568">
            <w:r>
              <w:t>KI</w:t>
            </w:r>
          </w:p>
        </w:tc>
        <w:tc>
          <w:tcPr>
            <w:tcW w:w="426" w:type="dxa"/>
          </w:tcPr>
          <w:p w:rsidR="00525568" w:rsidRDefault="00525568" w:rsidP="00525568">
            <w:r>
              <w:t>x</w:t>
            </w:r>
          </w:p>
          <w:p w:rsidR="00525568" w:rsidRDefault="00525568" w:rsidP="00525568">
            <w:r>
              <w:t>KI</w:t>
            </w:r>
          </w:p>
        </w:tc>
        <w:tc>
          <w:tcPr>
            <w:tcW w:w="424" w:type="dxa"/>
          </w:tcPr>
          <w:p w:rsidR="00525568" w:rsidRDefault="00525568" w:rsidP="00525568"/>
        </w:tc>
        <w:tc>
          <w:tcPr>
            <w:tcW w:w="442" w:type="dxa"/>
          </w:tcPr>
          <w:p w:rsidR="00525568" w:rsidRDefault="00525568" w:rsidP="00525568"/>
        </w:tc>
        <w:tc>
          <w:tcPr>
            <w:tcW w:w="3244" w:type="dxa"/>
          </w:tcPr>
          <w:p w:rsidR="00525568" w:rsidRDefault="00525568" w:rsidP="00525568">
            <w:r>
              <w:t>Haapamäentie 10</w:t>
            </w:r>
          </w:p>
        </w:tc>
        <w:tc>
          <w:tcPr>
            <w:tcW w:w="4399" w:type="dxa"/>
          </w:tcPr>
          <w:p w:rsidR="00525568" w:rsidRDefault="00525568" w:rsidP="00525568"/>
        </w:tc>
        <w:tc>
          <w:tcPr>
            <w:tcW w:w="1415" w:type="dxa"/>
          </w:tcPr>
          <w:p w:rsidR="00525568" w:rsidRDefault="00525568" w:rsidP="00525568"/>
        </w:tc>
      </w:tr>
      <w:tr w:rsidR="00525568" w:rsidTr="009D3474">
        <w:tc>
          <w:tcPr>
            <w:tcW w:w="534" w:type="dxa"/>
          </w:tcPr>
          <w:p w:rsidR="00525568" w:rsidRPr="00EF65FF" w:rsidRDefault="00525568" w:rsidP="00525568">
            <w:r>
              <w:t>6</w:t>
            </w:r>
          </w:p>
        </w:tc>
        <w:tc>
          <w:tcPr>
            <w:tcW w:w="2294" w:type="dxa"/>
          </w:tcPr>
          <w:p w:rsidR="00525568" w:rsidRDefault="00525568" w:rsidP="00525568">
            <w:r>
              <w:t>Laitinen Katriina</w:t>
            </w:r>
          </w:p>
        </w:tc>
        <w:tc>
          <w:tcPr>
            <w:tcW w:w="541" w:type="dxa"/>
          </w:tcPr>
          <w:p w:rsidR="00525568" w:rsidRDefault="00525568" w:rsidP="00525568"/>
        </w:tc>
        <w:tc>
          <w:tcPr>
            <w:tcW w:w="425" w:type="dxa"/>
          </w:tcPr>
          <w:p w:rsidR="00525568" w:rsidRDefault="00525568" w:rsidP="00525568">
            <w:r>
              <w:t>x</w:t>
            </w:r>
          </w:p>
        </w:tc>
        <w:tc>
          <w:tcPr>
            <w:tcW w:w="426" w:type="dxa"/>
          </w:tcPr>
          <w:p w:rsidR="00525568" w:rsidRDefault="00525568" w:rsidP="00525568"/>
        </w:tc>
        <w:tc>
          <w:tcPr>
            <w:tcW w:w="424" w:type="dxa"/>
          </w:tcPr>
          <w:p w:rsidR="00525568" w:rsidRDefault="00525568" w:rsidP="00525568">
            <w:r>
              <w:t>x</w:t>
            </w:r>
          </w:p>
          <w:p w:rsidR="00525568" w:rsidRDefault="00525568" w:rsidP="00525568">
            <w:r>
              <w:t>KI</w:t>
            </w:r>
          </w:p>
        </w:tc>
        <w:tc>
          <w:tcPr>
            <w:tcW w:w="442" w:type="dxa"/>
          </w:tcPr>
          <w:p w:rsidR="00525568" w:rsidRDefault="00525568" w:rsidP="00525568"/>
        </w:tc>
        <w:tc>
          <w:tcPr>
            <w:tcW w:w="3244" w:type="dxa"/>
          </w:tcPr>
          <w:p w:rsidR="00525568" w:rsidRDefault="00525568" w:rsidP="00525568">
            <w:r>
              <w:t>Riuttalantie 1102</w:t>
            </w:r>
          </w:p>
        </w:tc>
        <w:tc>
          <w:tcPr>
            <w:tcW w:w="4399" w:type="dxa"/>
          </w:tcPr>
          <w:p w:rsidR="00525568" w:rsidRDefault="00525568" w:rsidP="00525568"/>
        </w:tc>
        <w:tc>
          <w:tcPr>
            <w:tcW w:w="1415" w:type="dxa"/>
          </w:tcPr>
          <w:p w:rsidR="00525568" w:rsidRDefault="00525568" w:rsidP="00525568"/>
        </w:tc>
      </w:tr>
      <w:tr w:rsidR="00525568" w:rsidTr="009D3474">
        <w:tc>
          <w:tcPr>
            <w:tcW w:w="534" w:type="dxa"/>
          </w:tcPr>
          <w:p w:rsidR="00525568" w:rsidRPr="00EF65FF" w:rsidRDefault="00525568" w:rsidP="00525568">
            <w:r>
              <w:t>6</w:t>
            </w:r>
          </w:p>
        </w:tc>
        <w:tc>
          <w:tcPr>
            <w:tcW w:w="2294" w:type="dxa"/>
          </w:tcPr>
          <w:p w:rsidR="00525568" w:rsidRDefault="00525568" w:rsidP="00525568">
            <w:r>
              <w:t>Tomminen Emilia</w:t>
            </w:r>
          </w:p>
        </w:tc>
        <w:tc>
          <w:tcPr>
            <w:tcW w:w="541" w:type="dxa"/>
          </w:tcPr>
          <w:p w:rsidR="00525568" w:rsidRDefault="00525568" w:rsidP="00525568"/>
        </w:tc>
        <w:tc>
          <w:tcPr>
            <w:tcW w:w="425" w:type="dxa"/>
          </w:tcPr>
          <w:p w:rsidR="00525568" w:rsidRDefault="00525568" w:rsidP="00525568">
            <w:r>
              <w:t>x</w:t>
            </w:r>
          </w:p>
        </w:tc>
        <w:tc>
          <w:tcPr>
            <w:tcW w:w="426" w:type="dxa"/>
          </w:tcPr>
          <w:p w:rsidR="00525568" w:rsidRDefault="00525568" w:rsidP="00525568"/>
        </w:tc>
        <w:tc>
          <w:tcPr>
            <w:tcW w:w="424" w:type="dxa"/>
          </w:tcPr>
          <w:p w:rsidR="00525568" w:rsidRDefault="00525568" w:rsidP="00525568">
            <w:r>
              <w:t>x</w:t>
            </w:r>
          </w:p>
          <w:p w:rsidR="00525568" w:rsidRDefault="00525568" w:rsidP="00525568">
            <w:r>
              <w:t>KI</w:t>
            </w:r>
          </w:p>
        </w:tc>
        <w:tc>
          <w:tcPr>
            <w:tcW w:w="442" w:type="dxa"/>
          </w:tcPr>
          <w:p w:rsidR="00525568" w:rsidRDefault="00525568" w:rsidP="00525568"/>
        </w:tc>
        <w:tc>
          <w:tcPr>
            <w:tcW w:w="3244" w:type="dxa"/>
          </w:tcPr>
          <w:p w:rsidR="00525568" w:rsidRDefault="00525568" w:rsidP="00525568"/>
        </w:tc>
        <w:tc>
          <w:tcPr>
            <w:tcW w:w="4399" w:type="dxa"/>
          </w:tcPr>
          <w:p w:rsidR="00525568" w:rsidRDefault="00525568" w:rsidP="00525568"/>
        </w:tc>
        <w:tc>
          <w:tcPr>
            <w:tcW w:w="1415" w:type="dxa"/>
          </w:tcPr>
          <w:p w:rsidR="00525568" w:rsidRDefault="00525568" w:rsidP="00525568"/>
        </w:tc>
      </w:tr>
      <w:tr w:rsidR="00525568" w:rsidTr="009D3474">
        <w:tc>
          <w:tcPr>
            <w:tcW w:w="534" w:type="dxa"/>
          </w:tcPr>
          <w:p w:rsidR="00525568" w:rsidRPr="00EF65FF" w:rsidRDefault="00525568" w:rsidP="00525568">
            <w:r>
              <w:t>6</w:t>
            </w:r>
            <w:r w:rsidRPr="00EF65FF">
              <w:t xml:space="preserve"> </w:t>
            </w:r>
          </w:p>
        </w:tc>
        <w:tc>
          <w:tcPr>
            <w:tcW w:w="2294" w:type="dxa"/>
          </w:tcPr>
          <w:p w:rsidR="00525568" w:rsidRDefault="00525568" w:rsidP="00525568">
            <w:r>
              <w:t>Tomminen Minttu</w:t>
            </w:r>
          </w:p>
        </w:tc>
        <w:tc>
          <w:tcPr>
            <w:tcW w:w="541" w:type="dxa"/>
          </w:tcPr>
          <w:p w:rsidR="00525568" w:rsidRDefault="00525568" w:rsidP="00525568"/>
        </w:tc>
        <w:tc>
          <w:tcPr>
            <w:tcW w:w="425" w:type="dxa"/>
          </w:tcPr>
          <w:p w:rsidR="00525568" w:rsidRDefault="00525568" w:rsidP="00525568">
            <w:r>
              <w:t>x</w:t>
            </w:r>
          </w:p>
        </w:tc>
        <w:tc>
          <w:tcPr>
            <w:tcW w:w="426" w:type="dxa"/>
          </w:tcPr>
          <w:p w:rsidR="00525568" w:rsidRDefault="00525568" w:rsidP="00525568"/>
        </w:tc>
        <w:tc>
          <w:tcPr>
            <w:tcW w:w="424" w:type="dxa"/>
          </w:tcPr>
          <w:p w:rsidR="00525568" w:rsidRDefault="00525568" w:rsidP="00525568">
            <w:r>
              <w:t>x</w:t>
            </w:r>
          </w:p>
          <w:p w:rsidR="00525568" w:rsidRDefault="00525568" w:rsidP="00525568">
            <w:r>
              <w:t>KI</w:t>
            </w:r>
          </w:p>
        </w:tc>
        <w:tc>
          <w:tcPr>
            <w:tcW w:w="442" w:type="dxa"/>
          </w:tcPr>
          <w:p w:rsidR="00525568" w:rsidRDefault="00525568" w:rsidP="00525568"/>
        </w:tc>
        <w:tc>
          <w:tcPr>
            <w:tcW w:w="3244" w:type="dxa"/>
          </w:tcPr>
          <w:p w:rsidR="00525568" w:rsidRDefault="00525568" w:rsidP="00525568"/>
        </w:tc>
        <w:tc>
          <w:tcPr>
            <w:tcW w:w="4399" w:type="dxa"/>
          </w:tcPr>
          <w:p w:rsidR="00525568" w:rsidRDefault="00525568" w:rsidP="00525568"/>
        </w:tc>
        <w:tc>
          <w:tcPr>
            <w:tcW w:w="1415" w:type="dxa"/>
          </w:tcPr>
          <w:p w:rsidR="00525568" w:rsidRDefault="00525568" w:rsidP="00525568"/>
        </w:tc>
      </w:tr>
      <w:tr w:rsidR="00525568" w:rsidTr="009D3474">
        <w:tc>
          <w:tcPr>
            <w:tcW w:w="534" w:type="dxa"/>
          </w:tcPr>
          <w:p w:rsidR="00525568" w:rsidRPr="00EF65FF" w:rsidRDefault="00525568" w:rsidP="00525568">
            <w:r>
              <w:t>6</w:t>
            </w:r>
          </w:p>
        </w:tc>
        <w:tc>
          <w:tcPr>
            <w:tcW w:w="2294" w:type="dxa"/>
          </w:tcPr>
          <w:p w:rsidR="00525568" w:rsidRDefault="00525568" w:rsidP="00525568">
            <w:r>
              <w:t>Venäläinen Elli</w:t>
            </w:r>
          </w:p>
        </w:tc>
        <w:tc>
          <w:tcPr>
            <w:tcW w:w="541" w:type="dxa"/>
          </w:tcPr>
          <w:p w:rsidR="00525568" w:rsidRDefault="00525568" w:rsidP="00525568"/>
        </w:tc>
        <w:tc>
          <w:tcPr>
            <w:tcW w:w="425" w:type="dxa"/>
          </w:tcPr>
          <w:p w:rsidR="00525568" w:rsidRDefault="00525568" w:rsidP="00525568">
            <w:r>
              <w:t>x</w:t>
            </w:r>
          </w:p>
        </w:tc>
        <w:tc>
          <w:tcPr>
            <w:tcW w:w="426" w:type="dxa"/>
          </w:tcPr>
          <w:p w:rsidR="00525568" w:rsidRDefault="00525568" w:rsidP="00525568"/>
        </w:tc>
        <w:tc>
          <w:tcPr>
            <w:tcW w:w="424" w:type="dxa"/>
          </w:tcPr>
          <w:p w:rsidR="00525568" w:rsidRDefault="00525568" w:rsidP="00525568">
            <w:r>
              <w:t>x</w:t>
            </w:r>
          </w:p>
          <w:p w:rsidR="00525568" w:rsidRDefault="00525568" w:rsidP="00525568">
            <w:r>
              <w:t>KI</w:t>
            </w:r>
          </w:p>
        </w:tc>
        <w:tc>
          <w:tcPr>
            <w:tcW w:w="442" w:type="dxa"/>
          </w:tcPr>
          <w:p w:rsidR="00525568" w:rsidRDefault="00525568" w:rsidP="00525568"/>
        </w:tc>
        <w:tc>
          <w:tcPr>
            <w:tcW w:w="3244" w:type="dxa"/>
          </w:tcPr>
          <w:p w:rsidR="00525568" w:rsidRDefault="00525568" w:rsidP="00525568"/>
        </w:tc>
        <w:tc>
          <w:tcPr>
            <w:tcW w:w="4399" w:type="dxa"/>
          </w:tcPr>
          <w:p w:rsidR="00525568" w:rsidRDefault="00525568" w:rsidP="00525568"/>
        </w:tc>
        <w:tc>
          <w:tcPr>
            <w:tcW w:w="1415" w:type="dxa"/>
          </w:tcPr>
          <w:p w:rsidR="00525568" w:rsidRDefault="00525568" w:rsidP="00525568"/>
        </w:tc>
      </w:tr>
      <w:tr w:rsidR="00525568" w:rsidTr="009D3474">
        <w:tc>
          <w:tcPr>
            <w:tcW w:w="534" w:type="dxa"/>
          </w:tcPr>
          <w:p w:rsidR="00525568" w:rsidRPr="00EF65FF" w:rsidRDefault="00525568" w:rsidP="00525568">
            <w:r>
              <w:t>6</w:t>
            </w:r>
          </w:p>
        </w:tc>
        <w:tc>
          <w:tcPr>
            <w:tcW w:w="2294" w:type="dxa"/>
          </w:tcPr>
          <w:p w:rsidR="00525568" w:rsidRDefault="00525568" w:rsidP="00525568">
            <w:proofErr w:type="spellStart"/>
            <w:r>
              <w:t>Hintta</w:t>
            </w:r>
            <w:proofErr w:type="spellEnd"/>
            <w:r>
              <w:t xml:space="preserve"> </w:t>
            </w:r>
            <w:proofErr w:type="spellStart"/>
            <w:r>
              <w:t>Miko</w:t>
            </w:r>
            <w:proofErr w:type="spellEnd"/>
          </w:p>
        </w:tc>
        <w:tc>
          <w:tcPr>
            <w:tcW w:w="541" w:type="dxa"/>
          </w:tcPr>
          <w:p w:rsidR="00525568" w:rsidRDefault="00525568" w:rsidP="00525568"/>
        </w:tc>
        <w:tc>
          <w:tcPr>
            <w:tcW w:w="425" w:type="dxa"/>
          </w:tcPr>
          <w:p w:rsidR="00525568" w:rsidRDefault="00525568" w:rsidP="00525568">
            <w:r>
              <w:t>x</w:t>
            </w:r>
          </w:p>
        </w:tc>
        <w:tc>
          <w:tcPr>
            <w:tcW w:w="426" w:type="dxa"/>
          </w:tcPr>
          <w:p w:rsidR="00525568" w:rsidRDefault="00525568" w:rsidP="00525568"/>
        </w:tc>
        <w:tc>
          <w:tcPr>
            <w:tcW w:w="424" w:type="dxa"/>
          </w:tcPr>
          <w:p w:rsidR="00525568" w:rsidRDefault="00525568" w:rsidP="00525568">
            <w:r>
              <w:t>x</w:t>
            </w:r>
          </w:p>
          <w:p w:rsidR="00525568" w:rsidRDefault="00525568" w:rsidP="00525568">
            <w:r>
              <w:t>KI</w:t>
            </w:r>
          </w:p>
        </w:tc>
        <w:tc>
          <w:tcPr>
            <w:tcW w:w="442" w:type="dxa"/>
          </w:tcPr>
          <w:p w:rsidR="00525568" w:rsidRDefault="00525568" w:rsidP="00525568"/>
        </w:tc>
        <w:tc>
          <w:tcPr>
            <w:tcW w:w="3244" w:type="dxa"/>
          </w:tcPr>
          <w:p w:rsidR="00525568" w:rsidRDefault="00525568" w:rsidP="00525568"/>
        </w:tc>
        <w:tc>
          <w:tcPr>
            <w:tcW w:w="4399" w:type="dxa"/>
          </w:tcPr>
          <w:p w:rsidR="00525568" w:rsidRDefault="00525568" w:rsidP="00525568"/>
        </w:tc>
        <w:tc>
          <w:tcPr>
            <w:tcW w:w="1415" w:type="dxa"/>
          </w:tcPr>
          <w:p w:rsidR="00525568" w:rsidRDefault="00525568" w:rsidP="00525568"/>
        </w:tc>
      </w:tr>
      <w:tr w:rsidR="00525568" w:rsidTr="009D3474">
        <w:tc>
          <w:tcPr>
            <w:tcW w:w="534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Huttunen Olli</w:t>
            </w:r>
          </w:p>
        </w:tc>
        <w:tc>
          <w:tcPr>
            <w:tcW w:w="541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525568" w:rsidRPr="00FC19AD" w:rsidRDefault="00D5140F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525568" w:rsidRPr="00FC19AD" w:rsidRDefault="00D5140F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proofErr w:type="spellStart"/>
            <w:r w:rsidRPr="00FC19AD">
              <w:rPr>
                <w:i/>
                <w:color w:val="FF0000"/>
              </w:rPr>
              <w:t>Lamperilantie</w:t>
            </w:r>
            <w:proofErr w:type="spellEnd"/>
            <w:r w:rsidRPr="00FC19AD">
              <w:rPr>
                <w:i/>
                <w:color w:val="FF0000"/>
              </w:rPr>
              <w:t xml:space="preserve"> 675</w:t>
            </w:r>
          </w:p>
        </w:tc>
        <w:tc>
          <w:tcPr>
            <w:tcW w:w="4399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525568" w:rsidRDefault="00525568" w:rsidP="00525568"/>
        </w:tc>
      </w:tr>
      <w:tr w:rsidR="00525568" w:rsidTr="009D3474">
        <w:tc>
          <w:tcPr>
            <w:tcW w:w="534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proofErr w:type="spellStart"/>
            <w:r w:rsidRPr="00FC19AD">
              <w:rPr>
                <w:i/>
                <w:color w:val="FF0000"/>
              </w:rPr>
              <w:t>Meuranen</w:t>
            </w:r>
            <w:proofErr w:type="spellEnd"/>
            <w:r w:rsidRPr="00FC19AD">
              <w:rPr>
                <w:i/>
                <w:color w:val="FF0000"/>
              </w:rPr>
              <w:t xml:space="preserve"> Ossi</w:t>
            </w:r>
          </w:p>
        </w:tc>
        <w:tc>
          <w:tcPr>
            <w:tcW w:w="541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525568" w:rsidRPr="00FC19AD" w:rsidRDefault="00D5140F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525568" w:rsidRPr="00FC19AD" w:rsidRDefault="00D5140F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proofErr w:type="spellStart"/>
            <w:r w:rsidRPr="00FC19AD">
              <w:rPr>
                <w:i/>
                <w:color w:val="FF0000"/>
              </w:rPr>
              <w:t>Lamperilantie</w:t>
            </w:r>
            <w:proofErr w:type="spellEnd"/>
            <w:r w:rsidRPr="00FC19AD">
              <w:rPr>
                <w:i/>
                <w:color w:val="FF0000"/>
              </w:rPr>
              <w:t xml:space="preserve"> 1240</w:t>
            </w:r>
          </w:p>
        </w:tc>
        <w:tc>
          <w:tcPr>
            <w:tcW w:w="4399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525568" w:rsidRDefault="00525568" w:rsidP="00525568"/>
        </w:tc>
      </w:tr>
      <w:tr w:rsidR="00525568" w:rsidTr="009D3474">
        <w:tc>
          <w:tcPr>
            <w:tcW w:w="534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Kekkonen Saara</w:t>
            </w:r>
          </w:p>
        </w:tc>
        <w:tc>
          <w:tcPr>
            <w:tcW w:w="541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r w:rsidRPr="00FC19AD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  <w:proofErr w:type="spellStart"/>
            <w:r w:rsidRPr="00FC19AD">
              <w:rPr>
                <w:i/>
                <w:color w:val="FF0000"/>
              </w:rPr>
              <w:t>Lamperilantie</w:t>
            </w:r>
            <w:proofErr w:type="spellEnd"/>
            <w:r w:rsidRPr="00FC19AD">
              <w:rPr>
                <w:i/>
                <w:color w:val="FF0000"/>
              </w:rPr>
              <w:t xml:space="preserve"> 1240</w:t>
            </w:r>
          </w:p>
        </w:tc>
        <w:tc>
          <w:tcPr>
            <w:tcW w:w="4399" w:type="dxa"/>
          </w:tcPr>
          <w:p w:rsidR="00525568" w:rsidRPr="00FC19AD" w:rsidRDefault="00525568" w:rsidP="00525568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525568" w:rsidRDefault="00525568" w:rsidP="00525568"/>
        </w:tc>
      </w:tr>
      <w:tr w:rsidR="00525568" w:rsidTr="009D3474">
        <w:tc>
          <w:tcPr>
            <w:tcW w:w="534" w:type="dxa"/>
          </w:tcPr>
          <w:p w:rsidR="00525568" w:rsidRPr="00F85D47" w:rsidRDefault="00525568" w:rsidP="00525568">
            <w:pPr>
              <w:rPr>
                <w:color w:val="FF0000"/>
              </w:rPr>
            </w:pPr>
            <w:r>
              <w:rPr>
                <w:color w:val="FF0000"/>
              </w:rPr>
              <w:t>8</w:t>
            </w:r>
          </w:p>
        </w:tc>
        <w:tc>
          <w:tcPr>
            <w:tcW w:w="2294" w:type="dxa"/>
          </w:tcPr>
          <w:p w:rsidR="00525568" w:rsidRPr="00F85D47" w:rsidRDefault="00525568" w:rsidP="00525568">
            <w:pPr>
              <w:rPr>
                <w:color w:val="FF0000"/>
              </w:rPr>
            </w:pPr>
            <w:proofErr w:type="spellStart"/>
            <w:r w:rsidRPr="00F85D47">
              <w:rPr>
                <w:color w:val="FF0000"/>
              </w:rPr>
              <w:t>Granander</w:t>
            </w:r>
            <w:proofErr w:type="spellEnd"/>
            <w:r w:rsidRPr="00F85D47">
              <w:rPr>
                <w:color w:val="FF0000"/>
              </w:rPr>
              <w:t xml:space="preserve"> Eetu</w:t>
            </w:r>
          </w:p>
        </w:tc>
        <w:tc>
          <w:tcPr>
            <w:tcW w:w="541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525568" w:rsidRPr="0046684F" w:rsidRDefault="00525568" w:rsidP="00525568">
            <w:pPr>
              <w:rPr>
                <w:i/>
              </w:rPr>
            </w:pPr>
            <w:r w:rsidRPr="0046684F">
              <w:rPr>
                <w:i/>
                <w:color w:val="FF0000"/>
              </w:rPr>
              <w:t>Kotimetsänkuja 30</w:t>
            </w:r>
          </w:p>
        </w:tc>
        <w:tc>
          <w:tcPr>
            <w:tcW w:w="4399" w:type="dxa"/>
          </w:tcPr>
          <w:p w:rsidR="00525568" w:rsidRDefault="00525568" w:rsidP="00525568"/>
        </w:tc>
        <w:tc>
          <w:tcPr>
            <w:tcW w:w="1415" w:type="dxa"/>
          </w:tcPr>
          <w:p w:rsidR="00525568" w:rsidRDefault="00525568" w:rsidP="00525568"/>
        </w:tc>
      </w:tr>
      <w:tr w:rsidR="00525568" w:rsidTr="009D3474">
        <w:tc>
          <w:tcPr>
            <w:tcW w:w="534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  <w:r w:rsidRPr="009E04B0">
              <w:rPr>
                <w:i/>
                <w:color w:val="FF0000"/>
              </w:rPr>
              <w:t>Raatikainen Ella</w:t>
            </w:r>
          </w:p>
        </w:tc>
        <w:tc>
          <w:tcPr>
            <w:tcW w:w="541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  <w:proofErr w:type="spellStart"/>
            <w:r w:rsidRPr="009E04B0">
              <w:rPr>
                <w:i/>
                <w:color w:val="FF0000"/>
              </w:rPr>
              <w:t>Kemppaanmäentie</w:t>
            </w:r>
            <w:proofErr w:type="spellEnd"/>
            <w:r w:rsidRPr="009E04B0">
              <w:rPr>
                <w:i/>
                <w:color w:val="FF0000"/>
              </w:rPr>
              <w:t xml:space="preserve"> 220</w:t>
            </w:r>
          </w:p>
        </w:tc>
        <w:tc>
          <w:tcPr>
            <w:tcW w:w="4399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  <w:proofErr w:type="spellStart"/>
            <w:r w:rsidRPr="009E04B0">
              <w:rPr>
                <w:i/>
                <w:color w:val="FF0000"/>
              </w:rPr>
              <w:t>Lamperilantien</w:t>
            </w:r>
            <w:proofErr w:type="spellEnd"/>
            <w:r w:rsidRPr="009E04B0">
              <w:rPr>
                <w:i/>
                <w:color w:val="FF0000"/>
              </w:rPr>
              <w:t xml:space="preserve"> ja </w:t>
            </w:r>
            <w:proofErr w:type="spellStart"/>
            <w:r w:rsidRPr="009E04B0">
              <w:rPr>
                <w:i/>
                <w:color w:val="FF0000"/>
              </w:rPr>
              <w:t>Kemppaantien</w:t>
            </w:r>
            <w:proofErr w:type="spellEnd"/>
            <w:r w:rsidRPr="009E04B0">
              <w:rPr>
                <w:i/>
                <w:color w:val="FF0000"/>
              </w:rPr>
              <w:t xml:space="preserve"> risteys</w:t>
            </w:r>
          </w:p>
        </w:tc>
        <w:tc>
          <w:tcPr>
            <w:tcW w:w="1415" w:type="dxa"/>
          </w:tcPr>
          <w:p w:rsidR="00525568" w:rsidRDefault="00525568" w:rsidP="00525568"/>
        </w:tc>
      </w:tr>
      <w:tr w:rsidR="00525568" w:rsidTr="009D3474">
        <w:tc>
          <w:tcPr>
            <w:tcW w:w="534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  <w:r w:rsidRPr="009E04B0">
              <w:rPr>
                <w:i/>
                <w:color w:val="FF0000"/>
              </w:rPr>
              <w:t>Venäläinen Helmi</w:t>
            </w:r>
          </w:p>
        </w:tc>
        <w:tc>
          <w:tcPr>
            <w:tcW w:w="541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  <w:r w:rsidRPr="009E04B0">
              <w:rPr>
                <w:i/>
                <w:color w:val="FF0000"/>
              </w:rPr>
              <w:t>Haapamäentie 10</w:t>
            </w:r>
          </w:p>
        </w:tc>
        <w:tc>
          <w:tcPr>
            <w:tcW w:w="4399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525568" w:rsidRDefault="00525568" w:rsidP="00525568"/>
        </w:tc>
      </w:tr>
      <w:tr w:rsidR="00525568" w:rsidTr="009D3474">
        <w:tc>
          <w:tcPr>
            <w:tcW w:w="534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9</w:t>
            </w:r>
          </w:p>
        </w:tc>
        <w:tc>
          <w:tcPr>
            <w:tcW w:w="2294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  <w:r w:rsidRPr="009E04B0">
              <w:rPr>
                <w:i/>
                <w:color w:val="FF0000"/>
              </w:rPr>
              <w:t>Huttunen Jussi</w:t>
            </w:r>
          </w:p>
        </w:tc>
        <w:tc>
          <w:tcPr>
            <w:tcW w:w="541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  <w:proofErr w:type="spellStart"/>
            <w:r w:rsidRPr="009E04B0">
              <w:rPr>
                <w:i/>
                <w:color w:val="FF0000"/>
              </w:rPr>
              <w:t>Lamperilantie</w:t>
            </w:r>
            <w:proofErr w:type="spellEnd"/>
            <w:r w:rsidRPr="009E04B0">
              <w:rPr>
                <w:i/>
                <w:color w:val="FF0000"/>
              </w:rPr>
              <w:t xml:space="preserve"> 675</w:t>
            </w:r>
          </w:p>
        </w:tc>
        <w:tc>
          <w:tcPr>
            <w:tcW w:w="4399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525568" w:rsidRDefault="00525568" w:rsidP="00525568"/>
        </w:tc>
      </w:tr>
      <w:tr w:rsidR="00525568" w:rsidTr="009D3474">
        <w:tc>
          <w:tcPr>
            <w:tcW w:w="534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9</w:t>
            </w:r>
          </w:p>
        </w:tc>
        <w:tc>
          <w:tcPr>
            <w:tcW w:w="2294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  <w:r w:rsidRPr="009E04B0">
              <w:rPr>
                <w:i/>
                <w:color w:val="FF0000"/>
              </w:rPr>
              <w:t>Kvist Ella</w:t>
            </w:r>
          </w:p>
        </w:tc>
        <w:tc>
          <w:tcPr>
            <w:tcW w:w="541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 w:rsidRPr="00055228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  <w:r w:rsidRPr="009E04B0">
              <w:rPr>
                <w:i/>
                <w:color w:val="FF0000"/>
              </w:rPr>
              <w:t>Välitie 2</w:t>
            </w:r>
          </w:p>
        </w:tc>
        <w:tc>
          <w:tcPr>
            <w:tcW w:w="4399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525568" w:rsidRDefault="00525568" w:rsidP="00525568"/>
        </w:tc>
      </w:tr>
      <w:tr w:rsidR="00525568" w:rsidTr="009D3474">
        <w:tc>
          <w:tcPr>
            <w:tcW w:w="534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9</w:t>
            </w:r>
          </w:p>
        </w:tc>
        <w:tc>
          <w:tcPr>
            <w:tcW w:w="2294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Pennanen Henri</w:t>
            </w:r>
          </w:p>
        </w:tc>
        <w:tc>
          <w:tcPr>
            <w:tcW w:w="541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525568" w:rsidRPr="00055228" w:rsidRDefault="00525568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Vakkakuusentie 818</w:t>
            </w:r>
          </w:p>
        </w:tc>
        <w:tc>
          <w:tcPr>
            <w:tcW w:w="4399" w:type="dxa"/>
          </w:tcPr>
          <w:p w:rsidR="00525568" w:rsidRPr="009E04B0" w:rsidRDefault="00525568" w:rsidP="00525568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525568" w:rsidRDefault="00525568" w:rsidP="00525568"/>
        </w:tc>
      </w:tr>
    </w:tbl>
    <w:p w:rsidR="00FC19AD" w:rsidRDefault="00FC19AD" w:rsidP="007A3C0D">
      <w:pPr>
        <w:rPr>
          <w:b/>
        </w:rPr>
      </w:pPr>
    </w:p>
    <w:p w:rsidR="009D3474" w:rsidRDefault="009D3474" w:rsidP="007A3C0D">
      <w:pPr>
        <w:rPr>
          <w:b/>
        </w:rPr>
      </w:pPr>
      <w:r>
        <w:rPr>
          <w:b/>
        </w:rPr>
        <w:lastRenderedPageBreak/>
        <w:t xml:space="preserve">Karttulanlahden koulu – Välisalmi Syvänniemi – </w:t>
      </w:r>
      <w:proofErr w:type="gramStart"/>
      <w:r>
        <w:rPr>
          <w:b/>
        </w:rPr>
        <w:t>Karttula</w:t>
      </w:r>
      <w:r w:rsidR="004550F5">
        <w:rPr>
          <w:b/>
        </w:rPr>
        <w:t xml:space="preserve"> </w:t>
      </w:r>
      <w:r w:rsidR="00B175E3">
        <w:rPr>
          <w:b/>
        </w:rPr>
        <w:t xml:space="preserve"> </w:t>
      </w:r>
      <w:r w:rsidR="00541DAB">
        <w:rPr>
          <w:b/>
        </w:rPr>
        <w:t>(a</w:t>
      </w:r>
      <w:r w:rsidR="00BE367B">
        <w:rPr>
          <w:b/>
        </w:rPr>
        <w:t>jaa</w:t>
      </w:r>
      <w:proofErr w:type="gramEnd"/>
      <w:r w:rsidR="00BE367B">
        <w:rPr>
          <w:b/>
        </w:rPr>
        <w:t xml:space="preserve"> terminaalin kautta) </w:t>
      </w:r>
      <w:r w:rsidR="00B175E3">
        <w:rPr>
          <w:b/>
        </w:rPr>
        <w:t xml:space="preserve">   </w:t>
      </w:r>
      <w:r w:rsidR="00525568">
        <w:rPr>
          <w:b/>
        </w:rPr>
        <w:t xml:space="preserve">/ </w:t>
      </w:r>
      <w:r w:rsidR="00B175E3">
        <w:rPr>
          <w:b/>
        </w:rPr>
        <w:t xml:space="preserve">    </w:t>
      </w:r>
      <w:r w:rsidR="00805D18">
        <w:rPr>
          <w:b/>
        </w:rPr>
        <w:t>Tero Konttinen</w:t>
      </w:r>
      <w:r w:rsidR="00C55D48">
        <w:rPr>
          <w:b/>
        </w:rPr>
        <w:t xml:space="preserve">       (050 5677564)</w:t>
      </w:r>
      <w:r w:rsidR="00B175E3">
        <w:rPr>
          <w:b/>
        </w:rPr>
        <w:t xml:space="preserve">                                       </w:t>
      </w:r>
      <w:r>
        <w:rPr>
          <w:b/>
        </w:rPr>
        <w:br/>
        <w:t>Ka</w:t>
      </w:r>
      <w:r w:rsidR="00464F1E">
        <w:rPr>
          <w:b/>
        </w:rPr>
        <w:t xml:space="preserve">rttulanlahden </w:t>
      </w:r>
      <w:r w:rsidR="00464F1E" w:rsidRPr="00174421">
        <w:rPr>
          <w:b/>
          <w:highlight w:val="yellow"/>
        </w:rPr>
        <w:t>koululta klo 13.10</w:t>
      </w:r>
    </w:p>
    <w:tbl>
      <w:tblPr>
        <w:tblStyle w:val="TaulukkoRuudukko"/>
        <w:tblpPr w:leftFromText="141" w:rightFromText="141" w:vertAnchor="text" w:horzAnchor="margin" w:tblpY="8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426"/>
        <w:gridCol w:w="424"/>
        <w:gridCol w:w="442"/>
        <w:gridCol w:w="3386"/>
        <w:gridCol w:w="4257"/>
        <w:gridCol w:w="1415"/>
      </w:tblGrid>
      <w:tr w:rsidR="009D3474" w:rsidTr="00702885">
        <w:tc>
          <w:tcPr>
            <w:tcW w:w="534" w:type="dxa"/>
          </w:tcPr>
          <w:p w:rsidR="009D3474" w:rsidRDefault="009D3474" w:rsidP="009D3474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9D3474" w:rsidRDefault="009D3474" w:rsidP="009D3474">
            <w:r>
              <w:t>Nimi</w:t>
            </w:r>
          </w:p>
        </w:tc>
        <w:tc>
          <w:tcPr>
            <w:tcW w:w="541" w:type="dxa"/>
          </w:tcPr>
          <w:p w:rsidR="009D3474" w:rsidRDefault="009D3474" w:rsidP="009D3474">
            <w:r>
              <w:t>ma</w:t>
            </w:r>
          </w:p>
        </w:tc>
        <w:tc>
          <w:tcPr>
            <w:tcW w:w="425" w:type="dxa"/>
          </w:tcPr>
          <w:p w:rsidR="009D3474" w:rsidRDefault="009D3474" w:rsidP="009D3474">
            <w:r>
              <w:t>ti</w:t>
            </w:r>
          </w:p>
        </w:tc>
        <w:tc>
          <w:tcPr>
            <w:tcW w:w="426" w:type="dxa"/>
          </w:tcPr>
          <w:p w:rsidR="009D3474" w:rsidRDefault="009D3474" w:rsidP="009D3474">
            <w:r>
              <w:t>ke</w:t>
            </w:r>
          </w:p>
        </w:tc>
        <w:tc>
          <w:tcPr>
            <w:tcW w:w="424" w:type="dxa"/>
          </w:tcPr>
          <w:p w:rsidR="009D3474" w:rsidRDefault="009D3474" w:rsidP="009D3474">
            <w:r>
              <w:t>to</w:t>
            </w:r>
          </w:p>
        </w:tc>
        <w:tc>
          <w:tcPr>
            <w:tcW w:w="442" w:type="dxa"/>
          </w:tcPr>
          <w:p w:rsidR="009D3474" w:rsidRDefault="009D3474" w:rsidP="009D3474">
            <w:r>
              <w:t>pe</w:t>
            </w:r>
          </w:p>
        </w:tc>
        <w:tc>
          <w:tcPr>
            <w:tcW w:w="3386" w:type="dxa"/>
          </w:tcPr>
          <w:p w:rsidR="009D3474" w:rsidRDefault="009D3474" w:rsidP="009D3474">
            <w:r>
              <w:t>Osoite</w:t>
            </w:r>
          </w:p>
        </w:tc>
        <w:tc>
          <w:tcPr>
            <w:tcW w:w="4257" w:type="dxa"/>
          </w:tcPr>
          <w:p w:rsidR="009D3474" w:rsidRDefault="009D3474" w:rsidP="009D3474">
            <w:r>
              <w:t>huom.</w:t>
            </w:r>
          </w:p>
        </w:tc>
        <w:tc>
          <w:tcPr>
            <w:tcW w:w="1415" w:type="dxa"/>
          </w:tcPr>
          <w:p w:rsidR="009D3474" w:rsidRDefault="009D3474" w:rsidP="009D3474">
            <w:r>
              <w:t>km</w:t>
            </w:r>
          </w:p>
        </w:tc>
      </w:tr>
      <w:tr w:rsidR="005E3159" w:rsidTr="00702885">
        <w:tc>
          <w:tcPr>
            <w:tcW w:w="534" w:type="dxa"/>
          </w:tcPr>
          <w:p w:rsidR="005E3159" w:rsidRDefault="005E3159" w:rsidP="005E3159">
            <w:r>
              <w:t>3</w:t>
            </w:r>
          </w:p>
        </w:tc>
        <w:tc>
          <w:tcPr>
            <w:tcW w:w="2294" w:type="dxa"/>
          </w:tcPr>
          <w:p w:rsidR="005E3159" w:rsidRDefault="005E3159" w:rsidP="005E3159">
            <w:r>
              <w:t xml:space="preserve">Kuusela Joona </w:t>
            </w:r>
          </w:p>
        </w:tc>
        <w:tc>
          <w:tcPr>
            <w:tcW w:w="541" w:type="dxa"/>
          </w:tcPr>
          <w:p w:rsidR="005E3159" w:rsidRDefault="005E3159" w:rsidP="005E3159">
            <w:r>
              <w:t>x</w:t>
            </w:r>
          </w:p>
        </w:tc>
        <w:tc>
          <w:tcPr>
            <w:tcW w:w="425" w:type="dxa"/>
          </w:tcPr>
          <w:p w:rsidR="005E3159" w:rsidRDefault="005E3159" w:rsidP="005E3159">
            <w:r>
              <w:t>x</w:t>
            </w:r>
          </w:p>
          <w:p w:rsidR="005E3159" w:rsidRDefault="005E3159" w:rsidP="005E3159">
            <w:r>
              <w:t>KI</w:t>
            </w:r>
          </w:p>
        </w:tc>
        <w:tc>
          <w:tcPr>
            <w:tcW w:w="426" w:type="dxa"/>
          </w:tcPr>
          <w:p w:rsidR="005E3159" w:rsidRDefault="005E3159" w:rsidP="005E3159">
            <w:r>
              <w:t>x</w:t>
            </w:r>
          </w:p>
        </w:tc>
        <w:tc>
          <w:tcPr>
            <w:tcW w:w="424" w:type="dxa"/>
          </w:tcPr>
          <w:p w:rsidR="005E3159" w:rsidRDefault="005E3159" w:rsidP="005E3159"/>
        </w:tc>
        <w:tc>
          <w:tcPr>
            <w:tcW w:w="442" w:type="dxa"/>
          </w:tcPr>
          <w:p w:rsidR="005E3159" w:rsidRDefault="005E3159" w:rsidP="005E3159">
            <w:r>
              <w:t>x</w:t>
            </w:r>
          </w:p>
        </w:tc>
        <w:tc>
          <w:tcPr>
            <w:tcW w:w="3386" w:type="dxa"/>
          </w:tcPr>
          <w:p w:rsidR="005E3159" w:rsidRDefault="00174421" w:rsidP="005E3159">
            <w:r>
              <w:t>K</w:t>
            </w:r>
            <w:r w:rsidRPr="00174421">
              <w:t>arttulantie 2733</w:t>
            </w:r>
          </w:p>
        </w:tc>
        <w:tc>
          <w:tcPr>
            <w:tcW w:w="4257" w:type="dxa"/>
          </w:tcPr>
          <w:p w:rsidR="005E3159" w:rsidRDefault="005E3159" w:rsidP="005E3159">
            <w:r>
              <w:t xml:space="preserve">kulkee vain viikoilla </w:t>
            </w:r>
            <w:proofErr w:type="gramStart"/>
            <w:r>
              <w:t>34-35</w:t>
            </w:r>
            <w:proofErr w:type="gramEnd"/>
            <w:r>
              <w:t xml:space="preserve">, 38-39, 43, 46-47, ja 50-51, </w:t>
            </w:r>
          </w:p>
          <w:p w:rsidR="005E3159" w:rsidRDefault="005E3159" w:rsidP="005E3159">
            <w:r>
              <w:t>oppilaan huoltaja maksaa kyydin</w:t>
            </w:r>
          </w:p>
        </w:tc>
        <w:tc>
          <w:tcPr>
            <w:tcW w:w="1415" w:type="dxa"/>
          </w:tcPr>
          <w:p w:rsidR="005E3159" w:rsidRDefault="005E3159" w:rsidP="005E3159"/>
        </w:tc>
      </w:tr>
      <w:tr w:rsidR="006D4402" w:rsidTr="00702885">
        <w:tc>
          <w:tcPr>
            <w:tcW w:w="534" w:type="dxa"/>
          </w:tcPr>
          <w:p w:rsidR="006D4402" w:rsidRDefault="00556D49" w:rsidP="006D4402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3</w:t>
            </w:r>
            <w:r w:rsidR="006D4402">
              <w:rPr>
                <w:color w:val="000000"/>
              </w:rPr>
              <w:t xml:space="preserve"> </w:t>
            </w:r>
          </w:p>
        </w:tc>
        <w:tc>
          <w:tcPr>
            <w:tcW w:w="2294" w:type="dxa"/>
          </w:tcPr>
          <w:p w:rsidR="006D4402" w:rsidRDefault="006D4402" w:rsidP="006D4402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Räsänen Nestori</w:t>
            </w:r>
          </w:p>
        </w:tc>
        <w:tc>
          <w:tcPr>
            <w:tcW w:w="541" w:type="dxa"/>
          </w:tcPr>
          <w:p w:rsidR="006D4402" w:rsidRDefault="006D4402" w:rsidP="006D4402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425" w:type="dxa"/>
          </w:tcPr>
          <w:p w:rsidR="006D4402" w:rsidRDefault="006D4402" w:rsidP="006D4402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  <w:p w:rsidR="004B7034" w:rsidRDefault="004B7034" w:rsidP="006D4402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KI</w:t>
            </w:r>
          </w:p>
        </w:tc>
        <w:tc>
          <w:tcPr>
            <w:tcW w:w="426" w:type="dxa"/>
          </w:tcPr>
          <w:p w:rsidR="006D4402" w:rsidRDefault="006D4402" w:rsidP="006D4402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424" w:type="dxa"/>
          </w:tcPr>
          <w:p w:rsidR="006D4402" w:rsidRDefault="006D4402" w:rsidP="006D440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2" w:type="dxa"/>
          </w:tcPr>
          <w:p w:rsidR="006D4402" w:rsidRDefault="006D4402" w:rsidP="006D4402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3386" w:type="dxa"/>
          </w:tcPr>
          <w:p w:rsidR="006D4402" w:rsidRDefault="006D4402" w:rsidP="006D4402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Keihäskaari 27, Syvänniemi</w:t>
            </w:r>
          </w:p>
        </w:tc>
        <w:tc>
          <w:tcPr>
            <w:tcW w:w="4257" w:type="dxa"/>
          </w:tcPr>
          <w:p w:rsidR="006D4402" w:rsidRDefault="006D4402" w:rsidP="006D4402"/>
        </w:tc>
        <w:tc>
          <w:tcPr>
            <w:tcW w:w="1415" w:type="dxa"/>
          </w:tcPr>
          <w:p w:rsidR="006D4402" w:rsidRDefault="006D4402" w:rsidP="006D4402"/>
        </w:tc>
      </w:tr>
      <w:tr w:rsidR="005E3159" w:rsidTr="00702885">
        <w:tc>
          <w:tcPr>
            <w:tcW w:w="534" w:type="dxa"/>
          </w:tcPr>
          <w:p w:rsidR="005E3159" w:rsidRDefault="005E3159" w:rsidP="005E3159">
            <w:r>
              <w:t>4</w:t>
            </w:r>
          </w:p>
        </w:tc>
        <w:tc>
          <w:tcPr>
            <w:tcW w:w="2294" w:type="dxa"/>
          </w:tcPr>
          <w:p w:rsidR="005E3159" w:rsidRDefault="005E3159" w:rsidP="005E3159">
            <w:r>
              <w:t>Jalava Siiri</w:t>
            </w:r>
          </w:p>
        </w:tc>
        <w:tc>
          <w:tcPr>
            <w:tcW w:w="541" w:type="dxa"/>
          </w:tcPr>
          <w:p w:rsidR="005E3159" w:rsidRDefault="005E3159" w:rsidP="005E3159"/>
        </w:tc>
        <w:tc>
          <w:tcPr>
            <w:tcW w:w="425" w:type="dxa"/>
          </w:tcPr>
          <w:p w:rsidR="005E3159" w:rsidRDefault="005E3159" w:rsidP="005E3159">
            <w:r>
              <w:t>x</w:t>
            </w:r>
          </w:p>
        </w:tc>
        <w:tc>
          <w:tcPr>
            <w:tcW w:w="426" w:type="dxa"/>
          </w:tcPr>
          <w:p w:rsidR="005E3159" w:rsidRDefault="005E3159" w:rsidP="005E3159">
            <w:r>
              <w:t>x</w:t>
            </w:r>
          </w:p>
        </w:tc>
        <w:tc>
          <w:tcPr>
            <w:tcW w:w="424" w:type="dxa"/>
          </w:tcPr>
          <w:p w:rsidR="005E3159" w:rsidRDefault="005E3159" w:rsidP="005E3159"/>
        </w:tc>
        <w:tc>
          <w:tcPr>
            <w:tcW w:w="442" w:type="dxa"/>
          </w:tcPr>
          <w:p w:rsidR="005E3159" w:rsidRDefault="005E3159" w:rsidP="005E3159">
            <w:r>
              <w:t>x</w:t>
            </w:r>
          </w:p>
        </w:tc>
        <w:tc>
          <w:tcPr>
            <w:tcW w:w="3386" w:type="dxa"/>
          </w:tcPr>
          <w:p w:rsidR="005E3159" w:rsidRDefault="005E3159" w:rsidP="005E3159"/>
        </w:tc>
        <w:tc>
          <w:tcPr>
            <w:tcW w:w="4257" w:type="dxa"/>
          </w:tcPr>
          <w:p w:rsidR="005E3159" w:rsidRDefault="005E3159" w:rsidP="005E3159"/>
        </w:tc>
        <w:tc>
          <w:tcPr>
            <w:tcW w:w="1415" w:type="dxa"/>
          </w:tcPr>
          <w:p w:rsidR="005E3159" w:rsidRDefault="005E3159" w:rsidP="005E3159"/>
        </w:tc>
      </w:tr>
      <w:tr w:rsidR="005E3159" w:rsidTr="00702885">
        <w:tc>
          <w:tcPr>
            <w:tcW w:w="534" w:type="dxa"/>
          </w:tcPr>
          <w:p w:rsidR="005E3159" w:rsidRDefault="005E3159" w:rsidP="005E3159">
            <w:r>
              <w:t xml:space="preserve">4 </w:t>
            </w:r>
          </w:p>
        </w:tc>
        <w:tc>
          <w:tcPr>
            <w:tcW w:w="2294" w:type="dxa"/>
          </w:tcPr>
          <w:p w:rsidR="005E3159" w:rsidRDefault="005E3159" w:rsidP="005E3159">
            <w:r>
              <w:t xml:space="preserve">Miettinen Juho </w:t>
            </w:r>
          </w:p>
        </w:tc>
        <w:tc>
          <w:tcPr>
            <w:tcW w:w="541" w:type="dxa"/>
          </w:tcPr>
          <w:p w:rsidR="005E3159" w:rsidRDefault="005E3159" w:rsidP="005E3159"/>
        </w:tc>
        <w:tc>
          <w:tcPr>
            <w:tcW w:w="425" w:type="dxa"/>
          </w:tcPr>
          <w:p w:rsidR="005E3159" w:rsidRDefault="005E3159" w:rsidP="005E3159">
            <w:r>
              <w:t>x</w:t>
            </w:r>
          </w:p>
        </w:tc>
        <w:tc>
          <w:tcPr>
            <w:tcW w:w="426" w:type="dxa"/>
          </w:tcPr>
          <w:p w:rsidR="005E3159" w:rsidRDefault="005E3159" w:rsidP="005E3159">
            <w:r>
              <w:t>x</w:t>
            </w:r>
          </w:p>
        </w:tc>
        <w:tc>
          <w:tcPr>
            <w:tcW w:w="424" w:type="dxa"/>
          </w:tcPr>
          <w:p w:rsidR="005E3159" w:rsidRDefault="005E3159" w:rsidP="005E3159"/>
        </w:tc>
        <w:tc>
          <w:tcPr>
            <w:tcW w:w="442" w:type="dxa"/>
          </w:tcPr>
          <w:p w:rsidR="005E3159" w:rsidRDefault="005E3159" w:rsidP="005E3159">
            <w:r>
              <w:t>x</w:t>
            </w:r>
          </w:p>
        </w:tc>
        <w:tc>
          <w:tcPr>
            <w:tcW w:w="3386" w:type="dxa"/>
          </w:tcPr>
          <w:p w:rsidR="005E3159" w:rsidRDefault="005E3159" w:rsidP="005E3159">
            <w:r>
              <w:t xml:space="preserve">Koskentie 40 </w:t>
            </w:r>
          </w:p>
        </w:tc>
        <w:tc>
          <w:tcPr>
            <w:tcW w:w="4257" w:type="dxa"/>
          </w:tcPr>
          <w:p w:rsidR="005E3159" w:rsidRDefault="005E3159" w:rsidP="005E3159"/>
        </w:tc>
        <w:tc>
          <w:tcPr>
            <w:tcW w:w="1415" w:type="dxa"/>
          </w:tcPr>
          <w:p w:rsidR="005E3159" w:rsidRDefault="005E3159" w:rsidP="005E3159"/>
        </w:tc>
      </w:tr>
      <w:tr w:rsidR="00C55D48" w:rsidTr="00702885">
        <w:tc>
          <w:tcPr>
            <w:tcW w:w="534" w:type="dxa"/>
          </w:tcPr>
          <w:p w:rsidR="00C55D48" w:rsidRDefault="00C55D48" w:rsidP="005E3159">
            <w:r>
              <w:t xml:space="preserve">4 </w:t>
            </w:r>
          </w:p>
        </w:tc>
        <w:tc>
          <w:tcPr>
            <w:tcW w:w="2294" w:type="dxa"/>
          </w:tcPr>
          <w:p w:rsidR="00C55D48" w:rsidRDefault="00C55D48" w:rsidP="005E3159">
            <w:r>
              <w:t>Nurmi Eetu</w:t>
            </w:r>
          </w:p>
        </w:tc>
        <w:tc>
          <w:tcPr>
            <w:tcW w:w="541" w:type="dxa"/>
          </w:tcPr>
          <w:p w:rsidR="00C55D48" w:rsidRDefault="00C55D48" w:rsidP="005E3159"/>
        </w:tc>
        <w:tc>
          <w:tcPr>
            <w:tcW w:w="425" w:type="dxa"/>
          </w:tcPr>
          <w:p w:rsidR="00C55D48" w:rsidRDefault="00C55D48" w:rsidP="005E3159">
            <w:r>
              <w:t>x</w:t>
            </w:r>
          </w:p>
        </w:tc>
        <w:tc>
          <w:tcPr>
            <w:tcW w:w="426" w:type="dxa"/>
          </w:tcPr>
          <w:p w:rsidR="00C55D48" w:rsidRDefault="00C55D48" w:rsidP="005E3159">
            <w:r>
              <w:t>x</w:t>
            </w:r>
          </w:p>
        </w:tc>
        <w:tc>
          <w:tcPr>
            <w:tcW w:w="424" w:type="dxa"/>
          </w:tcPr>
          <w:p w:rsidR="00C55D48" w:rsidRDefault="00C55D48" w:rsidP="005E3159"/>
        </w:tc>
        <w:tc>
          <w:tcPr>
            <w:tcW w:w="442" w:type="dxa"/>
          </w:tcPr>
          <w:p w:rsidR="00C55D48" w:rsidRDefault="00C55D48" w:rsidP="005E3159">
            <w:r>
              <w:t>x</w:t>
            </w:r>
          </w:p>
        </w:tc>
        <w:tc>
          <w:tcPr>
            <w:tcW w:w="3386" w:type="dxa"/>
          </w:tcPr>
          <w:p w:rsidR="00C55D48" w:rsidRDefault="00C55D48" w:rsidP="005E3159"/>
        </w:tc>
        <w:tc>
          <w:tcPr>
            <w:tcW w:w="4257" w:type="dxa"/>
          </w:tcPr>
          <w:p w:rsidR="00C55D48" w:rsidRDefault="00C55D48" w:rsidP="005E3159"/>
        </w:tc>
        <w:tc>
          <w:tcPr>
            <w:tcW w:w="1415" w:type="dxa"/>
          </w:tcPr>
          <w:p w:rsidR="00C55D48" w:rsidRDefault="00C55D48" w:rsidP="005E3159"/>
        </w:tc>
      </w:tr>
      <w:tr w:rsidR="005E3159" w:rsidTr="00702885">
        <w:tc>
          <w:tcPr>
            <w:tcW w:w="534" w:type="dxa"/>
          </w:tcPr>
          <w:p w:rsidR="005E3159" w:rsidRDefault="005E3159" w:rsidP="005E3159">
            <w:r>
              <w:t>5</w:t>
            </w:r>
          </w:p>
        </w:tc>
        <w:tc>
          <w:tcPr>
            <w:tcW w:w="2294" w:type="dxa"/>
          </w:tcPr>
          <w:p w:rsidR="005E3159" w:rsidRDefault="005E3159" w:rsidP="005E3159">
            <w:r>
              <w:t>Nenonen Oona</w:t>
            </w:r>
          </w:p>
        </w:tc>
        <w:tc>
          <w:tcPr>
            <w:tcW w:w="541" w:type="dxa"/>
          </w:tcPr>
          <w:p w:rsidR="005E3159" w:rsidRDefault="005E3159" w:rsidP="005E3159">
            <w:r>
              <w:t>x</w:t>
            </w:r>
          </w:p>
        </w:tc>
        <w:tc>
          <w:tcPr>
            <w:tcW w:w="425" w:type="dxa"/>
          </w:tcPr>
          <w:p w:rsidR="005E3159" w:rsidRDefault="005E3159" w:rsidP="005E3159"/>
        </w:tc>
        <w:tc>
          <w:tcPr>
            <w:tcW w:w="426" w:type="dxa"/>
          </w:tcPr>
          <w:p w:rsidR="005E3159" w:rsidRDefault="005E3159" w:rsidP="005E3159"/>
        </w:tc>
        <w:tc>
          <w:tcPr>
            <w:tcW w:w="424" w:type="dxa"/>
          </w:tcPr>
          <w:p w:rsidR="005E3159" w:rsidRDefault="005E3159" w:rsidP="005E3159">
            <w:r>
              <w:t>x</w:t>
            </w:r>
          </w:p>
        </w:tc>
        <w:tc>
          <w:tcPr>
            <w:tcW w:w="442" w:type="dxa"/>
          </w:tcPr>
          <w:p w:rsidR="005E3159" w:rsidRDefault="005E3159" w:rsidP="005E3159">
            <w:r>
              <w:t>x</w:t>
            </w:r>
          </w:p>
        </w:tc>
        <w:tc>
          <w:tcPr>
            <w:tcW w:w="3386" w:type="dxa"/>
          </w:tcPr>
          <w:p w:rsidR="005E3159" w:rsidRDefault="005E3159" w:rsidP="005E3159">
            <w:r w:rsidRPr="0017725C">
              <w:t>Koskentie 40</w:t>
            </w:r>
          </w:p>
        </w:tc>
        <w:tc>
          <w:tcPr>
            <w:tcW w:w="4257" w:type="dxa"/>
          </w:tcPr>
          <w:p w:rsidR="005E3159" w:rsidRDefault="005E3159" w:rsidP="005E3159"/>
        </w:tc>
        <w:tc>
          <w:tcPr>
            <w:tcW w:w="1415" w:type="dxa"/>
          </w:tcPr>
          <w:p w:rsidR="005E3159" w:rsidRDefault="005E3159" w:rsidP="005E3159"/>
        </w:tc>
      </w:tr>
      <w:tr w:rsidR="005E3159" w:rsidTr="00702885">
        <w:tc>
          <w:tcPr>
            <w:tcW w:w="534" w:type="dxa"/>
          </w:tcPr>
          <w:p w:rsidR="005E3159" w:rsidRDefault="005E3159" w:rsidP="005E3159">
            <w:r>
              <w:t>5</w:t>
            </w:r>
          </w:p>
        </w:tc>
        <w:tc>
          <w:tcPr>
            <w:tcW w:w="2294" w:type="dxa"/>
          </w:tcPr>
          <w:p w:rsidR="005E3159" w:rsidRDefault="005E3159" w:rsidP="005E3159">
            <w:r>
              <w:t xml:space="preserve">Ollila </w:t>
            </w:r>
            <w:proofErr w:type="spellStart"/>
            <w:r>
              <w:t>Nea</w:t>
            </w:r>
            <w:proofErr w:type="spellEnd"/>
          </w:p>
        </w:tc>
        <w:tc>
          <w:tcPr>
            <w:tcW w:w="541" w:type="dxa"/>
          </w:tcPr>
          <w:p w:rsidR="005E3159" w:rsidRDefault="005E3159" w:rsidP="005E3159">
            <w:r>
              <w:t>x</w:t>
            </w:r>
          </w:p>
        </w:tc>
        <w:tc>
          <w:tcPr>
            <w:tcW w:w="425" w:type="dxa"/>
          </w:tcPr>
          <w:p w:rsidR="005E3159" w:rsidRDefault="005E3159" w:rsidP="005E3159"/>
        </w:tc>
        <w:tc>
          <w:tcPr>
            <w:tcW w:w="426" w:type="dxa"/>
          </w:tcPr>
          <w:p w:rsidR="005E3159" w:rsidRDefault="005E3159" w:rsidP="005E3159"/>
        </w:tc>
        <w:tc>
          <w:tcPr>
            <w:tcW w:w="424" w:type="dxa"/>
          </w:tcPr>
          <w:p w:rsidR="005E3159" w:rsidRDefault="005E3159" w:rsidP="005E3159">
            <w:r>
              <w:t>x</w:t>
            </w:r>
          </w:p>
        </w:tc>
        <w:tc>
          <w:tcPr>
            <w:tcW w:w="442" w:type="dxa"/>
          </w:tcPr>
          <w:p w:rsidR="005E3159" w:rsidRDefault="005E3159" w:rsidP="005E3159">
            <w:r>
              <w:t>x</w:t>
            </w:r>
          </w:p>
        </w:tc>
        <w:tc>
          <w:tcPr>
            <w:tcW w:w="3386" w:type="dxa"/>
          </w:tcPr>
          <w:p w:rsidR="005E3159" w:rsidRDefault="005E3159" w:rsidP="005E3159">
            <w:r>
              <w:t>Keihästaipaleentie 65, Syvänniemi</w:t>
            </w:r>
          </w:p>
        </w:tc>
        <w:tc>
          <w:tcPr>
            <w:tcW w:w="4257" w:type="dxa"/>
          </w:tcPr>
          <w:p w:rsidR="005E3159" w:rsidRDefault="005E3159" w:rsidP="005E3159"/>
        </w:tc>
        <w:tc>
          <w:tcPr>
            <w:tcW w:w="1415" w:type="dxa"/>
          </w:tcPr>
          <w:p w:rsidR="005E3159" w:rsidRDefault="005E3159" w:rsidP="005E3159"/>
        </w:tc>
      </w:tr>
      <w:tr w:rsidR="005E3159" w:rsidTr="00702885">
        <w:tc>
          <w:tcPr>
            <w:tcW w:w="534" w:type="dxa"/>
          </w:tcPr>
          <w:p w:rsidR="005E3159" w:rsidRDefault="005E3159" w:rsidP="005E3159">
            <w:r>
              <w:t>6</w:t>
            </w:r>
          </w:p>
        </w:tc>
        <w:tc>
          <w:tcPr>
            <w:tcW w:w="2294" w:type="dxa"/>
          </w:tcPr>
          <w:p w:rsidR="005E3159" w:rsidRDefault="005E3159" w:rsidP="005E3159">
            <w:r>
              <w:t xml:space="preserve">Miettinen Tero </w:t>
            </w:r>
          </w:p>
        </w:tc>
        <w:tc>
          <w:tcPr>
            <w:tcW w:w="541" w:type="dxa"/>
          </w:tcPr>
          <w:p w:rsidR="005E3159" w:rsidRDefault="005E3159" w:rsidP="005E3159">
            <w:r>
              <w:t>x</w:t>
            </w:r>
          </w:p>
        </w:tc>
        <w:tc>
          <w:tcPr>
            <w:tcW w:w="425" w:type="dxa"/>
          </w:tcPr>
          <w:p w:rsidR="005E3159" w:rsidRDefault="005E3159" w:rsidP="005E3159"/>
        </w:tc>
        <w:tc>
          <w:tcPr>
            <w:tcW w:w="426" w:type="dxa"/>
          </w:tcPr>
          <w:p w:rsidR="005E3159" w:rsidRDefault="005E3159" w:rsidP="005E3159">
            <w:r>
              <w:t>x</w:t>
            </w:r>
          </w:p>
        </w:tc>
        <w:tc>
          <w:tcPr>
            <w:tcW w:w="424" w:type="dxa"/>
          </w:tcPr>
          <w:p w:rsidR="005E3159" w:rsidRDefault="005E3159" w:rsidP="005E3159"/>
        </w:tc>
        <w:tc>
          <w:tcPr>
            <w:tcW w:w="442" w:type="dxa"/>
          </w:tcPr>
          <w:p w:rsidR="005E3159" w:rsidRDefault="006C7E3B" w:rsidP="005E3159">
            <w:r>
              <w:t>x</w:t>
            </w:r>
          </w:p>
        </w:tc>
        <w:tc>
          <w:tcPr>
            <w:tcW w:w="3386" w:type="dxa"/>
          </w:tcPr>
          <w:p w:rsidR="005E3159" w:rsidRDefault="005E3159" w:rsidP="005E3159">
            <w:r>
              <w:t xml:space="preserve">Koskentie 40 </w:t>
            </w:r>
          </w:p>
        </w:tc>
        <w:tc>
          <w:tcPr>
            <w:tcW w:w="4257" w:type="dxa"/>
          </w:tcPr>
          <w:p w:rsidR="005E3159" w:rsidRDefault="005E3159" w:rsidP="005E3159"/>
        </w:tc>
        <w:tc>
          <w:tcPr>
            <w:tcW w:w="1415" w:type="dxa"/>
          </w:tcPr>
          <w:p w:rsidR="005E3159" w:rsidRDefault="005E3159" w:rsidP="005E3159"/>
        </w:tc>
      </w:tr>
      <w:tr w:rsidR="005E3159" w:rsidTr="00702885">
        <w:tc>
          <w:tcPr>
            <w:tcW w:w="534" w:type="dxa"/>
          </w:tcPr>
          <w:p w:rsidR="005E3159" w:rsidRDefault="005E3159" w:rsidP="005E3159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294" w:type="dxa"/>
          </w:tcPr>
          <w:p w:rsidR="005E3159" w:rsidRDefault="005E3159" w:rsidP="005E3159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Räsänen Oskari</w:t>
            </w:r>
          </w:p>
        </w:tc>
        <w:tc>
          <w:tcPr>
            <w:tcW w:w="541" w:type="dxa"/>
          </w:tcPr>
          <w:p w:rsidR="005E3159" w:rsidRDefault="005E3159" w:rsidP="005E3159">
            <w:r>
              <w:t>x</w:t>
            </w:r>
          </w:p>
        </w:tc>
        <w:tc>
          <w:tcPr>
            <w:tcW w:w="425" w:type="dxa"/>
          </w:tcPr>
          <w:p w:rsidR="005E3159" w:rsidRDefault="005E3159" w:rsidP="005E3159"/>
        </w:tc>
        <w:tc>
          <w:tcPr>
            <w:tcW w:w="426" w:type="dxa"/>
          </w:tcPr>
          <w:p w:rsidR="005E3159" w:rsidRDefault="005E3159" w:rsidP="005E3159">
            <w:r>
              <w:t>x</w:t>
            </w:r>
          </w:p>
        </w:tc>
        <w:tc>
          <w:tcPr>
            <w:tcW w:w="424" w:type="dxa"/>
          </w:tcPr>
          <w:p w:rsidR="005E3159" w:rsidRDefault="005E3159" w:rsidP="005E3159"/>
        </w:tc>
        <w:tc>
          <w:tcPr>
            <w:tcW w:w="442" w:type="dxa"/>
          </w:tcPr>
          <w:p w:rsidR="005E3159" w:rsidRDefault="006C7E3B" w:rsidP="005E3159">
            <w:r>
              <w:t>x</w:t>
            </w:r>
          </w:p>
        </w:tc>
        <w:tc>
          <w:tcPr>
            <w:tcW w:w="3386" w:type="dxa"/>
          </w:tcPr>
          <w:p w:rsidR="005E3159" w:rsidRDefault="005E3159" w:rsidP="005E3159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Keihäskaari 27, Syvänniemi</w:t>
            </w:r>
          </w:p>
        </w:tc>
        <w:tc>
          <w:tcPr>
            <w:tcW w:w="4257" w:type="dxa"/>
          </w:tcPr>
          <w:p w:rsidR="005E3159" w:rsidRDefault="005E3159" w:rsidP="005E3159"/>
        </w:tc>
        <w:tc>
          <w:tcPr>
            <w:tcW w:w="1415" w:type="dxa"/>
          </w:tcPr>
          <w:p w:rsidR="005E3159" w:rsidRDefault="005E3159" w:rsidP="005E3159"/>
        </w:tc>
      </w:tr>
    </w:tbl>
    <w:p w:rsidR="006A5F80" w:rsidRPr="005C0A9F" w:rsidRDefault="00CB7F20" w:rsidP="005C0A9F">
      <w:pPr>
        <w:rPr>
          <w:b/>
        </w:rPr>
      </w:pPr>
      <w:r>
        <w:rPr>
          <w:b/>
        </w:rPr>
        <w:t xml:space="preserve">Syvänniemen oppilaat jäävät pääosin Syvänniemen </w:t>
      </w:r>
      <w:proofErr w:type="spellStart"/>
      <w:r>
        <w:rPr>
          <w:b/>
        </w:rPr>
        <w:t>la-terminaaliin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Kuttajärventiellä</w:t>
      </w:r>
      <w:proofErr w:type="spellEnd"/>
      <w:r>
        <w:rPr>
          <w:b/>
        </w:rPr>
        <w:t xml:space="preserve">. </w:t>
      </w:r>
      <w:r w:rsidR="00C966BD">
        <w:rPr>
          <w:b/>
        </w:rPr>
        <w:t xml:space="preserve"> </w:t>
      </w:r>
      <w:r>
        <w:rPr>
          <w:b/>
        </w:rPr>
        <w:t>Rissanen vie osan kotiin terminaalista.</w:t>
      </w:r>
    </w:p>
    <w:sectPr w:rsidR="006A5F80" w:rsidRPr="005C0A9F" w:rsidSect="007A3C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820" w:rsidRDefault="00415820" w:rsidP="007765A5">
      <w:pPr>
        <w:spacing w:after="0" w:line="240" w:lineRule="auto"/>
      </w:pPr>
      <w:r>
        <w:separator/>
      </w:r>
    </w:p>
  </w:endnote>
  <w:endnote w:type="continuationSeparator" w:id="0">
    <w:p w:rsidR="00415820" w:rsidRDefault="00415820" w:rsidP="00776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E9B" w:rsidRDefault="00E92E9B">
    <w:pPr>
      <w:pStyle w:val="Alatunnist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8064954"/>
      <w:docPartObj>
        <w:docPartGallery w:val="Page Numbers (Bottom of Page)"/>
        <w:docPartUnique/>
      </w:docPartObj>
    </w:sdtPr>
    <w:sdtContent>
      <w:p w:rsidR="006C7E3B" w:rsidRDefault="006C7E3B">
        <w:pPr>
          <w:pStyle w:val="Ala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2E9B">
          <w:rPr>
            <w:noProof/>
          </w:rPr>
          <w:t>7</w:t>
        </w:r>
        <w:r>
          <w:fldChar w:fldCharType="end"/>
        </w:r>
      </w:p>
    </w:sdtContent>
  </w:sdt>
  <w:p w:rsidR="006C7E3B" w:rsidRDefault="006C7E3B">
    <w:pPr>
      <w:pStyle w:val="Alatunnist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E9B" w:rsidRDefault="00E92E9B">
    <w:pPr>
      <w:pStyle w:val="Alatunnist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820" w:rsidRDefault="00415820" w:rsidP="007765A5">
      <w:pPr>
        <w:spacing w:after="0" w:line="240" w:lineRule="auto"/>
      </w:pPr>
      <w:r>
        <w:separator/>
      </w:r>
    </w:p>
  </w:footnote>
  <w:footnote w:type="continuationSeparator" w:id="0">
    <w:p w:rsidR="00415820" w:rsidRDefault="00415820" w:rsidP="00776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E9B" w:rsidRDefault="00E92E9B">
    <w:pPr>
      <w:pStyle w:val="Yltunnis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E3B" w:rsidRDefault="006C7E3B">
    <w:pPr>
      <w:pStyle w:val="Yltunniste"/>
    </w:pPr>
    <w:r>
      <w:t>RAUTALAMMI</w:t>
    </w:r>
    <w:r w:rsidR="00E92E9B">
      <w:t>N AUTO / KULJETUSOPPILAAT</w:t>
    </w:r>
    <w:r w:rsidR="00E92E9B">
      <w:tab/>
    </w:r>
    <w:r w:rsidR="00E92E9B">
      <w:tab/>
    </w:r>
    <w:r w:rsidR="00E92E9B">
      <w:tab/>
    </w:r>
    <w:r w:rsidR="00E92E9B">
      <w:t>1.9</w:t>
    </w:r>
    <w:bookmarkStart w:id="0" w:name="_GoBack"/>
    <w:bookmarkEnd w:id="0"/>
    <w:r>
      <w:t>.2017</w:t>
    </w:r>
  </w:p>
  <w:p w:rsidR="006C7E3B" w:rsidRDefault="006C7E3B">
    <w:pPr>
      <w:pStyle w:val="Yltunnis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E9B" w:rsidRDefault="00E92E9B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C0D"/>
    <w:rsid w:val="000029D4"/>
    <w:rsid w:val="00024274"/>
    <w:rsid w:val="00030463"/>
    <w:rsid w:val="00030AB8"/>
    <w:rsid w:val="00042965"/>
    <w:rsid w:val="00055228"/>
    <w:rsid w:val="0007414A"/>
    <w:rsid w:val="000C4730"/>
    <w:rsid w:val="000D0C7F"/>
    <w:rsid w:val="000F18A0"/>
    <w:rsid w:val="000F3D26"/>
    <w:rsid w:val="000F7D4D"/>
    <w:rsid w:val="00135E28"/>
    <w:rsid w:val="001620AA"/>
    <w:rsid w:val="00174421"/>
    <w:rsid w:val="0017725C"/>
    <w:rsid w:val="001801AA"/>
    <w:rsid w:val="001843F1"/>
    <w:rsid w:val="001A147A"/>
    <w:rsid w:val="001A416F"/>
    <w:rsid w:val="001C09E8"/>
    <w:rsid w:val="001E2EFB"/>
    <w:rsid w:val="001F4F72"/>
    <w:rsid w:val="0022278A"/>
    <w:rsid w:val="00226E80"/>
    <w:rsid w:val="00256B08"/>
    <w:rsid w:val="00280997"/>
    <w:rsid w:val="002868AF"/>
    <w:rsid w:val="00286C47"/>
    <w:rsid w:val="002B0EAC"/>
    <w:rsid w:val="002B5EB6"/>
    <w:rsid w:val="002C3101"/>
    <w:rsid w:val="002C32FC"/>
    <w:rsid w:val="002D52BF"/>
    <w:rsid w:val="002E2026"/>
    <w:rsid w:val="002E5A59"/>
    <w:rsid w:val="002E5B68"/>
    <w:rsid w:val="002E69C4"/>
    <w:rsid w:val="002F7CEC"/>
    <w:rsid w:val="00300372"/>
    <w:rsid w:val="0030063C"/>
    <w:rsid w:val="00302909"/>
    <w:rsid w:val="00323619"/>
    <w:rsid w:val="0032685D"/>
    <w:rsid w:val="00340763"/>
    <w:rsid w:val="00347594"/>
    <w:rsid w:val="00383251"/>
    <w:rsid w:val="00386382"/>
    <w:rsid w:val="00390DFE"/>
    <w:rsid w:val="003C6D6F"/>
    <w:rsid w:val="003D461C"/>
    <w:rsid w:val="003E42A2"/>
    <w:rsid w:val="00406F39"/>
    <w:rsid w:val="00410E0E"/>
    <w:rsid w:val="00415820"/>
    <w:rsid w:val="00447917"/>
    <w:rsid w:val="004500F0"/>
    <w:rsid w:val="004550F5"/>
    <w:rsid w:val="00464F1E"/>
    <w:rsid w:val="0046684F"/>
    <w:rsid w:val="00467212"/>
    <w:rsid w:val="00472A0C"/>
    <w:rsid w:val="00472A95"/>
    <w:rsid w:val="00473927"/>
    <w:rsid w:val="00477A75"/>
    <w:rsid w:val="0049781A"/>
    <w:rsid w:val="004A2128"/>
    <w:rsid w:val="004A75D1"/>
    <w:rsid w:val="004B17BB"/>
    <w:rsid w:val="004B7034"/>
    <w:rsid w:val="004C4CA8"/>
    <w:rsid w:val="004E2F06"/>
    <w:rsid w:val="004E5AD5"/>
    <w:rsid w:val="004E66B2"/>
    <w:rsid w:val="004F0947"/>
    <w:rsid w:val="004F4B47"/>
    <w:rsid w:val="00502C09"/>
    <w:rsid w:val="005066A3"/>
    <w:rsid w:val="00525568"/>
    <w:rsid w:val="00527263"/>
    <w:rsid w:val="005335FE"/>
    <w:rsid w:val="00541DAB"/>
    <w:rsid w:val="00542DDF"/>
    <w:rsid w:val="00556D49"/>
    <w:rsid w:val="0056510C"/>
    <w:rsid w:val="005704B3"/>
    <w:rsid w:val="00581FCF"/>
    <w:rsid w:val="00583D9B"/>
    <w:rsid w:val="00596579"/>
    <w:rsid w:val="00597958"/>
    <w:rsid w:val="005A0F3C"/>
    <w:rsid w:val="005A154F"/>
    <w:rsid w:val="005C0A9F"/>
    <w:rsid w:val="005C1217"/>
    <w:rsid w:val="005C49AA"/>
    <w:rsid w:val="005E2E0E"/>
    <w:rsid w:val="005E3159"/>
    <w:rsid w:val="005E46CB"/>
    <w:rsid w:val="005E56E0"/>
    <w:rsid w:val="005F0B51"/>
    <w:rsid w:val="005F4B0B"/>
    <w:rsid w:val="00600078"/>
    <w:rsid w:val="0060260B"/>
    <w:rsid w:val="0060294E"/>
    <w:rsid w:val="00624E6C"/>
    <w:rsid w:val="006327DB"/>
    <w:rsid w:val="0066416C"/>
    <w:rsid w:val="0067224F"/>
    <w:rsid w:val="00673E25"/>
    <w:rsid w:val="006761B7"/>
    <w:rsid w:val="00693C78"/>
    <w:rsid w:val="006973FA"/>
    <w:rsid w:val="006A1C56"/>
    <w:rsid w:val="006A568C"/>
    <w:rsid w:val="006A5BBE"/>
    <w:rsid w:val="006A5F80"/>
    <w:rsid w:val="006B0EC2"/>
    <w:rsid w:val="006B44E0"/>
    <w:rsid w:val="006C343F"/>
    <w:rsid w:val="006C4131"/>
    <w:rsid w:val="006C7E3B"/>
    <w:rsid w:val="006D4402"/>
    <w:rsid w:val="006D6FA9"/>
    <w:rsid w:val="006E17B2"/>
    <w:rsid w:val="006E1848"/>
    <w:rsid w:val="006E7E5A"/>
    <w:rsid w:val="006F2CFD"/>
    <w:rsid w:val="006F6789"/>
    <w:rsid w:val="00702885"/>
    <w:rsid w:val="00705C8A"/>
    <w:rsid w:val="007113CA"/>
    <w:rsid w:val="0071692D"/>
    <w:rsid w:val="00720E3C"/>
    <w:rsid w:val="00723B5F"/>
    <w:rsid w:val="00726BF4"/>
    <w:rsid w:val="00737166"/>
    <w:rsid w:val="00740AB9"/>
    <w:rsid w:val="007505A0"/>
    <w:rsid w:val="00767747"/>
    <w:rsid w:val="007765A5"/>
    <w:rsid w:val="007A3C0D"/>
    <w:rsid w:val="007A7B7A"/>
    <w:rsid w:val="007D280D"/>
    <w:rsid w:val="007E2CDA"/>
    <w:rsid w:val="007E6D62"/>
    <w:rsid w:val="007F12A7"/>
    <w:rsid w:val="008000BF"/>
    <w:rsid w:val="00805D18"/>
    <w:rsid w:val="00810A1E"/>
    <w:rsid w:val="00814382"/>
    <w:rsid w:val="00817983"/>
    <w:rsid w:val="008226E7"/>
    <w:rsid w:val="00822C80"/>
    <w:rsid w:val="00830ACE"/>
    <w:rsid w:val="00837472"/>
    <w:rsid w:val="0084122E"/>
    <w:rsid w:val="00842ADB"/>
    <w:rsid w:val="008450EE"/>
    <w:rsid w:val="00855C0A"/>
    <w:rsid w:val="0087147F"/>
    <w:rsid w:val="0087762B"/>
    <w:rsid w:val="008811C0"/>
    <w:rsid w:val="00891E00"/>
    <w:rsid w:val="008923FE"/>
    <w:rsid w:val="008B0523"/>
    <w:rsid w:val="008B2557"/>
    <w:rsid w:val="008C54FA"/>
    <w:rsid w:val="008D3833"/>
    <w:rsid w:val="008E0F39"/>
    <w:rsid w:val="008E1C5B"/>
    <w:rsid w:val="008E1DFD"/>
    <w:rsid w:val="00903439"/>
    <w:rsid w:val="00911894"/>
    <w:rsid w:val="00914496"/>
    <w:rsid w:val="009146DD"/>
    <w:rsid w:val="0095293C"/>
    <w:rsid w:val="00953F6F"/>
    <w:rsid w:val="009639EF"/>
    <w:rsid w:val="00963EEB"/>
    <w:rsid w:val="009933A8"/>
    <w:rsid w:val="009A0E0D"/>
    <w:rsid w:val="009A13B8"/>
    <w:rsid w:val="009A5C63"/>
    <w:rsid w:val="009C34E5"/>
    <w:rsid w:val="009C7397"/>
    <w:rsid w:val="009C79A3"/>
    <w:rsid w:val="009D3474"/>
    <w:rsid w:val="009E04B0"/>
    <w:rsid w:val="009E5FA0"/>
    <w:rsid w:val="009E6E2E"/>
    <w:rsid w:val="009F0DDA"/>
    <w:rsid w:val="009F5579"/>
    <w:rsid w:val="009F715F"/>
    <w:rsid w:val="00A04FA1"/>
    <w:rsid w:val="00A11364"/>
    <w:rsid w:val="00A1175B"/>
    <w:rsid w:val="00A124D4"/>
    <w:rsid w:val="00A25A5E"/>
    <w:rsid w:val="00A31D03"/>
    <w:rsid w:val="00A407AD"/>
    <w:rsid w:val="00A54A2A"/>
    <w:rsid w:val="00A735D6"/>
    <w:rsid w:val="00A738B4"/>
    <w:rsid w:val="00A82F6F"/>
    <w:rsid w:val="00A849C6"/>
    <w:rsid w:val="00A8574D"/>
    <w:rsid w:val="00A93772"/>
    <w:rsid w:val="00A93CB2"/>
    <w:rsid w:val="00A94F9C"/>
    <w:rsid w:val="00AB72FE"/>
    <w:rsid w:val="00AB7DAD"/>
    <w:rsid w:val="00AC2256"/>
    <w:rsid w:val="00AC4559"/>
    <w:rsid w:val="00AD1D18"/>
    <w:rsid w:val="00AE5B22"/>
    <w:rsid w:val="00AF2BB4"/>
    <w:rsid w:val="00B00920"/>
    <w:rsid w:val="00B04640"/>
    <w:rsid w:val="00B175E3"/>
    <w:rsid w:val="00B17DCA"/>
    <w:rsid w:val="00B26D3C"/>
    <w:rsid w:val="00B30A07"/>
    <w:rsid w:val="00B74CF6"/>
    <w:rsid w:val="00B76048"/>
    <w:rsid w:val="00B8084C"/>
    <w:rsid w:val="00B80EE4"/>
    <w:rsid w:val="00B876A1"/>
    <w:rsid w:val="00B91FF6"/>
    <w:rsid w:val="00BB5161"/>
    <w:rsid w:val="00BC2BFA"/>
    <w:rsid w:val="00BC60DB"/>
    <w:rsid w:val="00BD2190"/>
    <w:rsid w:val="00BE2DE2"/>
    <w:rsid w:val="00BE367B"/>
    <w:rsid w:val="00C041AA"/>
    <w:rsid w:val="00C11EE1"/>
    <w:rsid w:val="00C14213"/>
    <w:rsid w:val="00C37D70"/>
    <w:rsid w:val="00C4651F"/>
    <w:rsid w:val="00C55D48"/>
    <w:rsid w:val="00C57BB2"/>
    <w:rsid w:val="00C6247C"/>
    <w:rsid w:val="00C83F37"/>
    <w:rsid w:val="00C966BD"/>
    <w:rsid w:val="00CB0021"/>
    <w:rsid w:val="00CB2504"/>
    <w:rsid w:val="00CB7F20"/>
    <w:rsid w:val="00CE1A8E"/>
    <w:rsid w:val="00CE2928"/>
    <w:rsid w:val="00CE5B26"/>
    <w:rsid w:val="00CF5038"/>
    <w:rsid w:val="00D112EF"/>
    <w:rsid w:val="00D32569"/>
    <w:rsid w:val="00D33D14"/>
    <w:rsid w:val="00D5140F"/>
    <w:rsid w:val="00D6051E"/>
    <w:rsid w:val="00D84E81"/>
    <w:rsid w:val="00DA0629"/>
    <w:rsid w:val="00DA61EB"/>
    <w:rsid w:val="00DA750E"/>
    <w:rsid w:val="00DD64F7"/>
    <w:rsid w:val="00E03FB0"/>
    <w:rsid w:val="00E26CED"/>
    <w:rsid w:val="00E30AFC"/>
    <w:rsid w:val="00E321FF"/>
    <w:rsid w:val="00E5046A"/>
    <w:rsid w:val="00E553B7"/>
    <w:rsid w:val="00E75CE3"/>
    <w:rsid w:val="00E85F69"/>
    <w:rsid w:val="00E91B26"/>
    <w:rsid w:val="00E92E9B"/>
    <w:rsid w:val="00E95CAE"/>
    <w:rsid w:val="00EA73FE"/>
    <w:rsid w:val="00EB56B1"/>
    <w:rsid w:val="00ED2DF8"/>
    <w:rsid w:val="00EE2C78"/>
    <w:rsid w:val="00EE3781"/>
    <w:rsid w:val="00EF60A8"/>
    <w:rsid w:val="00EF65FF"/>
    <w:rsid w:val="00EF6700"/>
    <w:rsid w:val="00F05157"/>
    <w:rsid w:val="00F3362B"/>
    <w:rsid w:val="00F33A78"/>
    <w:rsid w:val="00F36D47"/>
    <w:rsid w:val="00F57B24"/>
    <w:rsid w:val="00F62A85"/>
    <w:rsid w:val="00F70728"/>
    <w:rsid w:val="00F85D47"/>
    <w:rsid w:val="00F97D43"/>
    <w:rsid w:val="00FA163C"/>
    <w:rsid w:val="00FA420F"/>
    <w:rsid w:val="00FA5BA5"/>
    <w:rsid w:val="00FB28D8"/>
    <w:rsid w:val="00FB5379"/>
    <w:rsid w:val="00FC19AD"/>
    <w:rsid w:val="00FC7D0B"/>
    <w:rsid w:val="00FD72DF"/>
    <w:rsid w:val="00FE2373"/>
    <w:rsid w:val="00FE2459"/>
    <w:rsid w:val="00FE3214"/>
    <w:rsid w:val="00FF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7A3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AB7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B7DAD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7765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765A5"/>
  </w:style>
  <w:style w:type="paragraph" w:styleId="Alatunniste">
    <w:name w:val="footer"/>
    <w:basedOn w:val="Normaali"/>
    <w:link w:val="AlatunnisteChar"/>
    <w:uiPriority w:val="99"/>
    <w:unhideWhenUsed/>
    <w:rsid w:val="007765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765A5"/>
  </w:style>
  <w:style w:type="paragraph" w:styleId="Eivli">
    <w:name w:val="No Spacing"/>
    <w:uiPriority w:val="1"/>
    <w:qFormat/>
    <w:rsid w:val="003D461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7A3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AB7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B7DAD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7765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765A5"/>
  </w:style>
  <w:style w:type="paragraph" w:styleId="Alatunniste">
    <w:name w:val="footer"/>
    <w:basedOn w:val="Normaali"/>
    <w:link w:val="AlatunnisteChar"/>
    <w:uiPriority w:val="99"/>
    <w:unhideWhenUsed/>
    <w:rsid w:val="007765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765A5"/>
  </w:style>
  <w:style w:type="paragraph" w:styleId="Eivli">
    <w:name w:val="No Spacing"/>
    <w:uiPriority w:val="1"/>
    <w:qFormat/>
    <w:rsid w:val="003D46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6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_opettaja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59283-DEC5-43A7-8072-2DEC3372D689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19223C7B-D45D-41FD-9B7C-7D8F524FD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168</TotalTime>
  <Pages>7</Pages>
  <Words>889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Kuopion kaupunki</Company>
  <LinksUpToDate>false</LinksUpToDate>
  <CharactersWithSpaces>8078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KAR_OPETTAJA</dc:creator>
  <cp:lastModifiedBy>Cederberg Riitta</cp:lastModifiedBy>
  <cp:revision>15</cp:revision>
  <cp:lastPrinted>2017-09-01T07:17:00Z</cp:lastPrinted>
  <dcterms:created xsi:type="dcterms:W3CDTF">2017-08-15T14:50:00Z</dcterms:created>
  <dcterms:modified xsi:type="dcterms:W3CDTF">2017-09-01T07:17:00Z</dcterms:modified>
</cp:coreProperties>
</file>