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563B94" w14:textId="77777777" w:rsidR="00CA22D3" w:rsidRPr="00162CCC" w:rsidRDefault="004F3E84" w:rsidP="00CA22D3">
      <w:pPr>
        <w:rPr>
          <w:lang w:val="en-US"/>
        </w:rPr>
      </w:pPr>
      <w:r w:rsidRPr="005154C0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709440" behindDoc="0" locked="0" layoutInCell="1" allowOverlap="1" wp14:anchorId="59563BD4" wp14:editId="59563BD5">
                <wp:simplePos x="0" y="0"/>
                <wp:positionH relativeFrom="margin">
                  <wp:posOffset>805180</wp:posOffset>
                </wp:positionH>
                <wp:positionV relativeFrom="page">
                  <wp:posOffset>242257</wp:posOffset>
                </wp:positionV>
                <wp:extent cx="9007522" cy="1733266"/>
                <wp:effectExtent l="0" t="0" r="3175" b="635"/>
                <wp:wrapNone/>
                <wp:docPr id="16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7522" cy="17332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563BF5" w14:textId="683392A3" w:rsidR="004F3E84" w:rsidRPr="00AC7637" w:rsidRDefault="00375222" w:rsidP="00AC7637">
                            <w:pPr>
                              <w:pStyle w:val="1A-Mainheading"/>
                            </w:pPr>
                            <w:r w:rsidRPr="00AC7637">
                              <w:t>The history of the sea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563BD4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63.4pt;margin-top:19.1pt;width:709.25pt;height:136.5pt;z-index:25170944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" filled="f" fillcolor="#fffffe" stroked="f" strokecolor="#212120" insetpen="t">
                <v:textbox inset="2.88pt,2.88pt,2.88pt,2.88pt">
                  <w:txbxContent>
                    <w:p w14:paraId="59563BF5" w14:textId="683392A3" w:rsidR="004F3E84" w:rsidRPr="00AC7637" w:rsidRDefault="00375222" w:rsidP="00AC7637">
                      <w:pPr>
                        <w:pStyle w:val="1A-Mainheading"/>
                      </w:pPr>
                      <w:r w:rsidRPr="00AC7637">
                        <w:t>The history of the sea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9563B95" w14:textId="77777777" w:rsidR="00CA22D3" w:rsidRPr="00162CCC" w:rsidRDefault="00CA22D3" w:rsidP="00CA22D3">
      <w:pPr>
        <w:rPr>
          <w:lang w:val="en-US"/>
        </w:rPr>
      </w:pPr>
    </w:p>
    <w:p w14:paraId="59563B96" w14:textId="77777777" w:rsidR="00CA22D3" w:rsidRPr="00162CCC" w:rsidRDefault="00CA22D3" w:rsidP="00CA22D3">
      <w:pPr>
        <w:rPr>
          <w:lang w:val="en-US"/>
        </w:rPr>
      </w:pPr>
    </w:p>
    <w:p w14:paraId="59563B97" w14:textId="77777777" w:rsidR="00CA22D3" w:rsidRPr="00162CCC" w:rsidRDefault="00CA22D3" w:rsidP="00CA22D3">
      <w:pPr>
        <w:rPr>
          <w:lang w:val="en-US"/>
        </w:rPr>
      </w:pPr>
    </w:p>
    <w:p w14:paraId="59563B98" w14:textId="77777777" w:rsidR="00CA22D3" w:rsidRPr="00162CCC" w:rsidRDefault="00CA22D3" w:rsidP="00CA22D3">
      <w:pPr>
        <w:rPr>
          <w:lang w:val="en-US"/>
        </w:rPr>
      </w:pPr>
    </w:p>
    <w:p w14:paraId="59563B99" w14:textId="77777777" w:rsidR="00CA22D3" w:rsidRPr="00162CCC" w:rsidRDefault="00CA22D3" w:rsidP="00CA22D3">
      <w:pPr>
        <w:rPr>
          <w:lang w:val="en-US"/>
        </w:rPr>
      </w:pPr>
    </w:p>
    <w:p w14:paraId="59563B9A" w14:textId="77777777" w:rsidR="00CA22D3" w:rsidRPr="00162CCC" w:rsidRDefault="00CA22D3" w:rsidP="00CA22D3">
      <w:pPr>
        <w:rPr>
          <w:lang w:val="en-US"/>
        </w:rPr>
      </w:pPr>
    </w:p>
    <w:p w14:paraId="59563B9B" w14:textId="77777777" w:rsidR="00CA22D3" w:rsidRPr="00162CCC" w:rsidRDefault="004F3E84" w:rsidP="00CA22D3">
      <w:pPr>
        <w:rPr>
          <w:lang w:val="en-US"/>
        </w:rPr>
      </w:pPr>
      <w:r w:rsidRPr="005154C0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 wp14:anchorId="59563BD6" wp14:editId="5818812D">
                <wp:simplePos x="0" y="0"/>
                <wp:positionH relativeFrom="column">
                  <wp:posOffset>781050</wp:posOffset>
                </wp:positionH>
                <wp:positionV relativeFrom="page">
                  <wp:posOffset>2019300</wp:posOffset>
                </wp:positionV>
                <wp:extent cx="3933825" cy="1971675"/>
                <wp:effectExtent l="0" t="0" r="9525" b="9525"/>
                <wp:wrapNone/>
                <wp:docPr id="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3825" cy="1971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563BF7" w14:textId="4EA0A1A0" w:rsidR="005154C0" w:rsidRPr="001C3169" w:rsidRDefault="00B27418" w:rsidP="003605CA">
                            <w:pPr>
                              <w:pStyle w:val="A-Heading"/>
                              <w:rPr>
                                <w:color w:val="2E74B5" w:themeColor="accent1" w:themeShade="BF"/>
                              </w:rPr>
                            </w:pPr>
                            <w:r w:rsidRPr="001C3169">
                              <w:rPr>
                                <w:color w:val="2E74B5" w:themeColor="accent1" w:themeShade="BF"/>
                              </w:rPr>
                              <w:t xml:space="preserve">The sea is very important for us. A </w:t>
                            </w:r>
                            <w:r w:rsidR="003605CA" w:rsidRPr="001C3169">
                              <w:rPr>
                                <w:color w:val="2E74B5" w:themeColor="accent1" w:themeShade="BF"/>
                              </w:rPr>
                              <w:t>large</w:t>
                            </w:r>
                            <w:r w:rsidRPr="001C3169">
                              <w:rPr>
                                <w:color w:val="2E74B5" w:themeColor="accent1" w:themeShade="BF"/>
                              </w:rPr>
                              <w:t xml:space="preserve"> part from the Netherlands </w:t>
                            </w:r>
                            <w:r w:rsidR="003605CA" w:rsidRPr="001C3169">
                              <w:rPr>
                                <w:color w:val="2E74B5" w:themeColor="accent1" w:themeShade="BF"/>
                              </w:rPr>
                              <w:t>borders the sea.</w:t>
                            </w:r>
                            <w:r w:rsidR="00E904FA" w:rsidRPr="001C3169">
                              <w:rPr>
                                <w:color w:val="2E74B5" w:themeColor="accent1" w:themeShade="BF"/>
                              </w:rPr>
                              <w:t xml:space="preserve"> It’s important to protect ourselves against the sea through dikes</w:t>
                            </w:r>
                            <w:r w:rsidR="00C3532B" w:rsidRPr="001C3169">
                              <w:rPr>
                                <w:color w:val="2E74B5" w:themeColor="accent1" w:themeShade="BF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63BD6" id="_x0000_s1027" type="#_x0000_t202" style="position:absolute;margin-left:61.5pt;margin-top:159pt;width:309.75pt;height:155.25pt;z-index:251677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59563BF7" w14:textId="4EA0A1A0" w:rsidR="005154C0" w:rsidRPr="001C3169" w:rsidRDefault="00B27418" w:rsidP="003605CA">
                      <w:pPr>
                        <w:pStyle w:val="A-Heading"/>
                        <w:rPr>
                          <w:color w:val="2E74B5" w:themeColor="accent1" w:themeShade="BF"/>
                        </w:rPr>
                      </w:pPr>
                      <w:r w:rsidRPr="001C3169">
                        <w:rPr>
                          <w:color w:val="2E74B5" w:themeColor="accent1" w:themeShade="BF"/>
                        </w:rPr>
                        <w:t xml:space="preserve">The sea is very important for us. A </w:t>
                      </w:r>
                      <w:r w:rsidR="003605CA" w:rsidRPr="001C3169">
                        <w:rPr>
                          <w:color w:val="2E74B5" w:themeColor="accent1" w:themeShade="BF"/>
                        </w:rPr>
                        <w:t>large</w:t>
                      </w:r>
                      <w:r w:rsidRPr="001C3169">
                        <w:rPr>
                          <w:color w:val="2E74B5" w:themeColor="accent1" w:themeShade="BF"/>
                        </w:rPr>
                        <w:t xml:space="preserve"> part from the Netherlands </w:t>
                      </w:r>
                      <w:r w:rsidR="003605CA" w:rsidRPr="001C3169">
                        <w:rPr>
                          <w:color w:val="2E74B5" w:themeColor="accent1" w:themeShade="BF"/>
                        </w:rPr>
                        <w:t>borders the sea.</w:t>
                      </w:r>
                      <w:r w:rsidR="00E904FA" w:rsidRPr="001C3169">
                        <w:rPr>
                          <w:color w:val="2E74B5" w:themeColor="accent1" w:themeShade="BF"/>
                        </w:rPr>
                        <w:t xml:space="preserve"> It’s important to protect ourselves against the sea through dikes</w:t>
                      </w:r>
                      <w:r w:rsidR="00C3532B" w:rsidRPr="001C3169">
                        <w:rPr>
                          <w:color w:val="2E74B5" w:themeColor="accent1" w:themeShade="BF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9563B9C" w14:textId="77777777" w:rsidR="00CA22D3" w:rsidRPr="00162CCC" w:rsidRDefault="00CA22D3" w:rsidP="00CA22D3">
      <w:pPr>
        <w:rPr>
          <w:lang w:val="en-US"/>
        </w:rPr>
      </w:pPr>
    </w:p>
    <w:p w14:paraId="59563B9D" w14:textId="28C0F706" w:rsidR="00CA22D3" w:rsidRPr="00162CCC" w:rsidRDefault="00833842" w:rsidP="00CA22D3">
      <w:pPr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81792" behindDoc="0" locked="0" layoutInCell="1" allowOverlap="1" wp14:anchorId="59563BD8" wp14:editId="6FAB8E09">
                <wp:simplePos x="0" y="0"/>
                <wp:positionH relativeFrom="column">
                  <wp:posOffset>5462649</wp:posOffset>
                </wp:positionH>
                <wp:positionV relativeFrom="page">
                  <wp:posOffset>2208810</wp:posOffset>
                </wp:positionV>
                <wp:extent cx="4441190" cy="11654873"/>
                <wp:effectExtent l="0" t="0" r="0" b="3810"/>
                <wp:wrapNone/>
                <wp:docPr id="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1190" cy="11654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9594076" w14:textId="77777777" w:rsidR="003A73B0" w:rsidRPr="00C62C4A" w:rsidRDefault="003A73B0" w:rsidP="003A73B0">
                            <w:pPr>
                              <w:pStyle w:val="B-Normal"/>
                            </w:pPr>
                            <w:r w:rsidRPr="00C62C4A">
                              <w:t xml:space="preserve">The children made lighthouses with paint and markers. </w:t>
                            </w:r>
                          </w:p>
                          <w:p w14:paraId="59563C05" w14:textId="3AB3764E" w:rsidR="00FC7368" w:rsidRDefault="00FC7368" w:rsidP="00C62C4A">
                            <w:pPr>
                              <w:pStyle w:val="B-Normal"/>
                            </w:pPr>
                          </w:p>
                          <w:p w14:paraId="11CE4EA1" w14:textId="5E399003" w:rsidR="00645B1A" w:rsidRDefault="00DC5102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56AFA9" wp14:editId="4DE102E2">
                                  <wp:extent cx="3740727" cy="5448654"/>
                                  <wp:effectExtent l="0" t="0" r="0" b="0"/>
                                  <wp:docPr id="13" name="Afbeelding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041" t="4329" r="12388" b="5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2036" cy="5465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563C06" w14:textId="77777777" w:rsidR="00444FAA" w:rsidRDefault="00444FAA" w:rsidP="00C62C4A">
                            <w:pPr>
                              <w:pStyle w:val="B-Normal"/>
                            </w:pPr>
                          </w:p>
                          <w:p w14:paraId="59563C09" w14:textId="6158D072" w:rsidR="0036501E" w:rsidRDefault="0036501E" w:rsidP="00C62C4A">
                            <w:pPr>
                              <w:pStyle w:val="B-Normal"/>
                            </w:pPr>
                          </w:p>
                          <w:p w14:paraId="2872CA3B" w14:textId="77777777" w:rsidR="00C64F72" w:rsidRDefault="00C62C4A" w:rsidP="00C62C4A">
                            <w:pPr>
                              <w:pStyle w:val="B-Normal"/>
                            </w:pPr>
                            <w:r>
                              <w:t xml:space="preserve">We visited </w:t>
                            </w:r>
                            <w:r w:rsidR="00D37DEF">
                              <w:t>the water treatment pla</w:t>
                            </w:r>
                            <w:r w:rsidR="00360B5C">
                              <w:t xml:space="preserve">ce. A father of one of our students works there. He has given us a </w:t>
                            </w:r>
                            <w:r w:rsidR="000259F3">
                              <w:t xml:space="preserve">guided </w:t>
                            </w:r>
                            <w:r w:rsidR="00360B5C">
                              <w:t xml:space="preserve">tour </w:t>
                            </w:r>
                            <w:r w:rsidR="006654B6">
                              <w:t xml:space="preserve">of the company. He showed us what happens with the </w:t>
                            </w:r>
                            <w:r w:rsidR="00C64F72">
                              <w:t>sewage.</w:t>
                            </w:r>
                          </w:p>
                          <w:p w14:paraId="25A95554" w14:textId="100A9F46" w:rsidR="00C64F72" w:rsidRDefault="00C64F72" w:rsidP="00C62C4A">
                            <w:pPr>
                              <w:pStyle w:val="B-Normal"/>
                            </w:pPr>
                            <w:r>
                              <w:t>It was a very interesting tour.</w:t>
                            </w:r>
                          </w:p>
                          <w:p w14:paraId="028D00F2" w14:textId="77777777" w:rsidR="003A73B0" w:rsidRDefault="003A73B0" w:rsidP="00C62C4A">
                            <w:pPr>
                              <w:pStyle w:val="B-Normal"/>
                            </w:pPr>
                          </w:p>
                          <w:p w14:paraId="27418E64" w14:textId="434DB386" w:rsidR="00C62C4A" w:rsidRDefault="00C64F72" w:rsidP="00C62C4A">
                            <w:pPr>
                              <w:pStyle w:val="B-Normal"/>
                            </w:pPr>
                            <w:r>
                              <w:t xml:space="preserve"> </w:t>
                            </w:r>
                            <w:r w:rsidR="006654B6">
                              <w:t xml:space="preserve"> </w:t>
                            </w:r>
                            <w:r w:rsidR="000259F3">
                              <w:t xml:space="preserve"> </w:t>
                            </w:r>
                            <w:r w:rsidR="00CC57D5">
                              <w:rPr>
                                <w:noProof/>
                              </w:rPr>
                              <w:drawing>
                                <wp:inline distT="0" distB="0" distL="0" distR="0" wp14:anchorId="35CA600E" wp14:editId="38F5583F">
                                  <wp:extent cx="2600383" cy="1899120"/>
                                  <wp:effectExtent l="0" t="0" r="0" b="6350"/>
                                  <wp:docPr id="14" name="Afbeelding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Afbeelding 2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72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6696" cy="19110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A73B0">
                              <w:rPr>
                                <w:noProof/>
                              </w:rPr>
                              <w:drawing>
                                <wp:inline distT="0" distB="0" distL="0" distR="0" wp14:anchorId="16ECE1D1" wp14:editId="7EF74E3C">
                                  <wp:extent cx="1530688" cy="1029970"/>
                                  <wp:effectExtent l="2540" t="0" r="0" b="0"/>
                                  <wp:docPr id="20" name="Afbeelding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Afbeelding 3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592" r="8720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33091" cy="10315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B3D9E1" w14:textId="45BA59FD" w:rsidR="00501804" w:rsidRDefault="00501804" w:rsidP="00C62C4A">
                            <w:pPr>
                              <w:pStyle w:val="B-Normal"/>
                            </w:pPr>
                          </w:p>
                          <w:p w14:paraId="191B232B" w14:textId="42EE4155" w:rsidR="00501804" w:rsidRDefault="00501804" w:rsidP="00C62C4A">
                            <w:pPr>
                              <w:pStyle w:val="B-Normal"/>
                            </w:pPr>
                            <w:r>
                              <w:t xml:space="preserve">This is </w:t>
                            </w:r>
                            <w:r w:rsidR="002136F1">
                              <w:t>waste</w:t>
                            </w:r>
                            <w:r>
                              <w:t xml:space="preserve"> that people </w:t>
                            </w:r>
                            <w:r w:rsidR="002136F1">
                              <w:t>flush through the toilet. The</w:t>
                            </w:r>
                            <w:r w:rsidR="0080134D">
                              <w:t xml:space="preserve"> people who are working there, find the most crazy things, like mobile phones, goldfishes, </w:t>
                            </w:r>
                            <w:proofErr w:type="spellStart"/>
                            <w:r w:rsidR="009D6653">
                              <w:t>creditcards</w:t>
                            </w:r>
                            <w:proofErr w:type="spellEnd"/>
                            <w:r w:rsidR="009D6653">
                              <w:t xml:space="preserve"> etc. </w:t>
                            </w:r>
                          </w:p>
                          <w:p w14:paraId="59563C0A" w14:textId="77777777" w:rsidR="00087501" w:rsidRDefault="00087501" w:rsidP="00C62C4A">
                            <w:pPr>
                              <w:pStyle w:val="B-Normal"/>
                            </w:pPr>
                          </w:p>
                          <w:p w14:paraId="59563C0E" w14:textId="787F4D11" w:rsidR="00087501" w:rsidRPr="00FC7368" w:rsidRDefault="00087501" w:rsidP="00C62C4A">
                            <w:pPr>
                              <w:pStyle w:val="B-Normal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63BD8" id="Text Box 27" o:spid="_x0000_s1028" type="#_x0000_t202" style="position:absolute;margin-left:430.15pt;margin-top:173.9pt;width:349.7pt;height:917.7pt;z-index:251681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" filled="f" fillcolor="#fffffe" stroked="f" strokecolor="#212120" insetpen="t">
                <v:textbox inset="2.88pt,2.88pt,2.88pt,2.88pt">
                  <w:txbxContent>
                    <w:p w14:paraId="19594076" w14:textId="77777777" w:rsidR="003A73B0" w:rsidRPr="00C62C4A" w:rsidRDefault="003A73B0" w:rsidP="003A73B0">
                      <w:pPr>
                        <w:pStyle w:val="B-Normal"/>
                      </w:pPr>
                      <w:r w:rsidRPr="00C62C4A">
                        <w:t xml:space="preserve">The children made lighthouses with paint and markers. </w:t>
                      </w:r>
                    </w:p>
                    <w:p w14:paraId="59563C05" w14:textId="3AB3764E" w:rsidR="00FC7368" w:rsidRDefault="00FC7368" w:rsidP="00C62C4A">
                      <w:pPr>
                        <w:pStyle w:val="B-Normal"/>
                      </w:pPr>
                    </w:p>
                    <w:p w14:paraId="11CE4EA1" w14:textId="5E399003" w:rsidR="00645B1A" w:rsidRDefault="00DC5102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56AFA9" wp14:editId="4DE102E2">
                            <wp:extent cx="3740727" cy="5448654"/>
                            <wp:effectExtent l="0" t="0" r="0" b="0"/>
                            <wp:docPr id="13" name="Afbeelding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041" t="4329" r="12388" b="5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52036" cy="54651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563C06" w14:textId="77777777" w:rsidR="00444FAA" w:rsidRDefault="00444FAA" w:rsidP="00C62C4A">
                      <w:pPr>
                        <w:pStyle w:val="B-Normal"/>
                      </w:pPr>
                    </w:p>
                    <w:p w14:paraId="59563C09" w14:textId="6158D072" w:rsidR="0036501E" w:rsidRDefault="0036501E" w:rsidP="00C62C4A">
                      <w:pPr>
                        <w:pStyle w:val="B-Normal"/>
                      </w:pPr>
                    </w:p>
                    <w:p w14:paraId="2872CA3B" w14:textId="77777777" w:rsidR="00C64F72" w:rsidRDefault="00C62C4A" w:rsidP="00C62C4A">
                      <w:pPr>
                        <w:pStyle w:val="B-Normal"/>
                      </w:pPr>
                      <w:r>
                        <w:t xml:space="preserve">We visited </w:t>
                      </w:r>
                      <w:r w:rsidR="00D37DEF">
                        <w:t>the water treatment pla</w:t>
                      </w:r>
                      <w:r w:rsidR="00360B5C">
                        <w:t xml:space="preserve">ce. A father of one of our students works there. He has given us a </w:t>
                      </w:r>
                      <w:r w:rsidR="000259F3">
                        <w:t xml:space="preserve">guided </w:t>
                      </w:r>
                      <w:r w:rsidR="00360B5C">
                        <w:t xml:space="preserve">tour </w:t>
                      </w:r>
                      <w:r w:rsidR="006654B6">
                        <w:t xml:space="preserve">of the company. He showed us what happens with the </w:t>
                      </w:r>
                      <w:r w:rsidR="00C64F72">
                        <w:t>sewage.</w:t>
                      </w:r>
                    </w:p>
                    <w:p w14:paraId="25A95554" w14:textId="100A9F46" w:rsidR="00C64F72" w:rsidRDefault="00C64F72" w:rsidP="00C62C4A">
                      <w:pPr>
                        <w:pStyle w:val="B-Normal"/>
                      </w:pPr>
                      <w:r>
                        <w:t>It was a very interesting tour.</w:t>
                      </w:r>
                    </w:p>
                    <w:p w14:paraId="028D00F2" w14:textId="77777777" w:rsidR="003A73B0" w:rsidRDefault="003A73B0" w:rsidP="00C62C4A">
                      <w:pPr>
                        <w:pStyle w:val="B-Normal"/>
                      </w:pPr>
                    </w:p>
                    <w:p w14:paraId="27418E64" w14:textId="434DB386" w:rsidR="00C62C4A" w:rsidRDefault="00C64F72" w:rsidP="00C62C4A">
                      <w:pPr>
                        <w:pStyle w:val="B-Normal"/>
                      </w:pPr>
                      <w:r>
                        <w:t xml:space="preserve"> </w:t>
                      </w:r>
                      <w:r w:rsidR="006654B6">
                        <w:t xml:space="preserve"> </w:t>
                      </w:r>
                      <w:r w:rsidR="000259F3">
                        <w:t xml:space="preserve"> </w:t>
                      </w:r>
                      <w:r w:rsidR="00CC57D5">
                        <w:rPr>
                          <w:noProof/>
                        </w:rPr>
                        <w:drawing>
                          <wp:inline distT="0" distB="0" distL="0" distR="0" wp14:anchorId="35CA600E" wp14:editId="38F5583F">
                            <wp:extent cx="2600383" cy="1899120"/>
                            <wp:effectExtent l="0" t="0" r="0" b="6350"/>
                            <wp:docPr id="14" name="Afbeelding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Afbeelding 2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72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16696" cy="19110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A73B0">
                        <w:rPr>
                          <w:noProof/>
                        </w:rPr>
                        <w:drawing>
                          <wp:inline distT="0" distB="0" distL="0" distR="0" wp14:anchorId="16ECE1D1" wp14:editId="7EF74E3C">
                            <wp:extent cx="1530688" cy="1029970"/>
                            <wp:effectExtent l="2540" t="0" r="0" b="0"/>
                            <wp:docPr id="20" name="Afbeelding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Afbeelding 3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592" r="8720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33091" cy="10315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B3D9E1" w14:textId="45BA59FD" w:rsidR="00501804" w:rsidRDefault="00501804" w:rsidP="00C62C4A">
                      <w:pPr>
                        <w:pStyle w:val="B-Normal"/>
                      </w:pPr>
                    </w:p>
                    <w:p w14:paraId="191B232B" w14:textId="42EE4155" w:rsidR="00501804" w:rsidRDefault="00501804" w:rsidP="00C62C4A">
                      <w:pPr>
                        <w:pStyle w:val="B-Normal"/>
                      </w:pPr>
                      <w:r>
                        <w:t xml:space="preserve">This is </w:t>
                      </w:r>
                      <w:r w:rsidR="002136F1">
                        <w:t>waste</w:t>
                      </w:r>
                      <w:r>
                        <w:t xml:space="preserve"> that people </w:t>
                      </w:r>
                      <w:r w:rsidR="002136F1">
                        <w:t>flush through the toilet. The</w:t>
                      </w:r>
                      <w:r w:rsidR="0080134D">
                        <w:t xml:space="preserve"> people who are working there, find the most crazy things, like mobile phones, goldfishes, </w:t>
                      </w:r>
                      <w:proofErr w:type="spellStart"/>
                      <w:r w:rsidR="009D6653">
                        <w:t>creditcards</w:t>
                      </w:r>
                      <w:proofErr w:type="spellEnd"/>
                      <w:r w:rsidR="009D6653">
                        <w:t xml:space="preserve"> etc. </w:t>
                      </w:r>
                    </w:p>
                    <w:p w14:paraId="59563C0A" w14:textId="77777777" w:rsidR="00087501" w:rsidRDefault="00087501" w:rsidP="00C62C4A">
                      <w:pPr>
                        <w:pStyle w:val="B-Normal"/>
                      </w:pPr>
                    </w:p>
                    <w:p w14:paraId="59563C0E" w14:textId="787F4D11" w:rsidR="00087501" w:rsidRPr="00FC7368" w:rsidRDefault="00087501" w:rsidP="00C62C4A">
                      <w:pPr>
                        <w:pStyle w:val="B-Normal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9563B9E" w14:textId="4719182B" w:rsidR="00CA22D3" w:rsidRPr="00162CCC" w:rsidRDefault="00CA22D3" w:rsidP="00CA22D3">
      <w:pPr>
        <w:jc w:val="center"/>
        <w:rPr>
          <w:lang w:val="en-US"/>
        </w:rPr>
      </w:pPr>
    </w:p>
    <w:p w14:paraId="59563B9F" w14:textId="77777777" w:rsidR="005154C0" w:rsidRDefault="00444FAA">
      <w:pPr>
        <w:spacing w:after="160" w:line="259" w:lineRule="auto"/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85888" behindDoc="0" locked="0" layoutInCell="1" allowOverlap="1" wp14:anchorId="59563BDA" wp14:editId="37912147">
                <wp:simplePos x="0" y="0"/>
                <wp:positionH relativeFrom="column">
                  <wp:posOffset>475013</wp:posOffset>
                </wp:positionH>
                <wp:positionV relativeFrom="page">
                  <wp:posOffset>4049486</wp:posOffset>
                </wp:positionV>
                <wp:extent cx="4400550" cy="9524010"/>
                <wp:effectExtent l="0" t="0" r="0" b="1270"/>
                <wp:wrapNone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952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563C10" w14:textId="77777777" w:rsidR="00087501" w:rsidRPr="00087501" w:rsidRDefault="00087501" w:rsidP="00C62C4A">
                            <w:pPr>
                              <w:pStyle w:val="B-Normal"/>
                            </w:pPr>
                          </w:p>
                          <w:p w14:paraId="59563C12" w14:textId="7F2AB71B" w:rsidR="00087501" w:rsidRDefault="001C3169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DC73F5" wp14:editId="050966EA">
                                  <wp:extent cx="3657600" cy="4695098"/>
                                  <wp:effectExtent l="0" t="0" r="0" b="0"/>
                                  <wp:docPr id="42" name="Afbeelding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75033" cy="4717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F8A76" w14:textId="632F89E3" w:rsidR="00B7789D" w:rsidRDefault="00B7789D" w:rsidP="00C62C4A">
                            <w:pPr>
                              <w:pStyle w:val="B-Normal"/>
                            </w:pPr>
                          </w:p>
                          <w:p w14:paraId="31C9AC12" w14:textId="09AE3F83" w:rsidR="00B7789D" w:rsidRDefault="009A4177" w:rsidP="00C62C4A">
                            <w:pPr>
                              <w:pStyle w:val="B-Normal"/>
                            </w:pPr>
                            <w:r>
                              <w:t xml:space="preserve">Many villages were build on mounds. </w:t>
                            </w:r>
                            <w:r w:rsidR="004F23E8">
                              <w:t xml:space="preserve">This is a higher place. If there’s a lot of water, people could </w:t>
                            </w:r>
                            <w:r w:rsidR="00961E02">
                              <w:t>hide there.</w:t>
                            </w:r>
                          </w:p>
                          <w:p w14:paraId="7CC72DDF" w14:textId="77777777" w:rsidR="00961E02" w:rsidRDefault="00961E02" w:rsidP="00C62C4A">
                            <w:pPr>
                              <w:pStyle w:val="B-Normal"/>
                            </w:pPr>
                          </w:p>
                          <w:p w14:paraId="534C58E1" w14:textId="43F726B1" w:rsidR="00B7789D" w:rsidRDefault="009A4177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DD1640" wp14:editId="1943696A">
                                  <wp:extent cx="1543793" cy="2030680"/>
                                  <wp:effectExtent l="0" t="0" r="0" b="8255"/>
                                  <wp:docPr id="21" name="Afbeelding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Afbeelding 4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5363" cy="2032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64F65">
                              <w:rPr>
                                <w:noProof/>
                              </w:rPr>
                              <w:drawing>
                                <wp:inline distT="0" distB="0" distL="0" distR="0" wp14:anchorId="6F9DF82F" wp14:editId="33EA70D3">
                                  <wp:extent cx="1472540" cy="2018055"/>
                                  <wp:effectExtent l="0" t="0" r="0" b="1270"/>
                                  <wp:docPr id="22" name="Afbeelding 2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Afbeelding 5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818" t="12883" r="10635" b="12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6096" cy="20229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943E8C" w14:textId="0E15BE96" w:rsidR="00264F65" w:rsidRDefault="00264F65" w:rsidP="00C62C4A">
                            <w:pPr>
                              <w:pStyle w:val="B-Normal"/>
                            </w:pPr>
                          </w:p>
                          <w:p w14:paraId="733D2940" w14:textId="143A1F90" w:rsidR="00264F65" w:rsidRPr="00087501" w:rsidRDefault="00264F65" w:rsidP="00C62C4A">
                            <w:pPr>
                              <w:pStyle w:val="B-Normal"/>
                            </w:pPr>
                            <w:r>
                              <w:t xml:space="preserve">This girls made a puppet show about ebb and flow. They </w:t>
                            </w:r>
                            <w:r w:rsidR="00C078B8">
                              <w:t xml:space="preserve">have processed all information in their presentation.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63BDA" id="_x0000_s1029" type="#_x0000_t202" style="position:absolute;margin-left:37.4pt;margin-top:318.85pt;width:346.5pt;height:749.9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" filled="f" fillcolor="#fffffe" stroked="f" strokecolor="#212120" insetpen="t">
                <v:textbox inset="2.88pt,2.88pt,2.88pt,2.88pt">
                  <w:txbxContent>
                    <w:p w14:paraId="59563C10" w14:textId="77777777" w:rsidR="00087501" w:rsidRPr="00087501" w:rsidRDefault="00087501" w:rsidP="00C62C4A">
                      <w:pPr>
                        <w:pStyle w:val="B-Normal"/>
                      </w:pPr>
                    </w:p>
                    <w:p w14:paraId="59563C12" w14:textId="7F2AB71B" w:rsidR="00087501" w:rsidRDefault="001C3169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DC73F5" wp14:editId="050966EA">
                            <wp:extent cx="3657600" cy="4695098"/>
                            <wp:effectExtent l="0" t="0" r="0" b="0"/>
                            <wp:docPr id="42" name="Afbeelding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75033" cy="47174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F8A76" w14:textId="632F89E3" w:rsidR="00B7789D" w:rsidRDefault="00B7789D" w:rsidP="00C62C4A">
                      <w:pPr>
                        <w:pStyle w:val="B-Normal"/>
                      </w:pPr>
                    </w:p>
                    <w:p w14:paraId="31C9AC12" w14:textId="09AE3F83" w:rsidR="00B7789D" w:rsidRDefault="009A4177" w:rsidP="00C62C4A">
                      <w:pPr>
                        <w:pStyle w:val="B-Normal"/>
                      </w:pPr>
                      <w:r>
                        <w:t xml:space="preserve">Many villages were build on mounds. </w:t>
                      </w:r>
                      <w:r w:rsidR="004F23E8">
                        <w:t xml:space="preserve">This is a higher place. If there’s a lot of water, people could </w:t>
                      </w:r>
                      <w:r w:rsidR="00961E02">
                        <w:t>hide there.</w:t>
                      </w:r>
                    </w:p>
                    <w:p w14:paraId="7CC72DDF" w14:textId="77777777" w:rsidR="00961E02" w:rsidRDefault="00961E02" w:rsidP="00C62C4A">
                      <w:pPr>
                        <w:pStyle w:val="B-Normal"/>
                      </w:pPr>
                    </w:p>
                    <w:p w14:paraId="534C58E1" w14:textId="43F726B1" w:rsidR="00B7789D" w:rsidRDefault="009A4177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1DD1640" wp14:editId="1943696A">
                            <wp:extent cx="1543793" cy="2030680"/>
                            <wp:effectExtent l="0" t="0" r="0" b="8255"/>
                            <wp:docPr id="21" name="Afbeelding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Afbeelding 4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5363" cy="2032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64F65">
                        <w:rPr>
                          <w:noProof/>
                        </w:rPr>
                        <w:drawing>
                          <wp:inline distT="0" distB="0" distL="0" distR="0" wp14:anchorId="6F9DF82F" wp14:editId="33EA70D3">
                            <wp:extent cx="1472540" cy="2018055"/>
                            <wp:effectExtent l="0" t="0" r="0" b="1270"/>
                            <wp:docPr id="22" name="Afbeelding 2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Afbeelding 5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818" t="12883" r="10635" b="12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76096" cy="20229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943E8C" w14:textId="0E15BE96" w:rsidR="00264F65" w:rsidRDefault="00264F65" w:rsidP="00C62C4A">
                      <w:pPr>
                        <w:pStyle w:val="B-Normal"/>
                      </w:pPr>
                    </w:p>
                    <w:p w14:paraId="733D2940" w14:textId="143A1F90" w:rsidR="00264F65" w:rsidRPr="00087501" w:rsidRDefault="00264F65" w:rsidP="00C62C4A">
                      <w:pPr>
                        <w:pStyle w:val="B-Normal"/>
                      </w:pPr>
                      <w:r>
                        <w:t xml:space="preserve">This girls made a puppet show about ebb and flow. They </w:t>
                      </w:r>
                      <w:r w:rsidR="00C078B8">
                        <w:t xml:space="preserve">have processed all information in their presentation. </w:t>
                      </w:r>
                      <w:bookmarkStart w:id="1" w:name="_GoBack"/>
                      <w:bookmarkEnd w:id="1"/>
                    </w:p>
                  </w:txbxContent>
                </v:textbox>
                <w10:wrap anchory="page"/>
              </v:shape>
            </w:pict>
          </mc:Fallback>
        </mc:AlternateContent>
      </w:r>
      <w:r w:rsidR="005154C0">
        <w:rPr>
          <w:lang w:val="en-US"/>
        </w:rPr>
        <w:br w:type="page"/>
      </w:r>
    </w:p>
    <w:p w14:paraId="59563BA0" w14:textId="3AC8C6EC" w:rsidR="00CA22D3" w:rsidRPr="00162CCC" w:rsidRDefault="00645B1A" w:rsidP="00CA22D3">
      <w:pPr>
        <w:rPr>
          <w:lang w:val="en-US"/>
        </w:rPr>
      </w:pPr>
      <w:r w:rsidRPr="005154C0">
        <w:rPr>
          <w:noProof/>
          <w:lang w:val="nl-NL" w:eastAsia="nl-NL"/>
        </w:rPr>
        <w:lastRenderedPageBreak/>
        <mc:AlternateContent>
          <mc:Choice Requires="wps">
            <w:drawing>
              <wp:anchor distT="36576" distB="36576" distL="36576" distR="36576" simplePos="0" relativeHeight="251707392" behindDoc="0" locked="0" layoutInCell="1" allowOverlap="1" wp14:anchorId="59563BE0" wp14:editId="43A6ADCE">
                <wp:simplePos x="0" y="0"/>
                <wp:positionH relativeFrom="column">
                  <wp:posOffset>771896</wp:posOffset>
                </wp:positionH>
                <wp:positionV relativeFrom="page">
                  <wp:posOffset>641268</wp:posOffset>
                </wp:positionV>
                <wp:extent cx="3933825" cy="9749641"/>
                <wp:effectExtent l="0" t="0" r="9525" b="4445"/>
                <wp:wrapNone/>
                <wp:docPr id="1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3825" cy="97496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563C24" w14:textId="7FA727A9" w:rsidR="004F3E84" w:rsidRPr="00645B1A" w:rsidRDefault="004F3E84" w:rsidP="00645B1A">
                            <w:pPr>
                              <w:pStyle w:val="1A-Mainheading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126D0372" w14:textId="77777777" w:rsidR="00645B1A" w:rsidRDefault="00645B1A" w:rsidP="00C62C4A">
                            <w:pPr>
                              <w:pStyle w:val="B-Normal"/>
                            </w:pPr>
                            <w:r w:rsidRPr="00FE4FD0">
                              <w:t xml:space="preserve">In 1953 in the Netherlands we had the biggest natural disaster of the 20th century, a flood. During this disaster </w:t>
                            </w:r>
                            <w:r>
                              <w:t xml:space="preserve">dikes broke through and </w:t>
                            </w:r>
                            <w:r w:rsidRPr="00FE4FD0">
                              <w:t>there died 1836 people and there are over 10.000 animals</w:t>
                            </w:r>
                            <w:r>
                              <w:t>.</w:t>
                            </w:r>
                          </w:p>
                          <w:p w14:paraId="7EC81891" w14:textId="5ABD430F" w:rsidR="00DB62F4" w:rsidRDefault="00645B1A" w:rsidP="00C62C4A">
                            <w:pPr>
                              <w:pStyle w:val="B-Normal"/>
                            </w:pPr>
                            <w:r w:rsidRPr="00FE4FD0">
                              <w:t>After this disaster we build many dikes to protect our country against the sea.</w:t>
                            </w:r>
                          </w:p>
                          <w:p w14:paraId="7C90F662" w14:textId="60491B5D" w:rsidR="00DB62F4" w:rsidRDefault="00DB62F4" w:rsidP="00C62C4A">
                            <w:pPr>
                              <w:pStyle w:val="B-Normal"/>
                            </w:pPr>
                          </w:p>
                          <w:p w14:paraId="6FABB219" w14:textId="3F67FC86" w:rsidR="00DB62F4" w:rsidRDefault="00DB62F4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4F78CD" wp14:editId="49CE4DB0">
                                  <wp:extent cx="3860165" cy="2440940"/>
                                  <wp:effectExtent l="0" t="0" r="6985" b="0"/>
                                  <wp:docPr id="4" name="Afbeelding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0165" cy="24409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22257A" w14:textId="6A825644" w:rsidR="00DB62F4" w:rsidRDefault="001314B8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2F90B2" wp14:editId="374D2059">
                                  <wp:extent cx="3860165" cy="2553195"/>
                                  <wp:effectExtent l="0" t="0" r="6985" b="0"/>
                                  <wp:docPr id="8" name="Afbeelding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4181" cy="2555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FF2690" w14:textId="4EBED965" w:rsidR="00DB62F4" w:rsidRDefault="00392C3B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2DFC66" wp14:editId="20C5B529">
                                  <wp:extent cx="3860165" cy="2507615"/>
                                  <wp:effectExtent l="0" t="0" r="6985" b="6985"/>
                                  <wp:docPr id="9" name="Afbeelding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0165" cy="2507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F87D320" w14:textId="28BB4233" w:rsidR="00DB62F4" w:rsidRDefault="00DB62F4" w:rsidP="00C62C4A">
                            <w:pPr>
                              <w:pStyle w:val="B-Normal"/>
                            </w:pPr>
                          </w:p>
                          <w:p w14:paraId="32E7749F" w14:textId="00870639" w:rsidR="00DB62F4" w:rsidRDefault="00DB62F4" w:rsidP="00C62C4A">
                            <w:pPr>
                              <w:pStyle w:val="B-Normal"/>
                            </w:pPr>
                          </w:p>
                          <w:p w14:paraId="4BD0C625" w14:textId="77777777" w:rsidR="00DB62F4" w:rsidRPr="00FE4FD0" w:rsidRDefault="00DB62F4" w:rsidP="00C62C4A">
                            <w:pPr>
                              <w:pStyle w:val="B-Normal"/>
                            </w:pPr>
                          </w:p>
                          <w:p w14:paraId="59563C26" w14:textId="2E947479" w:rsidR="004F3E84" w:rsidRPr="00B3059B" w:rsidRDefault="004F3E84" w:rsidP="004F3E84">
                            <w:pPr>
                              <w:pStyle w:val="MyHeadtitle"/>
                              <w:jc w:val="both"/>
                              <w:rPr>
                                <w:color w:val="993366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63BE0" id="_x0000_s1030" type="#_x0000_t202" style="position:absolute;margin-left:60.8pt;margin-top:50.5pt;width:309.75pt;height:767.7pt;z-index:2517073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" filled="f" fillcolor="#fffffe" stroked="f" strokecolor="#212120" insetpen="t">
                <v:textbox inset="2.88pt,2.88pt,2.88pt,2.88pt">
                  <w:txbxContent>
                    <w:p w14:paraId="59563C24" w14:textId="7FA727A9" w:rsidR="004F3E84" w:rsidRPr="00645B1A" w:rsidRDefault="004F3E84" w:rsidP="00645B1A">
                      <w:pPr>
                        <w:pStyle w:val="1A-Mainheading"/>
                        <w:jc w:val="left"/>
                        <w:rPr>
                          <w:sz w:val="20"/>
                          <w:szCs w:val="20"/>
                        </w:rPr>
                      </w:pPr>
                      <w:r>
                        <w:t xml:space="preserve"> </w:t>
                      </w:r>
                    </w:p>
                    <w:p w14:paraId="126D0372" w14:textId="77777777" w:rsidR="00645B1A" w:rsidRDefault="00645B1A" w:rsidP="00C62C4A">
                      <w:pPr>
                        <w:pStyle w:val="B-Normal"/>
                      </w:pPr>
                      <w:r w:rsidRPr="00FE4FD0">
                        <w:t xml:space="preserve">In 1953 in the Netherlands we had the biggest natural disaster of the 20th century, a flood. During this disaster </w:t>
                      </w:r>
                      <w:r>
                        <w:t xml:space="preserve">dikes broke through and </w:t>
                      </w:r>
                      <w:r w:rsidRPr="00FE4FD0">
                        <w:t>there died 1836 people and there are over 10.000 animals</w:t>
                      </w:r>
                      <w:r>
                        <w:t>.</w:t>
                      </w:r>
                    </w:p>
                    <w:p w14:paraId="7EC81891" w14:textId="5ABD430F" w:rsidR="00DB62F4" w:rsidRDefault="00645B1A" w:rsidP="00C62C4A">
                      <w:pPr>
                        <w:pStyle w:val="B-Normal"/>
                      </w:pPr>
                      <w:r w:rsidRPr="00FE4FD0">
                        <w:t>After this disaster we build many dikes to protect our country against the sea.</w:t>
                      </w:r>
                    </w:p>
                    <w:p w14:paraId="7C90F662" w14:textId="60491B5D" w:rsidR="00DB62F4" w:rsidRDefault="00DB62F4" w:rsidP="00C62C4A">
                      <w:pPr>
                        <w:pStyle w:val="B-Normal"/>
                      </w:pPr>
                    </w:p>
                    <w:p w14:paraId="6FABB219" w14:textId="3F67FC86" w:rsidR="00DB62F4" w:rsidRDefault="00DB62F4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4F78CD" wp14:editId="49CE4DB0">
                            <wp:extent cx="3860165" cy="2440940"/>
                            <wp:effectExtent l="0" t="0" r="6985" b="0"/>
                            <wp:docPr id="4" name="Afbeelding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0165" cy="24409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22257A" w14:textId="6A825644" w:rsidR="00DB62F4" w:rsidRDefault="001314B8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72F90B2" wp14:editId="374D2059">
                            <wp:extent cx="3860165" cy="2553195"/>
                            <wp:effectExtent l="0" t="0" r="6985" b="0"/>
                            <wp:docPr id="8" name="Afbeelding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4181" cy="25558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FF2690" w14:textId="4EBED965" w:rsidR="00DB62F4" w:rsidRDefault="00392C3B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2DFC66" wp14:editId="20C5B529">
                            <wp:extent cx="3860165" cy="2507615"/>
                            <wp:effectExtent l="0" t="0" r="6985" b="6985"/>
                            <wp:docPr id="9" name="Afbeelding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0165" cy="2507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F87D320" w14:textId="28BB4233" w:rsidR="00DB62F4" w:rsidRDefault="00DB62F4" w:rsidP="00C62C4A">
                      <w:pPr>
                        <w:pStyle w:val="B-Normal"/>
                      </w:pPr>
                    </w:p>
                    <w:p w14:paraId="32E7749F" w14:textId="00870639" w:rsidR="00DB62F4" w:rsidRDefault="00DB62F4" w:rsidP="00C62C4A">
                      <w:pPr>
                        <w:pStyle w:val="B-Normal"/>
                      </w:pPr>
                    </w:p>
                    <w:p w14:paraId="4BD0C625" w14:textId="77777777" w:rsidR="00DB62F4" w:rsidRPr="00FE4FD0" w:rsidRDefault="00DB62F4" w:rsidP="00C62C4A">
                      <w:pPr>
                        <w:pStyle w:val="B-Normal"/>
                      </w:pPr>
                    </w:p>
                    <w:p w14:paraId="59563C26" w14:textId="2E947479" w:rsidR="004F3E84" w:rsidRPr="00B3059B" w:rsidRDefault="004F3E84" w:rsidP="004F3E84">
                      <w:pPr>
                        <w:pStyle w:val="MyHeadtitle"/>
                        <w:jc w:val="both"/>
                        <w:rPr>
                          <w:color w:val="99336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C424A" w:rsidRPr="00162CCC">
        <w:rPr>
          <w:noProof/>
          <w:lang w:val="sv-SE" w:eastAsia="sv-SE"/>
        </w:rPr>
        <w:t xml:space="preserve"> </w:t>
      </w:r>
    </w:p>
    <w:p w14:paraId="59563BA1" w14:textId="5B2827F7" w:rsidR="00CA22D3" w:rsidRPr="00162CCC" w:rsidRDefault="00D30768" w:rsidP="00CA22D3">
      <w:pPr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59563BDE" wp14:editId="707B0702">
                <wp:simplePos x="0" y="0"/>
                <wp:positionH relativeFrom="column">
                  <wp:posOffset>5533902</wp:posOffset>
                </wp:positionH>
                <wp:positionV relativeFrom="page">
                  <wp:posOffset>819397</wp:posOffset>
                </wp:positionV>
                <wp:extent cx="4437636" cy="9498841"/>
                <wp:effectExtent l="0" t="0" r="1270" b="7620"/>
                <wp:wrapNone/>
                <wp:docPr id="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37636" cy="94988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9563C16" w14:textId="77777777" w:rsidR="00C953FA" w:rsidRDefault="00C953FA" w:rsidP="00C62C4A">
                            <w:pPr>
                              <w:pStyle w:val="B-Normal"/>
                            </w:pPr>
                          </w:p>
                          <w:p w14:paraId="0BFF45BA" w14:textId="7B6DEEB1" w:rsidR="00700CB2" w:rsidRPr="00EA5AEA" w:rsidRDefault="00700CB2" w:rsidP="00C62C4A">
                            <w:pPr>
                              <w:pStyle w:val="B-Normal"/>
                            </w:pPr>
                            <w:r w:rsidRPr="00EA5AEA">
                              <w:t>We build the ‘</w:t>
                            </w:r>
                            <w:proofErr w:type="spellStart"/>
                            <w:r w:rsidRPr="00EA5AEA">
                              <w:t>Deltawerken</w:t>
                            </w:r>
                            <w:proofErr w:type="spellEnd"/>
                            <w:r w:rsidRPr="00EA5AEA">
                              <w:t>’.</w:t>
                            </w:r>
                          </w:p>
                          <w:p w14:paraId="59563C18" w14:textId="3FD4B909" w:rsidR="00C953FA" w:rsidRDefault="00EA5AEA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559E47" wp14:editId="78047CF7">
                                  <wp:extent cx="3892351" cy="1816925"/>
                                  <wp:effectExtent l="0" t="0" r="0" b="0"/>
                                  <wp:docPr id="43" name="Afbeelding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19200" cy="1829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F9378B" w14:textId="402FB820" w:rsidR="00EA5AEA" w:rsidRDefault="00EA5AEA" w:rsidP="00C62C4A">
                            <w:pPr>
                              <w:pStyle w:val="B-Normal"/>
                            </w:pPr>
                            <w:r w:rsidRPr="00EA5AEA">
                              <w:t>And good dikes to protect ourselves.</w:t>
                            </w:r>
                          </w:p>
                          <w:p w14:paraId="01B7894F" w14:textId="4678E516" w:rsidR="00EA5AEA" w:rsidRPr="00EA5AEA" w:rsidRDefault="00C14036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C0466A" wp14:editId="684DB72C">
                                  <wp:extent cx="3906982" cy="2604465"/>
                                  <wp:effectExtent l="0" t="0" r="0" b="5715"/>
                                  <wp:docPr id="44" name="Afbeelding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22578" cy="26148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563C19" w14:textId="5ECB773E" w:rsidR="00C953FA" w:rsidRDefault="00C953FA" w:rsidP="00C62C4A">
                            <w:pPr>
                              <w:pStyle w:val="B-Normal"/>
                            </w:pPr>
                          </w:p>
                          <w:p w14:paraId="0F357C66" w14:textId="4B960DC8" w:rsidR="001E5439" w:rsidRDefault="00C14036" w:rsidP="00C62C4A">
                            <w:pPr>
                              <w:pStyle w:val="B-Normal"/>
                            </w:pPr>
                            <w:r w:rsidRPr="001E5439">
                              <w:t>Children did their investigation about this subject. They</w:t>
                            </w:r>
                            <w:r w:rsidR="00315C64" w:rsidRPr="001E5439">
                              <w:t>’ve investigate what will happen with our country if there are no dikes.</w:t>
                            </w:r>
                            <w:r w:rsidR="001E5439" w:rsidRPr="001E5439">
                              <w:t xml:space="preserve"> Then our country will look li</w:t>
                            </w:r>
                            <w:r w:rsidR="001E5439">
                              <w:t>k</w:t>
                            </w:r>
                            <w:r w:rsidR="001E5439" w:rsidRPr="001E5439">
                              <w:t>e this</w:t>
                            </w:r>
                          </w:p>
                          <w:p w14:paraId="0FBF1E3E" w14:textId="3C7FF044" w:rsidR="001E5439" w:rsidRPr="00C953FA" w:rsidRDefault="001E5439" w:rsidP="00C62C4A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36030D" wp14:editId="59D3B39D">
                                  <wp:extent cx="2446317" cy="2551717"/>
                                  <wp:effectExtent l="0" t="0" r="0" b="1270"/>
                                  <wp:docPr id="45" name="Afbeelding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7598" cy="25634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563C1A" w14:textId="1D0CCC0C" w:rsidR="00C953FA" w:rsidRDefault="001E5439" w:rsidP="00C62C4A">
                            <w:pPr>
                              <w:pStyle w:val="B-Normal"/>
                            </w:pPr>
                            <w:r>
                              <w:t xml:space="preserve"> </w:t>
                            </w:r>
                          </w:p>
                          <w:p w14:paraId="0EFC9924" w14:textId="7A7B2AB6" w:rsidR="001E5439" w:rsidRDefault="001E5439" w:rsidP="00C62C4A">
                            <w:pPr>
                              <w:pStyle w:val="B-Normal"/>
                            </w:pPr>
                            <w:r>
                              <w:t>We w</w:t>
                            </w:r>
                            <w:r w:rsidR="00556CFA">
                              <w:t>ant this never to happen!</w:t>
                            </w:r>
                          </w:p>
                          <w:p w14:paraId="59563C1B" w14:textId="77777777" w:rsidR="00C953FA" w:rsidRDefault="00C953FA" w:rsidP="00C62C4A">
                            <w:pPr>
                              <w:pStyle w:val="B-Normal"/>
                            </w:pPr>
                          </w:p>
                          <w:p w14:paraId="59563C1C" w14:textId="77777777" w:rsidR="00C953FA" w:rsidRDefault="00C953FA" w:rsidP="00C62C4A">
                            <w:pPr>
                              <w:pStyle w:val="B-Normal"/>
                            </w:pPr>
                          </w:p>
                          <w:p w14:paraId="59563C1D" w14:textId="77777777" w:rsidR="00C953FA" w:rsidRDefault="00C953FA" w:rsidP="00C62C4A">
                            <w:pPr>
                              <w:pStyle w:val="B-Normal"/>
                            </w:pPr>
                          </w:p>
                          <w:p w14:paraId="59563C1E" w14:textId="77777777" w:rsidR="00C953FA" w:rsidRPr="00C953FA" w:rsidRDefault="00C953FA" w:rsidP="00C62C4A">
                            <w:pPr>
                              <w:pStyle w:val="B-Normal"/>
                            </w:pPr>
                          </w:p>
                          <w:p w14:paraId="59563C1F" w14:textId="44E15443" w:rsidR="00700CB2" w:rsidRDefault="00C953FA" w:rsidP="00C62C4A">
                            <w:pPr>
                              <w:pStyle w:val="B-Normal"/>
                            </w:pPr>
                            <w:r>
                              <w:tab/>
                            </w:r>
                          </w:p>
                          <w:p w14:paraId="59563C23" w14:textId="74763B04" w:rsidR="00CA22D3" w:rsidRPr="00303F80" w:rsidRDefault="00CA22D3" w:rsidP="00C62C4A">
                            <w:pPr>
                              <w:pStyle w:val="B-Normal"/>
                              <w:rPr>
                                <w:rStyle w:val="sowc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63BDE" id="Text Box 23" o:spid="_x0000_s1031" type="#_x0000_t202" style="position:absolute;margin-left:435.75pt;margin-top:64.5pt;width:349.4pt;height:747.95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" filled="f" fillcolor="#fffffe" stroked="f" strokecolor="#212120" insetpen="t">
                <v:textbox inset="2.88pt,2.88pt,2.88pt,2.88pt">
                  <w:txbxContent>
                    <w:p w14:paraId="59563C16" w14:textId="77777777" w:rsidR="00C953FA" w:rsidRDefault="00C953FA" w:rsidP="00C62C4A">
                      <w:pPr>
                        <w:pStyle w:val="B-Normal"/>
                      </w:pPr>
                    </w:p>
                    <w:p w14:paraId="0BFF45BA" w14:textId="7B6DEEB1" w:rsidR="00700CB2" w:rsidRPr="00EA5AEA" w:rsidRDefault="00700CB2" w:rsidP="00C62C4A">
                      <w:pPr>
                        <w:pStyle w:val="B-Normal"/>
                      </w:pPr>
                      <w:r w:rsidRPr="00EA5AEA">
                        <w:t>We build the ‘</w:t>
                      </w:r>
                      <w:proofErr w:type="spellStart"/>
                      <w:r w:rsidRPr="00EA5AEA">
                        <w:t>Deltawerken</w:t>
                      </w:r>
                      <w:proofErr w:type="spellEnd"/>
                      <w:r w:rsidRPr="00EA5AEA">
                        <w:t>’.</w:t>
                      </w:r>
                    </w:p>
                    <w:p w14:paraId="59563C18" w14:textId="3FD4B909" w:rsidR="00C953FA" w:rsidRDefault="00EA5AEA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0559E47" wp14:editId="78047CF7">
                            <wp:extent cx="3892351" cy="1816925"/>
                            <wp:effectExtent l="0" t="0" r="0" b="0"/>
                            <wp:docPr id="43" name="Afbeelding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19200" cy="1829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F9378B" w14:textId="402FB820" w:rsidR="00EA5AEA" w:rsidRDefault="00EA5AEA" w:rsidP="00C62C4A">
                      <w:pPr>
                        <w:pStyle w:val="B-Normal"/>
                      </w:pPr>
                      <w:r w:rsidRPr="00EA5AEA">
                        <w:t>And good dikes to protect ourselves.</w:t>
                      </w:r>
                    </w:p>
                    <w:p w14:paraId="01B7894F" w14:textId="4678E516" w:rsidR="00EA5AEA" w:rsidRPr="00EA5AEA" w:rsidRDefault="00C14036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C0466A" wp14:editId="684DB72C">
                            <wp:extent cx="3906982" cy="2604465"/>
                            <wp:effectExtent l="0" t="0" r="0" b="5715"/>
                            <wp:docPr id="44" name="Afbeelding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22578" cy="26148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563C19" w14:textId="5ECB773E" w:rsidR="00C953FA" w:rsidRDefault="00C953FA" w:rsidP="00C62C4A">
                      <w:pPr>
                        <w:pStyle w:val="B-Normal"/>
                      </w:pPr>
                    </w:p>
                    <w:p w14:paraId="0F357C66" w14:textId="4B960DC8" w:rsidR="001E5439" w:rsidRDefault="00C14036" w:rsidP="00C62C4A">
                      <w:pPr>
                        <w:pStyle w:val="B-Normal"/>
                      </w:pPr>
                      <w:r w:rsidRPr="001E5439">
                        <w:t>Children did their investigation about this subject. They</w:t>
                      </w:r>
                      <w:r w:rsidR="00315C64" w:rsidRPr="001E5439">
                        <w:t>’ve investigate what will happen with our country if there are no dikes.</w:t>
                      </w:r>
                      <w:r w:rsidR="001E5439" w:rsidRPr="001E5439">
                        <w:t xml:space="preserve"> Then our country will look li</w:t>
                      </w:r>
                      <w:r w:rsidR="001E5439">
                        <w:t>k</w:t>
                      </w:r>
                      <w:r w:rsidR="001E5439" w:rsidRPr="001E5439">
                        <w:t>e this</w:t>
                      </w:r>
                    </w:p>
                    <w:p w14:paraId="0FBF1E3E" w14:textId="3C7FF044" w:rsidR="001E5439" w:rsidRPr="00C953FA" w:rsidRDefault="001E5439" w:rsidP="00C62C4A">
                      <w:pPr>
                        <w:pStyle w:val="B-Normal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36030D" wp14:editId="59D3B39D">
                            <wp:extent cx="2446317" cy="2551717"/>
                            <wp:effectExtent l="0" t="0" r="0" b="1270"/>
                            <wp:docPr id="45" name="Afbeelding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7598" cy="25634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563C1A" w14:textId="1D0CCC0C" w:rsidR="00C953FA" w:rsidRDefault="001E5439" w:rsidP="00C62C4A">
                      <w:pPr>
                        <w:pStyle w:val="B-Normal"/>
                      </w:pPr>
                      <w:r>
                        <w:t xml:space="preserve"> </w:t>
                      </w:r>
                    </w:p>
                    <w:p w14:paraId="0EFC9924" w14:textId="7A7B2AB6" w:rsidR="001E5439" w:rsidRDefault="001E5439" w:rsidP="00C62C4A">
                      <w:pPr>
                        <w:pStyle w:val="B-Normal"/>
                      </w:pPr>
                      <w:r>
                        <w:t>We w</w:t>
                      </w:r>
                      <w:r w:rsidR="00556CFA">
                        <w:t>ant this never to happen!</w:t>
                      </w:r>
                    </w:p>
                    <w:p w14:paraId="59563C1B" w14:textId="77777777" w:rsidR="00C953FA" w:rsidRDefault="00C953FA" w:rsidP="00C62C4A">
                      <w:pPr>
                        <w:pStyle w:val="B-Normal"/>
                      </w:pPr>
                    </w:p>
                    <w:p w14:paraId="59563C1C" w14:textId="77777777" w:rsidR="00C953FA" w:rsidRDefault="00C953FA" w:rsidP="00C62C4A">
                      <w:pPr>
                        <w:pStyle w:val="B-Normal"/>
                      </w:pPr>
                    </w:p>
                    <w:p w14:paraId="59563C1D" w14:textId="77777777" w:rsidR="00C953FA" w:rsidRDefault="00C953FA" w:rsidP="00C62C4A">
                      <w:pPr>
                        <w:pStyle w:val="B-Normal"/>
                      </w:pPr>
                    </w:p>
                    <w:p w14:paraId="59563C1E" w14:textId="77777777" w:rsidR="00C953FA" w:rsidRPr="00C953FA" w:rsidRDefault="00C953FA" w:rsidP="00C62C4A">
                      <w:pPr>
                        <w:pStyle w:val="B-Normal"/>
                      </w:pPr>
                    </w:p>
                    <w:p w14:paraId="59563C1F" w14:textId="44E15443" w:rsidR="00700CB2" w:rsidRDefault="00C953FA" w:rsidP="00C62C4A">
                      <w:pPr>
                        <w:pStyle w:val="B-Normal"/>
                      </w:pPr>
                      <w:r>
                        <w:tab/>
                      </w:r>
                    </w:p>
                    <w:p w14:paraId="59563C23" w14:textId="74763B04" w:rsidR="00CA22D3" w:rsidRPr="00303F80" w:rsidRDefault="00CA22D3" w:rsidP="00C62C4A">
                      <w:pPr>
                        <w:pStyle w:val="B-Normal"/>
                        <w:rPr>
                          <w:rStyle w:val="sowc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9563BA2" w14:textId="17DDF617" w:rsidR="00CA22D3" w:rsidRPr="00162CCC" w:rsidRDefault="00CA22D3" w:rsidP="00CA22D3">
      <w:pPr>
        <w:rPr>
          <w:lang w:val="en-US"/>
        </w:rPr>
      </w:pPr>
    </w:p>
    <w:p w14:paraId="59563BA3" w14:textId="1AE0779B" w:rsidR="00CA22D3" w:rsidRPr="00162CCC" w:rsidRDefault="00CA22D3" w:rsidP="00CA22D3">
      <w:pPr>
        <w:rPr>
          <w:lang w:val="en-US"/>
        </w:rPr>
      </w:pPr>
    </w:p>
    <w:p w14:paraId="59563BA4" w14:textId="77777777" w:rsidR="00CA22D3" w:rsidRPr="00162CCC" w:rsidRDefault="00CA22D3" w:rsidP="00CA22D3">
      <w:pPr>
        <w:rPr>
          <w:lang w:val="en-US"/>
        </w:rPr>
      </w:pPr>
    </w:p>
    <w:p w14:paraId="59563BA5" w14:textId="4C8B0281" w:rsidR="00CA22D3" w:rsidRPr="00162CCC" w:rsidRDefault="00CA22D3" w:rsidP="00CA22D3">
      <w:pPr>
        <w:rPr>
          <w:lang w:val="en-US"/>
        </w:rPr>
      </w:pPr>
    </w:p>
    <w:p w14:paraId="59563BA6" w14:textId="77777777" w:rsidR="00CA22D3" w:rsidRPr="00162CCC" w:rsidRDefault="00CA22D3" w:rsidP="00CA22D3">
      <w:pPr>
        <w:rPr>
          <w:lang w:val="en-US"/>
        </w:rPr>
      </w:pPr>
    </w:p>
    <w:p w14:paraId="59563BA7" w14:textId="77777777" w:rsidR="00CA22D3" w:rsidRPr="00162CCC" w:rsidRDefault="00CA22D3" w:rsidP="00CA22D3">
      <w:pPr>
        <w:rPr>
          <w:lang w:val="en-US"/>
        </w:rPr>
      </w:pPr>
    </w:p>
    <w:p w14:paraId="59563BA8" w14:textId="77777777" w:rsidR="00CA22D3" w:rsidRPr="00162CCC" w:rsidRDefault="00CA22D3" w:rsidP="00CA22D3">
      <w:pPr>
        <w:rPr>
          <w:lang w:val="en-US"/>
        </w:rPr>
      </w:pPr>
    </w:p>
    <w:p w14:paraId="59563BA9" w14:textId="77777777" w:rsidR="00CA22D3" w:rsidRPr="00162CCC" w:rsidRDefault="00CA22D3" w:rsidP="00CA22D3">
      <w:pPr>
        <w:rPr>
          <w:lang w:val="en-US"/>
        </w:rPr>
      </w:pPr>
    </w:p>
    <w:p w14:paraId="59563BAA" w14:textId="77777777" w:rsidR="00CA22D3" w:rsidRPr="00162CCC" w:rsidRDefault="00CA22D3" w:rsidP="00CA22D3">
      <w:pPr>
        <w:rPr>
          <w:lang w:val="en-US"/>
        </w:rPr>
      </w:pPr>
    </w:p>
    <w:p w14:paraId="59563BAB" w14:textId="77777777" w:rsidR="00CA22D3" w:rsidRPr="00162CCC" w:rsidRDefault="00CA22D3" w:rsidP="00CA22D3">
      <w:pPr>
        <w:rPr>
          <w:lang w:val="en-US"/>
        </w:rPr>
      </w:pPr>
    </w:p>
    <w:p w14:paraId="59563BAC" w14:textId="77777777" w:rsidR="00CA22D3" w:rsidRPr="00162CCC" w:rsidRDefault="00CA22D3" w:rsidP="00CA22D3">
      <w:pPr>
        <w:rPr>
          <w:lang w:val="en-US"/>
        </w:rPr>
      </w:pPr>
    </w:p>
    <w:p w14:paraId="59563BAD" w14:textId="77777777" w:rsidR="00CA22D3" w:rsidRPr="00162CCC" w:rsidRDefault="00CA22D3" w:rsidP="00CA22D3">
      <w:pPr>
        <w:rPr>
          <w:lang w:val="en-US"/>
        </w:rPr>
      </w:pPr>
    </w:p>
    <w:p w14:paraId="59563BAE" w14:textId="77777777" w:rsidR="00CA22D3" w:rsidRPr="00162CCC" w:rsidRDefault="00CA22D3" w:rsidP="00CA22D3">
      <w:pPr>
        <w:rPr>
          <w:lang w:val="en-US"/>
        </w:rPr>
      </w:pPr>
    </w:p>
    <w:p w14:paraId="59563BAF" w14:textId="77777777" w:rsidR="00CA22D3" w:rsidRPr="00162CCC" w:rsidRDefault="00CA22D3" w:rsidP="00CA22D3">
      <w:pPr>
        <w:rPr>
          <w:lang w:val="en-US"/>
        </w:rPr>
      </w:pPr>
    </w:p>
    <w:p w14:paraId="59563BB0" w14:textId="77777777" w:rsidR="00CA22D3" w:rsidRPr="00162CCC" w:rsidRDefault="00CA22D3" w:rsidP="00CA22D3">
      <w:pPr>
        <w:rPr>
          <w:lang w:val="en-US"/>
        </w:rPr>
      </w:pPr>
    </w:p>
    <w:p w14:paraId="59563BB1" w14:textId="77777777" w:rsidR="00CA22D3" w:rsidRPr="00162CCC" w:rsidRDefault="00CA22D3" w:rsidP="00CA22D3">
      <w:pPr>
        <w:rPr>
          <w:lang w:val="en-US"/>
        </w:rPr>
      </w:pPr>
    </w:p>
    <w:p w14:paraId="59563BB2" w14:textId="7C56810C" w:rsidR="00CA22D3" w:rsidRPr="00162CCC" w:rsidRDefault="00CA22D3" w:rsidP="00CA22D3">
      <w:pPr>
        <w:rPr>
          <w:lang w:val="en-US"/>
        </w:rPr>
      </w:pPr>
    </w:p>
    <w:p w14:paraId="59563BB3" w14:textId="77777777" w:rsidR="00CA22D3" w:rsidRPr="00162CCC" w:rsidRDefault="00CA22D3" w:rsidP="00CA22D3">
      <w:pPr>
        <w:rPr>
          <w:lang w:val="en-US"/>
        </w:rPr>
      </w:pPr>
    </w:p>
    <w:p w14:paraId="59563BB4" w14:textId="77777777" w:rsidR="00CA22D3" w:rsidRPr="00162CCC" w:rsidRDefault="00CA22D3" w:rsidP="00CA22D3">
      <w:pPr>
        <w:rPr>
          <w:lang w:val="en-US"/>
        </w:rPr>
      </w:pPr>
    </w:p>
    <w:p w14:paraId="59563BB5" w14:textId="77777777" w:rsidR="00CA22D3" w:rsidRPr="00162CCC" w:rsidRDefault="00CA22D3" w:rsidP="00CA22D3">
      <w:pPr>
        <w:rPr>
          <w:lang w:val="en-US"/>
        </w:rPr>
      </w:pPr>
    </w:p>
    <w:p w14:paraId="59563BB6" w14:textId="77777777" w:rsidR="00CA22D3" w:rsidRPr="00162CCC" w:rsidRDefault="00CA22D3" w:rsidP="00CA22D3">
      <w:pPr>
        <w:rPr>
          <w:lang w:val="en-US"/>
        </w:rPr>
      </w:pPr>
    </w:p>
    <w:p w14:paraId="59563BB7" w14:textId="77777777" w:rsidR="00CA22D3" w:rsidRPr="00162CCC" w:rsidRDefault="00CA22D3" w:rsidP="00CA22D3">
      <w:pPr>
        <w:rPr>
          <w:lang w:val="en-US"/>
        </w:rPr>
      </w:pPr>
    </w:p>
    <w:p w14:paraId="59563BB8" w14:textId="136A6A21" w:rsidR="00CA22D3" w:rsidRPr="00162CCC" w:rsidRDefault="00CA22D3" w:rsidP="00CA22D3">
      <w:pPr>
        <w:rPr>
          <w:lang w:val="en-US"/>
        </w:rPr>
      </w:pPr>
    </w:p>
    <w:p w14:paraId="59563BB9" w14:textId="77777777" w:rsidR="00CA22D3" w:rsidRPr="00162CCC" w:rsidRDefault="00CA22D3" w:rsidP="00CA22D3">
      <w:pPr>
        <w:tabs>
          <w:tab w:val="left" w:pos="9012"/>
        </w:tabs>
        <w:rPr>
          <w:lang w:val="en-US"/>
        </w:rPr>
      </w:pPr>
      <w:r w:rsidRPr="00162CCC">
        <w:rPr>
          <w:lang w:val="en-US"/>
        </w:rPr>
        <w:tab/>
      </w:r>
    </w:p>
    <w:p w14:paraId="59563BBA" w14:textId="77777777" w:rsidR="00CA22D3" w:rsidRPr="00162CCC" w:rsidRDefault="00CA22D3" w:rsidP="00CA22D3">
      <w:pPr>
        <w:rPr>
          <w:lang w:val="en-US"/>
        </w:rPr>
      </w:pPr>
    </w:p>
    <w:p w14:paraId="59563BBB" w14:textId="77777777" w:rsidR="00CA22D3" w:rsidRPr="00162CCC" w:rsidRDefault="00CA22D3" w:rsidP="00CA22D3">
      <w:pPr>
        <w:rPr>
          <w:lang w:val="en-US"/>
        </w:rPr>
      </w:pPr>
    </w:p>
    <w:p w14:paraId="59563BBC" w14:textId="77777777" w:rsidR="00CA22D3" w:rsidRPr="00162CCC" w:rsidRDefault="00CA22D3" w:rsidP="00CA22D3">
      <w:pPr>
        <w:rPr>
          <w:lang w:val="en-US"/>
        </w:rPr>
      </w:pPr>
    </w:p>
    <w:p w14:paraId="59563BBD" w14:textId="77777777" w:rsidR="00CA22D3" w:rsidRPr="00162CCC" w:rsidRDefault="00CA22D3" w:rsidP="00CA22D3">
      <w:pPr>
        <w:rPr>
          <w:lang w:val="en-US"/>
        </w:rPr>
      </w:pPr>
    </w:p>
    <w:p w14:paraId="59563BBE" w14:textId="77777777" w:rsidR="00CA22D3" w:rsidRPr="00162CCC" w:rsidRDefault="00CA22D3" w:rsidP="00700F0B">
      <w:pPr>
        <w:tabs>
          <w:tab w:val="left" w:pos="1418"/>
          <w:tab w:val="left" w:pos="7938"/>
        </w:tabs>
        <w:rPr>
          <w:lang w:val="en-US"/>
        </w:rPr>
      </w:pPr>
    </w:p>
    <w:p w14:paraId="59563BBF" w14:textId="77777777" w:rsidR="00CA22D3" w:rsidRPr="00162CCC" w:rsidRDefault="00CA22D3" w:rsidP="00CA22D3">
      <w:pPr>
        <w:rPr>
          <w:lang w:val="en-US"/>
        </w:rPr>
      </w:pPr>
    </w:p>
    <w:p w14:paraId="59563BC0" w14:textId="77777777" w:rsidR="00CA22D3" w:rsidRPr="00162CCC" w:rsidRDefault="00CA22D3" w:rsidP="00CA22D3">
      <w:pPr>
        <w:rPr>
          <w:lang w:val="en-US"/>
        </w:rPr>
      </w:pPr>
    </w:p>
    <w:p w14:paraId="59563BC1" w14:textId="77777777" w:rsidR="00CA22D3" w:rsidRPr="00162CCC" w:rsidRDefault="00CA22D3" w:rsidP="00CA22D3">
      <w:pPr>
        <w:rPr>
          <w:lang w:val="en-US"/>
        </w:rPr>
      </w:pPr>
    </w:p>
    <w:p w14:paraId="59563BC2" w14:textId="38340B91" w:rsidR="00CA22D3" w:rsidRPr="00162CCC" w:rsidRDefault="00AF7D0A" w:rsidP="00CA22D3">
      <w:pPr>
        <w:rPr>
          <w:lang w:val="en-US"/>
        </w:rPr>
      </w:pPr>
      <w:r>
        <w:rPr>
          <w:noProof/>
          <w:lang w:val="sv-SE" w:eastAsia="sv-SE"/>
        </w:rPr>
        <w:t xml:space="preserve"> </w:t>
      </w:r>
    </w:p>
    <w:p w14:paraId="59563BC3" w14:textId="77777777" w:rsidR="00CA22D3" w:rsidRPr="00162CCC" w:rsidRDefault="00CA22D3" w:rsidP="002C424A">
      <w:pPr>
        <w:tabs>
          <w:tab w:val="left" w:pos="15593"/>
        </w:tabs>
        <w:rPr>
          <w:lang w:val="en-US"/>
        </w:rPr>
      </w:pPr>
    </w:p>
    <w:p w14:paraId="59563BC4" w14:textId="77777777" w:rsidR="00CA22D3" w:rsidRPr="00162CCC" w:rsidRDefault="00CA22D3" w:rsidP="00CA22D3">
      <w:pPr>
        <w:rPr>
          <w:lang w:val="en-US"/>
        </w:rPr>
      </w:pPr>
    </w:p>
    <w:p w14:paraId="59563BC5" w14:textId="77777777" w:rsidR="00CA22D3" w:rsidRPr="00162CCC" w:rsidRDefault="00CA22D3" w:rsidP="00CA22D3">
      <w:pPr>
        <w:rPr>
          <w:lang w:val="en-US"/>
        </w:rPr>
      </w:pPr>
    </w:p>
    <w:p w14:paraId="59563BC6" w14:textId="77777777" w:rsidR="00CA22D3" w:rsidRPr="00162CCC" w:rsidRDefault="00CA22D3" w:rsidP="00CA22D3">
      <w:pPr>
        <w:rPr>
          <w:lang w:val="en-US"/>
        </w:rPr>
      </w:pPr>
    </w:p>
    <w:p w14:paraId="59563BC7" w14:textId="77777777" w:rsidR="00CA22D3" w:rsidRPr="00162CCC" w:rsidRDefault="00AF7D0A" w:rsidP="00CA22D3">
      <w:pPr>
        <w:rPr>
          <w:lang w:val="en-US"/>
        </w:rPr>
      </w:pPr>
      <w:r>
        <w:rPr>
          <w:noProof/>
          <w:lang w:val="sv-SE" w:eastAsia="sv-SE"/>
        </w:rPr>
        <w:t xml:space="preserve">           </w:t>
      </w:r>
    </w:p>
    <w:p w14:paraId="59563BC8" w14:textId="77777777" w:rsidR="00CA22D3" w:rsidRPr="00162CCC" w:rsidRDefault="00CA22D3" w:rsidP="00CA22D3">
      <w:pPr>
        <w:rPr>
          <w:lang w:val="en-US"/>
        </w:rPr>
      </w:pPr>
    </w:p>
    <w:p w14:paraId="59563BC9" w14:textId="77777777" w:rsidR="00CA22D3" w:rsidRPr="00162CCC" w:rsidRDefault="00CA22D3" w:rsidP="00CA22D3">
      <w:pPr>
        <w:rPr>
          <w:lang w:val="en-US"/>
        </w:rPr>
      </w:pPr>
    </w:p>
    <w:p w14:paraId="59563BCA" w14:textId="77777777" w:rsidR="00CA22D3" w:rsidRPr="00162CCC" w:rsidRDefault="00CA22D3" w:rsidP="00CA22D3">
      <w:pPr>
        <w:rPr>
          <w:lang w:val="en-US"/>
        </w:rPr>
      </w:pPr>
    </w:p>
    <w:p w14:paraId="59563BCB" w14:textId="77777777" w:rsidR="00CA22D3" w:rsidRPr="00162CCC" w:rsidRDefault="00CA22D3" w:rsidP="002C424A">
      <w:pPr>
        <w:tabs>
          <w:tab w:val="left" w:pos="15451"/>
        </w:tabs>
        <w:rPr>
          <w:lang w:val="en-US"/>
        </w:rPr>
      </w:pPr>
    </w:p>
    <w:p w14:paraId="59563BCC" w14:textId="7B1BF16D" w:rsidR="00CA22D3" w:rsidRDefault="00CA22D3" w:rsidP="00CA22D3">
      <w:pPr>
        <w:rPr>
          <w:lang w:val="en-US"/>
        </w:rPr>
      </w:pPr>
    </w:p>
    <w:p w14:paraId="7A09EC50" w14:textId="7BF14F01" w:rsidR="001314B8" w:rsidRDefault="001314B8" w:rsidP="00CA22D3">
      <w:pPr>
        <w:rPr>
          <w:lang w:val="en-US"/>
        </w:rPr>
      </w:pPr>
    </w:p>
    <w:p w14:paraId="7370D538" w14:textId="4AB0A8EC" w:rsidR="001314B8" w:rsidRDefault="001314B8" w:rsidP="00CA22D3">
      <w:pPr>
        <w:rPr>
          <w:lang w:val="en-US"/>
        </w:rPr>
      </w:pPr>
    </w:p>
    <w:p w14:paraId="764D4F01" w14:textId="0EDCE170" w:rsidR="001314B8" w:rsidRDefault="001314B8" w:rsidP="00CA22D3">
      <w:pPr>
        <w:rPr>
          <w:lang w:val="en-US"/>
        </w:rPr>
      </w:pPr>
    </w:p>
    <w:p w14:paraId="4AC133C5" w14:textId="77777777" w:rsidR="001314B8" w:rsidRPr="00162CCC" w:rsidRDefault="001314B8" w:rsidP="00CA22D3">
      <w:pPr>
        <w:rPr>
          <w:lang w:val="en-US"/>
        </w:rPr>
      </w:pPr>
    </w:p>
    <w:p w14:paraId="59563BCD" w14:textId="77777777" w:rsidR="00CA22D3" w:rsidRPr="00162CCC" w:rsidRDefault="00CA22D3" w:rsidP="00CA22D3">
      <w:pPr>
        <w:tabs>
          <w:tab w:val="left" w:pos="3300"/>
        </w:tabs>
        <w:rPr>
          <w:lang w:val="en-US"/>
        </w:rPr>
      </w:pPr>
      <w:r w:rsidRPr="00162CCC">
        <w:rPr>
          <w:lang w:val="en-US"/>
        </w:rPr>
        <w:tab/>
      </w:r>
    </w:p>
    <w:p w14:paraId="59563BCE" w14:textId="77777777" w:rsidR="00A62431" w:rsidRPr="00A62431" w:rsidRDefault="00390C39" w:rsidP="00A62431">
      <w:pPr>
        <w:tabs>
          <w:tab w:val="left" w:pos="16160"/>
        </w:tabs>
      </w:pPr>
      <w:r w:rsidRPr="00390C39">
        <w:t xml:space="preserve"> </w:t>
      </w:r>
    </w:p>
    <w:p w14:paraId="59563BCF" w14:textId="77777777" w:rsidR="00A62431" w:rsidRPr="00A62431" w:rsidRDefault="00A62431" w:rsidP="00A62431"/>
    <w:p w14:paraId="59563BD0" w14:textId="77777777" w:rsidR="00A62431" w:rsidRPr="00A62431" w:rsidRDefault="00A62431" w:rsidP="00A62431"/>
    <w:p w14:paraId="59563BD1" w14:textId="77777777" w:rsidR="00A62431" w:rsidRPr="00A62431" w:rsidRDefault="00A62431" w:rsidP="00A62431"/>
    <w:p w14:paraId="59563BD2" w14:textId="77777777" w:rsidR="00A62431" w:rsidRDefault="00A62431" w:rsidP="00A62431"/>
    <w:p w14:paraId="59563BD3" w14:textId="757EFA0F" w:rsidR="00B5746A" w:rsidRPr="00A62431" w:rsidRDefault="00B37D77" w:rsidP="00A62431">
      <w:pPr>
        <w:tabs>
          <w:tab w:val="left" w:pos="6379"/>
        </w:tabs>
        <w:spacing w:before="120"/>
        <w:rPr>
          <w:rFonts w:ascii="Verdana" w:hAnsi="Verdana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4140B3B6" wp14:editId="3355F566">
            <wp:simplePos x="0" y="0"/>
            <wp:positionH relativeFrom="page">
              <wp:posOffset>8193405</wp:posOffset>
            </wp:positionH>
            <wp:positionV relativeFrom="paragraph">
              <wp:posOffset>376555</wp:posOffset>
            </wp:positionV>
            <wp:extent cx="1915160" cy="2564130"/>
            <wp:effectExtent l="0" t="0" r="8890" b="7620"/>
            <wp:wrapThrough wrapText="bothSides">
              <wp:wrapPolygon edited="0">
                <wp:start x="0" y="0"/>
                <wp:lineTo x="0" y="21504"/>
                <wp:lineTo x="21485" y="21504"/>
                <wp:lineTo x="21485" y="0"/>
                <wp:lineTo x="0" y="0"/>
              </wp:wrapPolygon>
            </wp:wrapThrough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6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14EFD2DE" wp14:editId="588B98CF">
            <wp:simplePos x="0" y="0"/>
            <wp:positionH relativeFrom="column">
              <wp:posOffset>6519545</wp:posOffset>
            </wp:positionH>
            <wp:positionV relativeFrom="paragraph">
              <wp:posOffset>364490</wp:posOffset>
            </wp:positionV>
            <wp:extent cx="1914525" cy="2588260"/>
            <wp:effectExtent l="0" t="0" r="9525" b="2540"/>
            <wp:wrapThrough wrapText="bothSides">
              <wp:wrapPolygon edited="0">
                <wp:start x="0" y="0"/>
                <wp:lineTo x="0" y="21462"/>
                <wp:lineTo x="21493" y="21462"/>
                <wp:lineTo x="21493" y="0"/>
                <wp:lineTo x="0" y="0"/>
              </wp:wrapPolygon>
            </wp:wrapThrough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16AEB532" wp14:editId="060A7BCB">
            <wp:simplePos x="0" y="0"/>
            <wp:positionH relativeFrom="margin">
              <wp:posOffset>4868545</wp:posOffset>
            </wp:positionH>
            <wp:positionV relativeFrom="paragraph">
              <wp:posOffset>376555</wp:posOffset>
            </wp:positionV>
            <wp:extent cx="1650365" cy="2576830"/>
            <wp:effectExtent l="0" t="0" r="6985" b="0"/>
            <wp:wrapThrough wrapText="bothSides">
              <wp:wrapPolygon edited="0">
                <wp:start x="0" y="0"/>
                <wp:lineTo x="0" y="21398"/>
                <wp:lineTo x="21442" y="21398"/>
                <wp:lineTo x="21442" y="0"/>
                <wp:lineTo x="0" y="0"/>
              </wp:wrapPolygon>
            </wp:wrapThrough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6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26B60787" wp14:editId="005C270A">
            <wp:simplePos x="0" y="0"/>
            <wp:positionH relativeFrom="margin">
              <wp:posOffset>2897579</wp:posOffset>
            </wp:positionH>
            <wp:positionV relativeFrom="paragraph">
              <wp:posOffset>388661</wp:posOffset>
            </wp:positionV>
            <wp:extent cx="2030095" cy="2553146"/>
            <wp:effectExtent l="0" t="0" r="8255" b="0"/>
            <wp:wrapNone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3" b="16271"/>
                    <a:stretch/>
                  </pic:blipFill>
                  <pic:spPr bwMode="auto">
                    <a:xfrm>
                      <a:off x="0" y="0"/>
                      <a:ext cx="2030450" cy="255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67A0139D" wp14:editId="36DB6562">
            <wp:simplePos x="0" y="0"/>
            <wp:positionH relativeFrom="column">
              <wp:posOffset>1080135</wp:posOffset>
            </wp:positionH>
            <wp:positionV relativeFrom="paragraph">
              <wp:posOffset>400050</wp:posOffset>
            </wp:positionV>
            <wp:extent cx="1875790" cy="2541270"/>
            <wp:effectExtent l="0" t="0" r="0" b="0"/>
            <wp:wrapThrough wrapText="bothSides">
              <wp:wrapPolygon edited="0">
                <wp:start x="0" y="0"/>
                <wp:lineTo x="0" y="21373"/>
                <wp:lineTo x="21278" y="21373"/>
                <wp:lineTo x="21278" y="0"/>
                <wp:lineTo x="0" y="0"/>
              </wp:wrapPolygon>
            </wp:wrapThrough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62431">
        <w:tab/>
      </w:r>
    </w:p>
    <w:sectPr w:rsidR="00B5746A" w:rsidRPr="00A62431" w:rsidSect="00CA22D3">
      <w:headerReference w:type="default" r:id="rId24"/>
      <w:footerReference w:type="default" r:id="rId25"/>
      <w:pgSz w:w="16838" w:h="23811" w:code="8"/>
      <w:pgMar w:top="0" w:right="26" w:bottom="0" w:left="0" w:header="708" w:footer="3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CDA8924" w14:textId="77777777" w:rsidR="00104C9A" w:rsidRDefault="00104C9A">
      <w:r>
        <w:separator/>
      </w:r>
    </w:p>
  </w:endnote>
  <w:endnote w:type="continuationSeparator" w:id="0">
    <w:p w14:paraId="69E7B540" w14:textId="77777777" w:rsidR="00104C9A" w:rsidRDefault="00104C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563BEF" w14:textId="77777777" w:rsidR="00CA22D3" w:rsidRPr="00B3059B" w:rsidRDefault="008B2C4A" w:rsidP="006B4CF5">
    <w:pPr>
      <w:pStyle w:val="Voettekst"/>
      <w:tabs>
        <w:tab w:val="clear" w:pos="4677"/>
        <w:tab w:val="center" w:pos="2160"/>
      </w:tabs>
      <w:ind w:left="8585" w:right="540" w:firstLine="7063"/>
      <w:jc w:val="center"/>
      <w:rPr>
        <w:rFonts w:ascii="Verdana" w:hAnsi="Verdana"/>
        <w:noProof/>
        <w:lang w:val="en-US"/>
      </w:rPr>
    </w:pPr>
    <w:r w:rsidRPr="008B2C4A">
      <w:rPr>
        <w:noProof/>
        <w:lang w:val="nl-NL" w:eastAsia="nl-NL"/>
      </w:rPr>
      <w:drawing>
        <wp:anchor distT="0" distB="0" distL="114300" distR="114300" simplePos="0" relativeHeight="251661312" behindDoc="0" locked="0" layoutInCell="1" allowOverlap="1" wp14:anchorId="59563BF1" wp14:editId="59563BF2">
          <wp:simplePos x="0" y="0"/>
          <wp:positionH relativeFrom="margin">
            <wp:posOffset>364803</wp:posOffset>
          </wp:positionH>
          <wp:positionV relativeFrom="paragraph">
            <wp:posOffset>-73025</wp:posOffset>
          </wp:positionV>
          <wp:extent cx="537144" cy="807167"/>
          <wp:effectExtent l="0" t="0" r="0" b="0"/>
          <wp:wrapNone/>
          <wp:docPr id="32" name="Bildobjekt 32" descr="C:\Users\eltsac\Documents\Språkskolan\Erasmus\2016\Logga\IOOE - logo FINISHED 2017-02-0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 descr="C:\Users\eltsac\Documents\Språkskolan\Erasmus\2016\Logga\IOOE - logo FINISHED 2017-02-07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7144" cy="80716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A22D3" w:rsidRPr="00B3059B">
      <w:rPr>
        <w:rFonts w:ascii="Verdana" w:hAnsi="Verdana"/>
        <w:noProof/>
        <w:lang w:val="nl-NL" w:eastAsia="nl-N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9563BF3" wp14:editId="59563BF4">
              <wp:simplePos x="0" y="0"/>
              <wp:positionH relativeFrom="column">
                <wp:posOffset>228600</wp:posOffset>
              </wp:positionH>
              <wp:positionV relativeFrom="paragraph">
                <wp:posOffset>-116205</wp:posOffset>
              </wp:positionV>
              <wp:extent cx="10201275" cy="19357"/>
              <wp:effectExtent l="0" t="0" r="28575" b="19050"/>
              <wp:wrapNone/>
              <wp:docPr id="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0201275" cy="1935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405235C" id="Line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-9.15pt" to="821.25pt,-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"/>
          </w:pict>
        </mc:Fallback>
      </mc:AlternateContent>
    </w:r>
    <w:r w:rsidR="00CA22D3" w:rsidRPr="00B3059B">
      <w:rPr>
        <w:rFonts w:ascii="Verdana" w:hAnsi="Verdana"/>
        <w:noProof/>
        <w:lang w:val="en-US"/>
      </w:rPr>
      <w:fldChar w:fldCharType="begin"/>
    </w:r>
    <w:r w:rsidR="00CA22D3" w:rsidRPr="00B3059B">
      <w:rPr>
        <w:rFonts w:ascii="Verdana" w:hAnsi="Verdana"/>
        <w:noProof/>
        <w:lang w:val="en-US"/>
      </w:rPr>
      <w:instrText xml:space="preserve"> PAGE </w:instrText>
    </w:r>
    <w:r w:rsidR="00CA22D3" w:rsidRPr="00B3059B">
      <w:rPr>
        <w:rFonts w:ascii="Verdana" w:hAnsi="Verdana"/>
        <w:noProof/>
        <w:lang w:val="en-US"/>
      </w:rPr>
      <w:fldChar w:fldCharType="separate"/>
    </w:r>
    <w:r w:rsidR="00E26BB2">
      <w:rPr>
        <w:rFonts w:ascii="Verdana" w:hAnsi="Verdana"/>
        <w:noProof/>
        <w:lang w:val="en-US"/>
      </w:rPr>
      <w:t>1</w:t>
    </w:r>
    <w:r w:rsidR="00CA22D3" w:rsidRPr="00B3059B">
      <w:rPr>
        <w:rFonts w:ascii="Verdana" w:hAnsi="Verdana"/>
        <w:noProof/>
        <w:lang w:val="en-US"/>
      </w:rPr>
      <w:fldChar w:fldCharType="end"/>
    </w:r>
    <w:r w:rsidR="00CA22D3" w:rsidRPr="00B3059B">
      <w:rPr>
        <w:rFonts w:ascii="Verdana" w:hAnsi="Verdana"/>
        <w:noProof/>
        <w:lang w:val="en-US"/>
      </w:rPr>
      <w:t xml:space="preserve"> </w:t>
    </w:r>
  </w:p>
  <w:p w14:paraId="59563BF0" w14:textId="2589C138" w:rsidR="00CA22D3" w:rsidRPr="004F4041" w:rsidRDefault="006B4CF5" w:rsidP="00C62C4A">
    <w:pPr>
      <w:pStyle w:val="B-Normal"/>
    </w:pPr>
    <w:r>
      <w:tab/>
    </w:r>
    <w:r w:rsidR="004F3E84">
      <w:t>IOOE magazine</w:t>
    </w:r>
    <w:r w:rsidR="008B2C4A" w:rsidRPr="008B2C4A">
      <w:rPr>
        <w:noProof/>
        <w:lang w:val="sv-SE" w:eastAsia="sv-SE"/>
      </w:rPr>
      <w:t xml:space="preserve"> </w:t>
    </w:r>
    <w:r w:rsidR="00CA22D3" w:rsidRPr="00B3059B">
      <w:br/>
    </w:r>
    <w:r>
      <w:t xml:space="preserve">   </w:t>
    </w:r>
    <w:r w:rsidR="00700CB2">
      <w:t xml:space="preserve">           </w:t>
    </w:r>
    <w:r w:rsidR="00CA22D3">
      <w:t>In Omnibus Omnia Es</w:t>
    </w:r>
    <w:r w:rsidR="00CA22D3" w:rsidRPr="00B3059B">
      <w:t>t</w:t>
    </w:r>
    <w:r w:rsidR="00CA22D3">
      <w:t xml:space="preserve"> – an Erasmus+ project</w:t>
    </w:r>
    <w:r w:rsidR="00CA22D3">
      <w:tab/>
    </w:r>
    <w:hyperlink r:id="rId2" w:history="1">
      <w:r w:rsidR="00CA22D3" w:rsidRPr="00E81408">
        <w:rPr>
          <w:rStyle w:val="Hyperlink"/>
          <w:rFonts w:cs="Arial"/>
        </w:rPr>
        <w:t>www.iooe.eu</w:t>
      </w:r>
    </w:hyperlink>
    <w:r w:rsidR="00CA22D3">
      <w:tab/>
    </w:r>
    <w:r w:rsidR="00CA22D3" w:rsidRPr="0044438C">
      <w:rPr>
        <w:rStyle w:val="Formatmall1Char"/>
        <w:rFonts w:ascii="Verdana" w:hAnsi="Verdana"/>
      </w:rPr>
      <w:t>201</w:t>
    </w:r>
    <w:r w:rsidR="00392C3B">
      <w:rPr>
        <w:rStyle w:val="Formatmall1Char"/>
        <w:rFonts w:ascii="Verdana" w:hAnsi="Verdana"/>
        <w:lang w:val="nl-NL"/>
      </w:rPr>
      <w:t>9</w:t>
    </w:r>
    <w:r w:rsidR="00CA22D3" w:rsidRPr="0044438C">
      <w:rPr>
        <w:rStyle w:val="Formatmall1Char"/>
        <w:rFonts w:ascii="Verdana" w:hAnsi="Verdana"/>
      </w:rPr>
      <w:t>-</w:t>
    </w:r>
    <w:r w:rsidR="0053220D" w:rsidRPr="0053220D">
      <w:rPr>
        <w:rStyle w:val="Formatmall1Char"/>
        <w:rFonts w:ascii="Verdana" w:hAnsi="Verdana"/>
        <w:lang w:val="en-US"/>
      </w:rPr>
      <w:t>0</w:t>
    </w:r>
    <w:r w:rsidR="00392C3B">
      <w:rPr>
        <w:rStyle w:val="Formatmall1Char"/>
        <w:rFonts w:ascii="Verdana" w:hAnsi="Verdana"/>
        <w:lang w:val="en-US"/>
      </w:rPr>
      <w:t>2</w:t>
    </w:r>
    <w:r w:rsidR="00CA22D3" w:rsidRPr="0044438C">
      <w:rPr>
        <w:rStyle w:val="Formatmall1Char"/>
        <w:rFonts w:ascii="Verdana" w:hAnsi="Verdana"/>
      </w:rPr>
      <w:t>-</w:t>
    </w:r>
    <w:r w:rsidR="00392C3B">
      <w:rPr>
        <w:rStyle w:val="Formatmall1Char"/>
        <w:rFonts w:ascii="Verdana" w:hAnsi="Verdana"/>
        <w:lang w:val="nl-NL"/>
      </w:rPr>
      <w:t>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0C9375" w14:textId="77777777" w:rsidR="00104C9A" w:rsidRDefault="00104C9A">
      <w:r>
        <w:separator/>
      </w:r>
    </w:p>
  </w:footnote>
  <w:footnote w:type="continuationSeparator" w:id="0">
    <w:p w14:paraId="45CAF2FC" w14:textId="77777777" w:rsidR="00104C9A" w:rsidRDefault="00104C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563BEE" w14:textId="77777777" w:rsidR="00CA22D3" w:rsidRPr="00B3059B" w:rsidRDefault="00CA22D3" w:rsidP="00CA22D3">
    <w:pPr>
      <w:pStyle w:val="Koptekst"/>
      <w:ind w:left="540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D4B16C7"/>
    <w:multiLevelType w:val="hybridMultilevel"/>
    <w:tmpl w:val="99026D58"/>
    <w:lvl w:ilvl="0" w:tplc="DE68D20C">
      <w:numFmt w:val="bullet"/>
      <w:lvlText w:val="-"/>
      <w:lvlJc w:val="left"/>
      <w:pPr>
        <w:ind w:left="891" w:hanging="360"/>
      </w:pPr>
      <w:rPr>
        <w:rFonts w:ascii="Verdana" w:eastAsia="Batang" w:hAnsi="Verdana" w:cs="Segoe UI" w:hint="default"/>
        <w:sz w:val="28"/>
      </w:rPr>
    </w:lvl>
    <w:lvl w:ilvl="1" w:tplc="041D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/>
  <w:attachedTemplate r:id="rId1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6BB2"/>
    <w:rsid w:val="0001414A"/>
    <w:rsid w:val="000259F3"/>
    <w:rsid w:val="00056920"/>
    <w:rsid w:val="000569C5"/>
    <w:rsid w:val="00087501"/>
    <w:rsid w:val="000A5ADB"/>
    <w:rsid w:val="000B0C0A"/>
    <w:rsid w:val="000C5BD6"/>
    <w:rsid w:val="00104C9A"/>
    <w:rsid w:val="001057B8"/>
    <w:rsid w:val="00123AED"/>
    <w:rsid w:val="001314B8"/>
    <w:rsid w:val="0017125D"/>
    <w:rsid w:val="001C3169"/>
    <w:rsid w:val="001C6B82"/>
    <w:rsid w:val="001E5439"/>
    <w:rsid w:val="0021136A"/>
    <w:rsid w:val="002136F1"/>
    <w:rsid w:val="0023390D"/>
    <w:rsid w:val="00264F65"/>
    <w:rsid w:val="00280563"/>
    <w:rsid w:val="002B0DD6"/>
    <w:rsid w:val="002C424A"/>
    <w:rsid w:val="00315C64"/>
    <w:rsid w:val="00343B98"/>
    <w:rsid w:val="003605CA"/>
    <w:rsid w:val="00360B5C"/>
    <w:rsid w:val="00363997"/>
    <w:rsid w:val="0036501E"/>
    <w:rsid w:val="00375222"/>
    <w:rsid w:val="00390C39"/>
    <w:rsid w:val="00392C3B"/>
    <w:rsid w:val="003A73B0"/>
    <w:rsid w:val="003B1659"/>
    <w:rsid w:val="00402A75"/>
    <w:rsid w:val="00430735"/>
    <w:rsid w:val="0044438C"/>
    <w:rsid w:val="00444FAA"/>
    <w:rsid w:val="0048115F"/>
    <w:rsid w:val="004B5514"/>
    <w:rsid w:val="004F23E8"/>
    <w:rsid w:val="004F3E84"/>
    <w:rsid w:val="004F4041"/>
    <w:rsid w:val="00501804"/>
    <w:rsid w:val="005154C0"/>
    <w:rsid w:val="0053220D"/>
    <w:rsid w:val="00556CFA"/>
    <w:rsid w:val="0056051C"/>
    <w:rsid w:val="005648A3"/>
    <w:rsid w:val="00566BC6"/>
    <w:rsid w:val="00575CAE"/>
    <w:rsid w:val="005D1B76"/>
    <w:rsid w:val="006127AF"/>
    <w:rsid w:val="00645B1A"/>
    <w:rsid w:val="00662FDC"/>
    <w:rsid w:val="00663459"/>
    <w:rsid w:val="00663EDC"/>
    <w:rsid w:val="006654B6"/>
    <w:rsid w:val="006B4CF5"/>
    <w:rsid w:val="006D5687"/>
    <w:rsid w:val="006D777B"/>
    <w:rsid w:val="006F38DD"/>
    <w:rsid w:val="00700CB2"/>
    <w:rsid w:val="00700F0B"/>
    <w:rsid w:val="007104BC"/>
    <w:rsid w:val="00740C90"/>
    <w:rsid w:val="007539FA"/>
    <w:rsid w:val="00767D7D"/>
    <w:rsid w:val="0079116E"/>
    <w:rsid w:val="007A770B"/>
    <w:rsid w:val="007C4A70"/>
    <w:rsid w:val="007E2E73"/>
    <w:rsid w:val="0080134D"/>
    <w:rsid w:val="00833842"/>
    <w:rsid w:val="00842198"/>
    <w:rsid w:val="008640C1"/>
    <w:rsid w:val="008A7EB2"/>
    <w:rsid w:val="008B278B"/>
    <w:rsid w:val="008B2C4A"/>
    <w:rsid w:val="008B7478"/>
    <w:rsid w:val="00912BB2"/>
    <w:rsid w:val="0091546E"/>
    <w:rsid w:val="0094048E"/>
    <w:rsid w:val="00961E02"/>
    <w:rsid w:val="0096289C"/>
    <w:rsid w:val="00981D50"/>
    <w:rsid w:val="009A4177"/>
    <w:rsid w:val="009A5071"/>
    <w:rsid w:val="009D6653"/>
    <w:rsid w:val="00A07BC0"/>
    <w:rsid w:val="00A3057C"/>
    <w:rsid w:val="00A51A6D"/>
    <w:rsid w:val="00A62431"/>
    <w:rsid w:val="00A92A5F"/>
    <w:rsid w:val="00AA7AAC"/>
    <w:rsid w:val="00AC7637"/>
    <w:rsid w:val="00AF2CFD"/>
    <w:rsid w:val="00AF7D0A"/>
    <w:rsid w:val="00B27418"/>
    <w:rsid w:val="00B37D77"/>
    <w:rsid w:val="00B45E3C"/>
    <w:rsid w:val="00B5746A"/>
    <w:rsid w:val="00B601DD"/>
    <w:rsid w:val="00B7789D"/>
    <w:rsid w:val="00B9385B"/>
    <w:rsid w:val="00C03C9C"/>
    <w:rsid w:val="00C078B8"/>
    <w:rsid w:val="00C07B60"/>
    <w:rsid w:val="00C14036"/>
    <w:rsid w:val="00C16F85"/>
    <w:rsid w:val="00C3532B"/>
    <w:rsid w:val="00C51B1B"/>
    <w:rsid w:val="00C62C4A"/>
    <w:rsid w:val="00C64F72"/>
    <w:rsid w:val="00C81728"/>
    <w:rsid w:val="00C8252C"/>
    <w:rsid w:val="00C953FA"/>
    <w:rsid w:val="00CA22D3"/>
    <w:rsid w:val="00CB34DC"/>
    <w:rsid w:val="00CC57D5"/>
    <w:rsid w:val="00D30768"/>
    <w:rsid w:val="00D32A28"/>
    <w:rsid w:val="00D37DEF"/>
    <w:rsid w:val="00D57D01"/>
    <w:rsid w:val="00D6266B"/>
    <w:rsid w:val="00D94B64"/>
    <w:rsid w:val="00DB62F4"/>
    <w:rsid w:val="00DC5102"/>
    <w:rsid w:val="00DE70F1"/>
    <w:rsid w:val="00DE79D3"/>
    <w:rsid w:val="00E26BB2"/>
    <w:rsid w:val="00E904FA"/>
    <w:rsid w:val="00EA0051"/>
    <w:rsid w:val="00EA5AEA"/>
    <w:rsid w:val="00EB73F6"/>
    <w:rsid w:val="00EF3936"/>
    <w:rsid w:val="00F0601C"/>
    <w:rsid w:val="00F60B28"/>
    <w:rsid w:val="00F87CC0"/>
    <w:rsid w:val="00FA31CE"/>
    <w:rsid w:val="00FC7368"/>
    <w:rsid w:val="00FD7A94"/>
    <w:rsid w:val="00FE4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563B94"/>
  <w15:chartTrackingRefBased/>
  <w15:docId w15:val="{5948D119-3F20-485F-B5A1-31C18DF45B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Segoe UI" w:eastAsiaTheme="minorHAnsi" w:hAnsi="Segoe U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rsid w:val="00CA22D3"/>
    <w:pPr>
      <w:spacing w:after="0" w:line="240" w:lineRule="auto"/>
    </w:pPr>
    <w:rPr>
      <w:rFonts w:ascii="Times New Roman" w:eastAsia="Batang" w:hAnsi="Times New Roman" w:cs="Times New Roman"/>
      <w:sz w:val="24"/>
      <w:szCs w:val="24"/>
      <w:lang w:val="uk-UA" w:eastAsia="ko-KR"/>
    </w:rPr>
  </w:style>
  <w:style w:type="paragraph" w:styleId="Kop1">
    <w:name w:val="heading 1"/>
    <w:basedOn w:val="Standaard"/>
    <w:next w:val="Standaard"/>
    <w:link w:val="Kop1Char"/>
    <w:uiPriority w:val="9"/>
    <w:qFormat/>
    <w:rsid w:val="00CA22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rsid w:val="00CA22D3"/>
    <w:pPr>
      <w:tabs>
        <w:tab w:val="center" w:pos="4677"/>
        <w:tab w:val="right" w:pos="9355"/>
      </w:tabs>
    </w:pPr>
  </w:style>
  <w:style w:type="character" w:customStyle="1" w:styleId="KoptekstChar">
    <w:name w:val="Koptekst Char"/>
    <w:basedOn w:val="Standaardalinea-lettertype"/>
    <w:link w:val="Koptekst"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  <w:style w:type="paragraph" w:styleId="Voettekst">
    <w:name w:val="footer"/>
    <w:basedOn w:val="Standaard"/>
    <w:link w:val="VoettekstChar"/>
    <w:rsid w:val="00CA22D3"/>
    <w:pPr>
      <w:tabs>
        <w:tab w:val="center" w:pos="4677"/>
        <w:tab w:val="right" w:pos="9355"/>
      </w:tabs>
    </w:pPr>
  </w:style>
  <w:style w:type="character" w:customStyle="1" w:styleId="VoettekstChar">
    <w:name w:val="Voettekst Char"/>
    <w:basedOn w:val="Standaardalinea-lettertype"/>
    <w:link w:val="Voettekst"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  <w:style w:type="character" w:customStyle="1" w:styleId="sowc">
    <w:name w:val="sowc"/>
    <w:basedOn w:val="Standaardalinea-lettertype"/>
    <w:rsid w:val="00CA22D3"/>
  </w:style>
  <w:style w:type="character" w:customStyle="1" w:styleId="howc">
    <w:name w:val="howc"/>
    <w:basedOn w:val="Standaardalinea-lettertype"/>
    <w:rsid w:val="00CA22D3"/>
  </w:style>
  <w:style w:type="paragraph" w:customStyle="1" w:styleId="My">
    <w:name w:val="My"/>
    <w:link w:val="MyChar"/>
    <w:rsid w:val="00CA22D3"/>
    <w:pPr>
      <w:spacing w:after="0" w:line="240" w:lineRule="auto"/>
    </w:pPr>
    <w:rPr>
      <w:rFonts w:ascii="Verdana" w:eastAsia="Batang" w:hAnsi="Verdana" w:cs="Arial"/>
      <w:sz w:val="24"/>
      <w:szCs w:val="24"/>
      <w:lang w:val="uk-UA" w:eastAsia="ko-KR"/>
    </w:rPr>
  </w:style>
  <w:style w:type="character" w:styleId="Hyperlink">
    <w:name w:val="Hyperlink"/>
    <w:basedOn w:val="Standaardalinea-lettertype"/>
    <w:rsid w:val="00CA22D3"/>
    <w:rPr>
      <w:color w:val="0000FF"/>
      <w:u w:val="single"/>
    </w:rPr>
  </w:style>
  <w:style w:type="paragraph" w:customStyle="1" w:styleId="MyHeadtitle">
    <w:name w:val="My Head title"/>
    <w:basedOn w:val="Kop1"/>
    <w:link w:val="MyHeadtitleChar"/>
    <w:rsid w:val="00CA22D3"/>
    <w:pPr>
      <w:keepLines w:val="0"/>
      <w:spacing w:after="60"/>
    </w:pPr>
    <w:rPr>
      <w:rFonts w:ascii="Verdana" w:eastAsia="Batang" w:hAnsi="Verdana" w:cs="Arial"/>
      <w:b/>
      <w:bCs/>
      <w:kern w:val="32"/>
      <w:sz w:val="36"/>
      <w:lang w:val="en-US"/>
    </w:rPr>
  </w:style>
  <w:style w:type="paragraph" w:customStyle="1" w:styleId="A-Subheading">
    <w:name w:val="A - Subheading"/>
    <w:basedOn w:val="Standaard"/>
    <w:link w:val="A-SubheadingChar"/>
    <w:qFormat/>
    <w:rsid w:val="00CA22D3"/>
    <w:pPr>
      <w:keepNext/>
      <w:spacing w:before="240" w:after="60"/>
      <w:jc w:val="right"/>
      <w:outlineLvl w:val="0"/>
    </w:pPr>
    <w:rPr>
      <w:rFonts w:ascii="Segoe UI" w:hAnsi="Segoe UI" w:cs="Segoe UI"/>
      <w:b/>
      <w:bCs/>
      <w:color w:val="534E94"/>
      <w:kern w:val="32"/>
      <w:sz w:val="36"/>
      <w:szCs w:val="32"/>
      <w:lang w:val="en-US"/>
    </w:rPr>
  </w:style>
  <w:style w:type="paragraph" w:customStyle="1" w:styleId="1A-Mainheading">
    <w:name w:val="1A - Main heading"/>
    <w:basedOn w:val="MyHeadtitle"/>
    <w:link w:val="1A-MainheadingChar"/>
    <w:autoRedefine/>
    <w:qFormat/>
    <w:rsid w:val="00AC7637"/>
    <w:pPr>
      <w:spacing w:before="120"/>
      <w:jc w:val="center"/>
    </w:pPr>
    <w:rPr>
      <w:rFonts w:ascii="Segoe UI" w:hAnsi="Segoe UI" w:cs="Segoe UI"/>
      <w:color w:val="002060"/>
      <w:sz w:val="120"/>
      <w:szCs w:val="120"/>
    </w:rPr>
  </w:style>
  <w:style w:type="character" w:customStyle="1" w:styleId="MyHeadtitleChar">
    <w:name w:val="My Head title Char"/>
    <w:basedOn w:val="Kop1Char"/>
    <w:link w:val="MyHeadtitle"/>
    <w:rsid w:val="00CA22D3"/>
    <w:rPr>
      <w:rFonts w:ascii="Verdana" w:eastAsia="Batang" w:hAnsi="Verdana" w:cs="Arial"/>
      <w:b/>
      <w:bCs/>
      <w:color w:val="2E74B5" w:themeColor="accent1" w:themeShade="BF"/>
      <w:kern w:val="32"/>
      <w:sz w:val="36"/>
      <w:szCs w:val="32"/>
      <w:lang w:val="en-US" w:eastAsia="ko-KR"/>
    </w:rPr>
  </w:style>
  <w:style w:type="character" w:customStyle="1" w:styleId="A-SubheadingChar">
    <w:name w:val="A - Subheading Char"/>
    <w:basedOn w:val="Standaardalinea-lettertype"/>
    <w:link w:val="A-Subheading"/>
    <w:rsid w:val="00CA22D3"/>
    <w:rPr>
      <w:rFonts w:eastAsia="Batang" w:cs="Segoe UI"/>
      <w:b/>
      <w:bCs/>
      <w:color w:val="534E94"/>
      <w:kern w:val="32"/>
      <w:sz w:val="36"/>
      <w:szCs w:val="32"/>
      <w:lang w:val="en-US" w:eastAsia="ko-KR"/>
    </w:rPr>
  </w:style>
  <w:style w:type="paragraph" w:customStyle="1" w:styleId="B-Normal">
    <w:name w:val="B - Normal"/>
    <w:basedOn w:val="My"/>
    <w:link w:val="B-NormalChar"/>
    <w:autoRedefine/>
    <w:qFormat/>
    <w:rsid w:val="00C62C4A"/>
    <w:pPr>
      <w:tabs>
        <w:tab w:val="left" w:pos="9072"/>
        <w:tab w:val="left" w:pos="14884"/>
      </w:tabs>
      <w:ind w:left="426"/>
    </w:pPr>
    <w:rPr>
      <w:rFonts w:cs="Segoe UI"/>
      <w:color w:val="0070C0"/>
      <w:sz w:val="28"/>
      <w:lang w:val="en-US"/>
    </w:rPr>
  </w:style>
  <w:style w:type="character" w:customStyle="1" w:styleId="1A-MainheadingChar">
    <w:name w:val="1A - Main heading Char"/>
    <w:basedOn w:val="MyHeadtitleChar"/>
    <w:link w:val="1A-Mainheading"/>
    <w:rsid w:val="00AC7637"/>
    <w:rPr>
      <w:rFonts w:ascii="Verdana" w:eastAsia="Batang" w:hAnsi="Verdana" w:cs="Segoe UI"/>
      <w:b/>
      <w:bCs/>
      <w:color w:val="002060"/>
      <w:kern w:val="32"/>
      <w:sz w:val="120"/>
      <w:szCs w:val="120"/>
      <w:lang w:val="en-US" w:eastAsia="ko-KR"/>
    </w:rPr>
  </w:style>
  <w:style w:type="paragraph" w:customStyle="1" w:styleId="A-Heading">
    <w:name w:val="A - Heading"/>
    <w:basedOn w:val="MyHeadtitle"/>
    <w:link w:val="A-HeadingChar"/>
    <w:qFormat/>
    <w:rsid w:val="00CA22D3"/>
    <w:rPr>
      <w:color w:val="534E94"/>
    </w:rPr>
  </w:style>
  <w:style w:type="character" w:customStyle="1" w:styleId="MyChar">
    <w:name w:val="My Char"/>
    <w:basedOn w:val="Standaardalinea-lettertype"/>
    <w:link w:val="My"/>
    <w:rsid w:val="00CA22D3"/>
    <w:rPr>
      <w:rFonts w:ascii="Verdana" w:eastAsia="Batang" w:hAnsi="Verdana" w:cs="Arial"/>
      <w:sz w:val="24"/>
      <w:szCs w:val="24"/>
      <w:lang w:val="uk-UA" w:eastAsia="ko-KR"/>
    </w:rPr>
  </w:style>
  <w:style w:type="character" w:customStyle="1" w:styleId="B-NormalChar">
    <w:name w:val="B - Normal Char"/>
    <w:basedOn w:val="MyChar"/>
    <w:link w:val="B-Normal"/>
    <w:rsid w:val="00C62C4A"/>
    <w:rPr>
      <w:rFonts w:ascii="Verdana" w:eastAsia="Batang" w:hAnsi="Verdana" w:cs="Segoe UI"/>
      <w:color w:val="0070C0"/>
      <w:sz w:val="28"/>
      <w:szCs w:val="24"/>
      <w:lang w:val="en-US" w:eastAsia="ko-KR"/>
    </w:rPr>
  </w:style>
  <w:style w:type="character" w:customStyle="1" w:styleId="A-HeadingChar">
    <w:name w:val="A - Heading Char"/>
    <w:basedOn w:val="MyHeadtitleChar"/>
    <w:link w:val="A-Heading"/>
    <w:rsid w:val="00CA22D3"/>
    <w:rPr>
      <w:rFonts w:ascii="Verdana" w:eastAsia="Batang" w:hAnsi="Verdana" w:cs="Arial"/>
      <w:b/>
      <w:bCs/>
      <w:color w:val="534E94"/>
      <w:kern w:val="32"/>
      <w:sz w:val="36"/>
      <w:szCs w:val="32"/>
      <w:lang w:val="en-US" w:eastAsia="ko-KR"/>
    </w:rPr>
  </w:style>
  <w:style w:type="paragraph" w:customStyle="1" w:styleId="B-Preamble">
    <w:name w:val="B - Preamble"/>
    <w:basedOn w:val="My"/>
    <w:link w:val="B-PreambleChar"/>
    <w:qFormat/>
    <w:rsid w:val="00CA22D3"/>
    <w:pPr>
      <w:jc w:val="both"/>
    </w:pPr>
    <w:rPr>
      <w:rFonts w:cs="Segoe UI"/>
      <w:b/>
      <w:color w:val="333333"/>
      <w:lang w:val="en-US"/>
    </w:rPr>
  </w:style>
  <w:style w:type="paragraph" w:customStyle="1" w:styleId="Formatmall1">
    <w:name w:val="Formatmall1"/>
    <w:basedOn w:val="Datum"/>
    <w:link w:val="Formatmall1Char"/>
    <w:autoRedefine/>
    <w:qFormat/>
    <w:rsid w:val="00CA22D3"/>
    <w:rPr>
      <w:i/>
    </w:rPr>
  </w:style>
  <w:style w:type="character" w:customStyle="1" w:styleId="B-PreambleChar">
    <w:name w:val="B - Preamble Char"/>
    <w:basedOn w:val="MyChar"/>
    <w:link w:val="B-Preamble"/>
    <w:rsid w:val="00CA22D3"/>
    <w:rPr>
      <w:rFonts w:ascii="Verdana" w:eastAsia="Batang" w:hAnsi="Verdana" w:cs="Segoe UI"/>
      <w:b/>
      <w:color w:val="333333"/>
      <w:sz w:val="24"/>
      <w:szCs w:val="24"/>
      <w:lang w:val="en-US" w:eastAsia="ko-KR"/>
    </w:rPr>
  </w:style>
  <w:style w:type="character" w:customStyle="1" w:styleId="Formatmall1Char">
    <w:name w:val="Formatmall1 Char"/>
    <w:basedOn w:val="DatumChar"/>
    <w:link w:val="Formatmall1"/>
    <w:rsid w:val="00CA22D3"/>
    <w:rPr>
      <w:rFonts w:ascii="Times New Roman" w:eastAsia="Batang" w:hAnsi="Times New Roman" w:cs="Times New Roman"/>
      <w:i/>
      <w:sz w:val="24"/>
      <w:szCs w:val="24"/>
      <w:lang w:val="uk-UA" w:eastAsia="ko-KR"/>
    </w:rPr>
  </w:style>
  <w:style w:type="character" w:customStyle="1" w:styleId="Kop1Char">
    <w:name w:val="Kop 1 Char"/>
    <w:basedOn w:val="Standaardalinea-lettertype"/>
    <w:link w:val="Kop1"/>
    <w:uiPriority w:val="9"/>
    <w:rsid w:val="00CA22D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uk-UA" w:eastAsia="ko-KR"/>
    </w:rPr>
  </w:style>
  <w:style w:type="paragraph" w:styleId="Datum">
    <w:name w:val="Date"/>
    <w:basedOn w:val="Standaard"/>
    <w:next w:val="Standaard"/>
    <w:link w:val="DatumChar"/>
    <w:uiPriority w:val="99"/>
    <w:semiHidden/>
    <w:unhideWhenUsed/>
    <w:rsid w:val="00CA22D3"/>
  </w:style>
  <w:style w:type="character" w:customStyle="1" w:styleId="DatumChar">
    <w:name w:val="Datum Char"/>
    <w:basedOn w:val="Standaardalinea-lettertype"/>
    <w:link w:val="Datum"/>
    <w:uiPriority w:val="99"/>
    <w:semiHidden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58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7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ooe.eu" TargetMode="External"/><Relationship Id="rId1" Type="http://schemas.openxmlformats.org/officeDocument/2006/relationships/image" Target="media/image1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llis\Downloads\IOOE%20magazine%20pages%20template%202017-02-03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IOOE magazine pages template 2017-02-03</Template>
  <TotalTime>43</TotalTime>
  <Pages>2</Pages>
  <Words>14</Words>
  <Characters>83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Ellis Comello</dc:creator>
  <cp:keywords/>
  <dc:description/>
  <cp:lastModifiedBy>Ellis Comello</cp:lastModifiedBy>
  <cp:revision>45</cp:revision>
  <cp:lastPrinted>2017-01-20T13:42:00Z</cp:lastPrinted>
  <dcterms:created xsi:type="dcterms:W3CDTF">2019-02-26T13:05:00Z</dcterms:created>
  <dcterms:modified xsi:type="dcterms:W3CDTF">2019-02-26T13:51:00Z</dcterms:modified>
</cp:coreProperties>
</file>