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2D3" w:rsidRPr="00162CCC" w:rsidRDefault="004F3E84" w:rsidP="00CA22D3">
      <w:pPr>
        <w:rPr>
          <w:lang w:val="en-US"/>
        </w:rPr>
      </w:pPr>
      <w:r w:rsidRPr="005154C0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12A5F68F" wp14:editId="03F0831A">
                <wp:simplePos x="0" y="0"/>
                <wp:positionH relativeFrom="margin">
                  <wp:posOffset>805180</wp:posOffset>
                </wp:positionH>
                <wp:positionV relativeFrom="page">
                  <wp:posOffset>242257</wp:posOffset>
                </wp:positionV>
                <wp:extent cx="9007522" cy="1733266"/>
                <wp:effectExtent l="0" t="0" r="3175" b="635"/>
                <wp:wrapNone/>
                <wp:docPr id="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7522" cy="1733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3E84" w:rsidRPr="004F3E84" w:rsidRDefault="001B0F51" w:rsidP="004F3E84">
                            <w:pPr>
                              <w:pStyle w:val="1A-Mainheading"/>
                              <w:spacing w:before="120"/>
                              <w:jc w:val="center"/>
                              <w:rPr>
                                <w:rFonts w:ascii="Segoe UI" w:hAnsi="Segoe UI"/>
                                <w:sz w:val="180"/>
                                <w:szCs w:val="192"/>
                              </w:rPr>
                            </w:pPr>
                            <w:r>
                              <w:rPr>
                                <w:rFonts w:ascii="Segoe UI" w:hAnsi="Segoe UI"/>
                                <w:sz w:val="180"/>
                                <w:szCs w:val="192"/>
                              </w:rPr>
                              <w:t>Keeping safe</w:t>
                            </w:r>
                            <w:r w:rsidR="004F3E84" w:rsidRPr="004F3E84">
                              <w:rPr>
                                <w:rFonts w:ascii="Segoe UI" w:hAnsi="Segoe UI"/>
                                <w:sz w:val="180"/>
                                <w:szCs w:val="192"/>
                              </w:rPr>
                              <w:t xml:space="preserve"> headline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5F68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63.4pt;margin-top:19.1pt;width:709.25pt;height:136.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" filled="f" fillcolor="#fffffe" stroked="f" strokecolor="#212120" insetpen="t">
                <v:textbox inset="2.88pt,2.88pt,2.88pt,2.88pt">
                  <w:txbxContent>
                    <w:p w:rsidR="004F3E84" w:rsidRPr="004F3E84" w:rsidRDefault="001B0F51" w:rsidP="004F3E84">
                      <w:pPr>
                        <w:pStyle w:val="1A-Mainheading"/>
                        <w:spacing w:before="120"/>
                        <w:jc w:val="center"/>
                        <w:rPr>
                          <w:rFonts w:ascii="Segoe UI" w:hAnsi="Segoe UI"/>
                          <w:sz w:val="180"/>
                          <w:szCs w:val="192"/>
                        </w:rPr>
                      </w:pPr>
                      <w:r>
                        <w:rPr>
                          <w:rFonts w:ascii="Segoe UI" w:hAnsi="Segoe UI"/>
                          <w:sz w:val="180"/>
                          <w:szCs w:val="192"/>
                        </w:rPr>
                        <w:t>Keeping safe</w:t>
                      </w:r>
                      <w:r w:rsidR="004F3E84" w:rsidRPr="004F3E84">
                        <w:rPr>
                          <w:rFonts w:ascii="Segoe UI" w:hAnsi="Segoe UI"/>
                          <w:sz w:val="180"/>
                          <w:szCs w:val="192"/>
                        </w:rPr>
                        <w:t xml:space="preserve"> headline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58626A" w:rsidP="00CA22D3">
      <w:pPr>
        <w:rPr>
          <w:lang w:val="en-US"/>
        </w:rPr>
      </w:pPr>
      <w:r w:rsidRPr="00162CCC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46945AEA" wp14:editId="44708CF6">
                <wp:simplePos x="0" y="0"/>
                <wp:positionH relativeFrom="column">
                  <wp:posOffset>474562</wp:posOffset>
                </wp:positionH>
                <wp:positionV relativeFrom="page">
                  <wp:posOffset>2083443</wp:posOffset>
                </wp:positionV>
                <wp:extent cx="4400550" cy="12176567"/>
                <wp:effectExtent l="0" t="0" r="0" b="0"/>
                <wp:wrapNone/>
                <wp:docPr id="1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2176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8626A" w:rsidRPr="0058626A" w:rsidRDefault="0058626A" w:rsidP="0058626A">
                            <w:pPr>
                              <w:pStyle w:val="Otsikko1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color w:val="323232"/>
                                <w:sz w:val="40"/>
                                <w:szCs w:val="40"/>
                                <w:lang w:val="fi-FI" w:eastAsia="fi-FI"/>
                              </w:rPr>
                            </w:pPr>
                            <w:proofErr w:type="spellStart"/>
                            <w:r w:rsidRPr="0058626A">
                              <w:rPr>
                                <w:rFonts w:ascii="Tahoma" w:hAnsi="Tahoma" w:cs="Tahoma"/>
                                <w:b/>
                                <w:color w:val="323232"/>
                                <w:sz w:val="40"/>
                                <w:szCs w:val="40"/>
                              </w:rPr>
                              <w:t>Computer</w:t>
                            </w:r>
                            <w:proofErr w:type="spellEnd"/>
                            <w:r w:rsidRPr="0058626A">
                              <w:rPr>
                                <w:rFonts w:ascii="Tahoma" w:hAnsi="Tahoma" w:cs="Tahoma"/>
                                <w:b/>
                                <w:color w:val="323232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58626A">
                              <w:rPr>
                                <w:rFonts w:ascii="Tahoma" w:hAnsi="Tahoma" w:cs="Tahoma"/>
                                <w:b/>
                                <w:color w:val="323232"/>
                                <w:sz w:val="40"/>
                                <w:szCs w:val="40"/>
                              </w:rPr>
                              <w:t>gadgets</w:t>
                            </w:r>
                            <w:proofErr w:type="spellEnd"/>
                            <w:r w:rsidRPr="0058626A">
                              <w:rPr>
                                <w:rStyle w:val="apple-converted-space"/>
                                <w:rFonts w:ascii="Tahoma" w:hAnsi="Tahoma" w:cs="Tahoma"/>
                                <w:b/>
                                <w:color w:val="323232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:rsidR="0058626A" w:rsidRDefault="0058626A" w:rsidP="0058626A">
                            <w:r>
                              <w:rPr>
                                <w:rFonts w:ascii="Tahoma" w:hAnsi="Tahoma" w:cs="Tahoma"/>
                                <w:color w:val="323232"/>
                                <w:sz w:val="17"/>
                                <w:szCs w:val="17"/>
                              </w:rPr>
                              <w:br/>
                            </w:r>
                          </w:p>
                          <w:p w:rsidR="0058626A" w:rsidRPr="004F5FC5" w:rsidRDefault="004F5FC5" w:rsidP="004F5FC5">
                            <w:r>
                              <w:rPr>
                                <w:rFonts w:ascii="Tahoma" w:hAnsi="Tahoma" w:cs="Tahoma"/>
                                <w:color w:val="323232"/>
                                <w:sz w:val="17"/>
                                <w:szCs w:val="17"/>
                              </w:rPr>
                              <w:br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"/var/folders/zd/6dyqyrts6gx3_blsqcwk14fh0000gn/T/com.microsoft.Word/WebArchiveCopyPasteTempFiles/39130xreba.png"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C3261" wp14:editId="4F0598D7">
                                  <wp:extent cx="4326890" cy="6425565"/>
                                  <wp:effectExtent l="0" t="0" r="3810" b="635"/>
                                  <wp:docPr id="8" name="Kuva 8" descr="/var/folders/zd/6dyqyrts6gx3_blsqcwk14fh0000gn/T/com.microsoft.Word/WebArchiveCopyPasteTempFiles/39130xreb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/var/folders/zd/6dyqyrts6gx3_blsqcwk14fh0000gn/T/com.microsoft.Word/WebArchiveCopyPasteTempFiles/39130xreb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6890" cy="6425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:rsidR="004F5FC5" w:rsidRPr="004F5FC5" w:rsidRDefault="004F5FC5" w:rsidP="004F5FC5">
                            <w:pPr>
                              <w:spacing w:line="360" w:lineRule="auto"/>
                              <w:rPr>
                                <w:rFonts w:ascii="Verdana" w:eastAsia="Times New Roman" w:hAnsi="Verdana" w:cs="Courier New"/>
                                <w:b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</w:pP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b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Across</w:t>
                            </w:r>
                            <w:proofErr w:type="spellEnd"/>
                          </w:p>
                          <w:p w:rsidR="004F5FC5" w:rsidRPr="004F5FC5" w:rsidRDefault="004F5FC5" w:rsidP="004F5FC5">
                            <w:pPr>
                              <w:spacing w:line="360" w:lineRule="auto"/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</w:pPr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4.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You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can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listen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to music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without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disturbing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others</w:t>
                            </w:r>
                            <w:proofErr w:type="spellEnd"/>
                            <w:r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.</w:t>
                            </w:r>
                          </w:p>
                          <w:p w:rsidR="004F5FC5" w:rsidRPr="004F5FC5" w:rsidRDefault="004F5FC5" w:rsidP="004F5FC5">
                            <w:pPr>
                              <w:spacing w:line="360" w:lineRule="auto"/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</w:pPr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6.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It's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stuck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on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your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table</w:t>
                            </w:r>
                            <w:proofErr w:type="spellEnd"/>
                            <w:r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.</w:t>
                            </w:r>
                          </w:p>
                          <w:p w:rsidR="004F5FC5" w:rsidRPr="004F5FC5" w:rsidRDefault="004F5FC5" w:rsidP="004F5FC5">
                            <w:pPr>
                              <w:spacing w:line="360" w:lineRule="auto"/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</w:pPr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9.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It's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always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with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you</w:t>
                            </w:r>
                            <w:proofErr w:type="spellEnd"/>
                            <w:r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.</w:t>
                            </w:r>
                          </w:p>
                          <w:p w:rsidR="004F5FC5" w:rsidRPr="004F5FC5" w:rsidRDefault="004F5FC5" w:rsidP="004F5FC5">
                            <w:pPr>
                              <w:spacing w:line="360" w:lineRule="auto"/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</w:pPr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10.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You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can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play music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with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it</w:t>
                            </w:r>
                            <w:r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.</w:t>
                            </w:r>
                          </w:p>
                          <w:p w:rsidR="004F5FC5" w:rsidRPr="004F5FC5" w:rsidRDefault="004F5FC5" w:rsidP="004F5FC5">
                            <w:pPr>
                              <w:spacing w:line="360" w:lineRule="auto"/>
                              <w:rPr>
                                <w:rFonts w:ascii="Verdana" w:eastAsia="Times New Roman" w:hAnsi="Verdana" w:cs="Courier New"/>
                                <w:b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</w:pPr>
                            <w:r w:rsidRPr="004F5FC5">
                              <w:rPr>
                                <w:rFonts w:ascii="Verdana" w:eastAsia="Times New Roman" w:hAnsi="Verdana" w:cs="Courier New"/>
                                <w:b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Down</w:t>
                            </w:r>
                          </w:p>
                          <w:p w:rsidR="004F5FC5" w:rsidRPr="004F5FC5" w:rsidRDefault="004F5FC5" w:rsidP="004F5FC5">
                            <w:pPr>
                              <w:spacing w:line="360" w:lineRule="auto"/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</w:pPr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1.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You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write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with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its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buttons</w:t>
                            </w:r>
                            <w:proofErr w:type="spellEnd"/>
                            <w:r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.</w:t>
                            </w:r>
                          </w:p>
                          <w:p w:rsidR="004F5FC5" w:rsidRPr="004F5FC5" w:rsidRDefault="004F5FC5" w:rsidP="004F5FC5">
                            <w:pPr>
                              <w:spacing w:line="360" w:lineRule="auto"/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</w:pPr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2.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You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can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open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its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cover</w:t>
                            </w:r>
                            <w:proofErr w:type="spellEnd"/>
                            <w:r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.</w:t>
                            </w:r>
                          </w:p>
                          <w:p w:rsidR="004F5FC5" w:rsidRPr="004F5FC5" w:rsidRDefault="004F5FC5" w:rsidP="004F5FC5">
                            <w:pPr>
                              <w:spacing w:line="360" w:lineRule="auto"/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</w:pPr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3.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You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play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games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with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it,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but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you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need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a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controller</w:t>
                            </w:r>
                            <w:proofErr w:type="spellEnd"/>
                            <w:r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.</w:t>
                            </w:r>
                          </w:p>
                          <w:p w:rsidR="004F5FC5" w:rsidRPr="004F5FC5" w:rsidRDefault="004F5FC5" w:rsidP="004F5FC5">
                            <w:pPr>
                              <w:spacing w:line="360" w:lineRule="auto"/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</w:pPr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5.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Teacher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uses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it in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classroom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to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teach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.</w:t>
                            </w:r>
                          </w:p>
                          <w:p w:rsidR="004F5FC5" w:rsidRPr="004F5FC5" w:rsidRDefault="004F5FC5" w:rsidP="004F5FC5">
                            <w:pPr>
                              <w:spacing w:line="360" w:lineRule="auto"/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</w:pPr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7.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It's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a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small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animal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with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a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wire</w:t>
                            </w:r>
                            <w:proofErr w:type="spellEnd"/>
                            <w:r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.</w:t>
                            </w:r>
                          </w:p>
                          <w:p w:rsidR="004F5FC5" w:rsidRDefault="004F5FC5" w:rsidP="004F5FC5">
                            <w:pPr>
                              <w:spacing w:line="360" w:lineRule="auto"/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</w:pPr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8.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It's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like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a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phone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but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 xml:space="preserve">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bigge</w:t>
                            </w:r>
                            <w:r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Verdana" w:eastAsia="Times New Roman" w:hAnsi="Verdana" w:cs="Courier New"/>
                                <w:color w:val="323232"/>
                                <w:sz w:val="28"/>
                                <w:szCs w:val="28"/>
                                <w:shd w:val="clear" w:color="auto" w:fill="FFFFFF"/>
                                <w:lang w:val="fi-FI" w:eastAsia="fi-FI"/>
                              </w:rPr>
                              <w:t>.</w:t>
                            </w:r>
                          </w:p>
                          <w:p w:rsidR="004F5FC5" w:rsidRPr="004F5FC5" w:rsidRDefault="004F5FC5" w:rsidP="004F5FC5">
                            <w:pPr>
                              <w:spacing w:line="360" w:lineRule="auto"/>
                              <w:rPr>
                                <w:rFonts w:ascii="Courier New" w:eastAsia="Times New Roman" w:hAnsi="Courier New" w:cs="Courier New"/>
                                <w:color w:val="323232"/>
                                <w:sz w:val="20"/>
                                <w:szCs w:val="20"/>
                                <w:shd w:val="clear" w:color="auto" w:fill="FFFFFF"/>
                                <w:lang w:val="fi-FI" w:eastAsia="fi-FI"/>
                              </w:rPr>
                            </w:pPr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0"/>
                                <w:szCs w:val="20"/>
                                <w:shd w:val="clear" w:color="auto" w:fill="FFFFFF"/>
                                <w:lang w:val="fi-FI" w:eastAsia="fi-FI"/>
                              </w:rPr>
                              <w:t xml:space="preserve">Made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0"/>
                                <w:szCs w:val="20"/>
                                <w:shd w:val="clear" w:color="auto" w:fill="FFFFFF"/>
                                <w:lang w:val="fi-FI" w:eastAsia="fi-FI"/>
                              </w:rPr>
                              <w:t>by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0"/>
                                <w:szCs w:val="20"/>
                                <w:shd w:val="clear" w:color="auto" w:fill="FFFFFF"/>
                                <w:lang w:val="fi-FI" w:eastAsia="fi-FI"/>
                              </w:rPr>
                              <w:t xml:space="preserve"> Viveka and Kerttu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0"/>
                                <w:szCs w:val="20"/>
                                <w:shd w:val="clear" w:color="auto" w:fill="FFFFFF"/>
                                <w:lang w:val="fi-FI" w:eastAsia="fi-FI"/>
                              </w:rPr>
                              <w:t>the</w:t>
                            </w:r>
                            <w:proofErr w:type="spellEnd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0"/>
                                <w:szCs w:val="20"/>
                                <w:shd w:val="clear" w:color="auto" w:fill="FFFFFF"/>
                                <w:lang w:val="fi-FI" w:eastAsia="fi-FI"/>
                              </w:rPr>
                              <w:t xml:space="preserve"> 8th </w:t>
                            </w:r>
                            <w:proofErr w:type="spellStart"/>
                            <w:r w:rsidRPr="004F5FC5">
                              <w:rPr>
                                <w:rFonts w:ascii="Verdana" w:eastAsia="Times New Roman" w:hAnsi="Verdana" w:cs="Courier New"/>
                                <w:color w:val="323232"/>
                                <w:sz w:val="20"/>
                                <w:szCs w:val="20"/>
                                <w:shd w:val="clear" w:color="auto" w:fill="FFFFFF"/>
                                <w:lang w:val="fi-FI" w:eastAsia="fi-FI"/>
                              </w:rPr>
                              <w:t>grade</w:t>
                            </w:r>
                            <w:proofErr w:type="spellEnd"/>
                          </w:p>
                          <w:p w:rsidR="004F5FC5" w:rsidRPr="004F5FC5" w:rsidRDefault="004F5FC5" w:rsidP="004F5FC5">
                            <w:pPr>
                              <w:rPr>
                                <w:rFonts w:eastAsia="Times New Roman"/>
                                <w:lang w:val="fi-FI" w:eastAsia="fi-FI"/>
                              </w:rPr>
                            </w:pPr>
                          </w:p>
                          <w:p w:rsidR="0048115F" w:rsidRPr="009A5071" w:rsidRDefault="0048115F" w:rsidP="00775F69">
                            <w:pPr>
                              <w:pStyle w:val="B-Normal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45AEA" id="Text Box 27" o:spid="_x0000_s1027" type="#_x0000_t202" style="position:absolute;margin-left:37.35pt;margin-top:164.05pt;width:346.5pt;height:958.8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" filled="f" fillcolor="#fffffe" stroked="f" strokecolor="#212120" insetpen="t">
                <v:textbox inset="2.88pt,2.88pt,2.88pt,2.88pt">
                  <w:txbxContent>
                    <w:p w:rsidR="0058626A" w:rsidRPr="0058626A" w:rsidRDefault="0058626A" w:rsidP="0058626A">
                      <w:pPr>
                        <w:pStyle w:val="Otsikko1"/>
                        <w:jc w:val="center"/>
                        <w:rPr>
                          <w:rFonts w:ascii="Tahoma" w:eastAsia="Times New Roman" w:hAnsi="Tahoma" w:cs="Tahoma"/>
                          <w:b/>
                          <w:color w:val="323232"/>
                          <w:sz w:val="40"/>
                          <w:szCs w:val="40"/>
                          <w:lang w:val="fi-FI" w:eastAsia="fi-FI"/>
                        </w:rPr>
                      </w:pPr>
                      <w:proofErr w:type="spellStart"/>
                      <w:r w:rsidRPr="0058626A">
                        <w:rPr>
                          <w:rFonts w:ascii="Tahoma" w:hAnsi="Tahoma" w:cs="Tahoma"/>
                          <w:b/>
                          <w:color w:val="323232"/>
                          <w:sz w:val="40"/>
                          <w:szCs w:val="40"/>
                        </w:rPr>
                        <w:t>Computer</w:t>
                      </w:r>
                      <w:proofErr w:type="spellEnd"/>
                      <w:r w:rsidRPr="0058626A">
                        <w:rPr>
                          <w:rFonts w:ascii="Tahoma" w:hAnsi="Tahoma" w:cs="Tahoma"/>
                          <w:b/>
                          <w:color w:val="323232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58626A">
                        <w:rPr>
                          <w:rFonts w:ascii="Tahoma" w:hAnsi="Tahoma" w:cs="Tahoma"/>
                          <w:b/>
                          <w:color w:val="323232"/>
                          <w:sz w:val="40"/>
                          <w:szCs w:val="40"/>
                        </w:rPr>
                        <w:t>gadgets</w:t>
                      </w:r>
                      <w:proofErr w:type="spellEnd"/>
                      <w:r w:rsidRPr="0058626A">
                        <w:rPr>
                          <w:rStyle w:val="apple-converted-space"/>
                          <w:rFonts w:ascii="Tahoma" w:hAnsi="Tahoma" w:cs="Tahoma"/>
                          <w:b/>
                          <w:color w:val="323232"/>
                          <w:sz w:val="40"/>
                          <w:szCs w:val="40"/>
                        </w:rPr>
                        <w:t> </w:t>
                      </w:r>
                    </w:p>
                    <w:p w:rsidR="0058626A" w:rsidRDefault="0058626A" w:rsidP="0058626A">
                      <w:r>
                        <w:rPr>
                          <w:rFonts w:ascii="Tahoma" w:hAnsi="Tahoma" w:cs="Tahoma"/>
                          <w:color w:val="323232"/>
                          <w:sz w:val="17"/>
                          <w:szCs w:val="17"/>
                        </w:rPr>
                        <w:br/>
                      </w:r>
                    </w:p>
                    <w:p w:rsidR="0058626A" w:rsidRPr="004F5FC5" w:rsidRDefault="004F5FC5" w:rsidP="004F5FC5">
                      <w:r>
                        <w:rPr>
                          <w:rFonts w:ascii="Tahoma" w:hAnsi="Tahoma" w:cs="Tahoma"/>
                          <w:color w:val="323232"/>
                          <w:sz w:val="17"/>
                          <w:szCs w:val="17"/>
                        </w:rPr>
                        <w:br/>
                      </w:r>
                      <w:r>
                        <w:fldChar w:fldCharType="begin"/>
                      </w:r>
                      <w:r>
                        <w:instrText xml:space="preserve"> INCLUDEPICTURE "/var/folders/zd/6dyqyrts6gx3_blsqcwk14fh0000gn/T/com.microsoft.Word/WebArchiveCopyPasteTempFiles/39130xreba.png"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5C3261" wp14:editId="4F0598D7">
                            <wp:extent cx="4326890" cy="6425565"/>
                            <wp:effectExtent l="0" t="0" r="3810" b="635"/>
                            <wp:docPr id="8" name="Kuva 8" descr="/var/folders/zd/6dyqyrts6gx3_blsqcwk14fh0000gn/T/com.microsoft.Word/WebArchiveCopyPasteTempFiles/39130xreb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/var/folders/zd/6dyqyrts6gx3_blsqcwk14fh0000gn/T/com.microsoft.Word/WebArchiveCopyPasteTempFiles/39130xreb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6890" cy="6425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:rsidR="004F5FC5" w:rsidRPr="004F5FC5" w:rsidRDefault="004F5FC5" w:rsidP="004F5FC5">
                      <w:pPr>
                        <w:spacing w:line="360" w:lineRule="auto"/>
                        <w:rPr>
                          <w:rFonts w:ascii="Verdana" w:eastAsia="Times New Roman" w:hAnsi="Verdana" w:cs="Courier New"/>
                          <w:b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</w:pP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b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Across</w:t>
                      </w:r>
                      <w:proofErr w:type="spellEnd"/>
                    </w:p>
                    <w:p w:rsidR="004F5FC5" w:rsidRPr="004F5FC5" w:rsidRDefault="004F5FC5" w:rsidP="004F5FC5">
                      <w:pPr>
                        <w:spacing w:line="360" w:lineRule="auto"/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</w:pPr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4.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You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can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listen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to music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without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disturbing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others</w:t>
                      </w:r>
                      <w:proofErr w:type="spellEnd"/>
                      <w:r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.</w:t>
                      </w:r>
                    </w:p>
                    <w:p w:rsidR="004F5FC5" w:rsidRPr="004F5FC5" w:rsidRDefault="004F5FC5" w:rsidP="004F5FC5">
                      <w:pPr>
                        <w:spacing w:line="360" w:lineRule="auto"/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</w:pPr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6.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It's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stuck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on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your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table</w:t>
                      </w:r>
                      <w:proofErr w:type="spellEnd"/>
                      <w:r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.</w:t>
                      </w:r>
                    </w:p>
                    <w:p w:rsidR="004F5FC5" w:rsidRPr="004F5FC5" w:rsidRDefault="004F5FC5" w:rsidP="004F5FC5">
                      <w:pPr>
                        <w:spacing w:line="360" w:lineRule="auto"/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</w:pPr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9.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It's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always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with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you</w:t>
                      </w:r>
                      <w:proofErr w:type="spellEnd"/>
                      <w:r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.</w:t>
                      </w:r>
                    </w:p>
                    <w:p w:rsidR="004F5FC5" w:rsidRPr="004F5FC5" w:rsidRDefault="004F5FC5" w:rsidP="004F5FC5">
                      <w:pPr>
                        <w:spacing w:line="360" w:lineRule="auto"/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</w:pPr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10.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You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can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play music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with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it</w:t>
                      </w:r>
                      <w:r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.</w:t>
                      </w:r>
                    </w:p>
                    <w:p w:rsidR="004F5FC5" w:rsidRPr="004F5FC5" w:rsidRDefault="004F5FC5" w:rsidP="004F5FC5">
                      <w:pPr>
                        <w:spacing w:line="360" w:lineRule="auto"/>
                        <w:rPr>
                          <w:rFonts w:ascii="Verdana" w:eastAsia="Times New Roman" w:hAnsi="Verdana" w:cs="Courier New"/>
                          <w:b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</w:pPr>
                      <w:r w:rsidRPr="004F5FC5">
                        <w:rPr>
                          <w:rFonts w:ascii="Verdana" w:eastAsia="Times New Roman" w:hAnsi="Verdana" w:cs="Courier New"/>
                          <w:b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Down</w:t>
                      </w:r>
                    </w:p>
                    <w:p w:rsidR="004F5FC5" w:rsidRPr="004F5FC5" w:rsidRDefault="004F5FC5" w:rsidP="004F5FC5">
                      <w:pPr>
                        <w:spacing w:line="360" w:lineRule="auto"/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</w:pPr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1.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You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write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with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its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buttons</w:t>
                      </w:r>
                      <w:proofErr w:type="spellEnd"/>
                      <w:r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.</w:t>
                      </w:r>
                    </w:p>
                    <w:p w:rsidR="004F5FC5" w:rsidRPr="004F5FC5" w:rsidRDefault="004F5FC5" w:rsidP="004F5FC5">
                      <w:pPr>
                        <w:spacing w:line="360" w:lineRule="auto"/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</w:pPr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2.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You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can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open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its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cover</w:t>
                      </w:r>
                      <w:proofErr w:type="spellEnd"/>
                      <w:r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.</w:t>
                      </w:r>
                    </w:p>
                    <w:p w:rsidR="004F5FC5" w:rsidRPr="004F5FC5" w:rsidRDefault="004F5FC5" w:rsidP="004F5FC5">
                      <w:pPr>
                        <w:spacing w:line="360" w:lineRule="auto"/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</w:pPr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3.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You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play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games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with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it,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but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you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need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a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controller</w:t>
                      </w:r>
                      <w:proofErr w:type="spellEnd"/>
                      <w:r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.</w:t>
                      </w:r>
                    </w:p>
                    <w:p w:rsidR="004F5FC5" w:rsidRPr="004F5FC5" w:rsidRDefault="004F5FC5" w:rsidP="004F5FC5">
                      <w:pPr>
                        <w:spacing w:line="360" w:lineRule="auto"/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</w:pPr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5.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Teacher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uses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it in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the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classroom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to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teach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.</w:t>
                      </w:r>
                    </w:p>
                    <w:p w:rsidR="004F5FC5" w:rsidRPr="004F5FC5" w:rsidRDefault="004F5FC5" w:rsidP="004F5FC5">
                      <w:pPr>
                        <w:spacing w:line="360" w:lineRule="auto"/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</w:pPr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7.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It's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a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small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animal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with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a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wire</w:t>
                      </w:r>
                      <w:proofErr w:type="spellEnd"/>
                      <w:r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.</w:t>
                      </w:r>
                    </w:p>
                    <w:p w:rsidR="004F5FC5" w:rsidRDefault="004F5FC5" w:rsidP="004F5FC5">
                      <w:pPr>
                        <w:spacing w:line="360" w:lineRule="auto"/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</w:pPr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8.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It's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like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a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phone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but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 xml:space="preserve">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bigge</w:t>
                      </w:r>
                      <w:r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r</w:t>
                      </w:r>
                      <w:proofErr w:type="spellEnd"/>
                      <w:r>
                        <w:rPr>
                          <w:rFonts w:ascii="Verdana" w:eastAsia="Times New Roman" w:hAnsi="Verdana" w:cs="Courier New"/>
                          <w:color w:val="323232"/>
                          <w:sz w:val="28"/>
                          <w:szCs w:val="28"/>
                          <w:shd w:val="clear" w:color="auto" w:fill="FFFFFF"/>
                          <w:lang w:val="fi-FI" w:eastAsia="fi-FI"/>
                        </w:rPr>
                        <w:t>.</w:t>
                      </w:r>
                    </w:p>
                    <w:p w:rsidR="004F5FC5" w:rsidRPr="004F5FC5" w:rsidRDefault="004F5FC5" w:rsidP="004F5FC5">
                      <w:pPr>
                        <w:spacing w:line="360" w:lineRule="auto"/>
                        <w:rPr>
                          <w:rFonts w:ascii="Courier New" w:eastAsia="Times New Roman" w:hAnsi="Courier New" w:cs="Courier New"/>
                          <w:color w:val="323232"/>
                          <w:sz w:val="20"/>
                          <w:szCs w:val="20"/>
                          <w:shd w:val="clear" w:color="auto" w:fill="FFFFFF"/>
                          <w:lang w:val="fi-FI" w:eastAsia="fi-FI"/>
                        </w:rPr>
                      </w:pPr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0"/>
                          <w:szCs w:val="20"/>
                          <w:shd w:val="clear" w:color="auto" w:fill="FFFFFF"/>
                          <w:lang w:val="fi-FI" w:eastAsia="fi-FI"/>
                        </w:rPr>
                        <w:t xml:space="preserve">Made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0"/>
                          <w:szCs w:val="20"/>
                          <w:shd w:val="clear" w:color="auto" w:fill="FFFFFF"/>
                          <w:lang w:val="fi-FI" w:eastAsia="fi-FI"/>
                        </w:rPr>
                        <w:t>by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0"/>
                          <w:szCs w:val="20"/>
                          <w:shd w:val="clear" w:color="auto" w:fill="FFFFFF"/>
                          <w:lang w:val="fi-FI" w:eastAsia="fi-FI"/>
                        </w:rPr>
                        <w:t xml:space="preserve"> Viveka and Kerttu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0"/>
                          <w:szCs w:val="20"/>
                          <w:shd w:val="clear" w:color="auto" w:fill="FFFFFF"/>
                          <w:lang w:val="fi-FI" w:eastAsia="fi-FI"/>
                        </w:rPr>
                        <w:t>the</w:t>
                      </w:r>
                      <w:proofErr w:type="spellEnd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0"/>
                          <w:szCs w:val="20"/>
                          <w:shd w:val="clear" w:color="auto" w:fill="FFFFFF"/>
                          <w:lang w:val="fi-FI" w:eastAsia="fi-FI"/>
                        </w:rPr>
                        <w:t xml:space="preserve"> 8th </w:t>
                      </w:r>
                      <w:proofErr w:type="spellStart"/>
                      <w:r w:rsidRPr="004F5FC5">
                        <w:rPr>
                          <w:rFonts w:ascii="Verdana" w:eastAsia="Times New Roman" w:hAnsi="Verdana" w:cs="Courier New"/>
                          <w:color w:val="323232"/>
                          <w:sz w:val="20"/>
                          <w:szCs w:val="20"/>
                          <w:shd w:val="clear" w:color="auto" w:fill="FFFFFF"/>
                          <w:lang w:val="fi-FI" w:eastAsia="fi-FI"/>
                        </w:rPr>
                        <w:t>grade</w:t>
                      </w:r>
                      <w:proofErr w:type="spellEnd"/>
                    </w:p>
                    <w:p w:rsidR="004F5FC5" w:rsidRPr="004F5FC5" w:rsidRDefault="004F5FC5" w:rsidP="004F5FC5">
                      <w:pPr>
                        <w:rPr>
                          <w:rFonts w:eastAsia="Times New Roman"/>
                          <w:lang w:val="fi-FI" w:eastAsia="fi-FI"/>
                        </w:rPr>
                      </w:pPr>
                    </w:p>
                    <w:p w:rsidR="0048115F" w:rsidRPr="009A5071" w:rsidRDefault="0048115F" w:rsidP="00775F69">
                      <w:pPr>
                        <w:pStyle w:val="B-Normal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087501" w:rsidP="00CA22D3">
      <w:pPr>
        <w:jc w:val="center"/>
        <w:rPr>
          <w:lang w:val="en-US"/>
        </w:rPr>
      </w:pPr>
      <w:r w:rsidRPr="00162CCC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11DF3AAB" wp14:editId="3BDA6AC4">
                <wp:simplePos x="0" y="0"/>
                <wp:positionH relativeFrom="column">
                  <wp:posOffset>5748462</wp:posOffset>
                </wp:positionH>
                <wp:positionV relativeFrom="page">
                  <wp:posOffset>2483485</wp:posOffset>
                </wp:positionV>
                <wp:extent cx="4441190" cy="11382232"/>
                <wp:effectExtent l="0" t="0" r="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190" cy="11382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2504E" w:rsidRPr="00F2504E" w:rsidRDefault="00F2504E" w:rsidP="00775F69">
                            <w:pPr>
                              <w:pStyle w:val="B-Normal"/>
                            </w:pPr>
                            <w:r w:rsidRPr="00F2504E">
                              <w:t>How do I know if my computer is infected?</w:t>
                            </w:r>
                          </w:p>
                          <w:p w:rsidR="00F2504E" w:rsidRDefault="00F2504E" w:rsidP="00775F69">
                            <w:pPr>
                              <w:pStyle w:val="B-Normal"/>
                            </w:pPr>
                          </w:p>
                          <w:p w:rsidR="00F2504E" w:rsidRDefault="00F2504E" w:rsidP="00775F69">
                            <w:pPr>
                              <w:pStyle w:val="B-Normal"/>
                            </w:pPr>
                          </w:p>
                          <w:p w:rsidR="00FC7368" w:rsidRDefault="00BA578B" w:rsidP="00775F69">
                            <w:pPr>
                              <w:pStyle w:val="B-Normal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 computer is slowing down.</w:t>
                            </w:r>
                          </w:p>
                          <w:p w:rsidR="0036501E" w:rsidRDefault="00BA578B" w:rsidP="00775F69">
                            <w:pPr>
                              <w:pStyle w:val="B-Normal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Strange adds are displayed</w:t>
                            </w:r>
                            <w:r w:rsidR="008A0124">
                              <w:t>.</w:t>
                            </w:r>
                          </w:p>
                          <w:p w:rsidR="008A0124" w:rsidRDefault="008A0124" w:rsidP="00775F69">
                            <w:pPr>
                              <w:pStyle w:val="B-Normal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There are crashes.</w:t>
                            </w:r>
                          </w:p>
                          <w:p w:rsidR="008A0124" w:rsidRDefault="008A0124" w:rsidP="00775F69">
                            <w:pPr>
                              <w:pStyle w:val="B-Normal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You get pop-up messages. </w:t>
                            </w:r>
                          </w:p>
                          <w:p w:rsidR="008A0124" w:rsidRDefault="008A0124" w:rsidP="00775F69">
                            <w:pPr>
                              <w:pStyle w:val="B-Normal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Unusual messages show unexpectedly.</w:t>
                            </w:r>
                          </w:p>
                          <w:p w:rsidR="008A0124" w:rsidRDefault="008A0124" w:rsidP="00775F69">
                            <w:pPr>
                              <w:pStyle w:val="B-Normal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Your friends say that they receive odd messages from you. </w:t>
                            </w:r>
                          </w:p>
                          <w:p w:rsidR="008A0124" w:rsidRDefault="008A0124" w:rsidP="00775F69">
                            <w:pPr>
                              <w:pStyle w:val="B-Normal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You have unusual error messages.</w:t>
                            </w:r>
                          </w:p>
                          <w:p w:rsidR="008A0124" w:rsidRDefault="008A0124" w:rsidP="00775F69">
                            <w:pPr>
                              <w:pStyle w:val="B-Normal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Your security solution is disabled. </w:t>
                            </w:r>
                          </w:p>
                          <w:p w:rsidR="008A0124" w:rsidRDefault="008A0124" w:rsidP="00775F69">
                            <w:pPr>
                              <w:pStyle w:val="B-Normal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You can’t access on the control panel of your computer.</w:t>
                            </w:r>
                          </w:p>
                          <w:p w:rsidR="008A0124" w:rsidRDefault="008A0124" w:rsidP="00775F69">
                            <w:pPr>
                              <w:pStyle w:val="B-Normal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Unfamiliar icons are displayed on your desktop. </w:t>
                            </w:r>
                          </w:p>
                          <w:p w:rsidR="00FC7368" w:rsidRDefault="00FC7368" w:rsidP="00775F69">
                            <w:pPr>
                              <w:pStyle w:val="B-Normal"/>
                            </w:pPr>
                          </w:p>
                          <w:p w:rsidR="00444FAA" w:rsidRDefault="00444FAA" w:rsidP="00775F69">
                            <w:pPr>
                              <w:pStyle w:val="B-Normal"/>
                            </w:pPr>
                          </w:p>
                          <w:p w:rsidR="00444FAA" w:rsidRDefault="00444FAA" w:rsidP="00775F69">
                            <w:pPr>
                              <w:pStyle w:val="B-Normal"/>
                            </w:pPr>
                          </w:p>
                          <w:p w:rsidR="0036501E" w:rsidRDefault="0036501E" w:rsidP="00775F69">
                            <w:pPr>
                              <w:pStyle w:val="B-Normal"/>
                            </w:pPr>
                          </w:p>
                          <w:p w:rsidR="00087501" w:rsidRDefault="008A0124" w:rsidP="00775F69">
                            <w:pPr>
                              <w:pStyle w:val="B-Normal"/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 wp14:anchorId="64BFAE5E" wp14:editId="28914875">
                                  <wp:extent cx="3185040" cy="3323121"/>
                                  <wp:effectExtent l="0" t="0" r="3175" b="4445"/>
                                  <wp:docPr id="11" name="Bildobjekt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navipedia.net/images/a/a9/Examp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5040" cy="3323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7501" w:rsidRPr="008A0124" w:rsidRDefault="008A0124" w:rsidP="00775F69">
                            <w:pPr>
                              <w:pStyle w:val="B-Normal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proofErr w:type="spellStart"/>
                            <w:r w:rsidRPr="008A0124">
                              <w:t>Wordcloud</w:t>
                            </w:r>
                            <w:proofErr w:type="spellEnd"/>
                            <w:r w:rsidRPr="008A0124">
                              <w:t xml:space="preserve"> made by the 6</w:t>
                            </w:r>
                            <w:r w:rsidRPr="008A0124">
                              <w:rPr>
                                <w:vertAlign w:val="superscript"/>
                              </w:rPr>
                              <w:t>th</w:t>
                            </w:r>
                            <w:r w:rsidRPr="008A0124">
                              <w:t xml:space="preserve"> grade.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F3AAB" id="_x0000_s1028" type="#_x0000_t202" style="position:absolute;left:0;text-align:left;margin-left:452.65pt;margin-top:195.55pt;width:349.7pt;height:896.2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" filled="f" fillcolor="#fffffe" stroked="f" strokecolor="#212120" insetpen="t">
                <v:textbox inset="2.88pt,2.88pt,2.88pt,2.88pt">
                  <w:txbxContent>
                    <w:p w:rsidR="00F2504E" w:rsidRPr="00F2504E" w:rsidRDefault="00F2504E" w:rsidP="00775F69">
                      <w:pPr>
                        <w:pStyle w:val="B-Normal"/>
                      </w:pPr>
                      <w:r w:rsidRPr="00F2504E">
                        <w:t>How do I know if my computer is infected?</w:t>
                      </w:r>
                    </w:p>
                    <w:p w:rsidR="00F2504E" w:rsidRDefault="00F2504E" w:rsidP="00775F69">
                      <w:pPr>
                        <w:pStyle w:val="B-Normal"/>
                      </w:pPr>
                    </w:p>
                    <w:p w:rsidR="00F2504E" w:rsidRDefault="00F2504E" w:rsidP="00775F69">
                      <w:pPr>
                        <w:pStyle w:val="B-Normal"/>
                      </w:pPr>
                    </w:p>
                    <w:p w:rsidR="00FC7368" w:rsidRDefault="00BA578B" w:rsidP="00775F69">
                      <w:pPr>
                        <w:pStyle w:val="B-Normal"/>
                        <w:numPr>
                          <w:ilvl w:val="0"/>
                          <w:numId w:val="2"/>
                        </w:numPr>
                      </w:pPr>
                      <w:r>
                        <w:t>The computer is slowing down.</w:t>
                      </w:r>
                    </w:p>
                    <w:p w:rsidR="0036501E" w:rsidRDefault="00BA578B" w:rsidP="00775F69">
                      <w:pPr>
                        <w:pStyle w:val="B-Normal"/>
                        <w:numPr>
                          <w:ilvl w:val="0"/>
                          <w:numId w:val="2"/>
                        </w:numPr>
                      </w:pPr>
                      <w:r>
                        <w:t>Strange adds are displayed</w:t>
                      </w:r>
                      <w:r w:rsidR="008A0124">
                        <w:t>.</w:t>
                      </w:r>
                    </w:p>
                    <w:p w:rsidR="008A0124" w:rsidRDefault="008A0124" w:rsidP="00775F69">
                      <w:pPr>
                        <w:pStyle w:val="B-Normal"/>
                        <w:numPr>
                          <w:ilvl w:val="0"/>
                          <w:numId w:val="2"/>
                        </w:numPr>
                      </w:pPr>
                      <w:r>
                        <w:t>There are crashes.</w:t>
                      </w:r>
                    </w:p>
                    <w:p w:rsidR="008A0124" w:rsidRDefault="008A0124" w:rsidP="00775F69">
                      <w:pPr>
                        <w:pStyle w:val="B-Normal"/>
                        <w:numPr>
                          <w:ilvl w:val="0"/>
                          <w:numId w:val="2"/>
                        </w:numPr>
                      </w:pPr>
                      <w:r>
                        <w:t xml:space="preserve">You get pop-up messages. </w:t>
                      </w:r>
                    </w:p>
                    <w:p w:rsidR="008A0124" w:rsidRDefault="008A0124" w:rsidP="00775F69">
                      <w:pPr>
                        <w:pStyle w:val="B-Normal"/>
                        <w:numPr>
                          <w:ilvl w:val="0"/>
                          <w:numId w:val="2"/>
                        </w:numPr>
                      </w:pPr>
                      <w:r>
                        <w:t>Unusual messages show unexpectedly.</w:t>
                      </w:r>
                    </w:p>
                    <w:p w:rsidR="008A0124" w:rsidRDefault="008A0124" w:rsidP="00775F69">
                      <w:pPr>
                        <w:pStyle w:val="B-Normal"/>
                        <w:numPr>
                          <w:ilvl w:val="0"/>
                          <w:numId w:val="2"/>
                        </w:numPr>
                      </w:pPr>
                      <w:r>
                        <w:t xml:space="preserve">Your friends say that they receive odd messages from you. </w:t>
                      </w:r>
                    </w:p>
                    <w:p w:rsidR="008A0124" w:rsidRDefault="008A0124" w:rsidP="00775F69">
                      <w:pPr>
                        <w:pStyle w:val="B-Normal"/>
                        <w:numPr>
                          <w:ilvl w:val="0"/>
                          <w:numId w:val="2"/>
                        </w:numPr>
                      </w:pPr>
                      <w:r>
                        <w:t>You have unusual error messages.</w:t>
                      </w:r>
                    </w:p>
                    <w:p w:rsidR="008A0124" w:rsidRDefault="008A0124" w:rsidP="00775F69">
                      <w:pPr>
                        <w:pStyle w:val="B-Normal"/>
                        <w:numPr>
                          <w:ilvl w:val="0"/>
                          <w:numId w:val="2"/>
                        </w:numPr>
                      </w:pPr>
                      <w:r>
                        <w:t xml:space="preserve">Your security solution is disabled. </w:t>
                      </w:r>
                    </w:p>
                    <w:p w:rsidR="008A0124" w:rsidRDefault="008A0124" w:rsidP="00775F69">
                      <w:pPr>
                        <w:pStyle w:val="B-Normal"/>
                        <w:numPr>
                          <w:ilvl w:val="0"/>
                          <w:numId w:val="2"/>
                        </w:numPr>
                      </w:pPr>
                      <w:r>
                        <w:t>You can’t access on the control panel of your computer.</w:t>
                      </w:r>
                    </w:p>
                    <w:p w:rsidR="008A0124" w:rsidRDefault="008A0124" w:rsidP="00775F69">
                      <w:pPr>
                        <w:pStyle w:val="B-Normal"/>
                        <w:numPr>
                          <w:ilvl w:val="0"/>
                          <w:numId w:val="2"/>
                        </w:numPr>
                      </w:pPr>
                      <w:r>
                        <w:t xml:space="preserve">Unfamiliar icons are displayed on your desktop. </w:t>
                      </w:r>
                    </w:p>
                    <w:p w:rsidR="00FC7368" w:rsidRDefault="00FC7368" w:rsidP="00775F69">
                      <w:pPr>
                        <w:pStyle w:val="B-Normal"/>
                      </w:pPr>
                    </w:p>
                    <w:p w:rsidR="00444FAA" w:rsidRDefault="00444FAA" w:rsidP="00775F69">
                      <w:pPr>
                        <w:pStyle w:val="B-Normal"/>
                      </w:pPr>
                    </w:p>
                    <w:p w:rsidR="00444FAA" w:rsidRDefault="00444FAA" w:rsidP="00775F69">
                      <w:pPr>
                        <w:pStyle w:val="B-Normal"/>
                      </w:pPr>
                    </w:p>
                    <w:p w:rsidR="0036501E" w:rsidRDefault="0036501E" w:rsidP="00775F69">
                      <w:pPr>
                        <w:pStyle w:val="B-Normal"/>
                      </w:pPr>
                    </w:p>
                    <w:p w:rsidR="00087501" w:rsidRDefault="008A0124" w:rsidP="00775F69">
                      <w:pPr>
                        <w:pStyle w:val="B-Normal"/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 wp14:anchorId="64BFAE5E" wp14:editId="28914875">
                            <wp:extent cx="3185040" cy="3323121"/>
                            <wp:effectExtent l="0" t="0" r="3175" b="4445"/>
                            <wp:docPr id="11" name="Bildobjekt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navipedia.net/images/a/a9/Examp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5040" cy="3323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7501" w:rsidRPr="008A0124" w:rsidRDefault="008A0124" w:rsidP="00775F69">
                      <w:pPr>
                        <w:pStyle w:val="B-Normal"/>
                      </w:pPr>
                      <w:r>
                        <w:rPr>
                          <w:sz w:val="22"/>
                          <w:szCs w:val="22"/>
                        </w:rPr>
                        <w:t xml:space="preserve">             </w:t>
                      </w:r>
                      <w:proofErr w:type="spellStart"/>
                      <w:r w:rsidRPr="008A0124">
                        <w:t>Wordcloud</w:t>
                      </w:r>
                      <w:proofErr w:type="spellEnd"/>
                      <w:r w:rsidRPr="008A0124">
                        <w:t xml:space="preserve"> made by the 6</w:t>
                      </w:r>
                      <w:r w:rsidRPr="008A0124">
                        <w:rPr>
                          <w:vertAlign w:val="superscript"/>
                        </w:rPr>
                        <w:t>th</w:t>
                      </w:r>
                      <w:r w:rsidRPr="008A0124">
                        <w:t xml:space="preserve"> grade.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154C0" w:rsidRDefault="005154C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:rsidR="00CA22D3" w:rsidRPr="00162CCC" w:rsidRDefault="0058626A" w:rsidP="00CA22D3">
      <w:pPr>
        <w:rPr>
          <w:lang w:val="en-US"/>
        </w:rPr>
      </w:pPr>
      <w:r w:rsidRPr="00162CCC">
        <w:rPr>
          <w:noProof/>
          <w:lang w:val="sv-SE" w:eastAsia="sv-SE"/>
        </w:rPr>
        <w:lastRenderedPageBreak/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23349685" wp14:editId="337F3FCA">
                <wp:simplePos x="0" y="0"/>
                <wp:positionH relativeFrom="column">
                  <wp:posOffset>6516547</wp:posOffset>
                </wp:positionH>
                <wp:positionV relativeFrom="page">
                  <wp:posOffset>243067</wp:posOffset>
                </wp:positionV>
                <wp:extent cx="3499485" cy="10186309"/>
                <wp:effectExtent l="0" t="0" r="0" b="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9485" cy="10186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53FA" w:rsidRDefault="00C953FA" w:rsidP="00775F69">
                            <w:pPr>
                              <w:pStyle w:val="B-Normal"/>
                            </w:pPr>
                          </w:p>
                          <w:p w:rsidR="00C953FA" w:rsidRDefault="00C953FA" w:rsidP="00775F69">
                            <w:pPr>
                              <w:pStyle w:val="B-Normal"/>
                            </w:pPr>
                          </w:p>
                          <w:p w:rsidR="00C953FA" w:rsidRPr="00C953FA" w:rsidRDefault="00C953FA" w:rsidP="00775F69">
                            <w:pPr>
                              <w:pStyle w:val="B-Normal"/>
                            </w:pPr>
                          </w:p>
                          <w:p w:rsidR="00E7304C" w:rsidRPr="00E7304C" w:rsidRDefault="00E7304C" w:rsidP="00775F69">
                            <w:pPr>
                              <w:pStyle w:val="B-Normal"/>
                            </w:pPr>
                            <w:r w:rsidRPr="00E7304C">
                              <w:t xml:space="preserve">           </w:t>
                            </w:r>
                            <w:r w:rsidRPr="00E7304C">
                              <w:rPr>
                                <w:b/>
                              </w:rPr>
                              <w:t>I</w:t>
                            </w:r>
                            <w:r w:rsidRPr="00E7304C">
                              <w:t xml:space="preserve"> </w:t>
                            </w:r>
                            <w:proofErr w:type="spellStart"/>
                            <w:r w:rsidRPr="00E7304C">
                              <w:t>nstagram</w:t>
                            </w:r>
                            <w:proofErr w:type="spellEnd"/>
                          </w:p>
                          <w:p w:rsidR="00E7304C" w:rsidRPr="00E7304C" w:rsidRDefault="00E7304C" w:rsidP="00775F69">
                            <w:pPr>
                              <w:pStyle w:val="B-Normal"/>
                            </w:pPr>
                            <w:r w:rsidRPr="00E7304C">
                              <w:t xml:space="preserve">          </w:t>
                            </w:r>
                            <w:r w:rsidRPr="00E7304C">
                              <w:rPr>
                                <w:b/>
                              </w:rPr>
                              <w:t>N</w:t>
                            </w:r>
                            <w:r w:rsidRPr="00E7304C">
                              <w:t xml:space="preserve"> </w:t>
                            </w:r>
                            <w:proofErr w:type="spellStart"/>
                            <w:r w:rsidRPr="00E7304C">
                              <w:t>etflix</w:t>
                            </w:r>
                            <w:proofErr w:type="spellEnd"/>
                          </w:p>
                          <w:p w:rsidR="00E7304C" w:rsidRPr="00E7304C" w:rsidRDefault="00E7304C" w:rsidP="00775F69">
                            <w:pPr>
                              <w:pStyle w:val="B-Normal"/>
                            </w:pPr>
                            <w:r w:rsidRPr="00E7304C">
                              <w:t xml:space="preserve">          </w:t>
                            </w:r>
                            <w:r w:rsidRPr="00E7304C">
                              <w:rPr>
                                <w:b/>
                              </w:rPr>
                              <w:t>T</w:t>
                            </w:r>
                            <w:r w:rsidRPr="00E7304C">
                              <w:t xml:space="preserve"> </w:t>
                            </w:r>
                            <w:proofErr w:type="spellStart"/>
                            <w:r w:rsidRPr="00E7304C">
                              <w:t>witter</w:t>
                            </w:r>
                            <w:proofErr w:type="spellEnd"/>
                          </w:p>
                          <w:p w:rsidR="00E7304C" w:rsidRPr="00E7304C" w:rsidRDefault="00E7304C" w:rsidP="00775F69">
                            <w:pPr>
                              <w:pStyle w:val="B-Normal"/>
                            </w:pPr>
                            <w:r w:rsidRPr="00E7304C">
                              <w:t xml:space="preserve">         </w:t>
                            </w:r>
                            <w:r w:rsidRPr="00E7304C">
                              <w:rPr>
                                <w:b/>
                              </w:rPr>
                              <w:t xml:space="preserve"> E</w:t>
                            </w:r>
                            <w:r w:rsidRPr="00E7304C">
                              <w:t xml:space="preserve"> </w:t>
                            </w:r>
                            <w:proofErr w:type="spellStart"/>
                            <w:r w:rsidRPr="00E7304C">
                              <w:t>xel</w:t>
                            </w:r>
                            <w:proofErr w:type="spellEnd"/>
                          </w:p>
                          <w:p w:rsidR="00E7304C" w:rsidRPr="00E7304C" w:rsidRDefault="00E7304C" w:rsidP="00775F69">
                            <w:pPr>
                              <w:pStyle w:val="B-Normal"/>
                            </w:pPr>
                            <w:r w:rsidRPr="00E7304C">
                              <w:t xml:space="preserve">         </w:t>
                            </w:r>
                            <w:r w:rsidRPr="00E7304C">
                              <w:rPr>
                                <w:b/>
                              </w:rPr>
                              <w:t xml:space="preserve"> R</w:t>
                            </w:r>
                            <w:r w:rsidRPr="00E7304C">
                              <w:t xml:space="preserve"> </w:t>
                            </w:r>
                            <w:proofErr w:type="spellStart"/>
                            <w:r w:rsidRPr="00E7304C">
                              <w:t>eddit</w:t>
                            </w:r>
                            <w:proofErr w:type="spellEnd"/>
                          </w:p>
                          <w:p w:rsidR="00E7304C" w:rsidRPr="00E7304C" w:rsidRDefault="00E7304C" w:rsidP="00775F69">
                            <w:pPr>
                              <w:pStyle w:val="B-Normal"/>
                            </w:pPr>
                            <w:r w:rsidRPr="00E7304C">
                              <w:t xml:space="preserve">          </w:t>
                            </w:r>
                            <w:r w:rsidRPr="00E7304C">
                              <w:rPr>
                                <w:b/>
                              </w:rPr>
                              <w:t>N</w:t>
                            </w:r>
                            <w:r w:rsidRPr="00E7304C">
                              <w:t xml:space="preserve"> </w:t>
                            </w:r>
                            <w:proofErr w:type="spellStart"/>
                            <w:r w:rsidRPr="00E7304C">
                              <w:t>exus</w:t>
                            </w:r>
                            <w:proofErr w:type="spellEnd"/>
                          </w:p>
                          <w:p w:rsidR="00E7304C" w:rsidRPr="00E7304C" w:rsidRDefault="00E7304C" w:rsidP="00775F69">
                            <w:pPr>
                              <w:pStyle w:val="B-Normal"/>
                            </w:pPr>
                            <w:r w:rsidRPr="00E7304C">
                              <w:t xml:space="preserve">          </w:t>
                            </w:r>
                            <w:r w:rsidRPr="00E7304C">
                              <w:rPr>
                                <w:b/>
                              </w:rPr>
                              <w:t xml:space="preserve">E </w:t>
                            </w:r>
                            <w:proofErr w:type="spellStart"/>
                            <w:r w:rsidRPr="00E7304C">
                              <w:t>xe</w:t>
                            </w:r>
                            <w:proofErr w:type="spellEnd"/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  <w:r w:rsidRPr="00E7304C">
                              <w:t xml:space="preserve">          </w:t>
                            </w:r>
                            <w:r w:rsidRPr="00E7304C">
                              <w:rPr>
                                <w:b/>
                              </w:rPr>
                              <w:t>T</w:t>
                            </w:r>
                            <w:r w:rsidRPr="00E7304C">
                              <w:t xml:space="preserve"> </w:t>
                            </w:r>
                            <w:proofErr w:type="spellStart"/>
                            <w:r w:rsidRPr="00E7304C">
                              <w:t>ablet</w:t>
                            </w:r>
                            <w:proofErr w:type="spellEnd"/>
                            <w:r w:rsidRPr="00E7304C">
                              <w:t xml:space="preserve"> </w:t>
                            </w:r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  <w:r>
                              <w:t xml:space="preserve">          </w:t>
                            </w:r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</w:p>
                          <w:p w:rsidR="00775F69" w:rsidRDefault="00E7304C" w:rsidP="00775F69">
                            <w:pPr>
                              <w:pStyle w:val="B-Normal"/>
                            </w:pPr>
                            <w:r>
                              <w:t xml:space="preserve">          </w:t>
                            </w:r>
                          </w:p>
                          <w:p w:rsidR="00775F69" w:rsidRDefault="00775F69" w:rsidP="00775F69">
                            <w:pPr>
                              <w:pStyle w:val="B-Normal"/>
                            </w:pPr>
                          </w:p>
                          <w:p w:rsidR="00775F69" w:rsidRDefault="00775F69" w:rsidP="00775F69">
                            <w:pPr>
                              <w:pStyle w:val="B-Normal"/>
                            </w:pPr>
                          </w:p>
                          <w:p w:rsidR="00775F69" w:rsidRDefault="00775F69" w:rsidP="00775F69">
                            <w:pPr>
                              <w:pStyle w:val="B-Normal"/>
                            </w:pPr>
                          </w:p>
                          <w:p w:rsidR="00775F69" w:rsidRDefault="00775F69" w:rsidP="00775F69">
                            <w:pPr>
                              <w:pStyle w:val="B-Normal"/>
                            </w:pPr>
                          </w:p>
                          <w:p w:rsidR="00E7304C" w:rsidRDefault="00775F69" w:rsidP="00775F69">
                            <w:pPr>
                              <w:pStyle w:val="B-Normal"/>
                            </w:pP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 w:rsidR="00E7304C" w:rsidRPr="00E7304C">
                              <w:rPr>
                                <w:b/>
                              </w:rPr>
                              <w:t>S</w:t>
                            </w:r>
                            <w:r w:rsidR="00E7304C">
                              <w:t xml:space="preserve"> </w:t>
                            </w:r>
                            <w:proofErr w:type="spellStart"/>
                            <w:r w:rsidR="00E7304C">
                              <w:t>amsung</w:t>
                            </w:r>
                            <w:proofErr w:type="spellEnd"/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  <w:r>
                              <w:t xml:space="preserve">          </w:t>
                            </w:r>
                            <w:r w:rsidRPr="00E7304C">
                              <w:rPr>
                                <w:b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pple</w:t>
                            </w:r>
                            <w:proofErr w:type="spellEnd"/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  <w:r>
                              <w:t xml:space="preserve">          </w:t>
                            </w:r>
                            <w:r w:rsidRPr="00E7304C">
                              <w:rPr>
                                <w:b/>
                              </w:rPr>
                              <w:t>F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acebook</w:t>
                            </w:r>
                            <w:proofErr w:type="spellEnd"/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  <w:r>
                              <w:t xml:space="preserve">          </w:t>
                            </w:r>
                            <w:r w:rsidRPr="00E7304C">
                              <w:rPr>
                                <w:b/>
                              </w:rPr>
                              <w:t>E</w:t>
                            </w:r>
                            <w:r>
                              <w:t xml:space="preserve"> bay</w:t>
                            </w:r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  <w:r>
                              <w:t xml:space="preserve">          </w:t>
                            </w:r>
                            <w:r w:rsidRPr="00E7304C">
                              <w:rPr>
                                <w:b/>
                              </w:rPr>
                              <w:t xml:space="preserve">T </w:t>
                            </w:r>
                            <w:proofErr w:type="spellStart"/>
                            <w:r>
                              <w:t>iktok</w:t>
                            </w:r>
                            <w:proofErr w:type="spellEnd"/>
                          </w:p>
                          <w:p w:rsidR="00E7304C" w:rsidRDefault="00E7304C" w:rsidP="00775F69">
                            <w:pPr>
                              <w:pStyle w:val="B-Normal"/>
                            </w:pPr>
                            <w:r>
                              <w:t xml:space="preserve">         </w:t>
                            </w:r>
                            <w:r w:rsidRPr="00E7304C">
                              <w:rPr>
                                <w:b/>
                              </w:rPr>
                              <w:t xml:space="preserve"> Y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outube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775F69" w:rsidRDefault="00775F69" w:rsidP="00775F69">
                            <w:pPr>
                              <w:pStyle w:val="B-Normal"/>
                            </w:pPr>
                          </w:p>
                          <w:p w:rsidR="00775F69" w:rsidRDefault="00775F69" w:rsidP="00775F69">
                            <w:pPr>
                              <w:pStyle w:val="B-Normal"/>
                            </w:pPr>
                          </w:p>
                          <w:p w:rsidR="00775F69" w:rsidRDefault="00775F69" w:rsidP="00775F69">
                            <w:pPr>
                              <w:pStyle w:val="B-Normal"/>
                            </w:pPr>
                          </w:p>
                          <w:p w:rsidR="00775F69" w:rsidRDefault="00775F69" w:rsidP="00775F69">
                            <w:pPr>
                              <w:pStyle w:val="B-Normal"/>
                            </w:pPr>
                          </w:p>
                          <w:p w:rsidR="00775F69" w:rsidRDefault="00775F69" w:rsidP="00775F69">
                            <w:pPr>
                              <w:pStyle w:val="B-Normal"/>
                            </w:pPr>
                            <w:r>
                              <w:t>Dangers of different APPS</w:t>
                            </w:r>
                          </w:p>
                          <w:p w:rsidR="00775F69" w:rsidRDefault="00775F69" w:rsidP="00775F69">
                            <w:pPr>
                              <w:pStyle w:val="B-Normal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 xml:space="preserve">Snapchat: if your map is on, anyone can see your location </w:t>
                            </w:r>
                          </w:p>
                          <w:p w:rsidR="00775F69" w:rsidRDefault="00775F69" w:rsidP="00775F69">
                            <w:pPr>
                              <w:pStyle w:val="B-Normal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don’t add strangers</w:t>
                            </w:r>
                          </w:p>
                          <w:p w:rsidR="00775F69" w:rsidRPr="00E7304C" w:rsidRDefault="00775F69" w:rsidP="00775F69">
                            <w:pPr>
                              <w:pStyle w:val="B-Normal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Instagram: if your account isn’t private, anyone can see your photos</w:t>
                            </w:r>
                          </w:p>
                          <w:p w:rsidR="00C953FA" w:rsidRDefault="00C953FA" w:rsidP="00775F69">
                            <w:pPr>
                              <w:pStyle w:val="B-Normal"/>
                            </w:pPr>
                            <w:bookmarkStart w:id="0" w:name="_GoBack"/>
                            <w:bookmarkEnd w:id="0"/>
                          </w:p>
                          <w:p w:rsidR="00CA22D3" w:rsidRPr="00303F80" w:rsidRDefault="00E7304C" w:rsidP="00775F69">
                            <w:pPr>
                              <w:pStyle w:val="B-Normal"/>
                              <w:rPr>
                                <w:rStyle w:val="sowc"/>
                              </w:rPr>
                            </w:pPr>
                            <w:r>
                              <w:rPr>
                                <w:rStyle w:val="sowc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49685" id="Text Box 23" o:spid="_x0000_s1029" type="#_x0000_t202" style="position:absolute;margin-left:513.1pt;margin-top:19.15pt;width:275.55pt;height:802.0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" filled="f" fillcolor="#fffffe" stroked="f" strokecolor="#212120" insetpen="t">
                <v:textbox inset="2.88pt,2.88pt,2.88pt,2.88pt">
                  <w:txbxContent>
                    <w:p w:rsidR="00C953FA" w:rsidRDefault="00C953FA" w:rsidP="00775F69">
                      <w:pPr>
                        <w:pStyle w:val="B-Normal"/>
                      </w:pPr>
                    </w:p>
                    <w:p w:rsidR="00C953FA" w:rsidRDefault="00C953FA" w:rsidP="00775F69">
                      <w:pPr>
                        <w:pStyle w:val="B-Normal"/>
                      </w:pPr>
                    </w:p>
                    <w:p w:rsidR="00C953FA" w:rsidRPr="00C953FA" w:rsidRDefault="00C953FA" w:rsidP="00775F69">
                      <w:pPr>
                        <w:pStyle w:val="B-Normal"/>
                      </w:pPr>
                    </w:p>
                    <w:p w:rsidR="00E7304C" w:rsidRPr="00E7304C" w:rsidRDefault="00E7304C" w:rsidP="00775F69">
                      <w:pPr>
                        <w:pStyle w:val="B-Normal"/>
                      </w:pPr>
                      <w:r w:rsidRPr="00E7304C">
                        <w:t xml:space="preserve">           </w:t>
                      </w:r>
                      <w:r w:rsidRPr="00E7304C">
                        <w:rPr>
                          <w:b/>
                        </w:rPr>
                        <w:t>I</w:t>
                      </w:r>
                      <w:r w:rsidRPr="00E7304C">
                        <w:t xml:space="preserve"> </w:t>
                      </w:r>
                      <w:proofErr w:type="spellStart"/>
                      <w:r w:rsidRPr="00E7304C">
                        <w:t>nstagram</w:t>
                      </w:r>
                      <w:proofErr w:type="spellEnd"/>
                    </w:p>
                    <w:p w:rsidR="00E7304C" w:rsidRPr="00E7304C" w:rsidRDefault="00E7304C" w:rsidP="00775F69">
                      <w:pPr>
                        <w:pStyle w:val="B-Normal"/>
                      </w:pPr>
                      <w:r w:rsidRPr="00E7304C">
                        <w:t xml:space="preserve">          </w:t>
                      </w:r>
                      <w:r w:rsidRPr="00E7304C">
                        <w:rPr>
                          <w:b/>
                        </w:rPr>
                        <w:t>N</w:t>
                      </w:r>
                      <w:r w:rsidRPr="00E7304C">
                        <w:t xml:space="preserve"> </w:t>
                      </w:r>
                      <w:proofErr w:type="spellStart"/>
                      <w:r w:rsidRPr="00E7304C">
                        <w:t>etflix</w:t>
                      </w:r>
                      <w:proofErr w:type="spellEnd"/>
                    </w:p>
                    <w:p w:rsidR="00E7304C" w:rsidRPr="00E7304C" w:rsidRDefault="00E7304C" w:rsidP="00775F69">
                      <w:pPr>
                        <w:pStyle w:val="B-Normal"/>
                      </w:pPr>
                      <w:r w:rsidRPr="00E7304C">
                        <w:t xml:space="preserve">          </w:t>
                      </w:r>
                      <w:r w:rsidRPr="00E7304C">
                        <w:rPr>
                          <w:b/>
                        </w:rPr>
                        <w:t>T</w:t>
                      </w:r>
                      <w:r w:rsidRPr="00E7304C">
                        <w:t xml:space="preserve"> </w:t>
                      </w:r>
                      <w:proofErr w:type="spellStart"/>
                      <w:r w:rsidRPr="00E7304C">
                        <w:t>witter</w:t>
                      </w:r>
                      <w:proofErr w:type="spellEnd"/>
                    </w:p>
                    <w:p w:rsidR="00E7304C" w:rsidRPr="00E7304C" w:rsidRDefault="00E7304C" w:rsidP="00775F69">
                      <w:pPr>
                        <w:pStyle w:val="B-Normal"/>
                      </w:pPr>
                      <w:r w:rsidRPr="00E7304C">
                        <w:t xml:space="preserve">         </w:t>
                      </w:r>
                      <w:r w:rsidRPr="00E7304C">
                        <w:rPr>
                          <w:b/>
                        </w:rPr>
                        <w:t xml:space="preserve"> E</w:t>
                      </w:r>
                      <w:r w:rsidRPr="00E7304C">
                        <w:t xml:space="preserve"> </w:t>
                      </w:r>
                      <w:proofErr w:type="spellStart"/>
                      <w:r w:rsidRPr="00E7304C">
                        <w:t>xel</w:t>
                      </w:r>
                      <w:proofErr w:type="spellEnd"/>
                    </w:p>
                    <w:p w:rsidR="00E7304C" w:rsidRPr="00E7304C" w:rsidRDefault="00E7304C" w:rsidP="00775F69">
                      <w:pPr>
                        <w:pStyle w:val="B-Normal"/>
                      </w:pPr>
                      <w:r w:rsidRPr="00E7304C">
                        <w:t xml:space="preserve">         </w:t>
                      </w:r>
                      <w:r w:rsidRPr="00E7304C">
                        <w:rPr>
                          <w:b/>
                        </w:rPr>
                        <w:t xml:space="preserve"> R</w:t>
                      </w:r>
                      <w:r w:rsidRPr="00E7304C">
                        <w:t xml:space="preserve"> </w:t>
                      </w:r>
                      <w:proofErr w:type="spellStart"/>
                      <w:r w:rsidRPr="00E7304C">
                        <w:t>eddit</w:t>
                      </w:r>
                      <w:proofErr w:type="spellEnd"/>
                    </w:p>
                    <w:p w:rsidR="00E7304C" w:rsidRPr="00E7304C" w:rsidRDefault="00E7304C" w:rsidP="00775F69">
                      <w:pPr>
                        <w:pStyle w:val="B-Normal"/>
                      </w:pPr>
                      <w:r w:rsidRPr="00E7304C">
                        <w:t xml:space="preserve">          </w:t>
                      </w:r>
                      <w:r w:rsidRPr="00E7304C">
                        <w:rPr>
                          <w:b/>
                        </w:rPr>
                        <w:t>N</w:t>
                      </w:r>
                      <w:r w:rsidRPr="00E7304C">
                        <w:t xml:space="preserve"> </w:t>
                      </w:r>
                      <w:proofErr w:type="spellStart"/>
                      <w:r w:rsidRPr="00E7304C">
                        <w:t>exus</w:t>
                      </w:r>
                      <w:proofErr w:type="spellEnd"/>
                    </w:p>
                    <w:p w:rsidR="00E7304C" w:rsidRPr="00E7304C" w:rsidRDefault="00E7304C" w:rsidP="00775F69">
                      <w:pPr>
                        <w:pStyle w:val="B-Normal"/>
                      </w:pPr>
                      <w:r w:rsidRPr="00E7304C">
                        <w:t xml:space="preserve">          </w:t>
                      </w:r>
                      <w:r w:rsidRPr="00E7304C">
                        <w:rPr>
                          <w:b/>
                        </w:rPr>
                        <w:t xml:space="preserve">E </w:t>
                      </w:r>
                      <w:proofErr w:type="spellStart"/>
                      <w:r w:rsidRPr="00E7304C">
                        <w:t>xe</w:t>
                      </w:r>
                      <w:proofErr w:type="spellEnd"/>
                    </w:p>
                    <w:p w:rsidR="00E7304C" w:rsidRDefault="00E7304C" w:rsidP="00775F69">
                      <w:pPr>
                        <w:pStyle w:val="B-Normal"/>
                      </w:pPr>
                      <w:r w:rsidRPr="00E7304C">
                        <w:t xml:space="preserve">          </w:t>
                      </w:r>
                      <w:r w:rsidRPr="00E7304C">
                        <w:rPr>
                          <w:b/>
                        </w:rPr>
                        <w:t>T</w:t>
                      </w:r>
                      <w:r w:rsidRPr="00E7304C">
                        <w:t xml:space="preserve"> </w:t>
                      </w:r>
                      <w:proofErr w:type="spellStart"/>
                      <w:r w:rsidRPr="00E7304C">
                        <w:t>ablet</w:t>
                      </w:r>
                      <w:proofErr w:type="spellEnd"/>
                      <w:r w:rsidRPr="00E7304C">
                        <w:t xml:space="preserve"> </w:t>
                      </w:r>
                    </w:p>
                    <w:p w:rsidR="00E7304C" w:rsidRDefault="00E7304C" w:rsidP="00775F69">
                      <w:pPr>
                        <w:pStyle w:val="B-Normal"/>
                      </w:pPr>
                    </w:p>
                    <w:p w:rsidR="00E7304C" w:rsidRDefault="00E7304C" w:rsidP="00775F69">
                      <w:pPr>
                        <w:pStyle w:val="B-Normal"/>
                      </w:pPr>
                    </w:p>
                    <w:p w:rsidR="00E7304C" w:rsidRDefault="00E7304C" w:rsidP="00775F69">
                      <w:pPr>
                        <w:pStyle w:val="B-Normal"/>
                      </w:pPr>
                    </w:p>
                    <w:p w:rsidR="00E7304C" w:rsidRDefault="00E7304C" w:rsidP="00775F69">
                      <w:pPr>
                        <w:pStyle w:val="B-Normal"/>
                      </w:pPr>
                    </w:p>
                    <w:p w:rsidR="00E7304C" w:rsidRDefault="00E7304C" w:rsidP="00775F69">
                      <w:pPr>
                        <w:pStyle w:val="B-Normal"/>
                      </w:pPr>
                    </w:p>
                    <w:p w:rsidR="00E7304C" w:rsidRDefault="00E7304C" w:rsidP="00775F69">
                      <w:pPr>
                        <w:pStyle w:val="B-Normal"/>
                      </w:pPr>
                    </w:p>
                    <w:p w:rsidR="00E7304C" w:rsidRDefault="00E7304C" w:rsidP="00775F69">
                      <w:pPr>
                        <w:pStyle w:val="B-Normal"/>
                      </w:pPr>
                    </w:p>
                    <w:p w:rsidR="00E7304C" w:rsidRDefault="00E7304C" w:rsidP="00775F69">
                      <w:pPr>
                        <w:pStyle w:val="B-Normal"/>
                      </w:pPr>
                    </w:p>
                    <w:p w:rsidR="00E7304C" w:rsidRDefault="00E7304C" w:rsidP="00775F69">
                      <w:pPr>
                        <w:pStyle w:val="B-Normal"/>
                      </w:pPr>
                      <w:r>
                        <w:t xml:space="preserve">          </w:t>
                      </w:r>
                    </w:p>
                    <w:p w:rsidR="00E7304C" w:rsidRDefault="00E7304C" w:rsidP="00775F69">
                      <w:pPr>
                        <w:pStyle w:val="B-Normal"/>
                      </w:pPr>
                    </w:p>
                    <w:p w:rsidR="00775F69" w:rsidRDefault="00E7304C" w:rsidP="00775F69">
                      <w:pPr>
                        <w:pStyle w:val="B-Normal"/>
                      </w:pPr>
                      <w:r>
                        <w:t xml:space="preserve">          </w:t>
                      </w:r>
                    </w:p>
                    <w:p w:rsidR="00775F69" w:rsidRDefault="00775F69" w:rsidP="00775F69">
                      <w:pPr>
                        <w:pStyle w:val="B-Normal"/>
                      </w:pPr>
                    </w:p>
                    <w:p w:rsidR="00775F69" w:rsidRDefault="00775F69" w:rsidP="00775F69">
                      <w:pPr>
                        <w:pStyle w:val="B-Normal"/>
                      </w:pPr>
                    </w:p>
                    <w:p w:rsidR="00775F69" w:rsidRDefault="00775F69" w:rsidP="00775F69">
                      <w:pPr>
                        <w:pStyle w:val="B-Normal"/>
                      </w:pPr>
                    </w:p>
                    <w:p w:rsidR="00775F69" w:rsidRDefault="00775F69" w:rsidP="00775F69">
                      <w:pPr>
                        <w:pStyle w:val="B-Normal"/>
                      </w:pPr>
                    </w:p>
                    <w:p w:rsidR="00E7304C" w:rsidRDefault="00775F69" w:rsidP="00775F69">
                      <w:pPr>
                        <w:pStyle w:val="B-Normal"/>
                      </w:pPr>
                      <w:r>
                        <w:rPr>
                          <w:b/>
                        </w:rPr>
                        <w:t xml:space="preserve">          </w:t>
                      </w:r>
                      <w:r w:rsidR="00E7304C" w:rsidRPr="00E7304C">
                        <w:rPr>
                          <w:b/>
                        </w:rPr>
                        <w:t>S</w:t>
                      </w:r>
                      <w:r w:rsidR="00E7304C">
                        <w:t xml:space="preserve"> </w:t>
                      </w:r>
                      <w:proofErr w:type="spellStart"/>
                      <w:r w:rsidR="00E7304C">
                        <w:t>amsung</w:t>
                      </w:r>
                      <w:proofErr w:type="spellEnd"/>
                    </w:p>
                    <w:p w:rsidR="00E7304C" w:rsidRDefault="00E7304C" w:rsidP="00775F69">
                      <w:pPr>
                        <w:pStyle w:val="B-Normal"/>
                      </w:pPr>
                      <w:r>
                        <w:t xml:space="preserve">          </w:t>
                      </w:r>
                      <w:r w:rsidRPr="00E7304C">
                        <w:rPr>
                          <w:b/>
                        </w:rPr>
                        <w:t>A</w:t>
                      </w:r>
                      <w:r>
                        <w:t xml:space="preserve"> </w:t>
                      </w:r>
                      <w:proofErr w:type="spellStart"/>
                      <w:r>
                        <w:t>pple</w:t>
                      </w:r>
                      <w:proofErr w:type="spellEnd"/>
                    </w:p>
                    <w:p w:rsidR="00E7304C" w:rsidRDefault="00E7304C" w:rsidP="00775F69">
                      <w:pPr>
                        <w:pStyle w:val="B-Normal"/>
                      </w:pPr>
                      <w:r>
                        <w:t xml:space="preserve">          </w:t>
                      </w:r>
                      <w:r w:rsidRPr="00E7304C">
                        <w:rPr>
                          <w:b/>
                        </w:rPr>
                        <w:t>F</w:t>
                      </w:r>
                      <w:r>
                        <w:t xml:space="preserve"> </w:t>
                      </w:r>
                      <w:proofErr w:type="spellStart"/>
                      <w:r>
                        <w:t>acebook</w:t>
                      </w:r>
                      <w:proofErr w:type="spellEnd"/>
                    </w:p>
                    <w:p w:rsidR="00E7304C" w:rsidRDefault="00E7304C" w:rsidP="00775F69">
                      <w:pPr>
                        <w:pStyle w:val="B-Normal"/>
                      </w:pPr>
                      <w:r>
                        <w:t xml:space="preserve">          </w:t>
                      </w:r>
                      <w:r w:rsidRPr="00E7304C">
                        <w:rPr>
                          <w:b/>
                        </w:rPr>
                        <w:t>E</w:t>
                      </w:r>
                      <w:r>
                        <w:t xml:space="preserve"> bay</w:t>
                      </w:r>
                    </w:p>
                    <w:p w:rsidR="00E7304C" w:rsidRDefault="00E7304C" w:rsidP="00775F69">
                      <w:pPr>
                        <w:pStyle w:val="B-Normal"/>
                      </w:pPr>
                      <w:r>
                        <w:t xml:space="preserve">          </w:t>
                      </w:r>
                      <w:r w:rsidRPr="00E7304C">
                        <w:rPr>
                          <w:b/>
                        </w:rPr>
                        <w:t xml:space="preserve">T </w:t>
                      </w:r>
                      <w:proofErr w:type="spellStart"/>
                      <w:r>
                        <w:t>iktok</w:t>
                      </w:r>
                      <w:proofErr w:type="spellEnd"/>
                    </w:p>
                    <w:p w:rsidR="00E7304C" w:rsidRDefault="00E7304C" w:rsidP="00775F69">
                      <w:pPr>
                        <w:pStyle w:val="B-Normal"/>
                      </w:pPr>
                      <w:r>
                        <w:t xml:space="preserve">         </w:t>
                      </w:r>
                      <w:r w:rsidRPr="00E7304C">
                        <w:rPr>
                          <w:b/>
                        </w:rPr>
                        <w:t xml:space="preserve"> Y</w:t>
                      </w:r>
                      <w:r>
                        <w:t xml:space="preserve"> </w:t>
                      </w:r>
                      <w:proofErr w:type="spellStart"/>
                      <w:r>
                        <w:t>outube</w:t>
                      </w:r>
                      <w:proofErr w:type="spellEnd"/>
                      <w:r>
                        <w:t xml:space="preserve"> </w:t>
                      </w:r>
                    </w:p>
                    <w:p w:rsidR="00775F69" w:rsidRDefault="00775F69" w:rsidP="00775F69">
                      <w:pPr>
                        <w:pStyle w:val="B-Normal"/>
                      </w:pPr>
                    </w:p>
                    <w:p w:rsidR="00775F69" w:rsidRDefault="00775F69" w:rsidP="00775F69">
                      <w:pPr>
                        <w:pStyle w:val="B-Normal"/>
                      </w:pPr>
                    </w:p>
                    <w:p w:rsidR="00775F69" w:rsidRDefault="00775F69" w:rsidP="00775F69">
                      <w:pPr>
                        <w:pStyle w:val="B-Normal"/>
                      </w:pPr>
                    </w:p>
                    <w:p w:rsidR="00775F69" w:rsidRDefault="00775F69" w:rsidP="00775F69">
                      <w:pPr>
                        <w:pStyle w:val="B-Normal"/>
                      </w:pPr>
                    </w:p>
                    <w:p w:rsidR="00775F69" w:rsidRDefault="00775F69" w:rsidP="00775F69">
                      <w:pPr>
                        <w:pStyle w:val="B-Normal"/>
                      </w:pPr>
                      <w:r>
                        <w:t>Dangers of different APPS</w:t>
                      </w:r>
                    </w:p>
                    <w:p w:rsidR="00775F69" w:rsidRDefault="00775F69" w:rsidP="00775F69">
                      <w:pPr>
                        <w:pStyle w:val="B-Normal"/>
                        <w:numPr>
                          <w:ilvl w:val="0"/>
                          <w:numId w:val="6"/>
                        </w:numPr>
                      </w:pPr>
                      <w:r>
                        <w:t xml:space="preserve">Snapchat: if your map is on, anyone can see your location </w:t>
                      </w:r>
                    </w:p>
                    <w:p w:rsidR="00775F69" w:rsidRDefault="00775F69" w:rsidP="00775F69">
                      <w:pPr>
                        <w:pStyle w:val="B-Normal"/>
                        <w:numPr>
                          <w:ilvl w:val="0"/>
                          <w:numId w:val="6"/>
                        </w:numPr>
                      </w:pPr>
                      <w:r>
                        <w:t>don’t add strangers</w:t>
                      </w:r>
                    </w:p>
                    <w:p w:rsidR="00775F69" w:rsidRPr="00E7304C" w:rsidRDefault="00775F69" w:rsidP="00775F69">
                      <w:pPr>
                        <w:pStyle w:val="B-Normal"/>
                        <w:numPr>
                          <w:ilvl w:val="0"/>
                          <w:numId w:val="6"/>
                        </w:numPr>
                      </w:pPr>
                      <w:r>
                        <w:t>Instagram: if your account isn’t private, anyone can see your photos</w:t>
                      </w:r>
                    </w:p>
                    <w:p w:rsidR="00C953FA" w:rsidRDefault="00C953FA" w:rsidP="00775F69">
                      <w:pPr>
                        <w:pStyle w:val="B-Normal"/>
                      </w:pPr>
                      <w:bookmarkStart w:id="1" w:name="_GoBack"/>
                      <w:bookmarkEnd w:id="1"/>
                    </w:p>
                    <w:p w:rsidR="00CA22D3" w:rsidRPr="00303F80" w:rsidRDefault="00E7304C" w:rsidP="00775F69">
                      <w:pPr>
                        <w:pStyle w:val="B-Normal"/>
                        <w:rPr>
                          <w:rStyle w:val="sowc"/>
                        </w:rPr>
                      </w:pPr>
                      <w:r>
                        <w:rPr>
                          <w:rStyle w:val="sowc"/>
                        </w:rPr>
                        <w:t xml:space="preserve">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B0F51" w:rsidRPr="005154C0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758DC708" wp14:editId="5B197F88">
                <wp:simplePos x="0" y="0"/>
                <wp:positionH relativeFrom="column">
                  <wp:posOffset>775504</wp:posOffset>
                </wp:positionH>
                <wp:positionV relativeFrom="page">
                  <wp:posOffset>243068</wp:posOffset>
                </wp:positionV>
                <wp:extent cx="3933825" cy="3692324"/>
                <wp:effectExtent l="0" t="0" r="0" b="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3692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3E84" w:rsidRDefault="001B0F51" w:rsidP="001B0F51">
                            <w:pPr>
                              <w:pStyle w:val="1A-Mainheading"/>
                              <w:spacing w:before="120"/>
                              <w:jc w:val="left"/>
                              <w:rPr>
                                <w:rFonts w:ascii="Segoe UI" w:hAnsi="Segoe UI"/>
                                <w:sz w:val="40"/>
                                <w:lang w:val="fi-FI"/>
                              </w:rPr>
                            </w:pPr>
                            <w:proofErr w:type="spellStart"/>
                            <w:r w:rsidRPr="001B0F51">
                              <w:rPr>
                                <w:rFonts w:ascii="Segoe UI" w:hAnsi="Segoe UI"/>
                                <w:sz w:val="40"/>
                                <w:lang w:val="fi-FI"/>
                              </w:rPr>
                              <w:t>Opinion</w:t>
                            </w:r>
                            <w:proofErr w:type="spellEnd"/>
                          </w:p>
                          <w:p w:rsidR="001B0F51" w:rsidRDefault="001B0F51" w:rsidP="001B0F51">
                            <w:pPr>
                              <w:pStyle w:val="1A-Mainheading"/>
                              <w:spacing w:before="120"/>
                              <w:jc w:val="left"/>
                              <w:rPr>
                                <w:rFonts w:ascii="Segoe UI" w:hAnsi="Segoe UI"/>
                                <w:sz w:val="40"/>
                                <w:lang w:val="fi-FI"/>
                              </w:rPr>
                            </w:pPr>
                          </w:p>
                          <w:p w:rsidR="001B0F51" w:rsidRDefault="001B0F51" w:rsidP="001B0F51">
                            <w:pPr>
                              <w:pStyle w:val="1A-Mainheading"/>
                              <w:spacing w:before="120"/>
                              <w:jc w:val="left"/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</w:pPr>
                            <w:proofErr w:type="spellStart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Should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parents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restrict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58626A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how</w:t>
                            </w:r>
                            <w:proofErr w:type="spellEnd"/>
                            <w:r w:rsidR="0058626A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58626A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much</w:t>
                            </w:r>
                            <w:proofErr w:type="spellEnd"/>
                            <w:r w:rsidR="0058626A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58626A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the</w:t>
                            </w:r>
                            <w:proofErr w:type="spellEnd"/>
                            <w:r w:rsidR="0058626A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58626A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children</w:t>
                            </w:r>
                            <w:proofErr w:type="spellEnd"/>
                            <w:r w:rsidR="0058626A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58626A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use</w:t>
                            </w:r>
                            <w:proofErr w:type="spellEnd"/>
                            <w:r w:rsidR="0058626A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Internet? </w:t>
                            </w:r>
                          </w:p>
                          <w:p w:rsidR="001B0F51" w:rsidRDefault="001B0F51" w:rsidP="001B0F51">
                            <w:pPr>
                              <w:pStyle w:val="1A-Mainheading"/>
                              <w:spacing w:before="120"/>
                              <w:jc w:val="left"/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  <w:p w:rsidR="001B0F51" w:rsidRDefault="0058626A" w:rsidP="001B0F51">
                            <w:pPr>
                              <w:pStyle w:val="1A-Mainheading"/>
                              <w:spacing w:before="120"/>
                              <w:jc w:val="left"/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</w:pPr>
                            <w:proofErr w:type="spellStart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Yes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we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think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so.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The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parents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should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restrict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children’s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Internet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usage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because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the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children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use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their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mobile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phones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too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much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and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they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don’t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focus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on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school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.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They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use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their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phones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all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the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time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, at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school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and on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freetime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.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We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think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that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two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hours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with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a mobile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phone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is </w:t>
                            </w:r>
                            <w:proofErr w:type="spellStart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enough</w:t>
                            </w:r>
                            <w:proofErr w:type="spellEnd"/>
                            <w:r w:rsidR="001B0F51"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. </w:t>
                            </w:r>
                          </w:p>
                          <w:p w:rsidR="001B0F51" w:rsidRDefault="001B0F51" w:rsidP="001B0F51">
                            <w:pPr>
                              <w:pStyle w:val="1A-Mainheading"/>
                              <w:spacing w:before="120"/>
                              <w:jc w:val="left"/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</w:pPr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ab/>
                              <w:t xml:space="preserve">Joonas and Jesse 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8th </w:t>
                            </w:r>
                            <w:proofErr w:type="spellStart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>grade</w:t>
                            </w:r>
                            <w:proofErr w:type="spellEnd"/>
                            <w:r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  <w:t xml:space="preserve"> </w:t>
                            </w:r>
                          </w:p>
                          <w:p w:rsidR="00C87CC2" w:rsidRPr="001B0F51" w:rsidRDefault="00C87CC2" w:rsidP="001B0F51">
                            <w:pPr>
                              <w:pStyle w:val="1A-Mainheading"/>
                              <w:spacing w:before="120"/>
                              <w:jc w:val="left"/>
                              <w:rPr>
                                <w:rFonts w:ascii="Segoe UI" w:hAnsi="Segoe UI"/>
                                <w:sz w:val="28"/>
                                <w:szCs w:val="28"/>
                                <w:lang w:val="fi-FI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DC708" id="_x0000_s1030" type="#_x0000_t202" style="position:absolute;margin-left:61.05pt;margin-top:19.15pt;width:309.75pt;height:290.75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" filled="f" fillcolor="#fffffe" stroked="f" strokecolor="#212120" insetpen="t">
                <v:textbox inset="2.88pt,2.88pt,2.88pt,2.88pt">
                  <w:txbxContent>
                    <w:p w:rsidR="004F3E84" w:rsidRDefault="001B0F51" w:rsidP="001B0F51">
                      <w:pPr>
                        <w:pStyle w:val="1A-Mainheading"/>
                        <w:spacing w:before="120"/>
                        <w:jc w:val="left"/>
                        <w:rPr>
                          <w:rFonts w:ascii="Segoe UI" w:hAnsi="Segoe UI"/>
                          <w:sz w:val="40"/>
                          <w:lang w:val="fi-FI"/>
                        </w:rPr>
                      </w:pPr>
                      <w:proofErr w:type="spellStart"/>
                      <w:r w:rsidRPr="001B0F51">
                        <w:rPr>
                          <w:rFonts w:ascii="Segoe UI" w:hAnsi="Segoe UI"/>
                          <w:sz w:val="40"/>
                          <w:lang w:val="fi-FI"/>
                        </w:rPr>
                        <w:t>Opinion</w:t>
                      </w:r>
                      <w:proofErr w:type="spellEnd"/>
                    </w:p>
                    <w:p w:rsidR="001B0F51" w:rsidRDefault="001B0F51" w:rsidP="001B0F51">
                      <w:pPr>
                        <w:pStyle w:val="1A-Mainheading"/>
                        <w:spacing w:before="120"/>
                        <w:jc w:val="left"/>
                        <w:rPr>
                          <w:rFonts w:ascii="Segoe UI" w:hAnsi="Segoe UI"/>
                          <w:sz w:val="40"/>
                          <w:lang w:val="fi-FI"/>
                        </w:rPr>
                      </w:pPr>
                    </w:p>
                    <w:p w:rsidR="001B0F51" w:rsidRDefault="001B0F51" w:rsidP="001B0F51">
                      <w:pPr>
                        <w:pStyle w:val="1A-Mainheading"/>
                        <w:spacing w:before="120"/>
                        <w:jc w:val="left"/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</w:pPr>
                      <w:proofErr w:type="spellStart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Should</w:t>
                      </w:r>
                      <w:proofErr w:type="spellEnd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parents</w:t>
                      </w:r>
                      <w:proofErr w:type="spellEnd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restrict</w:t>
                      </w:r>
                      <w:proofErr w:type="spellEnd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58626A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how</w:t>
                      </w:r>
                      <w:proofErr w:type="spellEnd"/>
                      <w:r w:rsidR="0058626A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58626A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much</w:t>
                      </w:r>
                      <w:proofErr w:type="spellEnd"/>
                      <w:r w:rsidR="0058626A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58626A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the</w:t>
                      </w:r>
                      <w:proofErr w:type="spellEnd"/>
                      <w:r w:rsidR="0058626A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58626A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children</w:t>
                      </w:r>
                      <w:proofErr w:type="spellEnd"/>
                      <w:r w:rsidR="0058626A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58626A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use</w:t>
                      </w:r>
                      <w:proofErr w:type="spellEnd"/>
                      <w:r w:rsidR="0058626A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Internet? </w:t>
                      </w:r>
                    </w:p>
                    <w:p w:rsidR="001B0F51" w:rsidRDefault="001B0F51" w:rsidP="001B0F51">
                      <w:pPr>
                        <w:pStyle w:val="1A-Mainheading"/>
                        <w:spacing w:before="120"/>
                        <w:jc w:val="left"/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</w:pPr>
                    </w:p>
                    <w:p w:rsidR="001B0F51" w:rsidRDefault="0058626A" w:rsidP="001B0F51">
                      <w:pPr>
                        <w:pStyle w:val="1A-Mainheading"/>
                        <w:spacing w:before="120"/>
                        <w:jc w:val="left"/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</w:pPr>
                      <w:proofErr w:type="spellStart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Yes</w:t>
                      </w:r>
                      <w:proofErr w:type="spellEnd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we</w:t>
                      </w:r>
                      <w:proofErr w:type="spellEnd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think</w:t>
                      </w:r>
                      <w:proofErr w:type="spellEnd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so.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The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parents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should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restrict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children’s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Internet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usage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because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the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children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use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their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mobile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phones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too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much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and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they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don’t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focus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on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school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.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They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use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their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phones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all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the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time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, at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school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and on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freetime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.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We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think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that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two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hours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with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a mobile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phone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is </w:t>
                      </w:r>
                      <w:proofErr w:type="spellStart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enough</w:t>
                      </w:r>
                      <w:proofErr w:type="spellEnd"/>
                      <w:r w:rsidR="001B0F51"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. </w:t>
                      </w:r>
                    </w:p>
                    <w:p w:rsidR="001B0F51" w:rsidRDefault="001B0F51" w:rsidP="001B0F51">
                      <w:pPr>
                        <w:pStyle w:val="1A-Mainheading"/>
                        <w:spacing w:before="120"/>
                        <w:jc w:val="left"/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</w:pPr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ab/>
                        <w:t xml:space="preserve">Joonas and Jesse </w:t>
                      </w:r>
                      <w:proofErr w:type="spellStart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the</w:t>
                      </w:r>
                      <w:proofErr w:type="spellEnd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8th </w:t>
                      </w:r>
                      <w:proofErr w:type="spellStart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>grade</w:t>
                      </w:r>
                      <w:proofErr w:type="spellEnd"/>
                      <w:r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  <w:t xml:space="preserve"> </w:t>
                      </w:r>
                    </w:p>
                    <w:p w:rsidR="00C87CC2" w:rsidRPr="001B0F51" w:rsidRDefault="00C87CC2" w:rsidP="001B0F51">
                      <w:pPr>
                        <w:pStyle w:val="1A-Mainheading"/>
                        <w:spacing w:before="120"/>
                        <w:jc w:val="left"/>
                        <w:rPr>
                          <w:rFonts w:ascii="Segoe UI" w:hAnsi="Segoe UI"/>
                          <w:sz w:val="28"/>
                          <w:szCs w:val="28"/>
                          <w:lang w:val="fi-FI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953FA" w:rsidRPr="00162CCC"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AA5BAC" wp14:editId="578BACB3">
                <wp:simplePos x="0" y="0"/>
                <wp:positionH relativeFrom="column">
                  <wp:posOffset>6332561</wp:posOffset>
                </wp:positionH>
                <wp:positionV relativeFrom="paragraph">
                  <wp:posOffset>43900</wp:posOffset>
                </wp:positionV>
                <wp:extent cx="3940810" cy="9758150"/>
                <wp:effectExtent l="0" t="0" r="2540" b="0"/>
                <wp:wrapNone/>
                <wp:docPr id="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0810" cy="975815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F5615" id="Rectangle 29" o:spid="_x0000_s1026" style="position:absolute;margin-left:498.65pt;margin-top:3.45pt;width:310.3pt;height:76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" fillcolor="#f0f0f0" stroked="f"/>
            </w:pict>
          </mc:Fallback>
        </mc:AlternateContent>
      </w:r>
      <w:r w:rsidR="002C424A" w:rsidRPr="00162CCC">
        <w:rPr>
          <w:noProof/>
          <w:lang w:val="sv-SE" w:eastAsia="sv-SE"/>
        </w:rPr>
        <w:t xml:space="preserve"> </w: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775F69" w:rsidP="00CA22D3">
      <w:pPr>
        <w:rPr>
          <w:lang w:val="en-US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714560" behindDoc="0" locked="0" layoutInCell="1" allowOverlap="1" wp14:anchorId="6242E55B" wp14:editId="3B65C6C6">
            <wp:simplePos x="0" y="0"/>
            <wp:positionH relativeFrom="margin">
              <wp:posOffset>6521273</wp:posOffset>
            </wp:positionH>
            <wp:positionV relativeFrom="paragraph">
              <wp:posOffset>121092</wp:posOffset>
            </wp:positionV>
            <wp:extent cx="3537428" cy="2176287"/>
            <wp:effectExtent l="0" t="0" r="6350" b="0"/>
            <wp:wrapNone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arthtimes.org/newsimage/eat-lead-by-example-obesity-expert-tells-parents_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28" cy="21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775F69" w:rsidP="00CA22D3">
      <w:pPr>
        <w:rPr>
          <w:lang w:val="en-US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712512" behindDoc="0" locked="0" layoutInCell="1" allowOverlap="1" wp14:anchorId="78B54440" wp14:editId="5D083FC3">
            <wp:simplePos x="0" y="0"/>
            <wp:positionH relativeFrom="column">
              <wp:posOffset>658954</wp:posOffset>
            </wp:positionH>
            <wp:positionV relativeFrom="paragraph">
              <wp:posOffset>128856</wp:posOffset>
            </wp:positionV>
            <wp:extent cx="4143737" cy="3108629"/>
            <wp:effectExtent l="0" t="0" r="0" b="3175"/>
            <wp:wrapNone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vipedia.net/images/a/a9/Examp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737" cy="310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2D3" w:rsidRPr="00162CCC" w:rsidRDefault="001B0F51" w:rsidP="00CA22D3">
      <w:pPr>
        <w:rPr>
          <w:lang w:val="en-US"/>
        </w:rPr>
      </w:pPr>
      <w:r w:rsidRPr="00162CCC">
        <w:rPr>
          <w:noProof/>
          <w:lang w:val="sv-SE" w:eastAsia="sv-SE"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7C3E6788" wp14:editId="0116D887">
                <wp:simplePos x="0" y="0"/>
                <wp:positionH relativeFrom="column">
                  <wp:posOffset>474562</wp:posOffset>
                </wp:positionH>
                <wp:positionV relativeFrom="page">
                  <wp:posOffset>4271057</wp:posOffset>
                </wp:positionV>
                <wp:extent cx="4400550" cy="6308203"/>
                <wp:effectExtent l="0" t="0" r="0" b="0"/>
                <wp:wrapNone/>
                <wp:docPr id="2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6308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4F3E84" w:rsidRDefault="004F3E84" w:rsidP="00775F69">
                            <w:pPr>
                              <w:pStyle w:val="B-Normal"/>
                            </w:pPr>
                          </w:p>
                          <w:p w:rsidR="00775F69" w:rsidRDefault="00775F69" w:rsidP="00775F69">
                            <w:pPr>
                              <w:pStyle w:val="B-Normal"/>
                            </w:pPr>
                          </w:p>
                          <w:p w:rsidR="00775F69" w:rsidRDefault="00775F69" w:rsidP="00775F69">
                            <w:pPr>
                              <w:pStyle w:val="B-Normal"/>
                            </w:pPr>
                          </w:p>
                          <w:p w:rsidR="00775F69" w:rsidRPr="00775F69" w:rsidRDefault="00775F69" w:rsidP="00775F69">
                            <w:pPr>
                              <w:pStyle w:val="B-Normal"/>
                            </w:pPr>
                            <w:r w:rsidRPr="00775F69">
                              <w:t>Be aware!!</w:t>
                            </w:r>
                          </w:p>
                          <w:p w:rsidR="00775F69" w:rsidRDefault="00775F69" w:rsidP="00775F69">
                            <w:pPr>
                              <w:pStyle w:val="B-Normal"/>
                            </w:pPr>
                          </w:p>
                          <w:p w:rsidR="00775F69" w:rsidRDefault="00775F69" w:rsidP="00775F69">
                            <w:pPr>
                              <w:pStyle w:val="B-Normal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Don’t open weird ads</w:t>
                            </w:r>
                          </w:p>
                          <w:p w:rsidR="00775F69" w:rsidRDefault="00775F69" w:rsidP="00775F69">
                            <w:pPr>
                              <w:pStyle w:val="B-Normal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Don’t share your password in Internet</w:t>
                            </w:r>
                          </w:p>
                          <w:p w:rsidR="00775F69" w:rsidRDefault="00775F69" w:rsidP="00775F69">
                            <w:pPr>
                              <w:pStyle w:val="B-Normal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Don’t load any files in Internet</w:t>
                            </w:r>
                          </w:p>
                          <w:p w:rsidR="00775F69" w:rsidRDefault="00775F69" w:rsidP="00775F69">
                            <w:pPr>
                              <w:pStyle w:val="B-Normal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Don’t take part in to unofficial competitions and share too much information about you</w:t>
                            </w:r>
                          </w:p>
                          <w:p w:rsidR="00775F69" w:rsidRPr="009A5071" w:rsidRDefault="00775F69" w:rsidP="00775F69">
                            <w:pPr>
                              <w:pStyle w:val="B-Normal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 xml:space="preserve">Check the mail address if you get warnings that your account has been hacked.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6788" id="_x0000_s1031" type="#_x0000_t202" style="position:absolute;margin-left:37.35pt;margin-top:336.3pt;width:346.5pt;height:496.7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" filled="f" fillcolor="#fffffe" stroked="f" strokecolor="#212120" insetpen="t">
                <v:textbox inset="2.88pt,2.88pt,2.88pt,2.88pt">
                  <w:txbxContent>
                    <w:p w:rsidR="004F3E84" w:rsidRDefault="004F3E84" w:rsidP="00775F69">
                      <w:pPr>
                        <w:pStyle w:val="B-Normal"/>
                      </w:pPr>
                    </w:p>
                    <w:p w:rsidR="004F3E84" w:rsidRDefault="004F3E84" w:rsidP="00775F69">
                      <w:pPr>
                        <w:pStyle w:val="B-Normal"/>
                      </w:pPr>
                    </w:p>
                    <w:p w:rsidR="004F3E84" w:rsidRDefault="004F3E84" w:rsidP="00775F69">
                      <w:pPr>
                        <w:pStyle w:val="B-Normal"/>
                      </w:pPr>
                    </w:p>
                    <w:p w:rsidR="004F3E84" w:rsidRDefault="004F3E84" w:rsidP="00775F69">
                      <w:pPr>
                        <w:pStyle w:val="B-Normal"/>
                      </w:pPr>
                    </w:p>
                    <w:p w:rsidR="004F3E84" w:rsidRDefault="004F3E84" w:rsidP="00775F69">
                      <w:pPr>
                        <w:pStyle w:val="B-Normal"/>
                      </w:pPr>
                    </w:p>
                    <w:p w:rsidR="004F3E84" w:rsidRDefault="004F3E84" w:rsidP="00775F69">
                      <w:pPr>
                        <w:pStyle w:val="B-Normal"/>
                      </w:pPr>
                    </w:p>
                    <w:p w:rsidR="004F3E84" w:rsidRDefault="004F3E84" w:rsidP="00775F69">
                      <w:pPr>
                        <w:pStyle w:val="B-Normal"/>
                      </w:pPr>
                    </w:p>
                    <w:p w:rsidR="004F3E84" w:rsidRDefault="004F3E84" w:rsidP="00775F69">
                      <w:pPr>
                        <w:pStyle w:val="B-Normal"/>
                      </w:pPr>
                    </w:p>
                    <w:p w:rsidR="004F3E84" w:rsidRDefault="004F3E84" w:rsidP="00775F69">
                      <w:pPr>
                        <w:pStyle w:val="B-Normal"/>
                      </w:pPr>
                    </w:p>
                    <w:p w:rsidR="004F3E84" w:rsidRDefault="004F3E84" w:rsidP="00775F69">
                      <w:pPr>
                        <w:pStyle w:val="B-Normal"/>
                      </w:pPr>
                    </w:p>
                    <w:p w:rsidR="004F3E84" w:rsidRDefault="004F3E84" w:rsidP="00775F69">
                      <w:pPr>
                        <w:pStyle w:val="B-Normal"/>
                      </w:pPr>
                    </w:p>
                    <w:p w:rsidR="004F3E84" w:rsidRDefault="004F3E84" w:rsidP="00775F69">
                      <w:pPr>
                        <w:pStyle w:val="B-Normal"/>
                      </w:pPr>
                    </w:p>
                    <w:p w:rsidR="004F3E84" w:rsidRDefault="004F3E84" w:rsidP="00775F69">
                      <w:pPr>
                        <w:pStyle w:val="B-Normal"/>
                      </w:pPr>
                    </w:p>
                    <w:p w:rsidR="00775F69" w:rsidRDefault="00775F69" w:rsidP="00775F69">
                      <w:pPr>
                        <w:pStyle w:val="B-Normal"/>
                      </w:pPr>
                    </w:p>
                    <w:p w:rsidR="00775F69" w:rsidRDefault="00775F69" w:rsidP="00775F69">
                      <w:pPr>
                        <w:pStyle w:val="B-Normal"/>
                      </w:pPr>
                    </w:p>
                    <w:p w:rsidR="00775F69" w:rsidRPr="00775F69" w:rsidRDefault="00775F69" w:rsidP="00775F69">
                      <w:pPr>
                        <w:pStyle w:val="B-Normal"/>
                      </w:pPr>
                      <w:r w:rsidRPr="00775F69">
                        <w:t>Be aware!!</w:t>
                      </w:r>
                    </w:p>
                    <w:p w:rsidR="00775F69" w:rsidRDefault="00775F69" w:rsidP="00775F69">
                      <w:pPr>
                        <w:pStyle w:val="B-Normal"/>
                      </w:pPr>
                    </w:p>
                    <w:p w:rsidR="00775F69" w:rsidRDefault="00775F69" w:rsidP="00775F69">
                      <w:pPr>
                        <w:pStyle w:val="B-Normal"/>
                        <w:numPr>
                          <w:ilvl w:val="0"/>
                          <w:numId w:val="5"/>
                        </w:numPr>
                      </w:pPr>
                      <w:r>
                        <w:t>Don’t open weird ads</w:t>
                      </w:r>
                    </w:p>
                    <w:p w:rsidR="00775F69" w:rsidRDefault="00775F69" w:rsidP="00775F69">
                      <w:pPr>
                        <w:pStyle w:val="B-Normal"/>
                        <w:numPr>
                          <w:ilvl w:val="0"/>
                          <w:numId w:val="5"/>
                        </w:numPr>
                      </w:pPr>
                      <w:r>
                        <w:t>Don’t share your password in Internet</w:t>
                      </w:r>
                    </w:p>
                    <w:p w:rsidR="00775F69" w:rsidRDefault="00775F69" w:rsidP="00775F69">
                      <w:pPr>
                        <w:pStyle w:val="B-Normal"/>
                        <w:numPr>
                          <w:ilvl w:val="0"/>
                          <w:numId w:val="5"/>
                        </w:numPr>
                      </w:pPr>
                      <w:r>
                        <w:t>Don’t load any files in Internet</w:t>
                      </w:r>
                    </w:p>
                    <w:p w:rsidR="00775F69" w:rsidRDefault="00775F69" w:rsidP="00775F69">
                      <w:pPr>
                        <w:pStyle w:val="B-Normal"/>
                        <w:numPr>
                          <w:ilvl w:val="0"/>
                          <w:numId w:val="5"/>
                        </w:numPr>
                      </w:pPr>
                      <w:r>
                        <w:t>Don’t take part in to unofficial competitions and share too much information about you</w:t>
                      </w:r>
                    </w:p>
                    <w:p w:rsidR="00775F69" w:rsidRPr="009A5071" w:rsidRDefault="00775F69" w:rsidP="00775F69">
                      <w:pPr>
                        <w:pStyle w:val="B-Normal"/>
                        <w:numPr>
                          <w:ilvl w:val="0"/>
                          <w:numId w:val="5"/>
                        </w:numPr>
                      </w:pPr>
                      <w:r>
                        <w:t xml:space="preserve">Check the mail address if you get warnings that your account has been hacked.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tabs>
          <w:tab w:val="left" w:pos="9012"/>
        </w:tabs>
        <w:rPr>
          <w:lang w:val="en-US"/>
        </w:rPr>
      </w:pPr>
      <w:r w:rsidRPr="00162CCC">
        <w:rPr>
          <w:lang w:val="en-US"/>
        </w:rPr>
        <w:tab/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700F0B">
      <w:pPr>
        <w:tabs>
          <w:tab w:val="left" w:pos="1418"/>
          <w:tab w:val="left" w:pos="7938"/>
        </w:tabs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AF7D0A" w:rsidP="00CA22D3">
      <w:pPr>
        <w:rPr>
          <w:lang w:val="en-US"/>
        </w:rPr>
      </w:pPr>
      <w:r>
        <w:rPr>
          <w:noProof/>
          <w:lang w:val="sv-SE" w:eastAsia="sv-SE"/>
        </w:rPr>
        <w:t xml:space="preserve"> </w:t>
      </w:r>
    </w:p>
    <w:p w:rsidR="00CA22D3" w:rsidRPr="00162CCC" w:rsidRDefault="00CA22D3" w:rsidP="002C424A">
      <w:pPr>
        <w:tabs>
          <w:tab w:val="left" w:pos="15593"/>
        </w:tabs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AF7D0A" w:rsidP="00CA22D3">
      <w:pPr>
        <w:rPr>
          <w:lang w:val="en-US"/>
        </w:rPr>
      </w:pPr>
      <w:r>
        <w:rPr>
          <w:noProof/>
          <w:lang w:val="sv-SE" w:eastAsia="sv-SE"/>
        </w:rPr>
        <w:t xml:space="preserve">           </w:t>
      </w: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2C424A">
      <w:pPr>
        <w:tabs>
          <w:tab w:val="left" w:pos="15451"/>
        </w:tabs>
        <w:rPr>
          <w:lang w:val="en-US"/>
        </w:rPr>
      </w:pPr>
    </w:p>
    <w:p w:rsidR="00CA22D3" w:rsidRPr="00162CCC" w:rsidRDefault="00CA22D3" w:rsidP="00CA22D3">
      <w:pPr>
        <w:rPr>
          <w:lang w:val="en-US"/>
        </w:rPr>
      </w:pPr>
    </w:p>
    <w:p w:rsidR="00CA22D3" w:rsidRPr="00162CCC" w:rsidRDefault="00CA22D3" w:rsidP="00CA22D3">
      <w:pPr>
        <w:tabs>
          <w:tab w:val="left" w:pos="3300"/>
        </w:tabs>
        <w:rPr>
          <w:lang w:val="en-US"/>
        </w:rPr>
      </w:pPr>
      <w:r w:rsidRPr="00162CCC">
        <w:rPr>
          <w:lang w:val="en-US"/>
        </w:rPr>
        <w:tab/>
      </w:r>
    </w:p>
    <w:p w:rsidR="00A62431" w:rsidRPr="00A62431" w:rsidRDefault="00390C39" w:rsidP="00A62431">
      <w:pPr>
        <w:tabs>
          <w:tab w:val="left" w:pos="16160"/>
        </w:tabs>
      </w:pPr>
      <w:r w:rsidRPr="00390C39">
        <w:t xml:space="preserve"> </w:t>
      </w:r>
    </w:p>
    <w:p w:rsidR="00A62431" w:rsidRPr="00A62431" w:rsidRDefault="00A62431" w:rsidP="00A62431"/>
    <w:p w:rsidR="00A62431" w:rsidRPr="00A62431" w:rsidRDefault="00A62431" w:rsidP="00A62431"/>
    <w:p w:rsidR="00A62431" w:rsidRPr="00A62431" w:rsidRDefault="00A62431" w:rsidP="00A62431"/>
    <w:p w:rsidR="00A62431" w:rsidRDefault="00A62431" w:rsidP="00A62431"/>
    <w:p w:rsidR="00B5746A" w:rsidRPr="00A62431" w:rsidRDefault="0058626A" w:rsidP="00A62431">
      <w:pPr>
        <w:tabs>
          <w:tab w:val="left" w:pos="6379"/>
        </w:tabs>
        <w:spacing w:before="120"/>
        <w:rPr>
          <w:rFonts w:ascii="Verdana" w:hAnsi="Verdana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713536" behindDoc="0" locked="0" layoutInCell="1" allowOverlap="1" wp14:anchorId="7876E674" wp14:editId="0473EFF9">
            <wp:simplePos x="0" y="0"/>
            <wp:positionH relativeFrom="column">
              <wp:posOffset>895391</wp:posOffset>
            </wp:positionH>
            <wp:positionV relativeFrom="paragraph">
              <wp:posOffset>1248289</wp:posOffset>
            </wp:positionV>
            <wp:extent cx="8583882" cy="3221808"/>
            <wp:effectExtent l="0" t="0" r="0" b="0"/>
            <wp:wrapNone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rythisforexample.com/images/exampleO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882" cy="322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431">
        <w:tab/>
      </w:r>
    </w:p>
    <w:sectPr w:rsidR="00B5746A" w:rsidRPr="00A62431" w:rsidSect="00CA22D3">
      <w:headerReference w:type="default" r:id="rId12"/>
      <w:footerReference w:type="default" r:id="rId13"/>
      <w:pgSz w:w="16838" w:h="23811" w:code="8"/>
      <w:pgMar w:top="0" w:right="26" w:bottom="0" w:left="0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3D8E" w:rsidRDefault="00263D8E">
      <w:r>
        <w:separator/>
      </w:r>
    </w:p>
  </w:endnote>
  <w:endnote w:type="continuationSeparator" w:id="0">
    <w:p w:rsidR="00263D8E" w:rsidRDefault="00263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22D3" w:rsidRPr="00B3059B" w:rsidRDefault="008B2C4A" w:rsidP="006B4CF5">
    <w:pPr>
      <w:pStyle w:val="Alatunniste"/>
      <w:tabs>
        <w:tab w:val="clear" w:pos="4677"/>
        <w:tab w:val="center" w:pos="2160"/>
      </w:tabs>
      <w:ind w:left="8585" w:right="540" w:firstLine="7063"/>
      <w:jc w:val="center"/>
      <w:rPr>
        <w:rFonts w:ascii="Verdana" w:hAnsi="Verdana"/>
        <w:noProof/>
        <w:lang w:val="en-US"/>
      </w:rPr>
    </w:pPr>
    <w:r w:rsidRPr="008B2C4A">
      <w:rPr>
        <w:noProof/>
        <w:lang w:val="sv-SE" w:eastAsia="sv-SE"/>
      </w:rPr>
      <w:drawing>
        <wp:anchor distT="0" distB="0" distL="114300" distR="114300" simplePos="0" relativeHeight="251661312" behindDoc="0" locked="0" layoutInCell="1" allowOverlap="1" wp14:anchorId="5A27A959" wp14:editId="3E98A5E1">
          <wp:simplePos x="0" y="0"/>
          <wp:positionH relativeFrom="margin">
            <wp:posOffset>364803</wp:posOffset>
          </wp:positionH>
          <wp:positionV relativeFrom="paragraph">
            <wp:posOffset>-73025</wp:posOffset>
          </wp:positionV>
          <wp:extent cx="537144" cy="807167"/>
          <wp:effectExtent l="0" t="0" r="0" b="0"/>
          <wp:wrapNone/>
          <wp:docPr id="32" name="Bildobjekt 32" descr="C:\Users\eltsac\Documents\Språkskolan\Erasmus\2016\Logga\IOOE - logo FINISHED 2017-02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eltsac\Documents\Språkskolan\Erasmus\2016\Logga\IOOE - logo FINISHED 2017-02-0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144" cy="807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22D3" w:rsidRPr="00B3059B">
      <w:rPr>
        <w:rFonts w:ascii="Verdana" w:hAnsi="Verdana"/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208DD2" wp14:editId="58ED660A">
              <wp:simplePos x="0" y="0"/>
              <wp:positionH relativeFrom="column">
                <wp:posOffset>228600</wp:posOffset>
              </wp:positionH>
              <wp:positionV relativeFrom="paragraph">
                <wp:posOffset>-116205</wp:posOffset>
              </wp:positionV>
              <wp:extent cx="10201275" cy="19357"/>
              <wp:effectExtent l="0" t="0" r="28575" b="1905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01275" cy="19357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DB7479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-9.15pt" to="821.25pt,-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"/>
          </w:pict>
        </mc:Fallback>
      </mc:AlternateContent>
    </w:r>
    <w:r w:rsidR="00CA22D3" w:rsidRPr="00B3059B">
      <w:rPr>
        <w:rFonts w:ascii="Verdana" w:hAnsi="Verdana"/>
        <w:noProof/>
        <w:lang w:val="en-US"/>
      </w:rPr>
      <w:fldChar w:fldCharType="begin"/>
    </w:r>
    <w:r w:rsidR="00CA22D3" w:rsidRPr="00B3059B">
      <w:rPr>
        <w:rFonts w:ascii="Verdana" w:hAnsi="Verdana"/>
        <w:noProof/>
        <w:lang w:val="en-US"/>
      </w:rPr>
      <w:instrText xml:space="preserve"> PAGE </w:instrText>
    </w:r>
    <w:r w:rsidR="00CA22D3" w:rsidRPr="00B3059B">
      <w:rPr>
        <w:rFonts w:ascii="Verdana" w:hAnsi="Verdana"/>
        <w:noProof/>
        <w:lang w:val="en-US"/>
      </w:rPr>
      <w:fldChar w:fldCharType="separate"/>
    </w:r>
    <w:r w:rsidR="000B0C0A">
      <w:rPr>
        <w:rFonts w:ascii="Verdana" w:hAnsi="Verdana"/>
        <w:noProof/>
        <w:lang w:val="en-US"/>
      </w:rPr>
      <w:t>1</w:t>
    </w:r>
    <w:r w:rsidR="00CA22D3" w:rsidRPr="00B3059B">
      <w:rPr>
        <w:rFonts w:ascii="Verdana" w:hAnsi="Verdana"/>
        <w:noProof/>
        <w:lang w:val="en-US"/>
      </w:rPr>
      <w:fldChar w:fldCharType="end"/>
    </w:r>
    <w:r w:rsidR="00CA22D3" w:rsidRPr="00B3059B">
      <w:rPr>
        <w:rFonts w:ascii="Verdana" w:hAnsi="Verdana"/>
        <w:noProof/>
        <w:lang w:val="en-US"/>
      </w:rPr>
      <w:t xml:space="preserve"> </w:t>
    </w:r>
  </w:p>
  <w:p w:rsidR="00CA22D3" w:rsidRPr="004F4041" w:rsidRDefault="006B4CF5" w:rsidP="00775F69">
    <w:pPr>
      <w:pStyle w:val="B-Normal"/>
    </w:pPr>
    <w:r>
      <w:tab/>
    </w:r>
    <w:r w:rsidR="004F3E84">
      <w:t>IOOE magazine</w:t>
    </w:r>
    <w:r w:rsidR="008B2C4A" w:rsidRPr="008B2C4A">
      <w:rPr>
        <w:noProof/>
        <w:lang w:val="sv-SE" w:eastAsia="sv-SE"/>
      </w:rPr>
      <w:t xml:space="preserve"> </w:t>
    </w:r>
    <w:r w:rsidR="00CA22D3" w:rsidRPr="00B3059B">
      <w:br/>
    </w:r>
    <w:r>
      <w:t xml:space="preserve">   </w:t>
    </w:r>
    <w:r w:rsidR="00CA22D3">
      <w:t>In Omnibus Omnia Es</w:t>
    </w:r>
    <w:r w:rsidR="00CA22D3" w:rsidRPr="00B3059B">
      <w:t>t</w:t>
    </w:r>
    <w:r w:rsidR="00CA22D3">
      <w:t xml:space="preserve"> – an Erasmus+ project</w:t>
    </w:r>
    <w:r w:rsidR="00CA22D3">
      <w:tab/>
    </w:r>
    <w:hyperlink r:id="rId2" w:history="1">
      <w:r w:rsidR="00CA22D3" w:rsidRPr="00E81408">
        <w:rPr>
          <w:rStyle w:val="Hyperlinkki"/>
          <w:rFonts w:cs="Arial"/>
        </w:rPr>
        <w:t>www.iooe.eu</w:t>
      </w:r>
    </w:hyperlink>
    <w:r w:rsidR="00CA22D3">
      <w:tab/>
    </w:r>
    <w:r w:rsidR="00CA22D3" w:rsidRPr="0044438C">
      <w:rPr>
        <w:rStyle w:val="Formatmall1Char"/>
        <w:rFonts w:ascii="Verdana" w:hAnsi="Verdana"/>
      </w:rPr>
      <w:t>201</w:t>
    </w:r>
    <w:r w:rsidR="00435310">
      <w:rPr>
        <w:rStyle w:val="Formatmall1Char"/>
        <w:rFonts w:ascii="Verdana" w:hAnsi="Verdana"/>
        <w:lang w:val="en-US"/>
      </w:rPr>
      <w:t>9</w:t>
    </w:r>
    <w:r w:rsidR="00CA22D3" w:rsidRPr="0044438C">
      <w:rPr>
        <w:rStyle w:val="Formatmall1Char"/>
        <w:rFonts w:ascii="Verdana" w:hAnsi="Verdana"/>
      </w:rPr>
      <w:t>-</w:t>
    </w:r>
    <w:r w:rsidR="0053220D" w:rsidRPr="0053220D">
      <w:rPr>
        <w:rStyle w:val="Formatmall1Char"/>
        <w:rFonts w:ascii="Verdana" w:hAnsi="Verdana"/>
        <w:lang w:val="en-US"/>
      </w:rPr>
      <w:t>0</w:t>
    </w:r>
    <w:r w:rsidR="00435310">
      <w:rPr>
        <w:rStyle w:val="Formatmall1Char"/>
        <w:rFonts w:ascii="Verdana" w:hAnsi="Verdana"/>
        <w:lang w:val="fi-FI"/>
      </w:rPr>
      <w:t>5</w:t>
    </w:r>
    <w:r w:rsidR="00CA22D3" w:rsidRPr="0044438C">
      <w:rPr>
        <w:rStyle w:val="Formatmall1Char"/>
        <w:rFonts w:ascii="Verdana" w:hAnsi="Verdana"/>
      </w:rPr>
      <w:t>-</w:t>
    </w:r>
    <w:r w:rsidR="00435310">
      <w:rPr>
        <w:rStyle w:val="Formatmall1Char"/>
        <w:rFonts w:ascii="Verdana" w:hAnsi="Verdana"/>
        <w:lang w:val="en-US"/>
      </w:rPr>
      <w:t>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3D8E" w:rsidRDefault="00263D8E">
      <w:r>
        <w:separator/>
      </w:r>
    </w:p>
  </w:footnote>
  <w:footnote w:type="continuationSeparator" w:id="0">
    <w:p w:rsidR="00263D8E" w:rsidRDefault="00263D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22D3" w:rsidRPr="00B3059B" w:rsidRDefault="00CA22D3" w:rsidP="00CA22D3">
    <w:pPr>
      <w:pStyle w:val="Yltunniste"/>
      <w:ind w:left="540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80E1B"/>
    <w:multiLevelType w:val="hybridMultilevel"/>
    <w:tmpl w:val="D7128E1E"/>
    <w:lvl w:ilvl="0" w:tplc="E04A3536">
      <w:numFmt w:val="bullet"/>
      <w:lvlText w:val="-"/>
      <w:lvlJc w:val="left"/>
      <w:pPr>
        <w:ind w:left="720" w:hanging="360"/>
      </w:pPr>
      <w:rPr>
        <w:rFonts w:ascii="Verdana" w:eastAsia="Batang" w:hAnsi="Verdana" w:cs="Segoe U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5C6B"/>
    <w:multiLevelType w:val="hybridMultilevel"/>
    <w:tmpl w:val="3014E9B2"/>
    <w:lvl w:ilvl="0" w:tplc="F4C8277C">
      <w:numFmt w:val="bullet"/>
      <w:lvlText w:val=""/>
      <w:lvlJc w:val="left"/>
      <w:pPr>
        <w:ind w:left="720" w:hanging="360"/>
      </w:pPr>
      <w:rPr>
        <w:rFonts w:ascii="Wingdings" w:eastAsia="Batang" w:hAnsi="Wingdings" w:cs="Segoe U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B16C7"/>
    <w:multiLevelType w:val="hybridMultilevel"/>
    <w:tmpl w:val="99026D58"/>
    <w:lvl w:ilvl="0" w:tplc="DE68D20C">
      <w:numFmt w:val="bullet"/>
      <w:lvlText w:val="-"/>
      <w:lvlJc w:val="left"/>
      <w:pPr>
        <w:ind w:left="891" w:hanging="360"/>
      </w:pPr>
      <w:rPr>
        <w:rFonts w:ascii="Verdana" w:eastAsia="Batang" w:hAnsi="Verdana" w:cs="Segoe UI" w:hint="default"/>
        <w:sz w:val="28"/>
      </w:rPr>
    </w:lvl>
    <w:lvl w:ilvl="1" w:tplc="041D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3" w15:restartNumberingAfterBreak="0">
    <w:nsid w:val="45A93358"/>
    <w:multiLevelType w:val="hybridMultilevel"/>
    <w:tmpl w:val="4FA84A10"/>
    <w:lvl w:ilvl="0" w:tplc="608070D6">
      <w:start w:val="1"/>
      <w:numFmt w:val="bullet"/>
      <w:lvlText w:val="-"/>
      <w:lvlJc w:val="left"/>
      <w:pPr>
        <w:ind w:left="786" w:hanging="360"/>
      </w:pPr>
      <w:rPr>
        <w:rFonts w:ascii="Verdana" w:eastAsia="Batang" w:hAnsi="Verdana" w:cs="Segoe UI" w:hint="default"/>
      </w:rPr>
    </w:lvl>
    <w:lvl w:ilvl="1" w:tplc="040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552A6724"/>
    <w:multiLevelType w:val="hybridMultilevel"/>
    <w:tmpl w:val="CED8DCA0"/>
    <w:lvl w:ilvl="0" w:tplc="204C501C">
      <w:numFmt w:val="bullet"/>
      <w:lvlText w:val="-"/>
      <w:lvlJc w:val="left"/>
      <w:pPr>
        <w:ind w:left="720" w:hanging="360"/>
      </w:pPr>
      <w:rPr>
        <w:rFonts w:ascii="Verdana" w:eastAsia="Batang" w:hAnsi="Verdana" w:cs="Segoe U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77D22"/>
    <w:multiLevelType w:val="hybridMultilevel"/>
    <w:tmpl w:val="68D8B716"/>
    <w:lvl w:ilvl="0" w:tplc="74F2EBA2">
      <w:numFmt w:val="bullet"/>
      <w:lvlText w:val="-"/>
      <w:lvlJc w:val="left"/>
      <w:pPr>
        <w:ind w:left="720" w:hanging="360"/>
      </w:pPr>
      <w:rPr>
        <w:rFonts w:ascii="Verdana" w:eastAsia="Batang" w:hAnsi="Verdana" w:cs="Segoe U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F51"/>
    <w:rsid w:val="0001414A"/>
    <w:rsid w:val="00056920"/>
    <w:rsid w:val="00087501"/>
    <w:rsid w:val="000A5ADB"/>
    <w:rsid w:val="000B0C0A"/>
    <w:rsid w:val="000C5BD6"/>
    <w:rsid w:val="001057B8"/>
    <w:rsid w:val="00123AED"/>
    <w:rsid w:val="0017125D"/>
    <w:rsid w:val="001B0F51"/>
    <w:rsid w:val="001C6B82"/>
    <w:rsid w:val="0021136A"/>
    <w:rsid w:val="0023390D"/>
    <w:rsid w:val="00263D8E"/>
    <w:rsid w:val="00280563"/>
    <w:rsid w:val="002B0DD6"/>
    <w:rsid w:val="002C424A"/>
    <w:rsid w:val="00363997"/>
    <w:rsid w:val="0036501E"/>
    <w:rsid w:val="00390C39"/>
    <w:rsid w:val="003B1659"/>
    <w:rsid w:val="00402A75"/>
    <w:rsid w:val="00430735"/>
    <w:rsid w:val="00435310"/>
    <w:rsid w:val="0044438C"/>
    <w:rsid w:val="00444FAA"/>
    <w:rsid w:val="0048115F"/>
    <w:rsid w:val="004B5514"/>
    <w:rsid w:val="004F3E84"/>
    <w:rsid w:val="004F4041"/>
    <w:rsid w:val="004F5FC5"/>
    <w:rsid w:val="005154C0"/>
    <w:rsid w:val="0053220D"/>
    <w:rsid w:val="0056051C"/>
    <w:rsid w:val="005648A3"/>
    <w:rsid w:val="00566BC6"/>
    <w:rsid w:val="00575CAE"/>
    <w:rsid w:val="0058626A"/>
    <w:rsid w:val="006127AF"/>
    <w:rsid w:val="00663459"/>
    <w:rsid w:val="00663EDC"/>
    <w:rsid w:val="00681D1B"/>
    <w:rsid w:val="006B4CF5"/>
    <w:rsid w:val="006D5687"/>
    <w:rsid w:val="006D777B"/>
    <w:rsid w:val="006F38DD"/>
    <w:rsid w:val="00700F0B"/>
    <w:rsid w:val="007104BC"/>
    <w:rsid w:val="00740C90"/>
    <w:rsid w:val="007539FA"/>
    <w:rsid w:val="00767D7D"/>
    <w:rsid w:val="00775F69"/>
    <w:rsid w:val="0079116E"/>
    <w:rsid w:val="007A4A85"/>
    <w:rsid w:val="007A770B"/>
    <w:rsid w:val="007C4A70"/>
    <w:rsid w:val="007E2E73"/>
    <w:rsid w:val="00842198"/>
    <w:rsid w:val="008640C1"/>
    <w:rsid w:val="008A0124"/>
    <w:rsid w:val="008A7EB2"/>
    <w:rsid w:val="008B278B"/>
    <w:rsid w:val="008B2C4A"/>
    <w:rsid w:val="008B7478"/>
    <w:rsid w:val="00912BB2"/>
    <w:rsid w:val="0091546E"/>
    <w:rsid w:val="0094048E"/>
    <w:rsid w:val="0096289C"/>
    <w:rsid w:val="009728B3"/>
    <w:rsid w:val="00981D50"/>
    <w:rsid w:val="009A5071"/>
    <w:rsid w:val="00A07BC0"/>
    <w:rsid w:val="00A3057C"/>
    <w:rsid w:val="00A51A6D"/>
    <w:rsid w:val="00A62431"/>
    <w:rsid w:val="00A92A5F"/>
    <w:rsid w:val="00AA7AAC"/>
    <w:rsid w:val="00AF2CFD"/>
    <w:rsid w:val="00AF7D0A"/>
    <w:rsid w:val="00B45E3C"/>
    <w:rsid w:val="00B5746A"/>
    <w:rsid w:val="00B601DD"/>
    <w:rsid w:val="00B9385B"/>
    <w:rsid w:val="00BA578B"/>
    <w:rsid w:val="00C03C9C"/>
    <w:rsid w:val="00C07B60"/>
    <w:rsid w:val="00C16F85"/>
    <w:rsid w:val="00C51B1B"/>
    <w:rsid w:val="00C8252C"/>
    <w:rsid w:val="00C87CC2"/>
    <w:rsid w:val="00C953FA"/>
    <w:rsid w:val="00CA22D3"/>
    <w:rsid w:val="00CB34DC"/>
    <w:rsid w:val="00D30768"/>
    <w:rsid w:val="00D32A28"/>
    <w:rsid w:val="00D57D01"/>
    <w:rsid w:val="00D6266B"/>
    <w:rsid w:val="00D766A7"/>
    <w:rsid w:val="00D94B64"/>
    <w:rsid w:val="00DE70F1"/>
    <w:rsid w:val="00DE79D3"/>
    <w:rsid w:val="00E7304C"/>
    <w:rsid w:val="00EA0051"/>
    <w:rsid w:val="00EB73F6"/>
    <w:rsid w:val="00EF3936"/>
    <w:rsid w:val="00F2504E"/>
    <w:rsid w:val="00F54992"/>
    <w:rsid w:val="00F60B28"/>
    <w:rsid w:val="00F87CC0"/>
    <w:rsid w:val="00FA31CE"/>
    <w:rsid w:val="00FC7368"/>
    <w:rsid w:val="00FD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1F01D5"/>
  <w15:chartTrackingRefBased/>
  <w15:docId w15:val="{AB4F31A9-A511-064A-9DDF-F61BC8CA3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rsid w:val="00CA22D3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uk-UA" w:eastAsia="ko-KR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CA22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rsid w:val="00CA22D3"/>
    <w:pPr>
      <w:tabs>
        <w:tab w:val="center" w:pos="4677"/>
        <w:tab w:val="right" w:pos="9355"/>
      </w:tabs>
    </w:pPr>
  </w:style>
  <w:style w:type="character" w:customStyle="1" w:styleId="YltunnisteChar">
    <w:name w:val="Ylätunniste Char"/>
    <w:basedOn w:val="Kappaleenoletusfontti"/>
    <w:link w:val="Yltunniste"/>
    <w:rsid w:val="00CA22D3"/>
    <w:rPr>
      <w:rFonts w:ascii="Times New Roman" w:eastAsia="Batang" w:hAnsi="Times New Roman" w:cs="Times New Roman"/>
      <w:sz w:val="24"/>
      <w:szCs w:val="24"/>
      <w:lang w:val="uk-UA" w:eastAsia="ko-KR"/>
    </w:rPr>
  </w:style>
  <w:style w:type="paragraph" w:styleId="Alatunniste">
    <w:name w:val="footer"/>
    <w:basedOn w:val="Normaali"/>
    <w:link w:val="AlatunnisteChar"/>
    <w:rsid w:val="00CA22D3"/>
    <w:pPr>
      <w:tabs>
        <w:tab w:val="center" w:pos="4677"/>
        <w:tab w:val="right" w:pos="9355"/>
      </w:tabs>
    </w:pPr>
  </w:style>
  <w:style w:type="character" w:customStyle="1" w:styleId="AlatunnisteChar">
    <w:name w:val="Alatunniste Char"/>
    <w:basedOn w:val="Kappaleenoletusfontti"/>
    <w:link w:val="Alatunniste"/>
    <w:rsid w:val="00CA22D3"/>
    <w:rPr>
      <w:rFonts w:ascii="Times New Roman" w:eastAsia="Batang" w:hAnsi="Times New Roman" w:cs="Times New Roman"/>
      <w:sz w:val="24"/>
      <w:szCs w:val="24"/>
      <w:lang w:val="uk-UA" w:eastAsia="ko-KR"/>
    </w:rPr>
  </w:style>
  <w:style w:type="character" w:customStyle="1" w:styleId="sowc">
    <w:name w:val="sowc"/>
    <w:basedOn w:val="Kappaleenoletusfontti"/>
    <w:rsid w:val="00CA22D3"/>
  </w:style>
  <w:style w:type="character" w:customStyle="1" w:styleId="howc">
    <w:name w:val="howc"/>
    <w:basedOn w:val="Kappaleenoletusfontti"/>
    <w:rsid w:val="00CA22D3"/>
  </w:style>
  <w:style w:type="paragraph" w:customStyle="1" w:styleId="My">
    <w:name w:val="My"/>
    <w:link w:val="MyChar"/>
    <w:rsid w:val="00CA22D3"/>
    <w:pPr>
      <w:spacing w:after="0" w:line="240" w:lineRule="auto"/>
    </w:pPr>
    <w:rPr>
      <w:rFonts w:ascii="Verdana" w:eastAsia="Batang" w:hAnsi="Verdana" w:cs="Arial"/>
      <w:sz w:val="24"/>
      <w:szCs w:val="24"/>
      <w:lang w:val="uk-UA" w:eastAsia="ko-KR"/>
    </w:rPr>
  </w:style>
  <w:style w:type="character" w:styleId="Hyperlinkki">
    <w:name w:val="Hyperlink"/>
    <w:basedOn w:val="Kappaleenoletusfontti"/>
    <w:rsid w:val="00CA22D3"/>
    <w:rPr>
      <w:color w:val="0000FF"/>
      <w:u w:val="single"/>
    </w:rPr>
  </w:style>
  <w:style w:type="paragraph" w:customStyle="1" w:styleId="MyHeadtitle">
    <w:name w:val="My Head title"/>
    <w:basedOn w:val="Otsikko1"/>
    <w:link w:val="MyHeadtitleChar"/>
    <w:rsid w:val="00CA22D3"/>
    <w:pPr>
      <w:keepLines w:val="0"/>
      <w:spacing w:after="60"/>
    </w:pPr>
    <w:rPr>
      <w:rFonts w:ascii="Verdana" w:eastAsia="Batang" w:hAnsi="Verdana" w:cs="Arial"/>
      <w:b/>
      <w:bCs/>
      <w:kern w:val="32"/>
      <w:sz w:val="36"/>
      <w:lang w:val="en-US"/>
    </w:rPr>
  </w:style>
  <w:style w:type="paragraph" w:customStyle="1" w:styleId="A-Subheading">
    <w:name w:val="A - Subheading"/>
    <w:basedOn w:val="Normaali"/>
    <w:link w:val="A-SubheadingChar"/>
    <w:qFormat/>
    <w:rsid w:val="00CA22D3"/>
    <w:pPr>
      <w:keepNext/>
      <w:spacing w:before="240" w:after="60"/>
      <w:jc w:val="right"/>
      <w:outlineLvl w:val="0"/>
    </w:pPr>
    <w:rPr>
      <w:rFonts w:ascii="Segoe UI" w:hAnsi="Segoe UI" w:cs="Segoe UI"/>
      <w:b/>
      <w:bCs/>
      <w:color w:val="534E94"/>
      <w:kern w:val="32"/>
      <w:sz w:val="36"/>
      <w:szCs w:val="32"/>
      <w:lang w:val="en-US"/>
    </w:rPr>
  </w:style>
  <w:style w:type="paragraph" w:customStyle="1" w:styleId="1A-Mainheading">
    <w:name w:val="1A - Main heading"/>
    <w:basedOn w:val="MyHeadtitle"/>
    <w:link w:val="1A-MainheadingChar"/>
    <w:autoRedefine/>
    <w:qFormat/>
    <w:rsid w:val="00CA22D3"/>
    <w:pPr>
      <w:jc w:val="right"/>
    </w:pPr>
    <w:rPr>
      <w:rFonts w:cs="Segoe UI"/>
      <w:color w:val="534E94"/>
      <w:sz w:val="44"/>
      <w:szCs w:val="40"/>
    </w:rPr>
  </w:style>
  <w:style w:type="character" w:customStyle="1" w:styleId="MyHeadtitleChar">
    <w:name w:val="My Head title Char"/>
    <w:basedOn w:val="Otsikko1Char"/>
    <w:link w:val="MyHeadtitle"/>
    <w:rsid w:val="00CA22D3"/>
    <w:rPr>
      <w:rFonts w:ascii="Verdana" w:eastAsia="Batang" w:hAnsi="Verdana" w:cs="Arial"/>
      <w:b/>
      <w:bCs/>
      <w:color w:val="2E74B5" w:themeColor="accent1" w:themeShade="BF"/>
      <w:kern w:val="32"/>
      <w:sz w:val="36"/>
      <w:szCs w:val="32"/>
      <w:lang w:val="en-US" w:eastAsia="ko-KR"/>
    </w:rPr>
  </w:style>
  <w:style w:type="character" w:customStyle="1" w:styleId="A-SubheadingChar">
    <w:name w:val="A - Subheading Char"/>
    <w:basedOn w:val="Kappaleenoletusfontti"/>
    <w:link w:val="A-Subheading"/>
    <w:rsid w:val="00CA22D3"/>
    <w:rPr>
      <w:rFonts w:eastAsia="Batang" w:cs="Segoe UI"/>
      <w:b/>
      <w:bCs/>
      <w:color w:val="534E94"/>
      <w:kern w:val="32"/>
      <w:sz w:val="36"/>
      <w:szCs w:val="32"/>
      <w:lang w:val="en-US" w:eastAsia="ko-KR"/>
    </w:rPr>
  </w:style>
  <w:style w:type="paragraph" w:customStyle="1" w:styleId="B-Normal">
    <w:name w:val="B - Normal"/>
    <w:basedOn w:val="My"/>
    <w:link w:val="B-NormalChar"/>
    <w:autoRedefine/>
    <w:qFormat/>
    <w:rsid w:val="00775F69"/>
    <w:pPr>
      <w:tabs>
        <w:tab w:val="left" w:pos="9072"/>
        <w:tab w:val="left" w:pos="14884"/>
      </w:tabs>
    </w:pPr>
    <w:rPr>
      <w:rFonts w:cs="Segoe UI"/>
      <w:color w:val="333333"/>
      <w:sz w:val="28"/>
      <w:lang w:val="en-US"/>
    </w:rPr>
  </w:style>
  <w:style w:type="character" w:customStyle="1" w:styleId="1A-MainheadingChar">
    <w:name w:val="1A - Main heading Char"/>
    <w:basedOn w:val="MyHeadtitleChar"/>
    <w:link w:val="1A-Mainheading"/>
    <w:rsid w:val="00CA22D3"/>
    <w:rPr>
      <w:rFonts w:ascii="Verdana" w:eastAsia="Batang" w:hAnsi="Verdana" w:cs="Segoe UI"/>
      <w:b/>
      <w:bCs/>
      <w:color w:val="534E94"/>
      <w:kern w:val="32"/>
      <w:sz w:val="44"/>
      <w:szCs w:val="40"/>
      <w:lang w:val="en-US" w:eastAsia="ko-KR"/>
    </w:rPr>
  </w:style>
  <w:style w:type="paragraph" w:customStyle="1" w:styleId="A-Heading">
    <w:name w:val="A - Heading"/>
    <w:basedOn w:val="MyHeadtitle"/>
    <w:link w:val="A-HeadingChar"/>
    <w:qFormat/>
    <w:rsid w:val="00CA22D3"/>
    <w:rPr>
      <w:color w:val="534E94"/>
    </w:rPr>
  </w:style>
  <w:style w:type="character" w:customStyle="1" w:styleId="MyChar">
    <w:name w:val="My Char"/>
    <w:basedOn w:val="Kappaleenoletusfontti"/>
    <w:link w:val="My"/>
    <w:rsid w:val="00CA22D3"/>
    <w:rPr>
      <w:rFonts w:ascii="Verdana" w:eastAsia="Batang" w:hAnsi="Verdana" w:cs="Arial"/>
      <w:sz w:val="24"/>
      <w:szCs w:val="24"/>
      <w:lang w:val="uk-UA" w:eastAsia="ko-KR"/>
    </w:rPr>
  </w:style>
  <w:style w:type="character" w:customStyle="1" w:styleId="B-NormalChar">
    <w:name w:val="B - Normal Char"/>
    <w:basedOn w:val="MyChar"/>
    <w:link w:val="B-Normal"/>
    <w:rsid w:val="00775F69"/>
    <w:rPr>
      <w:rFonts w:ascii="Verdana" w:eastAsia="Batang" w:hAnsi="Verdana" w:cs="Segoe UI"/>
      <w:color w:val="333333"/>
      <w:sz w:val="28"/>
      <w:szCs w:val="24"/>
      <w:lang w:val="en-US" w:eastAsia="ko-KR"/>
    </w:rPr>
  </w:style>
  <w:style w:type="character" w:customStyle="1" w:styleId="A-HeadingChar">
    <w:name w:val="A - Heading Char"/>
    <w:basedOn w:val="MyHeadtitleChar"/>
    <w:link w:val="A-Heading"/>
    <w:rsid w:val="00CA22D3"/>
    <w:rPr>
      <w:rFonts w:ascii="Verdana" w:eastAsia="Batang" w:hAnsi="Verdana" w:cs="Arial"/>
      <w:b/>
      <w:bCs/>
      <w:color w:val="534E94"/>
      <w:kern w:val="32"/>
      <w:sz w:val="36"/>
      <w:szCs w:val="32"/>
      <w:lang w:val="en-US" w:eastAsia="ko-KR"/>
    </w:rPr>
  </w:style>
  <w:style w:type="paragraph" w:customStyle="1" w:styleId="B-Preamble">
    <w:name w:val="B - Preamble"/>
    <w:basedOn w:val="My"/>
    <w:link w:val="B-PreambleChar"/>
    <w:qFormat/>
    <w:rsid w:val="00CA22D3"/>
    <w:pPr>
      <w:jc w:val="both"/>
    </w:pPr>
    <w:rPr>
      <w:rFonts w:cs="Segoe UI"/>
      <w:b/>
      <w:color w:val="333333"/>
      <w:lang w:val="en-US"/>
    </w:rPr>
  </w:style>
  <w:style w:type="paragraph" w:customStyle="1" w:styleId="Formatmall1">
    <w:name w:val="Formatmall1"/>
    <w:basedOn w:val="Pivmr"/>
    <w:link w:val="Formatmall1Char"/>
    <w:autoRedefine/>
    <w:qFormat/>
    <w:rsid w:val="00CA22D3"/>
    <w:rPr>
      <w:i/>
    </w:rPr>
  </w:style>
  <w:style w:type="character" w:customStyle="1" w:styleId="B-PreambleChar">
    <w:name w:val="B - Preamble Char"/>
    <w:basedOn w:val="MyChar"/>
    <w:link w:val="B-Preamble"/>
    <w:rsid w:val="00CA22D3"/>
    <w:rPr>
      <w:rFonts w:ascii="Verdana" w:eastAsia="Batang" w:hAnsi="Verdana" w:cs="Segoe UI"/>
      <w:b/>
      <w:color w:val="333333"/>
      <w:sz w:val="24"/>
      <w:szCs w:val="24"/>
      <w:lang w:val="en-US" w:eastAsia="ko-KR"/>
    </w:rPr>
  </w:style>
  <w:style w:type="character" w:customStyle="1" w:styleId="Formatmall1Char">
    <w:name w:val="Formatmall1 Char"/>
    <w:basedOn w:val="PivmrChar"/>
    <w:link w:val="Formatmall1"/>
    <w:rsid w:val="00CA22D3"/>
    <w:rPr>
      <w:rFonts w:ascii="Times New Roman" w:eastAsia="Batang" w:hAnsi="Times New Roman" w:cs="Times New Roman"/>
      <w:i/>
      <w:sz w:val="24"/>
      <w:szCs w:val="24"/>
      <w:lang w:val="uk-UA" w:eastAsia="ko-KR"/>
    </w:rPr>
  </w:style>
  <w:style w:type="character" w:customStyle="1" w:styleId="Otsikko1Char">
    <w:name w:val="Otsikko 1 Char"/>
    <w:basedOn w:val="Kappaleenoletusfontti"/>
    <w:link w:val="Otsikko1"/>
    <w:uiPriority w:val="9"/>
    <w:rsid w:val="00CA22D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uk-UA" w:eastAsia="ko-KR"/>
    </w:r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CA22D3"/>
  </w:style>
  <w:style w:type="character" w:customStyle="1" w:styleId="PivmrChar">
    <w:name w:val="Päivämäärä Char"/>
    <w:basedOn w:val="Kappaleenoletusfontti"/>
    <w:link w:val="Pivmr"/>
    <w:uiPriority w:val="99"/>
    <w:semiHidden/>
    <w:rsid w:val="00CA22D3"/>
    <w:rPr>
      <w:rFonts w:ascii="Times New Roman" w:eastAsia="Batang" w:hAnsi="Times New Roman" w:cs="Times New Roman"/>
      <w:sz w:val="24"/>
      <w:szCs w:val="24"/>
      <w:lang w:val="uk-UA" w:eastAsia="ko-KR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B0F51"/>
    <w:rPr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B0F51"/>
    <w:rPr>
      <w:rFonts w:ascii="Times New Roman" w:eastAsia="Batang" w:hAnsi="Times New Roman" w:cs="Times New Roman"/>
      <w:sz w:val="18"/>
      <w:szCs w:val="18"/>
      <w:lang w:val="uk-UA" w:eastAsia="ko-KR"/>
    </w:rPr>
  </w:style>
  <w:style w:type="character" w:customStyle="1" w:styleId="apple-converted-space">
    <w:name w:val="apple-converted-space"/>
    <w:basedOn w:val="Kappaleenoletusfontti"/>
    <w:rsid w:val="0058626A"/>
  </w:style>
  <w:style w:type="paragraph" w:styleId="HTML-esimuotoiltu">
    <w:name w:val="HTML Preformatted"/>
    <w:basedOn w:val="Normaali"/>
    <w:link w:val="HTML-esimuotoiltuChar"/>
    <w:uiPriority w:val="99"/>
    <w:semiHidden/>
    <w:unhideWhenUsed/>
    <w:rsid w:val="005862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i-FI" w:eastAsia="fi-FI"/>
    </w:rPr>
  </w:style>
  <w:style w:type="character" w:customStyle="1" w:styleId="HTML-esimuotoiltuChar">
    <w:name w:val="HTML-esimuotoiltu Char"/>
    <w:basedOn w:val="Kappaleenoletusfontti"/>
    <w:link w:val="HTML-esimuotoiltu"/>
    <w:uiPriority w:val="99"/>
    <w:semiHidden/>
    <w:rsid w:val="0058626A"/>
    <w:rPr>
      <w:rFonts w:ascii="Courier New" w:eastAsia="Times New Roman" w:hAnsi="Courier New" w:cs="Courier New"/>
      <w:sz w:val="20"/>
      <w:szCs w:val="20"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ooe.eu" TargetMode="External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tisistonen/Downloads/IOOE%20magazine%20pages%20template%202017-02-03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IOOE magazine pages template 2017-02-03.dotx</Template>
  <TotalTime>20</TotalTime>
  <Pages>2</Pages>
  <Words>10</Words>
  <Characters>82</Characters>
  <Application>Microsoft Office Word</Application>
  <DocSecurity>0</DocSecurity>
  <Lines>1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2017-01-20T13:42:00Z</cp:lastPrinted>
  <dcterms:created xsi:type="dcterms:W3CDTF">2019-05-07T16:54:00Z</dcterms:created>
  <dcterms:modified xsi:type="dcterms:W3CDTF">2019-05-17T11:04:00Z</dcterms:modified>
</cp:coreProperties>
</file>