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37633" w14:textId="77777777" w:rsidR="00CA22D3" w:rsidRPr="00162CCC" w:rsidRDefault="000B5632" w:rsidP="00CA22D3">
      <w:pPr>
        <w:rPr>
          <w:lang w:val="en-US"/>
        </w:rPr>
      </w:pPr>
      <w:r w:rsidRPr="005154C0">
        <w:rPr>
          <w:noProof/>
          <w:lang w:val="fi-FI" w:eastAsia="fi-FI"/>
        </w:rPr>
        <mc:AlternateContent>
          <mc:Choice Requires="wps">
            <w:drawing>
              <wp:anchor distT="36576" distB="36576" distL="36576" distR="36576" simplePos="0" relativeHeight="251709440" behindDoc="0" locked="0" layoutInCell="1" allowOverlap="1" wp14:anchorId="059D37DB" wp14:editId="6DE560C1">
                <wp:simplePos x="0" y="0"/>
                <wp:positionH relativeFrom="margin">
                  <wp:posOffset>614934</wp:posOffset>
                </wp:positionH>
                <wp:positionV relativeFrom="page">
                  <wp:posOffset>228346</wp:posOffset>
                </wp:positionV>
                <wp:extent cx="9007522" cy="1733266"/>
                <wp:effectExtent l="0" t="0" r="3175" b="635"/>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7522" cy="173326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8E3A03A" w14:textId="5711F01C" w:rsidR="004F3E84" w:rsidRPr="003D7C26" w:rsidRDefault="003D7C26" w:rsidP="003D7C26">
                            <w:pPr>
                              <w:pStyle w:val="1A-Mainheading"/>
                            </w:pPr>
                            <w:r>
                              <w:t xml:space="preserve">       ECOLOGY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9D37DB" id="_x0000_t202" coordsize="21600,21600" o:spt="202" path="m0,0l0,21600,21600,21600,21600,0xe">
                <v:stroke joinstyle="miter"/>
                <v:path gradientshapeok="t" o:connecttype="rect"/>
              </v:shapetype>
              <v:shape id="Text Box 21" o:spid="_x0000_s1026" type="#_x0000_t202" style="position:absolute;margin-left:48.4pt;margin-top:18pt;width:709.25pt;height:136.5pt;z-index:251709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" filled="f" fillcolor="#fffffe" stroked="f" strokecolor="#212120">
                <v:textbox inset="2.88pt,2.88pt,2.88pt,2.88pt">
                  <w:txbxContent>
                    <w:p w14:paraId="18E3A03A" w14:textId="5711F01C" w:rsidR="004F3E84" w:rsidRPr="003D7C26" w:rsidRDefault="003D7C26" w:rsidP="003D7C26">
                      <w:pPr>
                        <w:pStyle w:val="1A-Mainheading"/>
                      </w:pPr>
                      <w:r>
                        <w:t xml:space="preserve">       ECOLOGY</w:t>
                      </w:r>
                    </w:p>
                  </w:txbxContent>
                </v:textbox>
                <w10:wrap anchorx="margin" anchory="page"/>
              </v:shape>
            </w:pict>
          </mc:Fallback>
        </mc:AlternateContent>
      </w:r>
    </w:p>
    <w:p w14:paraId="163A437E" w14:textId="77777777" w:rsidR="00CA22D3" w:rsidRPr="00162CCC" w:rsidRDefault="00CA22D3" w:rsidP="00CA22D3">
      <w:pPr>
        <w:rPr>
          <w:lang w:val="en-US"/>
        </w:rPr>
      </w:pPr>
    </w:p>
    <w:p w14:paraId="543BFEC1" w14:textId="77777777" w:rsidR="00CA22D3" w:rsidRPr="00162CCC" w:rsidRDefault="00CA22D3" w:rsidP="00CA22D3">
      <w:pPr>
        <w:rPr>
          <w:lang w:val="en-US"/>
        </w:rPr>
      </w:pPr>
    </w:p>
    <w:p w14:paraId="1CA924FB" w14:textId="77777777" w:rsidR="00CA22D3" w:rsidRPr="00162CCC" w:rsidRDefault="00CA22D3" w:rsidP="00CA22D3">
      <w:pPr>
        <w:rPr>
          <w:lang w:val="en-US"/>
        </w:rPr>
      </w:pPr>
    </w:p>
    <w:p w14:paraId="1FFC761F" w14:textId="77777777" w:rsidR="00CA22D3" w:rsidRPr="00162CCC" w:rsidRDefault="00CA22D3" w:rsidP="00CA22D3">
      <w:pPr>
        <w:rPr>
          <w:lang w:val="en-US"/>
        </w:rPr>
      </w:pPr>
    </w:p>
    <w:p w14:paraId="334C3AEF" w14:textId="77777777" w:rsidR="00CA22D3" w:rsidRPr="00162CCC" w:rsidRDefault="00CA22D3" w:rsidP="00CA22D3">
      <w:pPr>
        <w:rPr>
          <w:lang w:val="en-US"/>
        </w:rPr>
      </w:pPr>
    </w:p>
    <w:p w14:paraId="0E7DBB18" w14:textId="77777777" w:rsidR="00CA22D3" w:rsidRPr="00162CCC" w:rsidRDefault="00CA22D3" w:rsidP="00CA22D3">
      <w:pPr>
        <w:rPr>
          <w:lang w:val="en-US"/>
        </w:rPr>
      </w:pPr>
    </w:p>
    <w:p w14:paraId="087F3A26" w14:textId="77777777" w:rsidR="00CA22D3" w:rsidRPr="00162CCC" w:rsidRDefault="004F3E84" w:rsidP="00CA22D3">
      <w:pPr>
        <w:rPr>
          <w:lang w:val="en-US"/>
        </w:rPr>
      </w:pPr>
      <w:r w:rsidRPr="005154C0">
        <w:rPr>
          <w:noProof/>
          <w:lang w:val="fi-FI" w:eastAsia="fi-FI"/>
        </w:rPr>
        <mc:AlternateContent>
          <mc:Choice Requires="wps">
            <w:drawing>
              <wp:anchor distT="36576" distB="36576" distL="36576" distR="36576" simplePos="0" relativeHeight="251677696" behindDoc="0" locked="0" layoutInCell="1" allowOverlap="1" wp14:anchorId="639612BB" wp14:editId="0F597145">
                <wp:simplePos x="0" y="0"/>
                <wp:positionH relativeFrom="column">
                  <wp:posOffset>786384</wp:posOffset>
                </wp:positionH>
                <wp:positionV relativeFrom="page">
                  <wp:posOffset>2011680</wp:posOffset>
                </wp:positionV>
                <wp:extent cx="3933825" cy="4277360"/>
                <wp:effectExtent l="0" t="0" r="3175" b="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42773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B26CC07" w14:textId="77777777" w:rsidR="005154C0" w:rsidRPr="00CF5BCD" w:rsidRDefault="00CF5BCD" w:rsidP="00CF5BCD">
                            <w:pPr>
                              <w:pStyle w:val="MyHeadtitle"/>
                              <w:spacing w:before="120" w:line="360" w:lineRule="auto"/>
                              <w:jc w:val="both"/>
                              <w:rPr>
                                <w:color w:val="993366"/>
                                <w:sz w:val="40"/>
                                <w:szCs w:val="40"/>
                              </w:rPr>
                            </w:pPr>
                            <w:r w:rsidRPr="00CF5BCD">
                              <w:rPr>
                                <w:color w:val="auto"/>
                                <w:sz w:val="40"/>
                                <w:szCs w:val="40"/>
                              </w:rPr>
                              <w:t>How to be green and make</w:t>
                            </w:r>
                            <w:r w:rsidR="008811CF">
                              <w:rPr>
                                <w:color w:val="auto"/>
                                <w:sz w:val="40"/>
                                <w:szCs w:val="40"/>
                              </w:rPr>
                              <w:t xml:space="preserve"> ecological choic</w:t>
                            </w:r>
                            <w:r w:rsidRPr="00CF5BCD">
                              <w:rPr>
                                <w:color w:val="auto"/>
                                <w:sz w:val="40"/>
                                <w:szCs w:val="40"/>
                              </w:rPr>
                              <w:t xml:space="preserve">es in the school? These are important questions where we should try to find a solution. It’s important to teach our kids to think about the </w:t>
                            </w:r>
                            <w:r w:rsidR="000B5632">
                              <w:rPr>
                                <w:color w:val="auto"/>
                                <w:sz w:val="40"/>
                                <w:szCs w:val="40"/>
                              </w:rPr>
                              <w:t>environ</w:t>
                            </w:r>
                            <w:r w:rsidRPr="00CF5BCD">
                              <w:rPr>
                                <w:color w:val="auto"/>
                                <w:sz w:val="40"/>
                                <w:szCs w:val="40"/>
                              </w:rPr>
                              <w:t xml:space="preserve">ment and how to protect it.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612BB" id="_x0000_s1027" type="#_x0000_t202" style="position:absolute;margin-left:61.9pt;margin-top:158.4pt;width:309.75pt;height:336.8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" filled="f" fillcolor="#fffffe" stroked="f" strokecolor="#212120">
                <v:textbox inset="2.88pt,2.88pt,2.88pt,2.88pt">
                  <w:txbxContent>
                    <w:p w14:paraId="1B26CC07" w14:textId="77777777" w:rsidR="005154C0" w:rsidRPr="00CF5BCD" w:rsidRDefault="00CF5BCD" w:rsidP="00CF5BCD">
                      <w:pPr>
                        <w:pStyle w:val="MyHeadtitle"/>
                        <w:spacing w:before="120" w:line="360" w:lineRule="auto"/>
                        <w:jc w:val="both"/>
                        <w:rPr>
                          <w:color w:val="993366"/>
                          <w:sz w:val="40"/>
                          <w:szCs w:val="40"/>
                        </w:rPr>
                      </w:pPr>
                      <w:r w:rsidRPr="00CF5BCD">
                        <w:rPr>
                          <w:color w:val="auto"/>
                          <w:sz w:val="40"/>
                          <w:szCs w:val="40"/>
                        </w:rPr>
                        <w:t>How to be green and make</w:t>
                      </w:r>
                      <w:r w:rsidR="008811CF">
                        <w:rPr>
                          <w:color w:val="auto"/>
                          <w:sz w:val="40"/>
                          <w:szCs w:val="40"/>
                        </w:rPr>
                        <w:t xml:space="preserve"> ecological choic</w:t>
                      </w:r>
                      <w:r w:rsidRPr="00CF5BCD">
                        <w:rPr>
                          <w:color w:val="auto"/>
                          <w:sz w:val="40"/>
                          <w:szCs w:val="40"/>
                        </w:rPr>
                        <w:t xml:space="preserve">es in the school? These are important questions where we should try to find a solution. It’s important to teach our kids to think about the </w:t>
                      </w:r>
                      <w:r w:rsidR="000B5632">
                        <w:rPr>
                          <w:color w:val="auto"/>
                          <w:sz w:val="40"/>
                          <w:szCs w:val="40"/>
                        </w:rPr>
                        <w:t>environ</w:t>
                      </w:r>
                      <w:r w:rsidRPr="00CF5BCD">
                        <w:rPr>
                          <w:color w:val="auto"/>
                          <w:sz w:val="40"/>
                          <w:szCs w:val="40"/>
                        </w:rPr>
                        <w:t xml:space="preserve">ment and how to protect it. </w:t>
                      </w:r>
                    </w:p>
                  </w:txbxContent>
                </v:textbox>
                <w10:wrap anchory="page"/>
              </v:shape>
            </w:pict>
          </mc:Fallback>
        </mc:AlternateContent>
      </w:r>
    </w:p>
    <w:p w14:paraId="13E680A6" w14:textId="77777777" w:rsidR="00CA22D3" w:rsidRPr="00162CCC" w:rsidRDefault="00CA22D3" w:rsidP="00CA22D3">
      <w:pPr>
        <w:rPr>
          <w:lang w:val="en-US"/>
        </w:rPr>
      </w:pPr>
    </w:p>
    <w:p w14:paraId="0CE226AA" w14:textId="77777777" w:rsidR="00CA22D3" w:rsidRPr="00162CCC" w:rsidRDefault="008811CF" w:rsidP="00CA22D3">
      <w:pPr>
        <w:rPr>
          <w:lang w:val="en-US"/>
        </w:rPr>
      </w:pPr>
      <w:r w:rsidRPr="00162CCC">
        <w:rPr>
          <w:noProof/>
          <w:lang w:val="fi-FI" w:eastAsia="fi-FI"/>
        </w:rPr>
        <mc:AlternateContent>
          <mc:Choice Requires="wps">
            <w:drawing>
              <wp:anchor distT="36576" distB="36576" distL="36576" distR="36576" simplePos="0" relativeHeight="251681792" behindDoc="0" locked="0" layoutInCell="1" allowOverlap="1" wp14:anchorId="75F44AEB" wp14:editId="37EAFE73">
                <wp:simplePos x="0" y="0"/>
                <wp:positionH relativeFrom="column">
                  <wp:posOffset>5757418</wp:posOffset>
                </wp:positionH>
                <wp:positionV relativeFrom="page">
                  <wp:posOffset>2284857</wp:posOffset>
                </wp:positionV>
                <wp:extent cx="4441190" cy="11382232"/>
                <wp:effectExtent l="0" t="0" r="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1138223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5C664A9" w14:textId="77777777" w:rsidR="008811CF" w:rsidRPr="008811CF" w:rsidRDefault="008811CF" w:rsidP="008811CF">
                            <w:pPr>
                              <w:pStyle w:val="B-Normal"/>
                            </w:pPr>
                            <w:r w:rsidRPr="008811CF">
                              <w:t xml:space="preserve"> Recycling day</w:t>
                            </w:r>
                          </w:p>
                          <w:p w14:paraId="471068CF" w14:textId="77777777" w:rsidR="008811CF" w:rsidRDefault="008811CF" w:rsidP="008811CF">
                            <w:pPr>
                              <w:pStyle w:val="B-Normal"/>
                            </w:pPr>
                            <w:r>
                              <w:t xml:space="preserve">Our school organized a recycling day in May. </w:t>
                            </w:r>
                          </w:p>
                          <w:p w14:paraId="5B9196A1" w14:textId="77777777" w:rsidR="008811CF" w:rsidRDefault="008811CF" w:rsidP="008811CF">
                            <w:pPr>
                              <w:pStyle w:val="B-Normal"/>
                            </w:pPr>
                          </w:p>
                          <w:p w14:paraId="7B4C78A0" w14:textId="77777777" w:rsidR="008811CF" w:rsidRDefault="008811CF" w:rsidP="008811CF">
                            <w:pPr>
                              <w:pStyle w:val="B-Normal"/>
                            </w:pPr>
                            <w:r>
                              <w:t>We had a stuff change day which means that we recycled stuff. We brought some stuff that we don’t use anymore and we gave those stuff to each other. We found new things that we like for example toys, clothes, books, CDs and more stuff like that. It was fun and we didn’t litter our nature.</w:t>
                            </w:r>
                          </w:p>
                          <w:p w14:paraId="3FBC7FAC" w14:textId="77777777" w:rsidR="008811CF" w:rsidRDefault="008811CF" w:rsidP="008811CF">
                            <w:pPr>
                              <w:pStyle w:val="B-Normal"/>
                            </w:pPr>
                            <w:r>
                              <w:t>Some things that you don’t use or like anymore can make a lot of fun to someone else!</w:t>
                            </w:r>
                          </w:p>
                          <w:p w14:paraId="3D7AB28A" w14:textId="77777777" w:rsidR="008811CF" w:rsidRPr="008811CF" w:rsidRDefault="008811CF" w:rsidP="008811CF">
                            <w:pPr>
                              <w:pStyle w:val="B-Normal"/>
                            </w:pPr>
                            <w:r>
                              <w:t xml:space="preserve">       </w:t>
                            </w:r>
                            <w:proofErr w:type="spellStart"/>
                            <w:r>
                              <w:t>Enni</w:t>
                            </w:r>
                            <w:proofErr w:type="spellEnd"/>
                            <w:r>
                              <w:t>, the 6</w:t>
                            </w:r>
                            <w:r w:rsidRPr="008811CF">
                              <w:rPr>
                                <w:vertAlign w:val="superscript"/>
                              </w:rPr>
                              <w:t>th</w:t>
                            </w:r>
                            <w:r>
                              <w:t xml:space="preserve"> grade </w:t>
                            </w:r>
                          </w:p>
                          <w:p w14:paraId="272035CC" w14:textId="77777777" w:rsidR="00087501" w:rsidRPr="008811CF" w:rsidRDefault="008811CF" w:rsidP="008811CF">
                            <w:pPr>
                              <w:pStyle w:val="B-Normal"/>
                            </w:pPr>
                            <w:r>
                              <w:t xml:space="preserve">  </w:t>
                            </w:r>
                          </w:p>
                          <w:p w14:paraId="19BC8889" w14:textId="77777777" w:rsidR="00FC7368" w:rsidRPr="008811CF" w:rsidRDefault="00FC7368" w:rsidP="008811CF">
                            <w:pPr>
                              <w:pStyle w:val="B-Normal"/>
                            </w:pPr>
                          </w:p>
                          <w:p w14:paraId="70CEB6CD" w14:textId="77777777" w:rsidR="00444FAA" w:rsidRDefault="000B5632" w:rsidP="008811CF">
                            <w:pPr>
                              <w:pStyle w:val="B-Normal"/>
                              <w:rPr>
                                <w:sz w:val="20"/>
                              </w:rPr>
                            </w:pPr>
                            <w:r>
                              <w:rPr>
                                <w:noProof/>
                                <w:lang w:val="fi-FI" w:eastAsia="fi-FI"/>
                              </w:rPr>
                              <w:drawing>
                                <wp:inline distT="0" distB="0" distL="0" distR="0" wp14:anchorId="6566D78C" wp14:editId="70656918">
                                  <wp:extent cx="4210819" cy="4446626"/>
                                  <wp:effectExtent l="0" t="0" r="5715" b="0"/>
                                  <wp:docPr id="4"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vipedia.net/images/a/a9/Example.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252165" cy="4490287"/>
                                          </a:xfrm>
                                          <a:prstGeom prst="rect">
                                            <a:avLst/>
                                          </a:prstGeom>
                                          <a:noFill/>
                                          <a:ln>
                                            <a:noFill/>
                                          </a:ln>
                                        </pic:spPr>
                                      </pic:pic>
                                    </a:graphicData>
                                  </a:graphic>
                                </wp:inline>
                              </w:drawing>
                            </w:r>
                          </w:p>
                          <w:p w14:paraId="4547B7CE" w14:textId="77777777" w:rsidR="00444FAA" w:rsidRDefault="00444FAA" w:rsidP="008811CF">
                            <w:pPr>
                              <w:pStyle w:val="B-Normal"/>
                            </w:pPr>
                          </w:p>
                          <w:p w14:paraId="6B6331E0" w14:textId="77777777" w:rsidR="00087501" w:rsidRDefault="00087501" w:rsidP="008811CF">
                            <w:pPr>
                              <w:pStyle w:val="B-Normal"/>
                            </w:pPr>
                          </w:p>
                          <w:p w14:paraId="577D489F" w14:textId="77777777" w:rsidR="00087501" w:rsidRPr="00FC7368" w:rsidRDefault="00087501" w:rsidP="008811CF">
                            <w:pPr>
                              <w:pStyle w:val="B-Normal"/>
                              <w:ind w:left="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44AEB" id="Text Box 27" o:spid="_x0000_s1028" type="#_x0000_t202" style="position:absolute;margin-left:453.35pt;margin-top:179.9pt;width:349.7pt;height:896.2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" filled="f" fillcolor="#fffffe" stroked="f" strokecolor="#212120">
                <v:textbox inset="2.88pt,2.88pt,2.88pt,2.88pt">
                  <w:txbxContent>
                    <w:p w14:paraId="25C664A9" w14:textId="77777777" w:rsidR="008811CF" w:rsidRPr="008811CF" w:rsidRDefault="008811CF" w:rsidP="008811CF">
                      <w:pPr>
                        <w:pStyle w:val="B-Normal"/>
                      </w:pPr>
                      <w:r w:rsidRPr="008811CF">
                        <w:t xml:space="preserve"> Recycling day</w:t>
                      </w:r>
                    </w:p>
                    <w:p w14:paraId="471068CF" w14:textId="77777777" w:rsidR="008811CF" w:rsidRDefault="008811CF" w:rsidP="008811CF">
                      <w:pPr>
                        <w:pStyle w:val="B-Normal"/>
                      </w:pPr>
                      <w:r>
                        <w:t xml:space="preserve">Our school organized a recycling day in May. </w:t>
                      </w:r>
                    </w:p>
                    <w:p w14:paraId="5B9196A1" w14:textId="77777777" w:rsidR="008811CF" w:rsidRDefault="008811CF" w:rsidP="008811CF">
                      <w:pPr>
                        <w:pStyle w:val="B-Normal"/>
                      </w:pPr>
                    </w:p>
                    <w:p w14:paraId="7B4C78A0" w14:textId="77777777" w:rsidR="008811CF" w:rsidRDefault="008811CF" w:rsidP="008811CF">
                      <w:pPr>
                        <w:pStyle w:val="B-Normal"/>
                      </w:pPr>
                      <w:r>
                        <w:t>We had a stuff change day which means that we recycled stuff. We brought some stuff that we don’t use anymore and we gave those stuff to each other. We found new things that we like for example toys, clothes, books, CDs and more stuff like that. It was fun and we didn’t litter our nature.</w:t>
                      </w:r>
                    </w:p>
                    <w:p w14:paraId="3FBC7FAC" w14:textId="77777777" w:rsidR="008811CF" w:rsidRDefault="008811CF" w:rsidP="008811CF">
                      <w:pPr>
                        <w:pStyle w:val="B-Normal"/>
                      </w:pPr>
                      <w:r>
                        <w:t>Some things that you don’t use or like anymore can make a lot of fun to someone else!</w:t>
                      </w:r>
                    </w:p>
                    <w:p w14:paraId="3D7AB28A" w14:textId="77777777" w:rsidR="008811CF" w:rsidRPr="008811CF" w:rsidRDefault="008811CF" w:rsidP="008811CF">
                      <w:pPr>
                        <w:pStyle w:val="B-Normal"/>
                      </w:pPr>
                      <w:r>
                        <w:t xml:space="preserve">       </w:t>
                      </w:r>
                      <w:proofErr w:type="spellStart"/>
                      <w:r>
                        <w:t>Enni</w:t>
                      </w:r>
                      <w:proofErr w:type="spellEnd"/>
                      <w:r>
                        <w:t>, the 6</w:t>
                      </w:r>
                      <w:r w:rsidRPr="008811CF">
                        <w:rPr>
                          <w:vertAlign w:val="superscript"/>
                        </w:rPr>
                        <w:t>th</w:t>
                      </w:r>
                      <w:r>
                        <w:t xml:space="preserve"> grade </w:t>
                      </w:r>
                    </w:p>
                    <w:p w14:paraId="272035CC" w14:textId="77777777" w:rsidR="00087501" w:rsidRPr="008811CF" w:rsidRDefault="008811CF" w:rsidP="008811CF">
                      <w:pPr>
                        <w:pStyle w:val="B-Normal"/>
                      </w:pPr>
                      <w:r>
                        <w:t xml:space="preserve">  </w:t>
                      </w:r>
                    </w:p>
                    <w:p w14:paraId="19BC8889" w14:textId="77777777" w:rsidR="00FC7368" w:rsidRPr="008811CF" w:rsidRDefault="00FC7368" w:rsidP="008811CF">
                      <w:pPr>
                        <w:pStyle w:val="B-Normal"/>
                      </w:pPr>
                    </w:p>
                    <w:p w14:paraId="70CEB6CD" w14:textId="77777777" w:rsidR="00444FAA" w:rsidRDefault="000B5632" w:rsidP="008811CF">
                      <w:pPr>
                        <w:pStyle w:val="B-Normal"/>
                        <w:rPr>
                          <w:sz w:val="20"/>
                        </w:rPr>
                      </w:pPr>
                      <w:r>
                        <w:rPr>
                          <w:noProof/>
                          <w:lang w:val="fi-FI" w:eastAsia="fi-FI"/>
                        </w:rPr>
                        <w:drawing>
                          <wp:inline distT="0" distB="0" distL="0" distR="0" wp14:anchorId="6566D78C" wp14:editId="70656918">
                            <wp:extent cx="4210819" cy="4446626"/>
                            <wp:effectExtent l="0" t="0" r="5715" b="0"/>
                            <wp:docPr id="4"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vipedia.net/images/a/a9/Example.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252165" cy="4490287"/>
                                    </a:xfrm>
                                    <a:prstGeom prst="rect">
                                      <a:avLst/>
                                    </a:prstGeom>
                                    <a:noFill/>
                                    <a:ln>
                                      <a:noFill/>
                                    </a:ln>
                                  </pic:spPr>
                                </pic:pic>
                              </a:graphicData>
                            </a:graphic>
                          </wp:inline>
                        </w:drawing>
                      </w:r>
                    </w:p>
                    <w:p w14:paraId="4547B7CE" w14:textId="77777777" w:rsidR="00444FAA" w:rsidRDefault="00444FAA" w:rsidP="008811CF">
                      <w:pPr>
                        <w:pStyle w:val="B-Normal"/>
                      </w:pPr>
                    </w:p>
                    <w:p w14:paraId="6B6331E0" w14:textId="77777777" w:rsidR="00087501" w:rsidRDefault="00087501" w:rsidP="008811CF">
                      <w:pPr>
                        <w:pStyle w:val="B-Normal"/>
                      </w:pPr>
                    </w:p>
                    <w:p w14:paraId="577D489F" w14:textId="77777777" w:rsidR="00087501" w:rsidRPr="00FC7368" w:rsidRDefault="00087501" w:rsidP="008811CF">
                      <w:pPr>
                        <w:pStyle w:val="B-Normal"/>
                        <w:ind w:left="0"/>
                      </w:pPr>
                    </w:p>
                  </w:txbxContent>
                </v:textbox>
                <w10:wrap anchory="page"/>
              </v:shape>
            </w:pict>
          </mc:Fallback>
        </mc:AlternateContent>
      </w:r>
    </w:p>
    <w:p w14:paraId="5AF210BD" w14:textId="77777777" w:rsidR="00CA22D3" w:rsidRPr="00162CCC" w:rsidRDefault="00CA22D3" w:rsidP="00CA22D3">
      <w:pPr>
        <w:jc w:val="center"/>
        <w:rPr>
          <w:lang w:val="en-US"/>
        </w:rPr>
      </w:pPr>
    </w:p>
    <w:p w14:paraId="1378F95B" w14:textId="77777777" w:rsidR="005154C0" w:rsidRDefault="000B5632">
      <w:pPr>
        <w:spacing w:after="160" w:line="259" w:lineRule="auto"/>
        <w:rPr>
          <w:lang w:val="en-US"/>
        </w:rPr>
      </w:pPr>
      <w:r w:rsidRPr="00162CCC">
        <w:rPr>
          <w:noProof/>
          <w:lang w:val="fi-FI" w:eastAsia="fi-FI"/>
        </w:rPr>
        <mc:AlternateContent>
          <mc:Choice Requires="wps">
            <w:drawing>
              <wp:anchor distT="36576" distB="36576" distL="36576" distR="36576" simplePos="0" relativeHeight="251685888" behindDoc="0" locked="0" layoutInCell="1" allowOverlap="1" wp14:anchorId="2238B263" wp14:editId="7420480B">
                <wp:simplePos x="0" y="0"/>
                <wp:positionH relativeFrom="column">
                  <wp:posOffset>621792</wp:posOffset>
                </wp:positionH>
                <wp:positionV relativeFrom="page">
                  <wp:posOffset>6748272</wp:posOffset>
                </wp:positionV>
                <wp:extent cx="4400550" cy="7084568"/>
                <wp:effectExtent l="0" t="0" r="0" b="254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708456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3F1A0DA" w14:textId="77777777" w:rsidR="000B5632" w:rsidRDefault="00CF5BCD" w:rsidP="008811CF">
                            <w:pPr>
                              <w:pStyle w:val="B-Normal"/>
                            </w:pPr>
                            <w:r w:rsidRPr="00CF5BCD">
                              <w:t>When we started our ne</w:t>
                            </w:r>
                            <w:r w:rsidR="00117CE2">
                              <w:t>w theme- ecology- in our school, we started to think what kind of green things we already have in our school. The pupils had good ideas, things that the teachers hadn’t even thought.</w:t>
                            </w:r>
                            <w:r w:rsidR="000B5632">
                              <w:t xml:space="preserve"> We do have lunch at school where we use plates, forks and knives, we don’t need disposable containers for instance. </w:t>
                            </w:r>
                          </w:p>
                          <w:p w14:paraId="77B4BD02" w14:textId="77777777" w:rsidR="000B5632" w:rsidRDefault="000B5632" w:rsidP="008811CF">
                            <w:pPr>
                              <w:pStyle w:val="B-Normal"/>
                            </w:pPr>
                          </w:p>
                          <w:p w14:paraId="6BC3F28E" w14:textId="77777777" w:rsidR="000B5632" w:rsidRDefault="000B5632" w:rsidP="008811CF">
                            <w:pPr>
                              <w:pStyle w:val="B-Normal"/>
                            </w:pPr>
                            <w:r>
                              <w:t>Our school is situated very close to the center and opposite the shopping mall. The public library and publ</w:t>
                            </w:r>
                            <w:r w:rsidR="008811CF">
                              <w:t>ic sport halls and fields are not</w:t>
                            </w:r>
                            <w:r>
                              <w:t xml:space="preserve"> that far away from our school, so we it’s time to P.E. the pupils either walk or ride a bike to these destinations. </w:t>
                            </w:r>
                          </w:p>
                          <w:p w14:paraId="573D231A" w14:textId="77777777" w:rsidR="000B5632" w:rsidRDefault="000B5632" w:rsidP="008811CF">
                            <w:pPr>
                              <w:pStyle w:val="B-Normal"/>
                            </w:pPr>
                          </w:p>
                          <w:p w14:paraId="5F787D7A" w14:textId="77777777" w:rsidR="000B5632" w:rsidRDefault="000B5632" w:rsidP="008811CF">
                            <w:pPr>
                              <w:pStyle w:val="B-Normal"/>
                            </w:pPr>
                          </w:p>
                          <w:p w14:paraId="2C7293C7" w14:textId="77777777" w:rsidR="0048115F" w:rsidRPr="00CF5BCD" w:rsidRDefault="0048115F" w:rsidP="008811CF">
                            <w:pPr>
                              <w:pStyle w:val="B-Normal"/>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8B263" id="_x0000_s1029" type="#_x0000_t202" style="position:absolute;margin-left:48.95pt;margin-top:531.35pt;width:346.5pt;height:557.8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" filled="f" fillcolor="#fffffe" stroked="f" strokecolor="#212120">
                <v:textbox inset="2.88pt,2.88pt,2.88pt,2.88pt">
                  <w:txbxContent>
                    <w:p w14:paraId="53F1A0DA" w14:textId="77777777" w:rsidR="000B5632" w:rsidRDefault="00CF5BCD" w:rsidP="008811CF">
                      <w:pPr>
                        <w:pStyle w:val="B-Normal"/>
                      </w:pPr>
                      <w:r w:rsidRPr="00CF5BCD">
                        <w:t>When we started our ne</w:t>
                      </w:r>
                      <w:r w:rsidR="00117CE2">
                        <w:t>w theme- ecology- in our school, we started to think what kind of green things we already have in our school. The pupils had good ideas, things that the teachers hadn’t even thought.</w:t>
                      </w:r>
                      <w:r w:rsidR="000B5632">
                        <w:t xml:space="preserve"> We do have lunch at school where we use plates, forks and knives, we don’t need disposable containers for instance. </w:t>
                      </w:r>
                    </w:p>
                    <w:p w14:paraId="77B4BD02" w14:textId="77777777" w:rsidR="000B5632" w:rsidRDefault="000B5632" w:rsidP="008811CF">
                      <w:pPr>
                        <w:pStyle w:val="B-Normal"/>
                      </w:pPr>
                    </w:p>
                    <w:p w14:paraId="6BC3F28E" w14:textId="77777777" w:rsidR="000B5632" w:rsidRDefault="000B5632" w:rsidP="008811CF">
                      <w:pPr>
                        <w:pStyle w:val="B-Normal"/>
                      </w:pPr>
                      <w:r>
                        <w:t>Our school is situated very close to the center and opposite the shopping mall. The public library and publ</w:t>
                      </w:r>
                      <w:r w:rsidR="008811CF">
                        <w:t>ic sport halls and fields are not</w:t>
                      </w:r>
                      <w:r>
                        <w:t xml:space="preserve"> that far away from our school, so we it’s time to P.E. the pupils either walk or ride a bike to these destinations. </w:t>
                      </w:r>
                    </w:p>
                    <w:p w14:paraId="573D231A" w14:textId="77777777" w:rsidR="000B5632" w:rsidRDefault="000B5632" w:rsidP="008811CF">
                      <w:pPr>
                        <w:pStyle w:val="B-Normal"/>
                      </w:pPr>
                    </w:p>
                    <w:p w14:paraId="5F787D7A" w14:textId="77777777" w:rsidR="000B5632" w:rsidRDefault="000B5632" w:rsidP="008811CF">
                      <w:pPr>
                        <w:pStyle w:val="B-Normal"/>
                      </w:pPr>
                    </w:p>
                    <w:p w14:paraId="2C7293C7" w14:textId="77777777" w:rsidR="0048115F" w:rsidRPr="00CF5BCD" w:rsidRDefault="0048115F" w:rsidP="008811CF">
                      <w:pPr>
                        <w:pStyle w:val="B-Normal"/>
                      </w:pPr>
                    </w:p>
                  </w:txbxContent>
                </v:textbox>
                <w10:wrap anchory="page"/>
              </v:shape>
            </w:pict>
          </mc:Fallback>
        </mc:AlternateContent>
      </w:r>
      <w:r w:rsidR="005154C0">
        <w:rPr>
          <w:lang w:val="en-US"/>
        </w:rPr>
        <w:br w:type="page"/>
      </w:r>
    </w:p>
    <w:p w14:paraId="2302D19B" w14:textId="2980877A" w:rsidR="00CA22D3" w:rsidRPr="00162CCC" w:rsidRDefault="00AD5B67" w:rsidP="00CA22D3">
      <w:pPr>
        <w:rPr>
          <w:lang w:val="en-US"/>
        </w:rPr>
      </w:pPr>
      <w:r w:rsidRPr="00162CCC">
        <w:rPr>
          <w:noProof/>
          <w:lang w:val="fi-FI" w:eastAsia="fi-FI"/>
        </w:rPr>
        <w:lastRenderedPageBreak/>
        <mc:AlternateContent>
          <mc:Choice Requires="wps">
            <w:drawing>
              <wp:anchor distT="36576" distB="36576" distL="36576" distR="36576" simplePos="0" relativeHeight="251663360" behindDoc="0" locked="0" layoutInCell="1" allowOverlap="1" wp14:anchorId="43C0E94C" wp14:editId="147E22BA">
                <wp:simplePos x="0" y="0"/>
                <wp:positionH relativeFrom="column">
                  <wp:posOffset>6561328</wp:posOffset>
                </wp:positionH>
                <wp:positionV relativeFrom="page">
                  <wp:posOffset>798195</wp:posOffset>
                </wp:positionV>
                <wp:extent cx="3499485" cy="9498841"/>
                <wp:effectExtent l="0" t="0" r="5715" b="762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949884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4D18D30" w14:textId="4606EB19" w:rsidR="00AD5B67" w:rsidRDefault="0020309A" w:rsidP="00AD5B67">
                            <w:pPr>
                              <w:pStyle w:val="B-Normal"/>
                            </w:pPr>
                            <w:r>
                              <w:t>What do I need in my room?</w:t>
                            </w:r>
                          </w:p>
                          <w:p w14:paraId="36224759" w14:textId="77777777" w:rsidR="00AD5B67" w:rsidRDefault="00AD5B67" w:rsidP="0020309A">
                            <w:pPr>
                              <w:pStyle w:val="B-Normal"/>
                            </w:pPr>
                          </w:p>
                          <w:p w14:paraId="5EDFA533" w14:textId="776F9EB6" w:rsidR="00AD5B67" w:rsidRPr="00AD5B67" w:rsidRDefault="00AD5B67" w:rsidP="00AD5B67">
                            <w:pPr>
                              <w:spacing w:line="360" w:lineRule="auto"/>
                              <w:rPr>
                                <w:rFonts w:ascii="Verdana" w:eastAsia="Times New Roman" w:hAnsi="Verdana"/>
                                <w:sz w:val="32"/>
                                <w:szCs w:val="32"/>
                                <w:lang w:val="fi-FI" w:eastAsia="fi-FI"/>
                              </w:rPr>
                            </w:pPr>
                            <w:proofErr w:type="spellStart"/>
                            <w:r w:rsidRPr="00AD5B67">
                              <w:rPr>
                                <w:rFonts w:ascii="Verdana" w:eastAsia="Times New Roman" w:hAnsi="Verdana" w:cs="Segoe UI"/>
                                <w:color w:val="212121"/>
                                <w:sz w:val="32"/>
                                <w:szCs w:val="32"/>
                                <w:shd w:val="clear" w:color="auto" w:fill="FFFFFF"/>
                                <w:lang w:val="fi-FI" w:eastAsia="fi-FI"/>
                              </w:rPr>
                              <w:t>Lets's</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talk</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something</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about</w:t>
                            </w:r>
                            <w:proofErr w:type="spellEnd"/>
                            <w:r w:rsidRPr="00AD5B67">
                              <w:rPr>
                                <w:rFonts w:ascii="Verdana" w:eastAsia="Times New Roman" w:hAnsi="Verdana" w:cs="Segoe UI"/>
                                <w:color w:val="212121"/>
                                <w:sz w:val="32"/>
                                <w:szCs w:val="32"/>
                                <w:shd w:val="clear" w:color="auto" w:fill="FFFFFF"/>
                                <w:lang w:val="fi-FI" w:eastAsia="fi-FI"/>
                              </w:rPr>
                              <w:t xml:space="preserve"> my </w:t>
                            </w:r>
                            <w:proofErr w:type="spellStart"/>
                            <w:r w:rsidRPr="00AD5B67">
                              <w:rPr>
                                <w:rFonts w:ascii="Verdana" w:eastAsia="Times New Roman" w:hAnsi="Verdana" w:cs="Segoe UI"/>
                                <w:color w:val="212121"/>
                                <w:sz w:val="32"/>
                                <w:szCs w:val="32"/>
                                <w:shd w:val="clear" w:color="auto" w:fill="FFFFFF"/>
                                <w:lang w:val="fi-FI" w:eastAsia="fi-FI"/>
                              </w:rPr>
                              <w:t>room</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v</w:t>
                            </w:r>
                            <w:r>
                              <w:rPr>
                                <w:rFonts w:ascii="Verdana" w:eastAsia="Times New Roman" w:hAnsi="Verdana" w:cs="Segoe UI"/>
                                <w:color w:val="212121"/>
                                <w:sz w:val="32"/>
                                <w:szCs w:val="32"/>
                                <w:shd w:val="clear" w:color="auto" w:fill="FFFFFF"/>
                                <w:lang w:val="fi-FI" w:eastAsia="fi-FI"/>
                              </w:rPr>
                              <w:t>anities</w:t>
                            </w:r>
                            <w:proofErr w:type="spellEnd"/>
                            <w:r>
                              <w:rPr>
                                <w:rFonts w:ascii="Verdana" w:eastAsia="Times New Roman" w:hAnsi="Verdana" w:cs="Segoe UI"/>
                                <w:color w:val="212121"/>
                                <w:sz w:val="32"/>
                                <w:szCs w:val="32"/>
                                <w:shd w:val="clear" w:color="auto" w:fill="FFFFFF"/>
                                <w:lang w:val="fi-FI" w:eastAsia="fi-FI"/>
                              </w:rPr>
                              <w:t xml:space="preserve">. I </w:t>
                            </w:r>
                            <w:proofErr w:type="spellStart"/>
                            <w:r>
                              <w:rPr>
                                <w:rFonts w:ascii="Verdana" w:eastAsia="Times New Roman" w:hAnsi="Verdana" w:cs="Segoe UI"/>
                                <w:color w:val="212121"/>
                                <w:sz w:val="32"/>
                                <w:szCs w:val="32"/>
                                <w:shd w:val="clear" w:color="auto" w:fill="FFFFFF"/>
                                <w:lang w:val="fi-FI" w:eastAsia="fi-FI"/>
                              </w:rPr>
                              <w:t>have</w:t>
                            </w:r>
                            <w:proofErr w:type="spellEnd"/>
                            <w:r>
                              <w:rPr>
                                <w:rFonts w:ascii="Verdana" w:eastAsia="Times New Roman" w:hAnsi="Verdana" w:cs="Segoe UI"/>
                                <w:color w:val="212121"/>
                                <w:sz w:val="32"/>
                                <w:szCs w:val="32"/>
                                <w:shd w:val="clear" w:color="auto" w:fill="FFFFFF"/>
                                <w:lang w:val="fi-FI" w:eastAsia="fi-FI"/>
                              </w:rPr>
                              <w:t xml:space="preserve"> a </w:t>
                            </w:r>
                            <w:proofErr w:type="spellStart"/>
                            <w:r>
                              <w:rPr>
                                <w:rFonts w:ascii="Verdana" w:eastAsia="Times New Roman" w:hAnsi="Verdana" w:cs="Segoe UI"/>
                                <w:color w:val="212121"/>
                                <w:sz w:val="32"/>
                                <w:szCs w:val="32"/>
                                <w:shd w:val="clear" w:color="auto" w:fill="FFFFFF"/>
                                <w:lang w:val="fi-FI" w:eastAsia="fi-FI"/>
                              </w:rPr>
                              <w:t>few</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vanities</w:t>
                            </w:r>
                            <w:proofErr w:type="spellEnd"/>
                            <w:r>
                              <w:rPr>
                                <w:rFonts w:ascii="Verdana" w:eastAsia="Times New Roman" w:hAnsi="Verdana" w:cs="Segoe UI"/>
                                <w:color w:val="212121"/>
                                <w:sz w:val="32"/>
                                <w:szCs w:val="32"/>
                                <w:shd w:val="clear" w:color="auto" w:fill="FFFFFF"/>
                                <w:lang w:val="fi-FI" w:eastAsia="fi-FI"/>
                              </w:rPr>
                              <w:t xml:space="preserve"> in my room. I </w:t>
                            </w:r>
                            <w:proofErr w:type="spellStart"/>
                            <w:r>
                              <w:rPr>
                                <w:rFonts w:ascii="Verdana" w:eastAsia="Times New Roman" w:hAnsi="Verdana" w:cs="Segoe UI"/>
                                <w:color w:val="212121"/>
                                <w:sz w:val="32"/>
                                <w:szCs w:val="32"/>
                                <w:shd w:val="clear" w:color="auto" w:fill="FFFFFF"/>
                                <w:lang w:val="fi-FI" w:eastAsia="fi-FI"/>
                              </w:rPr>
                              <w:t>have</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one</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table</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that</w:t>
                            </w:r>
                            <w:proofErr w:type="spellEnd"/>
                            <w:r>
                              <w:rPr>
                                <w:rFonts w:ascii="Verdana" w:eastAsia="Times New Roman" w:hAnsi="Verdana" w:cs="Segoe UI"/>
                                <w:color w:val="212121"/>
                                <w:sz w:val="32"/>
                                <w:szCs w:val="32"/>
                                <w:shd w:val="clear" w:color="auto" w:fill="FFFFFF"/>
                                <w:lang w:val="fi-FI" w:eastAsia="fi-FI"/>
                              </w:rPr>
                              <w:t xml:space="preserve"> I </w:t>
                            </w:r>
                            <w:proofErr w:type="spellStart"/>
                            <w:r>
                              <w:rPr>
                                <w:rFonts w:ascii="Verdana" w:eastAsia="Times New Roman" w:hAnsi="Verdana" w:cs="Segoe UI"/>
                                <w:color w:val="212121"/>
                                <w:sz w:val="32"/>
                                <w:szCs w:val="32"/>
                                <w:shd w:val="clear" w:color="auto" w:fill="FFFFFF"/>
                                <w:lang w:val="fi-FI" w:eastAsia="fi-FI"/>
                              </w:rPr>
                              <w:t>don't</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use</w:t>
                            </w:r>
                            <w:proofErr w:type="spellEnd"/>
                            <w:r>
                              <w:rPr>
                                <w:rFonts w:ascii="Verdana" w:eastAsia="Times New Roman" w:hAnsi="Verdana" w:cs="Segoe UI"/>
                                <w:color w:val="212121"/>
                                <w:sz w:val="32"/>
                                <w:szCs w:val="32"/>
                                <w:shd w:val="clear" w:color="auto" w:fill="FFFFFF"/>
                                <w:lang w:val="fi-FI" w:eastAsia="fi-FI"/>
                              </w:rPr>
                              <w:t xml:space="preserve">. I </w:t>
                            </w:r>
                            <w:proofErr w:type="spellStart"/>
                            <w:r>
                              <w:rPr>
                                <w:rFonts w:ascii="Verdana" w:eastAsia="Times New Roman" w:hAnsi="Verdana" w:cs="Segoe UI"/>
                                <w:color w:val="212121"/>
                                <w:sz w:val="32"/>
                                <w:szCs w:val="32"/>
                                <w:shd w:val="clear" w:color="auto" w:fill="FFFFFF"/>
                                <w:lang w:val="fi-FI" w:eastAsia="fi-FI"/>
                              </w:rPr>
                              <w:t>don't</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use</w:t>
                            </w:r>
                            <w:proofErr w:type="spellEnd"/>
                            <w:r>
                              <w:rPr>
                                <w:rFonts w:ascii="Verdana" w:eastAsia="Times New Roman" w:hAnsi="Verdana" w:cs="Segoe UI"/>
                                <w:color w:val="212121"/>
                                <w:sz w:val="32"/>
                                <w:szCs w:val="32"/>
                                <w:shd w:val="clear" w:color="auto" w:fill="FFFFFF"/>
                                <w:lang w:val="fi-FI" w:eastAsia="fi-FI"/>
                              </w:rPr>
                              <w:t xml:space="preserve"> i</w:t>
                            </w:r>
                            <w:r w:rsidRPr="00AD5B67">
                              <w:rPr>
                                <w:rFonts w:ascii="Verdana" w:eastAsia="Times New Roman" w:hAnsi="Verdana" w:cs="Segoe UI"/>
                                <w:color w:val="212121"/>
                                <w:sz w:val="32"/>
                                <w:szCs w:val="32"/>
                                <w:shd w:val="clear" w:color="auto" w:fill="FFFFFF"/>
                                <w:lang w:val="fi-FI" w:eastAsia="fi-FI"/>
                              </w:rPr>
                              <w:t xml:space="preserve">t, </w:t>
                            </w:r>
                            <w:proofErr w:type="spellStart"/>
                            <w:r w:rsidRPr="00AD5B67">
                              <w:rPr>
                                <w:rFonts w:ascii="Verdana" w:eastAsia="Times New Roman" w:hAnsi="Verdana" w:cs="Segoe UI"/>
                                <w:color w:val="212121"/>
                                <w:sz w:val="32"/>
                                <w:szCs w:val="32"/>
                                <w:shd w:val="clear" w:color="auto" w:fill="FFFFFF"/>
                                <w:lang w:val="fi-FI" w:eastAsia="fi-FI"/>
                              </w:rPr>
                              <w:t>because</w:t>
                            </w:r>
                            <w:proofErr w:type="spellEnd"/>
                            <w:r w:rsidRPr="00AD5B67">
                              <w:rPr>
                                <w:rFonts w:ascii="Verdana" w:eastAsia="Times New Roman" w:hAnsi="Verdana" w:cs="Segoe UI"/>
                                <w:color w:val="212121"/>
                                <w:sz w:val="32"/>
                                <w:szCs w:val="32"/>
                                <w:shd w:val="clear" w:color="auto" w:fill="FFFFFF"/>
                                <w:lang w:val="fi-FI" w:eastAsia="fi-FI"/>
                              </w:rPr>
                              <w:t xml:space="preserve"> I </w:t>
                            </w:r>
                            <w:proofErr w:type="spellStart"/>
                            <w:r w:rsidRPr="00AD5B67">
                              <w:rPr>
                                <w:rFonts w:ascii="Verdana" w:eastAsia="Times New Roman" w:hAnsi="Verdana" w:cs="Segoe UI"/>
                                <w:color w:val="212121"/>
                                <w:sz w:val="32"/>
                                <w:szCs w:val="32"/>
                                <w:shd w:val="clear" w:color="auto" w:fill="FFFFFF"/>
                                <w:lang w:val="fi-FI" w:eastAsia="fi-FI"/>
                              </w:rPr>
                              <w:t>do</w:t>
                            </w:r>
                            <w:proofErr w:type="spellEnd"/>
                            <w:r w:rsidRPr="00AD5B67">
                              <w:rPr>
                                <w:rFonts w:ascii="Verdana" w:eastAsia="Times New Roman" w:hAnsi="Verdana" w:cs="Segoe UI"/>
                                <w:color w:val="212121"/>
                                <w:sz w:val="32"/>
                                <w:szCs w:val="32"/>
                                <w:shd w:val="clear" w:color="auto" w:fill="FFFFFF"/>
                                <w:lang w:val="fi-FI" w:eastAsia="fi-FI"/>
                              </w:rPr>
                              <w:t xml:space="preserve"> my </w:t>
                            </w:r>
                            <w:proofErr w:type="spellStart"/>
                            <w:r w:rsidRPr="00AD5B67">
                              <w:rPr>
                                <w:rFonts w:ascii="Verdana" w:eastAsia="Times New Roman" w:hAnsi="Verdana" w:cs="Segoe UI"/>
                                <w:color w:val="212121"/>
                                <w:sz w:val="32"/>
                                <w:szCs w:val="32"/>
                                <w:shd w:val="clear" w:color="auto" w:fill="FFFFFF"/>
                                <w:lang w:val="fi-FI" w:eastAsia="fi-FI"/>
                              </w:rPr>
                              <w:t>homework</w:t>
                            </w:r>
                            <w:proofErr w:type="spellEnd"/>
                            <w:r w:rsidRPr="00AD5B67">
                              <w:rPr>
                                <w:rFonts w:ascii="Verdana" w:eastAsia="Times New Roman" w:hAnsi="Verdana" w:cs="Segoe UI"/>
                                <w:color w:val="212121"/>
                                <w:sz w:val="32"/>
                                <w:szCs w:val="32"/>
                                <w:shd w:val="clear" w:color="auto" w:fill="FFFFFF"/>
                                <w:lang w:val="fi-FI" w:eastAsia="fi-FI"/>
                              </w:rPr>
                              <w:t xml:space="preserve"> on my bed. I </w:t>
                            </w:r>
                            <w:proofErr w:type="spellStart"/>
                            <w:r w:rsidRPr="00AD5B67">
                              <w:rPr>
                                <w:rFonts w:ascii="Verdana" w:eastAsia="Times New Roman" w:hAnsi="Verdana" w:cs="Segoe UI"/>
                                <w:color w:val="212121"/>
                                <w:sz w:val="32"/>
                                <w:szCs w:val="32"/>
                                <w:shd w:val="clear" w:color="auto" w:fill="FFFFFF"/>
                                <w:lang w:val="fi-FI" w:eastAsia="fi-FI"/>
                              </w:rPr>
                              <w:t>have</w:t>
                            </w:r>
                            <w:proofErr w:type="spellEnd"/>
                            <w:r w:rsidRPr="00AD5B67">
                              <w:rPr>
                                <w:rFonts w:ascii="Verdana" w:eastAsia="Times New Roman" w:hAnsi="Verdana" w:cs="Segoe UI"/>
                                <w:color w:val="212121"/>
                                <w:sz w:val="32"/>
                                <w:szCs w:val="32"/>
                                <w:shd w:val="clear" w:color="auto" w:fill="FFFFFF"/>
                                <w:lang w:val="fi-FI" w:eastAsia="fi-FI"/>
                              </w:rPr>
                              <w:t xml:space="preserve"> to </w:t>
                            </w:r>
                            <w:proofErr w:type="spellStart"/>
                            <w:r>
                              <w:rPr>
                                <w:rFonts w:ascii="Verdana" w:eastAsia="Times New Roman" w:hAnsi="Verdana" w:cs="Segoe UI"/>
                                <w:color w:val="212121"/>
                                <w:sz w:val="32"/>
                                <w:szCs w:val="32"/>
                                <w:shd w:val="clear" w:color="auto" w:fill="FFFFFF"/>
                                <w:lang w:val="fi-FI" w:eastAsia="fi-FI"/>
                              </w:rPr>
                              <w:t>get</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rid</w:t>
                            </w:r>
                            <w:proofErr w:type="spellEnd"/>
                            <w:r>
                              <w:rPr>
                                <w:rFonts w:ascii="Verdana" w:eastAsia="Times New Roman" w:hAnsi="Verdana" w:cs="Segoe UI"/>
                                <w:color w:val="212121"/>
                                <w:sz w:val="32"/>
                                <w:szCs w:val="32"/>
                                <w:shd w:val="clear" w:color="auto" w:fill="FFFFFF"/>
                                <w:lang w:val="fi-FI" w:eastAsia="fi-FI"/>
                              </w:rPr>
                              <w:t xml:space="preserve"> of it, </w:t>
                            </w:r>
                            <w:proofErr w:type="spellStart"/>
                            <w:r>
                              <w:rPr>
                                <w:rFonts w:ascii="Verdana" w:eastAsia="Times New Roman" w:hAnsi="Verdana" w:cs="Segoe UI"/>
                                <w:color w:val="212121"/>
                                <w:sz w:val="32"/>
                                <w:szCs w:val="32"/>
                                <w:shd w:val="clear" w:color="auto" w:fill="FFFFFF"/>
                                <w:lang w:val="fi-FI" w:eastAsia="fi-FI"/>
                              </w:rPr>
                              <w:t>but</w:t>
                            </w:r>
                            <w:proofErr w:type="spellEnd"/>
                            <w:r>
                              <w:rPr>
                                <w:rFonts w:ascii="Verdana" w:eastAsia="Times New Roman" w:hAnsi="Verdana" w:cs="Segoe UI"/>
                                <w:color w:val="212121"/>
                                <w:sz w:val="32"/>
                                <w:szCs w:val="32"/>
                                <w:shd w:val="clear" w:color="auto" w:fill="FFFFFF"/>
                                <w:lang w:val="fi-FI" w:eastAsia="fi-FI"/>
                              </w:rPr>
                              <w:t xml:space="preserve"> I </w:t>
                            </w:r>
                            <w:proofErr w:type="spellStart"/>
                            <w:r>
                              <w:rPr>
                                <w:rFonts w:ascii="Verdana" w:eastAsia="Times New Roman" w:hAnsi="Verdana" w:cs="Segoe UI"/>
                                <w:color w:val="212121"/>
                                <w:sz w:val="32"/>
                                <w:szCs w:val="32"/>
                                <w:shd w:val="clear" w:color="auto" w:fill="FFFFFF"/>
                                <w:lang w:val="fi-FI" w:eastAsia="fi-FI"/>
                              </w:rPr>
                              <w:t>dont</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know</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w</w:t>
                            </w:r>
                            <w:r w:rsidRPr="00AD5B67">
                              <w:rPr>
                                <w:rFonts w:ascii="Verdana" w:eastAsia="Times New Roman" w:hAnsi="Verdana" w:cs="Segoe UI"/>
                                <w:color w:val="212121"/>
                                <w:sz w:val="32"/>
                                <w:szCs w:val="32"/>
                                <w:shd w:val="clear" w:color="auto" w:fill="FFFFFF"/>
                                <w:lang w:val="fi-FI" w:eastAsia="fi-FI"/>
                              </w:rPr>
                              <w:t>here</w:t>
                            </w:r>
                            <w:proofErr w:type="spellEnd"/>
                            <w:r w:rsidRPr="00AD5B67">
                              <w:rPr>
                                <w:rFonts w:ascii="Verdana" w:eastAsia="Times New Roman" w:hAnsi="Verdana" w:cs="Segoe UI"/>
                                <w:color w:val="212121"/>
                                <w:sz w:val="32"/>
                                <w:szCs w:val="32"/>
                                <w:shd w:val="clear" w:color="auto" w:fill="FFFFFF"/>
                                <w:lang w:val="fi-FI" w:eastAsia="fi-FI"/>
                              </w:rPr>
                              <w:t xml:space="preserve"> I </w:t>
                            </w:r>
                            <w:proofErr w:type="spellStart"/>
                            <w:r>
                              <w:rPr>
                                <w:rFonts w:ascii="Verdana" w:eastAsia="Times New Roman" w:hAnsi="Verdana" w:cs="Segoe UI"/>
                                <w:color w:val="212121"/>
                                <w:sz w:val="32"/>
                                <w:szCs w:val="32"/>
                                <w:shd w:val="clear" w:color="auto" w:fill="FFFFFF"/>
                                <w:lang w:val="fi-FI" w:eastAsia="fi-FI"/>
                              </w:rPr>
                              <w:t>should</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put</w:t>
                            </w:r>
                            <w:proofErr w:type="spellEnd"/>
                            <w:r w:rsidRPr="00AD5B67">
                              <w:rPr>
                                <w:rFonts w:ascii="Verdana" w:eastAsia="Times New Roman" w:hAnsi="Verdana" w:cs="Segoe UI"/>
                                <w:color w:val="212121"/>
                                <w:sz w:val="32"/>
                                <w:szCs w:val="32"/>
                                <w:shd w:val="clear" w:color="auto" w:fill="FFFFFF"/>
                                <w:lang w:val="fi-FI" w:eastAsia="fi-FI"/>
                              </w:rPr>
                              <w:t xml:space="preserve"> It. I </w:t>
                            </w:r>
                            <w:proofErr w:type="spellStart"/>
                            <w:r w:rsidRPr="00AD5B67">
                              <w:rPr>
                                <w:rFonts w:ascii="Verdana" w:eastAsia="Times New Roman" w:hAnsi="Verdana" w:cs="Segoe UI"/>
                                <w:color w:val="212121"/>
                                <w:sz w:val="32"/>
                                <w:szCs w:val="32"/>
                                <w:shd w:val="clear" w:color="auto" w:fill="FFFFFF"/>
                                <w:lang w:val="fi-FI" w:eastAsia="fi-FI"/>
                              </w:rPr>
                              <w:t>have</w:t>
                            </w:r>
                            <w:proofErr w:type="spellEnd"/>
                            <w:r w:rsidRPr="00AD5B67">
                              <w:rPr>
                                <w:rFonts w:ascii="Verdana" w:eastAsia="Times New Roman" w:hAnsi="Verdana" w:cs="Segoe UI"/>
                                <w:color w:val="212121"/>
                                <w:sz w:val="32"/>
                                <w:szCs w:val="32"/>
                                <w:shd w:val="clear" w:color="auto" w:fill="FFFFFF"/>
                                <w:lang w:val="fi-FI" w:eastAsia="fi-FI"/>
                              </w:rPr>
                              <w:t xml:space="preserve"> </w:t>
                            </w:r>
                            <w:r>
                              <w:rPr>
                                <w:rFonts w:ascii="Verdana" w:eastAsia="Times New Roman" w:hAnsi="Verdana" w:cs="Segoe UI"/>
                                <w:color w:val="212121"/>
                                <w:sz w:val="32"/>
                                <w:szCs w:val="32"/>
                                <w:shd w:val="clear" w:color="auto" w:fill="FFFFFF"/>
                                <w:lang w:val="fi-FI" w:eastAsia="fi-FI"/>
                              </w:rPr>
                              <w:t xml:space="preserve">a </w:t>
                            </w:r>
                            <w:proofErr w:type="spellStart"/>
                            <w:r w:rsidRPr="00AD5B67">
                              <w:rPr>
                                <w:rFonts w:ascii="Verdana" w:eastAsia="Times New Roman" w:hAnsi="Verdana" w:cs="Segoe UI"/>
                                <w:color w:val="212121"/>
                                <w:sz w:val="32"/>
                                <w:szCs w:val="32"/>
                                <w:shd w:val="clear" w:color="auto" w:fill="FFFFFF"/>
                                <w:lang w:val="fi-FI" w:eastAsia="fi-FI"/>
                              </w:rPr>
                              <w:t>wardrobe</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where</w:t>
                            </w:r>
                            <w:proofErr w:type="spellEnd"/>
                            <w:r w:rsidRPr="00AD5B67">
                              <w:rPr>
                                <w:rFonts w:ascii="Verdana" w:eastAsia="Times New Roman" w:hAnsi="Verdana" w:cs="Segoe UI"/>
                                <w:color w:val="212121"/>
                                <w:sz w:val="32"/>
                                <w:szCs w:val="32"/>
                                <w:shd w:val="clear" w:color="auto" w:fill="FFFFFF"/>
                                <w:lang w:val="fi-FI" w:eastAsia="fi-FI"/>
                              </w:rPr>
                              <w:t xml:space="preserve"> my </w:t>
                            </w:r>
                            <w:proofErr w:type="spellStart"/>
                            <w:r w:rsidRPr="00AD5B67">
                              <w:rPr>
                                <w:rFonts w:ascii="Verdana" w:eastAsia="Times New Roman" w:hAnsi="Verdana" w:cs="Segoe UI"/>
                                <w:color w:val="212121"/>
                                <w:sz w:val="32"/>
                                <w:szCs w:val="32"/>
                                <w:shd w:val="clear" w:color="auto" w:fill="FFFFFF"/>
                                <w:lang w:val="fi-FI" w:eastAsia="fi-FI"/>
                              </w:rPr>
                              <w:t>clothes</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are</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Then</w:t>
                            </w:r>
                            <w:proofErr w:type="spellEnd"/>
                            <w:r w:rsidRPr="00AD5B67">
                              <w:rPr>
                                <w:rFonts w:ascii="Verdana" w:eastAsia="Times New Roman" w:hAnsi="Verdana" w:cs="Segoe UI"/>
                                <w:color w:val="212121"/>
                                <w:sz w:val="32"/>
                                <w:szCs w:val="32"/>
                                <w:shd w:val="clear" w:color="auto" w:fill="FFFFFF"/>
                                <w:lang w:val="fi-FI" w:eastAsia="fi-FI"/>
                              </w:rPr>
                              <w:t xml:space="preserve"> I </w:t>
                            </w:r>
                            <w:proofErr w:type="spellStart"/>
                            <w:r w:rsidRPr="00AD5B67">
                              <w:rPr>
                                <w:rFonts w:ascii="Verdana" w:eastAsia="Times New Roman" w:hAnsi="Verdana" w:cs="Segoe UI"/>
                                <w:color w:val="212121"/>
                                <w:sz w:val="32"/>
                                <w:szCs w:val="32"/>
                                <w:shd w:val="clear" w:color="auto" w:fill="FFFFFF"/>
                                <w:lang w:val="fi-FI" w:eastAsia="fi-FI"/>
                              </w:rPr>
                              <w:t>have</w:t>
                            </w:r>
                            <w:proofErr w:type="spellEnd"/>
                            <w:r w:rsidRPr="00AD5B67">
                              <w:rPr>
                                <w:rFonts w:ascii="Verdana" w:eastAsia="Times New Roman" w:hAnsi="Verdana" w:cs="Segoe UI"/>
                                <w:color w:val="212121"/>
                                <w:sz w:val="32"/>
                                <w:szCs w:val="32"/>
                                <w:shd w:val="clear" w:color="auto" w:fill="FFFFFF"/>
                                <w:lang w:val="fi-FI" w:eastAsia="fi-FI"/>
                              </w:rPr>
                              <w:t xml:space="preserve"> </w:t>
                            </w:r>
                            <w:r>
                              <w:rPr>
                                <w:rFonts w:ascii="Verdana" w:eastAsia="Times New Roman" w:hAnsi="Verdana" w:cs="Segoe UI"/>
                                <w:color w:val="212121"/>
                                <w:sz w:val="32"/>
                                <w:szCs w:val="32"/>
                                <w:shd w:val="clear" w:color="auto" w:fill="FFFFFF"/>
                                <w:lang w:val="fi-FI" w:eastAsia="fi-FI"/>
                              </w:rPr>
                              <w:t xml:space="preserve">a </w:t>
                            </w:r>
                            <w:proofErr w:type="spellStart"/>
                            <w:r>
                              <w:rPr>
                                <w:rFonts w:ascii="Verdana" w:eastAsia="Times New Roman" w:hAnsi="Verdana" w:cs="Segoe UI"/>
                                <w:color w:val="212121"/>
                                <w:sz w:val="32"/>
                                <w:szCs w:val="32"/>
                                <w:shd w:val="clear" w:color="auto" w:fill="FFFFFF"/>
                                <w:lang w:val="fi-FI" w:eastAsia="fi-FI"/>
                              </w:rPr>
                              <w:t>carpet</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that</w:t>
                            </w:r>
                            <w:proofErr w:type="spellEnd"/>
                            <w:r>
                              <w:rPr>
                                <w:rFonts w:ascii="Verdana" w:eastAsia="Times New Roman" w:hAnsi="Verdana" w:cs="Segoe UI"/>
                                <w:color w:val="212121"/>
                                <w:sz w:val="32"/>
                                <w:szCs w:val="32"/>
                                <w:shd w:val="clear" w:color="auto" w:fill="FFFFFF"/>
                                <w:lang w:val="fi-FI" w:eastAsia="fi-FI"/>
                              </w:rPr>
                              <w:t xml:space="preserve"> I </w:t>
                            </w:r>
                            <w:proofErr w:type="spellStart"/>
                            <w:r>
                              <w:rPr>
                                <w:rFonts w:ascii="Verdana" w:eastAsia="Times New Roman" w:hAnsi="Verdana" w:cs="Segoe UI"/>
                                <w:color w:val="212121"/>
                                <w:sz w:val="32"/>
                                <w:szCs w:val="32"/>
                                <w:shd w:val="clear" w:color="auto" w:fill="FFFFFF"/>
                                <w:lang w:val="fi-FI" w:eastAsia="fi-FI"/>
                              </w:rPr>
                              <w:t>dont</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like</w:t>
                            </w:r>
                            <w:proofErr w:type="spellEnd"/>
                            <w:r>
                              <w:rPr>
                                <w:rFonts w:ascii="Verdana" w:eastAsia="Times New Roman" w:hAnsi="Verdana" w:cs="Segoe UI"/>
                                <w:color w:val="212121"/>
                                <w:sz w:val="32"/>
                                <w:szCs w:val="32"/>
                                <w:shd w:val="clear" w:color="auto" w:fill="FFFFFF"/>
                                <w:lang w:val="fi-FI" w:eastAsia="fi-FI"/>
                              </w:rPr>
                              <w:t xml:space="preserve"> i</w:t>
                            </w:r>
                            <w:r w:rsidRPr="00AD5B67">
                              <w:rPr>
                                <w:rFonts w:ascii="Verdana" w:eastAsia="Times New Roman" w:hAnsi="Verdana" w:cs="Segoe UI"/>
                                <w:color w:val="212121"/>
                                <w:sz w:val="32"/>
                                <w:szCs w:val="32"/>
                                <w:shd w:val="clear" w:color="auto" w:fill="FFFFFF"/>
                                <w:lang w:val="fi-FI" w:eastAsia="fi-FI"/>
                              </w:rPr>
                              <w:t xml:space="preserve">t at all. I </w:t>
                            </w:r>
                            <w:proofErr w:type="spellStart"/>
                            <w:r w:rsidRPr="00AD5B67">
                              <w:rPr>
                                <w:rFonts w:ascii="Verdana" w:eastAsia="Times New Roman" w:hAnsi="Verdana" w:cs="Segoe UI"/>
                                <w:color w:val="212121"/>
                                <w:sz w:val="32"/>
                                <w:szCs w:val="32"/>
                                <w:shd w:val="clear" w:color="auto" w:fill="FFFFFF"/>
                                <w:lang w:val="fi-FI" w:eastAsia="fi-FI"/>
                              </w:rPr>
                              <w:t>Don</w:t>
                            </w:r>
                            <w:r>
                              <w:rPr>
                                <w:rFonts w:ascii="Verdana" w:eastAsia="Times New Roman" w:hAnsi="Verdana" w:cs="Segoe UI"/>
                                <w:color w:val="212121"/>
                                <w:sz w:val="32"/>
                                <w:szCs w:val="32"/>
                                <w:shd w:val="clear" w:color="auto" w:fill="FFFFFF"/>
                                <w:lang w:val="fi-FI" w:eastAsia="fi-FI"/>
                              </w:rPr>
                              <w:t>’</w:t>
                            </w:r>
                            <w:r w:rsidRPr="00AD5B67">
                              <w:rPr>
                                <w:rFonts w:ascii="Verdana" w:eastAsia="Times New Roman" w:hAnsi="Verdana" w:cs="Segoe UI"/>
                                <w:color w:val="212121"/>
                                <w:sz w:val="32"/>
                                <w:szCs w:val="32"/>
                                <w:shd w:val="clear" w:color="auto" w:fill="FFFFFF"/>
                                <w:lang w:val="fi-FI" w:eastAsia="fi-FI"/>
                              </w:rPr>
                              <w:t>t</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think</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it</w:t>
                            </w:r>
                            <w:r>
                              <w:rPr>
                                <w:rFonts w:ascii="Verdana" w:eastAsia="Times New Roman" w:hAnsi="Verdana" w:cs="Segoe UI"/>
                                <w:color w:val="212121"/>
                                <w:sz w:val="32"/>
                                <w:szCs w:val="32"/>
                                <w:shd w:val="clear" w:color="auto" w:fill="FFFFFF"/>
                                <w:lang w:val="fi-FI" w:eastAsia="fi-FI"/>
                              </w:rPr>
                              <w:t>’</w:t>
                            </w:r>
                            <w:r w:rsidRPr="00AD5B67">
                              <w:rPr>
                                <w:rFonts w:ascii="Verdana" w:eastAsia="Times New Roman" w:hAnsi="Verdana" w:cs="Segoe UI"/>
                                <w:color w:val="212121"/>
                                <w:sz w:val="32"/>
                                <w:szCs w:val="32"/>
                                <w:shd w:val="clear" w:color="auto" w:fill="FFFFFF"/>
                                <w:lang w:val="fi-FI" w:eastAsia="fi-FI"/>
                              </w:rPr>
                              <w:t>s</w:t>
                            </w:r>
                            <w:proofErr w:type="spellEnd"/>
                            <w:r w:rsidRPr="00AD5B67">
                              <w:rPr>
                                <w:rFonts w:ascii="Verdana" w:eastAsia="Times New Roman" w:hAnsi="Verdana" w:cs="Segoe UI"/>
                                <w:color w:val="212121"/>
                                <w:sz w:val="32"/>
                                <w:szCs w:val="32"/>
                                <w:shd w:val="clear" w:color="auto" w:fill="FFFFFF"/>
                                <w:lang w:val="fi-FI" w:eastAsia="fi-FI"/>
                              </w:rPr>
                              <w:t xml:space="preserve"> </w:t>
                            </w:r>
                            <w:r>
                              <w:rPr>
                                <w:rFonts w:ascii="Verdana" w:eastAsia="Times New Roman" w:hAnsi="Verdana" w:cs="Segoe UI"/>
                                <w:color w:val="212121"/>
                                <w:sz w:val="32"/>
                                <w:szCs w:val="32"/>
                                <w:shd w:val="clear" w:color="auto" w:fill="FFFFFF"/>
                                <w:lang w:val="fi-FI" w:eastAsia="fi-FI"/>
                              </w:rPr>
                              <w:t xml:space="preserve">a </w:t>
                            </w:r>
                            <w:proofErr w:type="spellStart"/>
                            <w:r w:rsidRPr="00AD5B67">
                              <w:rPr>
                                <w:rFonts w:ascii="Verdana" w:eastAsia="Times New Roman" w:hAnsi="Verdana" w:cs="Segoe UI"/>
                                <w:color w:val="212121"/>
                                <w:sz w:val="32"/>
                                <w:szCs w:val="32"/>
                                <w:shd w:val="clear" w:color="auto" w:fill="FFFFFF"/>
                                <w:lang w:val="fi-FI" w:eastAsia="fi-FI"/>
                              </w:rPr>
                              <w:t>vanitie</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but</w:t>
                            </w:r>
                            <w:proofErr w:type="spellEnd"/>
                            <w:r w:rsidRPr="00AD5B67">
                              <w:rPr>
                                <w:rFonts w:ascii="Verdana" w:eastAsia="Times New Roman" w:hAnsi="Verdana" w:cs="Segoe UI"/>
                                <w:color w:val="212121"/>
                                <w:sz w:val="32"/>
                                <w:szCs w:val="32"/>
                                <w:shd w:val="clear" w:color="auto" w:fill="FFFFFF"/>
                                <w:lang w:val="fi-FI" w:eastAsia="fi-FI"/>
                              </w:rPr>
                              <w:t xml:space="preserve"> it </w:t>
                            </w:r>
                            <w:proofErr w:type="spellStart"/>
                            <w:r w:rsidRPr="00AD5B67">
                              <w:rPr>
                                <w:rFonts w:ascii="Verdana" w:eastAsia="Times New Roman" w:hAnsi="Verdana" w:cs="Segoe UI"/>
                                <w:color w:val="212121"/>
                                <w:sz w:val="32"/>
                                <w:szCs w:val="32"/>
                                <w:shd w:val="clear" w:color="auto" w:fill="FFFFFF"/>
                                <w:lang w:val="fi-FI" w:eastAsia="fi-FI"/>
                              </w:rPr>
                              <w:t>c</w:t>
                            </w:r>
                            <w:r>
                              <w:rPr>
                                <w:rFonts w:ascii="Verdana" w:eastAsia="Times New Roman" w:hAnsi="Verdana" w:cs="Segoe UI"/>
                                <w:color w:val="212121"/>
                                <w:sz w:val="32"/>
                                <w:szCs w:val="32"/>
                                <w:shd w:val="clear" w:color="auto" w:fill="FFFFFF"/>
                                <w:lang w:val="fi-FI" w:eastAsia="fi-FI"/>
                              </w:rPr>
                              <w:t>ollects</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so</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much</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hairs</w:t>
                            </w:r>
                            <w:proofErr w:type="spellEnd"/>
                            <w:r>
                              <w:rPr>
                                <w:rFonts w:ascii="Verdana" w:eastAsia="Times New Roman" w:hAnsi="Verdana" w:cs="Segoe UI"/>
                                <w:color w:val="212121"/>
                                <w:sz w:val="32"/>
                                <w:szCs w:val="32"/>
                                <w:shd w:val="clear" w:color="auto" w:fill="FFFFFF"/>
                                <w:lang w:val="fi-FI" w:eastAsia="fi-FI"/>
                              </w:rPr>
                              <w:t xml:space="preserve"> and </w:t>
                            </w:r>
                            <w:proofErr w:type="spellStart"/>
                            <w:r>
                              <w:rPr>
                                <w:rFonts w:ascii="Verdana" w:eastAsia="Times New Roman" w:hAnsi="Verdana" w:cs="Segoe UI"/>
                                <w:color w:val="212121"/>
                                <w:sz w:val="32"/>
                                <w:szCs w:val="32"/>
                                <w:shd w:val="clear" w:color="auto" w:fill="FFFFFF"/>
                                <w:lang w:val="fi-FI" w:eastAsia="fi-FI"/>
                              </w:rPr>
                              <w:t>dust</w:t>
                            </w:r>
                            <w:proofErr w:type="spellEnd"/>
                            <w:r>
                              <w:rPr>
                                <w:rFonts w:ascii="Verdana" w:eastAsia="Times New Roman" w:hAnsi="Verdana" w:cs="Segoe UI"/>
                                <w:color w:val="212121"/>
                                <w:sz w:val="32"/>
                                <w:szCs w:val="32"/>
                                <w:shd w:val="clear" w:color="auto" w:fill="FFFFFF"/>
                                <w:lang w:val="fi-FI" w:eastAsia="fi-FI"/>
                              </w:rPr>
                              <w:t xml:space="preserve">, and </w:t>
                            </w:r>
                            <w:proofErr w:type="spellStart"/>
                            <w:r w:rsidRPr="00AD5B67">
                              <w:rPr>
                                <w:rFonts w:ascii="Verdana" w:eastAsia="Times New Roman" w:hAnsi="Verdana" w:cs="Segoe UI"/>
                                <w:color w:val="212121"/>
                                <w:sz w:val="32"/>
                                <w:szCs w:val="32"/>
                                <w:shd w:val="clear" w:color="auto" w:fill="FFFFFF"/>
                                <w:lang w:val="fi-FI" w:eastAsia="fi-FI"/>
                              </w:rPr>
                              <w:t>that</w:t>
                            </w:r>
                            <w:r>
                              <w:rPr>
                                <w:rFonts w:ascii="Verdana" w:eastAsia="Times New Roman" w:hAnsi="Verdana" w:cs="Segoe UI"/>
                                <w:color w:val="212121"/>
                                <w:sz w:val="32"/>
                                <w:szCs w:val="32"/>
                                <w:shd w:val="clear" w:color="auto" w:fill="FFFFFF"/>
                                <w:lang w:val="fi-FI" w:eastAsia="fi-FI"/>
                              </w:rPr>
                              <w:t>’</w:t>
                            </w:r>
                            <w:r w:rsidRPr="00AD5B67">
                              <w:rPr>
                                <w:rFonts w:ascii="Verdana" w:eastAsia="Times New Roman" w:hAnsi="Verdana" w:cs="Segoe UI"/>
                                <w:color w:val="212121"/>
                                <w:sz w:val="32"/>
                                <w:szCs w:val="32"/>
                                <w:shd w:val="clear" w:color="auto" w:fill="FFFFFF"/>
                                <w:lang w:val="fi-FI" w:eastAsia="fi-FI"/>
                              </w:rPr>
                              <w:t>s</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why</w:t>
                            </w:r>
                            <w:proofErr w:type="spellEnd"/>
                            <w:r w:rsidRPr="00AD5B67">
                              <w:rPr>
                                <w:rFonts w:ascii="Verdana" w:eastAsia="Times New Roman" w:hAnsi="Verdana" w:cs="Segoe UI"/>
                                <w:color w:val="212121"/>
                                <w:sz w:val="32"/>
                                <w:szCs w:val="32"/>
                                <w:shd w:val="clear" w:color="auto" w:fill="FFFFFF"/>
                                <w:lang w:val="fi-FI" w:eastAsia="fi-FI"/>
                              </w:rPr>
                              <w:t xml:space="preserve"> I </w:t>
                            </w:r>
                            <w:proofErr w:type="spellStart"/>
                            <w:r w:rsidRPr="00AD5B67">
                              <w:rPr>
                                <w:rFonts w:ascii="Verdana" w:eastAsia="Times New Roman" w:hAnsi="Verdana" w:cs="Segoe UI"/>
                                <w:color w:val="212121"/>
                                <w:sz w:val="32"/>
                                <w:szCs w:val="32"/>
                                <w:shd w:val="clear" w:color="auto" w:fill="FFFFFF"/>
                                <w:lang w:val="fi-FI" w:eastAsia="fi-FI"/>
                              </w:rPr>
                              <w:t>dont</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like</w:t>
                            </w:r>
                            <w:proofErr w:type="spellEnd"/>
                            <w:r w:rsidRPr="00AD5B67">
                              <w:rPr>
                                <w:rFonts w:ascii="Verdana" w:eastAsia="Times New Roman" w:hAnsi="Verdana" w:cs="Segoe UI"/>
                                <w:color w:val="212121"/>
                                <w:sz w:val="32"/>
                                <w:szCs w:val="32"/>
                                <w:shd w:val="clear" w:color="auto" w:fill="FFFFFF"/>
                                <w:lang w:val="fi-FI" w:eastAsia="fi-FI"/>
                              </w:rPr>
                              <w:t xml:space="preserve"> it.</w:t>
                            </w:r>
                          </w:p>
                          <w:p w14:paraId="44F9AAE7" w14:textId="03257A70" w:rsidR="00C953FA" w:rsidRPr="00AD5B67" w:rsidRDefault="00AD5B67" w:rsidP="00AD5B67">
                            <w:pPr>
                              <w:pStyle w:val="B-Normal"/>
                            </w:pPr>
                            <w:r>
                              <w:t>Unna the 9</w:t>
                            </w:r>
                            <w:r w:rsidRPr="00AD5B67">
                              <w:rPr>
                                <w:vertAlign w:val="superscript"/>
                              </w:rPr>
                              <w:t>th</w:t>
                            </w:r>
                            <w:r>
                              <w:t xml:space="preserve"> grade</w:t>
                            </w:r>
                          </w:p>
                          <w:p w14:paraId="391E3D21" w14:textId="77777777" w:rsidR="00C953FA" w:rsidRPr="00C953FA" w:rsidRDefault="00C953FA" w:rsidP="0020309A">
                            <w:pPr>
                              <w:pStyle w:val="B-Normal"/>
                            </w:pPr>
                          </w:p>
                          <w:p w14:paraId="581BF354" w14:textId="77777777" w:rsidR="00C953FA" w:rsidRDefault="00C953FA" w:rsidP="0020309A">
                            <w:pPr>
                              <w:pStyle w:val="B-Normal"/>
                            </w:pPr>
                          </w:p>
                          <w:p w14:paraId="4352BD46" w14:textId="258E2A5F" w:rsidR="00C953FA" w:rsidRDefault="00AD5B67" w:rsidP="0020309A">
                            <w:pPr>
                              <w:pStyle w:val="B-Normal"/>
                            </w:pPr>
                            <w:proofErr w:type="gramStart"/>
                            <w:r>
                              <w:t>So</w:t>
                            </w:r>
                            <w:proofErr w:type="gramEnd"/>
                            <w:r>
                              <w:t xml:space="preserve"> the question is: what do we really need? Are our homes full of extra furniture, clothes, toys and other things?</w:t>
                            </w:r>
                          </w:p>
                          <w:p w14:paraId="58340583" w14:textId="77777777" w:rsidR="00C953FA" w:rsidRDefault="00C953FA" w:rsidP="0020309A">
                            <w:pPr>
                              <w:pStyle w:val="B-Normal"/>
                            </w:pPr>
                          </w:p>
                          <w:p w14:paraId="5EC45FAF" w14:textId="77777777" w:rsidR="00C953FA" w:rsidRDefault="00C953FA" w:rsidP="0020309A">
                            <w:pPr>
                              <w:pStyle w:val="B-Normal"/>
                            </w:pPr>
                          </w:p>
                          <w:p w14:paraId="2E97A866" w14:textId="77777777" w:rsidR="00C953FA" w:rsidRPr="00C953FA" w:rsidRDefault="00C953FA" w:rsidP="0020309A">
                            <w:pPr>
                              <w:pStyle w:val="B-Normal"/>
                            </w:pPr>
                          </w:p>
                          <w:p w14:paraId="5812DDAF" w14:textId="6277A5F6" w:rsidR="00CA22D3" w:rsidRPr="00303F80" w:rsidRDefault="00C953FA" w:rsidP="0020309A">
                            <w:pPr>
                              <w:pStyle w:val="B-Normal"/>
                              <w:rPr>
                                <w:rStyle w:val="sowc"/>
                              </w:rPr>
                            </w:pPr>
                            <w: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0E94C" id="_x0000_t202" coordsize="21600,21600" o:spt="202" path="m0,0l0,21600,21600,21600,21600,0xe">
                <v:stroke joinstyle="miter"/>
                <v:path gradientshapeok="t" o:connecttype="rect"/>
              </v:shapetype>
              <v:shape id="Text Box 23" o:spid="_x0000_s1030" type="#_x0000_t202" style="position:absolute;margin-left:516.65pt;margin-top:62.85pt;width:275.55pt;height:747.9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" filled="f" fillcolor="#fffffe" stroked="f" strokecolor="#212120">
                <v:textbox inset="2.88pt,2.88pt,2.88pt,2.88pt">
                  <w:txbxContent>
                    <w:p w14:paraId="44D18D30" w14:textId="4606EB19" w:rsidR="00AD5B67" w:rsidRDefault="0020309A" w:rsidP="00AD5B67">
                      <w:pPr>
                        <w:pStyle w:val="B-Normal"/>
                      </w:pPr>
                      <w:r>
                        <w:t>What do I need in my room?</w:t>
                      </w:r>
                    </w:p>
                    <w:p w14:paraId="36224759" w14:textId="77777777" w:rsidR="00AD5B67" w:rsidRDefault="00AD5B67" w:rsidP="0020309A">
                      <w:pPr>
                        <w:pStyle w:val="B-Normal"/>
                      </w:pPr>
                    </w:p>
                    <w:p w14:paraId="5EDFA533" w14:textId="776F9EB6" w:rsidR="00AD5B67" w:rsidRPr="00AD5B67" w:rsidRDefault="00AD5B67" w:rsidP="00AD5B67">
                      <w:pPr>
                        <w:spacing w:line="360" w:lineRule="auto"/>
                        <w:rPr>
                          <w:rFonts w:ascii="Verdana" w:eastAsia="Times New Roman" w:hAnsi="Verdana"/>
                          <w:sz w:val="32"/>
                          <w:szCs w:val="32"/>
                          <w:lang w:val="fi-FI" w:eastAsia="fi-FI"/>
                        </w:rPr>
                      </w:pPr>
                      <w:proofErr w:type="spellStart"/>
                      <w:r w:rsidRPr="00AD5B67">
                        <w:rPr>
                          <w:rFonts w:ascii="Verdana" w:eastAsia="Times New Roman" w:hAnsi="Verdana" w:cs="Segoe UI"/>
                          <w:color w:val="212121"/>
                          <w:sz w:val="32"/>
                          <w:szCs w:val="32"/>
                          <w:shd w:val="clear" w:color="auto" w:fill="FFFFFF"/>
                          <w:lang w:val="fi-FI" w:eastAsia="fi-FI"/>
                        </w:rPr>
                        <w:t>Lets's</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talk</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something</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about</w:t>
                      </w:r>
                      <w:proofErr w:type="spellEnd"/>
                      <w:r w:rsidRPr="00AD5B67">
                        <w:rPr>
                          <w:rFonts w:ascii="Verdana" w:eastAsia="Times New Roman" w:hAnsi="Verdana" w:cs="Segoe UI"/>
                          <w:color w:val="212121"/>
                          <w:sz w:val="32"/>
                          <w:szCs w:val="32"/>
                          <w:shd w:val="clear" w:color="auto" w:fill="FFFFFF"/>
                          <w:lang w:val="fi-FI" w:eastAsia="fi-FI"/>
                        </w:rPr>
                        <w:t xml:space="preserve"> my </w:t>
                      </w:r>
                      <w:proofErr w:type="spellStart"/>
                      <w:r w:rsidRPr="00AD5B67">
                        <w:rPr>
                          <w:rFonts w:ascii="Verdana" w:eastAsia="Times New Roman" w:hAnsi="Verdana" w:cs="Segoe UI"/>
                          <w:color w:val="212121"/>
                          <w:sz w:val="32"/>
                          <w:szCs w:val="32"/>
                          <w:shd w:val="clear" w:color="auto" w:fill="FFFFFF"/>
                          <w:lang w:val="fi-FI" w:eastAsia="fi-FI"/>
                        </w:rPr>
                        <w:t>room</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v</w:t>
                      </w:r>
                      <w:r>
                        <w:rPr>
                          <w:rFonts w:ascii="Verdana" w:eastAsia="Times New Roman" w:hAnsi="Verdana" w:cs="Segoe UI"/>
                          <w:color w:val="212121"/>
                          <w:sz w:val="32"/>
                          <w:szCs w:val="32"/>
                          <w:shd w:val="clear" w:color="auto" w:fill="FFFFFF"/>
                          <w:lang w:val="fi-FI" w:eastAsia="fi-FI"/>
                        </w:rPr>
                        <w:t>anities</w:t>
                      </w:r>
                      <w:proofErr w:type="spellEnd"/>
                      <w:r>
                        <w:rPr>
                          <w:rFonts w:ascii="Verdana" w:eastAsia="Times New Roman" w:hAnsi="Verdana" w:cs="Segoe UI"/>
                          <w:color w:val="212121"/>
                          <w:sz w:val="32"/>
                          <w:szCs w:val="32"/>
                          <w:shd w:val="clear" w:color="auto" w:fill="FFFFFF"/>
                          <w:lang w:val="fi-FI" w:eastAsia="fi-FI"/>
                        </w:rPr>
                        <w:t xml:space="preserve">. I </w:t>
                      </w:r>
                      <w:proofErr w:type="spellStart"/>
                      <w:r>
                        <w:rPr>
                          <w:rFonts w:ascii="Verdana" w:eastAsia="Times New Roman" w:hAnsi="Verdana" w:cs="Segoe UI"/>
                          <w:color w:val="212121"/>
                          <w:sz w:val="32"/>
                          <w:szCs w:val="32"/>
                          <w:shd w:val="clear" w:color="auto" w:fill="FFFFFF"/>
                          <w:lang w:val="fi-FI" w:eastAsia="fi-FI"/>
                        </w:rPr>
                        <w:t>have</w:t>
                      </w:r>
                      <w:proofErr w:type="spellEnd"/>
                      <w:r>
                        <w:rPr>
                          <w:rFonts w:ascii="Verdana" w:eastAsia="Times New Roman" w:hAnsi="Verdana" w:cs="Segoe UI"/>
                          <w:color w:val="212121"/>
                          <w:sz w:val="32"/>
                          <w:szCs w:val="32"/>
                          <w:shd w:val="clear" w:color="auto" w:fill="FFFFFF"/>
                          <w:lang w:val="fi-FI" w:eastAsia="fi-FI"/>
                        </w:rPr>
                        <w:t xml:space="preserve"> a </w:t>
                      </w:r>
                      <w:proofErr w:type="spellStart"/>
                      <w:r>
                        <w:rPr>
                          <w:rFonts w:ascii="Verdana" w:eastAsia="Times New Roman" w:hAnsi="Verdana" w:cs="Segoe UI"/>
                          <w:color w:val="212121"/>
                          <w:sz w:val="32"/>
                          <w:szCs w:val="32"/>
                          <w:shd w:val="clear" w:color="auto" w:fill="FFFFFF"/>
                          <w:lang w:val="fi-FI" w:eastAsia="fi-FI"/>
                        </w:rPr>
                        <w:t>few</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vanities</w:t>
                      </w:r>
                      <w:proofErr w:type="spellEnd"/>
                      <w:r>
                        <w:rPr>
                          <w:rFonts w:ascii="Verdana" w:eastAsia="Times New Roman" w:hAnsi="Verdana" w:cs="Segoe UI"/>
                          <w:color w:val="212121"/>
                          <w:sz w:val="32"/>
                          <w:szCs w:val="32"/>
                          <w:shd w:val="clear" w:color="auto" w:fill="FFFFFF"/>
                          <w:lang w:val="fi-FI" w:eastAsia="fi-FI"/>
                        </w:rPr>
                        <w:t xml:space="preserve"> in my room. I </w:t>
                      </w:r>
                      <w:proofErr w:type="spellStart"/>
                      <w:r>
                        <w:rPr>
                          <w:rFonts w:ascii="Verdana" w:eastAsia="Times New Roman" w:hAnsi="Verdana" w:cs="Segoe UI"/>
                          <w:color w:val="212121"/>
                          <w:sz w:val="32"/>
                          <w:szCs w:val="32"/>
                          <w:shd w:val="clear" w:color="auto" w:fill="FFFFFF"/>
                          <w:lang w:val="fi-FI" w:eastAsia="fi-FI"/>
                        </w:rPr>
                        <w:t>have</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one</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table</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that</w:t>
                      </w:r>
                      <w:proofErr w:type="spellEnd"/>
                      <w:r>
                        <w:rPr>
                          <w:rFonts w:ascii="Verdana" w:eastAsia="Times New Roman" w:hAnsi="Verdana" w:cs="Segoe UI"/>
                          <w:color w:val="212121"/>
                          <w:sz w:val="32"/>
                          <w:szCs w:val="32"/>
                          <w:shd w:val="clear" w:color="auto" w:fill="FFFFFF"/>
                          <w:lang w:val="fi-FI" w:eastAsia="fi-FI"/>
                        </w:rPr>
                        <w:t xml:space="preserve"> I </w:t>
                      </w:r>
                      <w:proofErr w:type="spellStart"/>
                      <w:r>
                        <w:rPr>
                          <w:rFonts w:ascii="Verdana" w:eastAsia="Times New Roman" w:hAnsi="Verdana" w:cs="Segoe UI"/>
                          <w:color w:val="212121"/>
                          <w:sz w:val="32"/>
                          <w:szCs w:val="32"/>
                          <w:shd w:val="clear" w:color="auto" w:fill="FFFFFF"/>
                          <w:lang w:val="fi-FI" w:eastAsia="fi-FI"/>
                        </w:rPr>
                        <w:t>don't</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use</w:t>
                      </w:r>
                      <w:proofErr w:type="spellEnd"/>
                      <w:r>
                        <w:rPr>
                          <w:rFonts w:ascii="Verdana" w:eastAsia="Times New Roman" w:hAnsi="Verdana" w:cs="Segoe UI"/>
                          <w:color w:val="212121"/>
                          <w:sz w:val="32"/>
                          <w:szCs w:val="32"/>
                          <w:shd w:val="clear" w:color="auto" w:fill="FFFFFF"/>
                          <w:lang w:val="fi-FI" w:eastAsia="fi-FI"/>
                        </w:rPr>
                        <w:t xml:space="preserve">. I </w:t>
                      </w:r>
                      <w:proofErr w:type="spellStart"/>
                      <w:r>
                        <w:rPr>
                          <w:rFonts w:ascii="Verdana" w:eastAsia="Times New Roman" w:hAnsi="Verdana" w:cs="Segoe UI"/>
                          <w:color w:val="212121"/>
                          <w:sz w:val="32"/>
                          <w:szCs w:val="32"/>
                          <w:shd w:val="clear" w:color="auto" w:fill="FFFFFF"/>
                          <w:lang w:val="fi-FI" w:eastAsia="fi-FI"/>
                        </w:rPr>
                        <w:t>don't</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use</w:t>
                      </w:r>
                      <w:proofErr w:type="spellEnd"/>
                      <w:r>
                        <w:rPr>
                          <w:rFonts w:ascii="Verdana" w:eastAsia="Times New Roman" w:hAnsi="Verdana" w:cs="Segoe UI"/>
                          <w:color w:val="212121"/>
                          <w:sz w:val="32"/>
                          <w:szCs w:val="32"/>
                          <w:shd w:val="clear" w:color="auto" w:fill="FFFFFF"/>
                          <w:lang w:val="fi-FI" w:eastAsia="fi-FI"/>
                        </w:rPr>
                        <w:t xml:space="preserve"> i</w:t>
                      </w:r>
                      <w:r w:rsidRPr="00AD5B67">
                        <w:rPr>
                          <w:rFonts w:ascii="Verdana" w:eastAsia="Times New Roman" w:hAnsi="Verdana" w:cs="Segoe UI"/>
                          <w:color w:val="212121"/>
                          <w:sz w:val="32"/>
                          <w:szCs w:val="32"/>
                          <w:shd w:val="clear" w:color="auto" w:fill="FFFFFF"/>
                          <w:lang w:val="fi-FI" w:eastAsia="fi-FI"/>
                        </w:rPr>
                        <w:t xml:space="preserve">t, </w:t>
                      </w:r>
                      <w:proofErr w:type="spellStart"/>
                      <w:r w:rsidRPr="00AD5B67">
                        <w:rPr>
                          <w:rFonts w:ascii="Verdana" w:eastAsia="Times New Roman" w:hAnsi="Verdana" w:cs="Segoe UI"/>
                          <w:color w:val="212121"/>
                          <w:sz w:val="32"/>
                          <w:szCs w:val="32"/>
                          <w:shd w:val="clear" w:color="auto" w:fill="FFFFFF"/>
                          <w:lang w:val="fi-FI" w:eastAsia="fi-FI"/>
                        </w:rPr>
                        <w:t>because</w:t>
                      </w:r>
                      <w:proofErr w:type="spellEnd"/>
                      <w:r w:rsidRPr="00AD5B67">
                        <w:rPr>
                          <w:rFonts w:ascii="Verdana" w:eastAsia="Times New Roman" w:hAnsi="Verdana" w:cs="Segoe UI"/>
                          <w:color w:val="212121"/>
                          <w:sz w:val="32"/>
                          <w:szCs w:val="32"/>
                          <w:shd w:val="clear" w:color="auto" w:fill="FFFFFF"/>
                          <w:lang w:val="fi-FI" w:eastAsia="fi-FI"/>
                        </w:rPr>
                        <w:t xml:space="preserve"> I </w:t>
                      </w:r>
                      <w:proofErr w:type="spellStart"/>
                      <w:r w:rsidRPr="00AD5B67">
                        <w:rPr>
                          <w:rFonts w:ascii="Verdana" w:eastAsia="Times New Roman" w:hAnsi="Verdana" w:cs="Segoe UI"/>
                          <w:color w:val="212121"/>
                          <w:sz w:val="32"/>
                          <w:szCs w:val="32"/>
                          <w:shd w:val="clear" w:color="auto" w:fill="FFFFFF"/>
                          <w:lang w:val="fi-FI" w:eastAsia="fi-FI"/>
                        </w:rPr>
                        <w:t>do</w:t>
                      </w:r>
                      <w:proofErr w:type="spellEnd"/>
                      <w:r w:rsidRPr="00AD5B67">
                        <w:rPr>
                          <w:rFonts w:ascii="Verdana" w:eastAsia="Times New Roman" w:hAnsi="Verdana" w:cs="Segoe UI"/>
                          <w:color w:val="212121"/>
                          <w:sz w:val="32"/>
                          <w:szCs w:val="32"/>
                          <w:shd w:val="clear" w:color="auto" w:fill="FFFFFF"/>
                          <w:lang w:val="fi-FI" w:eastAsia="fi-FI"/>
                        </w:rPr>
                        <w:t xml:space="preserve"> my </w:t>
                      </w:r>
                      <w:proofErr w:type="spellStart"/>
                      <w:r w:rsidRPr="00AD5B67">
                        <w:rPr>
                          <w:rFonts w:ascii="Verdana" w:eastAsia="Times New Roman" w:hAnsi="Verdana" w:cs="Segoe UI"/>
                          <w:color w:val="212121"/>
                          <w:sz w:val="32"/>
                          <w:szCs w:val="32"/>
                          <w:shd w:val="clear" w:color="auto" w:fill="FFFFFF"/>
                          <w:lang w:val="fi-FI" w:eastAsia="fi-FI"/>
                        </w:rPr>
                        <w:t>homework</w:t>
                      </w:r>
                      <w:proofErr w:type="spellEnd"/>
                      <w:r w:rsidRPr="00AD5B67">
                        <w:rPr>
                          <w:rFonts w:ascii="Verdana" w:eastAsia="Times New Roman" w:hAnsi="Verdana" w:cs="Segoe UI"/>
                          <w:color w:val="212121"/>
                          <w:sz w:val="32"/>
                          <w:szCs w:val="32"/>
                          <w:shd w:val="clear" w:color="auto" w:fill="FFFFFF"/>
                          <w:lang w:val="fi-FI" w:eastAsia="fi-FI"/>
                        </w:rPr>
                        <w:t xml:space="preserve"> on my bed. I </w:t>
                      </w:r>
                      <w:proofErr w:type="spellStart"/>
                      <w:r w:rsidRPr="00AD5B67">
                        <w:rPr>
                          <w:rFonts w:ascii="Verdana" w:eastAsia="Times New Roman" w:hAnsi="Verdana" w:cs="Segoe UI"/>
                          <w:color w:val="212121"/>
                          <w:sz w:val="32"/>
                          <w:szCs w:val="32"/>
                          <w:shd w:val="clear" w:color="auto" w:fill="FFFFFF"/>
                          <w:lang w:val="fi-FI" w:eastAsia="fi-FI"/>
                        </w:rPr>
                        <w:t>have</w:t>
                      </w:r>
                      <w:proofErr w:type="spellEnd"/>
                      <w:r w:rsidRPr="00AD5B67">
                        <w:rPr>
                          <w:rFonts w:ascii="Verdana" w:eastAsia="Times New Roman" w:hAnsi="Verdana" w:cs="Segoe UI"/>
                          <w:color w:val="212121"/>
                          <w:sz w:val="32"/>
                          <w:szCs w:val="32"/>
                          <w:shd w:val="clear" w:color="auto" w:fill="FFFFFF"/>
                          <w:lang w:val="fi-FI" w:eastAsia="fi-FI"/>
                        </w:rPr>
                        <w:t xml:space="preserve"> to </w:t>
                      </w:r>
                      <w:proofErr w:type="spellStart"/>
                      <w:r>
                        <w:rPr>
                          <w:rFonts w:ascii="Verdana" w:eastAsia="Times New Roman" w:hAnsi="Verdana" w:cs="Segoe UI"/>
                          <w:color w:val="212121"/>
                          <w:sz w:val="32"/>
                          <w:szCs w:val="32"/>
                          <w:shd w:val="clear" w:color="auto" w:fill="FFFFFF"/>
                          <w:lang w:val="fi-FI" w:eastAsia="fi-FI"/>
                        </w:rPr>
                        <w:t>get</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rid</w:t>
                      </w:r>
                      <w:proofErr w:type="spellEnd"/>
                      <w:r>
                        <w:rPr>
                          <w:rFonts w:ascii="Verdana" w:eastAsia="Times New Roman" w:hAnsi="Verdana" w:cs="Segoe UI"/>
                          <w:color w:val="212121"/>
                          <w:sz w:val="32"/>
                          <w:szCs w:val="32"/>
                          <w:shd w:val="clear" w:color="auto" w:fill="FFFFFF"/>
                          <w:lang w:val="fi-FI" w:eastAsia="fi-FI"/>
                        </w:rPr>
                        <w:t xml:space="preserve"> of it, </w:t>
                      </w:r>
                      <w:proofErr w:type="spellStart"/>
                      <w:r>
                        <w:rPr>
                          <w:rFonts w:ascii="Verdana" w:eastAsia="Times New Roman" w:hAnsi="Verdana" w:cs="Segoe UI"/>
                          <w:color w:val="212121"/>
                          <w:sz w:val="32"/>
                          <w:szCs w:val="32"/>
                          <w:shd w:val="clear" w:color="auto" w:fill="FFFFFF"/>
                          <w:lang w:val="fi-FI" w:eastAsia="fi-FI"/>
                        </w:rPr>
                        <w:t>but</w:t>
                      </w:r>
                      <w:proofErr w:type="spellEnd"/>
                      <w:r>
                        <w:rPr>
                          <w:rFonts w:ascii="Verdana" w:eastAsia="Times New Roman" w:hAnsi="Verdana" w:cs="Segoe UI"/>
                          <w:color w:val="212121"/>
                          <w:sz w:val="32"/>
                          <w:szCs w:val="32"/>
                          <w:shd w:val="clear" w:color="auto" w:fill="FFFFFF"/>
                          <w:lang w:val="fi-FI" w:eastAsia="fi-FI"/>
                        </w:rPr>
                        <w:t xml:space="preserve"> I </w:t>
                      </w:r>
                      <w:proofErr w:type="spellStart"/>
                      <w:r>
                        <w:rPr>
                          <w:rFonts w:ascii="Verdana" w:eastAsia="Times New Roman" w:hAnsi="Verdana" w:cs="Segoe UI"/>
                          <w:color w:val="212121"/>
                          <w:sz w:val="32"/>
                          <w:szCs w:val="32"/>
                          <w:shd w:val="clear" w:color="auto" w:fill="FFFFFF"/>
                          <w:lang w:val="fi-FI" w:eastAsia="fi-FI"/>
                        </w:rPr>
                        <w:t>dont</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know</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w</w:t>
                      </w:r>
                      <w:r w:rsidRPr="00AD5B67">
                        <w:rPr>
                          <w:rFonts w:ascii="Verdana" w:eastAsia="Times New Roman" w:hAnsi="Verdana" w:cs="Segoe UI"/>
                          <w:color w:val="212121"/>
                          <w:sz w:val="32"/>
                          <w:szCs w:val="32"/>
                          <w:shd w:val="clear" w:color="auto" w:fill="FFFFFF"/>
                          <w:lang w:val="fi-FI" w:eastAsia="fi-FI"/>
                        </w:rPr>
                        <w:t>here</w:t>
                      </w:r>
                      <w:proofErr w:type="spellEnd"/>
                      <w:r w:rsidRPr="00AD5B67">
                        <w:rPr>
                          <w:rFonts w:ascii="Verdana" w:eastAsia="Times New Roman" w:hAnsi="Verdana" w:cs="Segoe UI"/>
                          <w:color w:val="212121"/>
                          <w:sz w:val="32"/>
                          <w:szCs w:val="32"/>
                          <w:shd w:val="clear" w:color="auto" w:fill="FFFFFF"/>
                          <w:lang w:val="fi-FI" w:eastAsia="fi-FI"/>
                        </w:rPr>
                        <w:t xml:space="preserve"> I </w:t>
                      </w:r>
                      <w:proofErr w:type="spellStart"/>
                      <w:r>
                        <w:rPr>
                          <w:rFonts w:ascii="Verdana" w:eastAsia="Times New Roman" w:hAnsi="Verdana" w:cs="Segoe UI"/>
                          <w:color w:val="212121"/>
                          <w:sz w:val="32"/>
                          <w:szCs w:val="32"/>
                          <w:shd w:val="clear" w:color="auto" w:fill="FFFFFF"/>
                          <w:lang w:val="fi-FI" w:eastAsia="fi-FI"/>
                        </w:rPr>
                        <w:t>should</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put</w:t>
                      </w:r>
                      <w:proofErr w:type="spellEnd"/>
                      <w:r w:rsidRPr="00AD5B67">
                        <w:rPr>
                          <w:rFonts w:ascii="Verdana" w:eastAsia="Times New Roman" w:hAnsi="Verdana" w:cs="Segoe UI"/>
                          <w:color w:val="212121"/>
                          <w:sz w:val="32"/>
                          <w:szCs w:val="32"/>
                          <w:shd w:val="clear" w:color="auto" w:fill="FFFFFF"/>
                          <w:lang w:val="fi-FI" w:eastAsia="fi-FI"/>
                        </w:rPr>
                        <w:t xml:space="preserve"> It. I </w:t>
                      </w:r>
                      <w:proofErr w:type="spellStart"/>
                      <w:r w:rsidRPr="00AD5B67">
                        <w:rPr>
                          <w:rFonts w:ascii="Verdana" w:eastAsia="Times New Roman" w:hAnsi="Verdana" w:cs="Segoe UI"/>
                          <w:color w:val="212121"/>
                          <w:sz w:val="32"/>
                          <w:szCs w:val="32"/>
                          <w:shd w:val="clear" w:color="auto" w:fill="FFFFFF"/>
                          <w:lang w:val="fi-FI" w:eastAsia="fi-FI"/>
                        </w:rPr>
                        <w:t>have</w:t>
                      </w:r>
                      <w:proofErr w:type="spellEnd"/>
                      <w:r w:rsidRPr="00AD5B67">
                        <w:rPr>
                          <w:rFonts w:ascii="Verdana" w:eastAsia="Times New Roman" w:hAnsi="Verdana" w:cs="Segoe UI"/>
                          <w:color w:val="212121"/>
                          <w:sz w:val="32"/>
                          <w:szCs w:val="32"/>
                          <w:shd w:val="clear" w:color="auto" w:fill="FFFFFF"/>
                          <w:lang w:val="fi-FI" w:eastAsia="fi-FI"/>
                        </w:rPr>
                        <w:t xml:space="preserve"> </w:t>
                      </w:r>
                      <w:r>
                        <w:rPr>
                          <w:rFonts w:ascii="Verdana" w:eastAsia="Times New Roman" w:hAnsi="Verdana" w:cs="Segoe UI"/>
                          <w:color w:val="212121"/>
                          <w:sz w:val="32"/>
                          <w:szCs w:val="32"/>
                          <w:shd w:val="clear" w:color="auto" w:fill="FFFFFF"/>
                          <w:lang w:val="fi-FI" w:eastAsia="fi-FI"/>
                        </w:rPr>
                        <w:t xml:space="preserve">a </w:t>
                      </w:r>
                      <w:proofErr w:type="spellStart"/>
                      <w:r w:rsidRPr="00AD5B67">
                        <w:rPr>
                          <w:rFonts w:ascii="Verdana" w:eastAsia="Times New Roman" w:hAnsi="Verdana" w:cs="Segoe UI"/>
                          <w:color w:val="212121"/>
                          <w:sz w:val="32"/>
                          <w:szCs w:val="32"/>
                          <w:shd w:val="clear" w:color="auto" w:fill="FFFFFF"/>
                          <w:lang w:val="fi-FI" w:eastAsia="fi-FI"/>
                        </w:rPr>
                        <w:t>wardrobe</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where</w:t>
                      </w:r>
                      <w:proofErr w:type="spellEnd"/>
                      <w:r w:rsidRPr="00AD5B67">
                        <w:rPr>
                          <w:rFonts w:ascii="Verdana" w:eastAsia="Times New Roman" w:hAnsi="Verdana" w:cs="Segoe UI"/>
                          <w:color w:val="212121"/>
                          <w:sz w:val="32"/>
                          <w:szCs w:val="32"/>
                          <w:shd w:val="clear" w:color="auto" w:fill="FFFFFF"/>
                          <w:lang w:val="fi-FI" w:eastAsia="fi-FI"/>
                        </w:rPr>
                        <w:t xml:space="preserve"> my </w:t>
                      </w:r>
                      <w:proofErr w:type="spellStart"/>
                      <w:r w:rsidRPr="00AD5B67">
                        <w:rPr>
                          <w:rFonts w:ascii="Verdana" w:eastAsia="Times New Roman" w:hAnsi="Verdana" w:cs="Segoe UI"/>
                          <w:color w:val="212121"/>
                          <w:sz w:val="32"/>
                          <w:szCs w:val="32"/>
                          <w:shd w:val="clear" w:color="auto" w:fill="FFFFFF"/>
                          <w:lang w:val="fi-FI" w:eastAsia="fi-FI"/>
                        </w:rPr>
                        <w:t>clothes</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are</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Then</w:t>
                      </w:r>
                      <w:proofErr w:type="spellEnd"/>
                      <w:r w:rsidRPr="00AD5B67">
                        <w:rPr>
                          <w:rFonts w:ascii="Verdana" w:eastAsia="Times New Roman" w:hAnsi="Verdana" w:cs="Segoe UI"/>
                          <w:color w:val="212121"/>
                          <w:sz w:val="32"/>
                          <w:szCs w:val="32"/>
                          <w:shd w:val="clear" w:color="auto" w:fill="FFFFFF"/>
                          <w:lang w:val="fi-FI" w:eastAsia="fi-FI"/>
                        </w:rPr>
                        <w:t xml:space="preserve"> I </w:t>
                      </w:r>
                      <w:proofErr w:type="spellStart"/>
                      <w:r w:rsidRPr="00AD5B67">
                        <w:rPr>
                          <w:rFonts w:ascii="Verdana" w:eastAsia="Times New Roman" w:hAnsi="Verdana" w:cs="Segoe UI"/>
                          <w:color w:val="212121"/>
                          <w:sz w:val="32"/>
                          <w:szCs w:val="32"/>
                          <w:shd w:val="clear" w:color="auto" w:fill="FFFFFF"/>
                          <w:lang w:val="fi-FI" w:eastAsia="fi-FI"/>
                        </w:rPr>
                        <w:t>have</w:t>
                      </w:r>
                      <w:proofErr w:type="spellEnd"/>
                      <w:r w:rsidRPr="00AD5B67">
                        <w:rPr>
                          <w:rFonts w:ascii="Verdana" w:eastAsia="Times New Roman" w:hAnsi="Verdana" w:cs="Segoe UI"/>
                          <w:color w:val="212121"/>
                          <w:sz w:val="32"/>
                          <w:szCs w:val="32"/>
                          <w:shd w:val="clear" w:color="auto" w:fill="FFFFFF"/>
                          <w:lang w:val="fi-FI" w:eastAsia="fi-FI"/>
                        </w:rPr>
                        <w:t xml:space="preserve"> </w:t>
                      </w:r>
                      <w:r>
                        <w:rPr>
                          <w:rFonts w:ascii="Verdana" w:eastAsia="Times New Roman" w:hAnsi="Verdana" w:cs="Segoe UI"/>
                          <w:color w:val="212121"/>
                          <w:sz w:val="32"/>
                          <w:szCs w:val="32"/>
                          <w:shd w:val="clear" w:color="auto" w:fill="FFFFFF"/>
                          <w:lang w:val="fi-FI" w:eastAsia="fi-FI"/>
                        </w:rPr>
                        <w:t xml:space="preserve">a </w:t>
                      </w:r>
                      <w:proofErr w:type="spellStart"/>
                      <w:r>
                        <w:rPr>
                          <w:rFonts w:ascii="Verdana" w:eastAsia="Times New Roman" w:hAnsi="Verdana" w:cs="Segoe UI"/>
                          <w:color w:val="212121"/>
                          <w:sz w:val="32"/>
                          <w:szCs w:val="32"/>
                          <w:shd w:val="clear" w:color="auto" w:fill="FFFFFF"/>
                          <w:lang w:val="fi-FI" w:eastAsia="fi-FI"/>
                        </w:rPr>
                        <w:t>carpet</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that</w:t>
                      </w:r>
                      <w:proofErr w:type="spellEnd"/>
                      <w:r>
                        <w:rPr>
                          <w:rFonts w:ascii="Verdana" w:eastAsia="Times New Roman" w:hAnsi="Verdana" w:cs="Segoe UI"/>
                          <w:color w:val="212121"/>
                          <w:sz w:val="32"/>
                          <w:szCs w:val="32"/>
                          <w:shd w:val="clear" w:color="auto" w:fill="FFFFFF"/>
                          <w:lang w:val="fi-FI" w:eastAsia="fi-FI"/>
                        </w:rPr>
                        <w:t xml:space="preserve"> I </w:t>
                      </w:r>
                      <w:proofErr w:type="spellStart"/>
                      <w:r>
                        <w:rPr>
                          <w:rFonts w:ascii="Verdana" w:eastAsia="Times New Roman" w:hAnsi="Verdana" w:cs="Segoe UI"/>
                          <w:color w:val="212121"/>
                          <w:sz w:val="32"/>
                          <w:szCs w:val="32"/>
                          <w:shd w:val="clear" w:color="auto" w:fill="FFFFFF"/>
                          <w:lang w:val="fi-FI" w:eastAsia="fi-FI"/>
                        </w:rPr>
                        <w:t>dont</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like</w:t>
                      </w:r>
                      <w:proofErr w:type="spellEnd"/>
                      <w:r>
                        <w:rPr>
                          <w:rFonts w:ascii="Verdana" w:eastAsia="Times New Roman" w:hAnsi="Verdana" w:cs="Segoe UI"/>
                          <w:color w:val="212121"/>
                          <w:sz w:val="32"/>
                          <w:szCs w:val="32"/>
                          <w:shd w:val="clear" w:color="auto" w:fill="FFFFFF"/>
                          <w:lang w:val="fi-FI" w:eastAsia="fi-FI"/>
                        </w:rPr>
                        <w:t xml:space="preserve"> i</w:t>
                      </w:r>
                      <w:r w:rsidRPr="00AD5B67">
                        <w:rPr>
                          <w:rFonts w:ascii="Verdana" w:eastAsia="Times New Roman" w:hAnsi="Verdana" w:cs="Segoe UI"/>
                          <w:color w:val="212121"/>
                          <w:sz w:val="32"/>
                          <w:szCs w:val="32"/>
                          <w:shd w:val="clear" w:color="auto" w:fill="FFFFFF"/>
                          <w:lang w:val="fi-FI" w:eastAsia="fi-FI"/>
                        </w:rPr>
                        <w:t xml:space="preserve">t at all. I </w:t>
                      </w:r>
                      <w:proofErr w:type="spellStart"/>
                      <w:r w:rsidRPr="00AD5B67">
                        <w:rPr>
                          <w:rFonts w:ascii="Verdana" w:eastAsia="Times New Roman" w:hAnsi="Verdana" w:cs="Segoe UI"/>
                          <w:color w:val="212121"/>
                          <w:sz w:val="32"/>
                          <w:szCs w:val="32"/>
                          <w:shd w:val="clear" w:color="auto" w:fill="FFFFFF"/>
                          <w:lang w:val="fi-FI" w:eastAsia="fi-FI"/>
                        </w:rPr>
                        <w:t>Don</w:t>
                      </w:r>
                      <w:r>
                        <w:rPr>
                          <w:rFonts w:ascii="Verdana" w:eastAsia="Times New Roman" w:hAnsi="Verdana" w:cs="Segoe UI"/>
                          <w:color w:val="212121"/>
                          <w:sz w:val="32"/>
                          <w:szCs w:val="32"/>
                          <w:shd w:val="clear" w:color="auto" w:fill="FFFFFF"/>
                          <w:lang w:val="fi-FI" w:eastAsia="fi-FI"/>
                        </w:rPr>
                        <w:t>’</w:t>
                      </w:r>
                      <w:r w:rsidRPr="00AD5B67">
                        <w:rPr>
                          <w:rFonts w:ascii="Verdana" w:eastAsia="Times New Roman" w:hAnsi="Verdana" w:cs="Segoe UI"/>
                          <w:color w:val="212121"/>
                          <w:sz w:val="32"/>
                          <w:szCs w:val="32"/>
                          <w:shd w:val="clear" w:color="auto" w:fill="FFFFFF"/>
                          <w:lang w:val="fi-FI" w:eastAsia="fi-FI"/>
                        </w:rPr>
                        <w:t>t</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think</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it</w:t>
                      </w:r>
                      <w:r>
                        <w:rPr>
                          <w:rFonts w:ascii="Verdana" w:eastAsia="Times New Roman" w:hAnsi="Verdana" w:cs="Segoe UI"/>
                          <w:color w:val="212121"/>
                          <w:sz w:val="32"/>
                          <w:szCs w:val="32"/>
                          <w:shd w:val="clear" w:color="auto" w:fill="FFFFFF"/>
                          <w:lang w:val="fi-FI" w:eastAsia="fi-FI"/>
                        </w:rPr>
                        <w:t>’</w:t>
                      </w:r>
                      <w:r w:rsidRPr="00AD5B67">
                        <w:rPr>
                          <w:rFonts w:ascii="Verdana" w:eastAsia="Times New Roman" w:hAnsi="Verdana" w:cs="Segoe UI"/>
                          <w:color w:val="212121"/>
                          <w:sz w:val="32"/>
                          <w:szCs w:val="32"/>
                          <w:shd w:val="clear" w:color="auto" w:fill="FFFFFF"/>
                          <w:lang w:val="fi-FI" w:eastAsia="fi-FI"/>
                        </w:rPr>
                        <w:t>s</w:t>
                      </w:r>
                      <w:proofErr w:type="spellEnd"/>
                      <w:r w:rsidRPr="00AD5B67">
                        <w:rPr>
                          <w:rFonts w:ascii="Verdana" w:eastAsia="Times New Roman" w:hAnsi="Verdana" w:cs="Segoe UI"/>
                          <w:color w:val="212121"/>
                          <w:sz w:val="32"/>
                          <w:szCs w:val="32"/>
                          <w:shd w:val="clear" w:color="auto" w:fill="FFFFFF"/>
                          <w:lang w:val="fi-FI" w:eastAsia="fi-FI"/>
                        </w:rPr>
                        <w:t xml:space="preserve"> </w:t>
                      </w:r>
                      <w:r>
                        <w:rPr>
                          <w:rFonts w:ascii="Verdana" w:eastAsia="Times New Roman" w:hAnsi="Verdana" w:cs="Segoe UI"/>
                          <w:color w:val="212121"/>
                          <w:sz w:val="32"/>
                          <w:szCs w:val="32"/>
                          <w:shd w:val="clear" w:color="auto" w:fill="FFFFFF"/>
                          <w:lang w:val="fi-FI" w:eastAsia="fi-FI"/>
                        </w:rPr>
                        <w:t xml:space="preserve">a </w:t>
                      </w:r>
                      <w:proofErr w:type="spellStart"/>
                      <w:r w:rsidRPr="00AD5B67">
                        <w:rPr>
                          <w:rFonts w:ascii="Verdana" w:eastAsia="Times New Roman" w:hAnsi="Verdana" w:cs="Segoe UI"/>
                          <w:color w:val="212121"/>
                          <w:sz w:val="32"/>
                          <w:szCs w:val="32"/>
                          <w:shd w:val="clear" w:color="auto" w:fill="FFFFFF"/>
                          <w:lang w:val="fi-FI" w:eastAsia="fi-FI"/>
                        </w:rPr>
                        <w:t>vanitie</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but</w:t>
                      </w:r>
                      <w:proofErr w:type="spellEnd"/>
                      <w:r w:rsidRPr="00AD5B67">
                        <w:rPr>
                          <w:rFonts w:ascii="Verdana" w:eastAsia="Times New Roman" w:hAnsi="Verdana" w:cs="Segoe UI"/>
                          <w:color w:val="212121"/>
                          <w:sz w:val="32"/>
                          <w:szCs w:val="32"/>
                          <w:shd w:val="clear" w:color="auto" w:fill="FFFFFF"/>
                          <w:lang w:val="fi-FI" w:eastAsia="fi-FI"/>
                        </w:rPr>
                        <w:t xml:space="preserve"> it </w:t>
                      </w:r>
                      <w:proofErr w:type="spellStart"/>
                      <w:r w:rsidRPr="00AD5B67">
                        <w:rPr>
                          <w:rFonts w:ascii="Verdana" w:eastAsia="Times New Roman" w:hAnsi="Verdana" w:cs="Segoe UI"/>
                          <w:color w:val="212121"/>
                          <w:sz w:val="32"/>
                          <w:szCs w:val="32"/>
                          <w:shd w:val="clear" w:color="auto" w:fill="FFFFFF"/>
                          <w:lang w:val="fi-FI" w:eastAsia="fi-FI"/>
                        </w:rPr>
                        <w:t>c</w:t>
                      </w:r>
                      <w:r>
                        <w:rPr>
                          <w:rFonts w:ascii="Verdana" w:eastAsia="Times New Roman" w:hAnsi="Verdana" w:cs="Segoe UI"/>
                          <w:color w:val="212121"/>
                          <w:sz w:val="32"/>
                          <w:szCs w:val="32"/>
                          <w:shd w:val="clear" w:color="auto" w:fill="FFFFFF"/>
                          <w:lang w:val="fi-FI" w:eastAsia="fi-FI"/>
                        </w:rPr>
                        <w:t>ollects</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so</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much</w:t>
                      </w:r>
                      <w:proofErr w:type="spellEnd"/>
                      <w:r>
                        <w:rPr>
                          <w:rFonts w:ascii="Verdana" w:eastAsia="Times New Roman" w:hAnsi="Verdana" w:cs="Segoe UI"/>
                          <w:color w:val="212121"/>
                          <w:sz w:val="32"/>
                          <w:szCs w:val="32"/>
                          <w:shd w:val="clear" w:color="auto" w:fill="FFFFFF"/>
                          <w:lang w:val="fi-FI" w:eastAsia="fi-FI"/>
                        </w:rPr>
                        <w:t xml:space="preserve"> </w:t>
                      </w:r>
                      <w:proofErr w:type="spellStart"/>
                      <w:r>
                        <w:rPr>
                          <w:rFonts w:ascii="Verdana" w:eastAsia="Times New Roman" w:hAnsi="Verdana" w:cs="Segoe UI"/>
                          <w:color w:val="212121"/>
                          <w:sz w:val="32"/>
                          <w:szCs w:val="32"/>
                          <w:shd w:val="clear" w:color="auto" w:fill="FFFFFF"/>
                          <w:lang w:val="fi-FI" w:eastAsia="fi-FI"/>
                        </w:rPr>
                        <w:t>hairs</w:t>
                      </w:r>
                      <w:proofErr w:type="spellEnd"/>
                      <w:r>
                        <w:rPr>
                          <w:rFonts w:ascii="Verdana" w:eastAsia="Times New Roman" w:hAnsi="Verdana" w:cs="Segoe UI"/>
                          <w:color w:val="212121"/>
                          <w:sz w:val="32"/>
                          <w:szCs w:val="32"/>
                          <w:shd w:val="clear" w:color="auto" w:fill="FFFFFF"/>
                          <w:lang w:val="fi-FI" w:eastAsia="fi-FI"/>
                        </w:rPr>
                        <w:t xml:space="preserve"> and </w:t>
                      </w:r>
                      <w:proofErr w:type="spellStart"/>
                      <w:r>
                        <w:rPr>
                          <w:rFonts w:ascii="Verdana" w:eastAsia="Times New Roman" w:hAnsi="Verdana" w:cs="Segoe UI"/>
                          <w:color w:val="212121"/>
                          <w:sz w:val="32"/>
                          <w:szCs w:val="32"/>
                          <w:shd w:val="clear" w:color="auto" w:fill="FFFFFF"/>
                          <w:lang w:val="fi-FI" w:eastAsia="fi-FI"/>
                        </w:rPr>
                        <w:t>dust</w:t>
                      </w:r>
                      <w:proofErr w:type="spellEnd"/>
                      <w:r>
                        <w:rPr>
                          <w:rFonts w:ascii="Verdana" w:eastAsia="Times New Roman" w:hAnsi="Verdana" w:cs="Segoe UI"/>
                          <w:color w:val="212121"/>
                          <w:sz w:val="32"/>
                          <w:szCs w:val="32"/>
                          <w:shd w:val="clear" w:color="auto" w:fill="FFFFFF"/>
                          <w:lang w:val="fi-FI" w:eastAsia="fi-FI"/>
                        </w:rPr>
                        <w:t xml:space="preserve">, and </w:t>
                      </w:r>
                      <w:proofErr w:type="spellStart"/>
                      <w:r w:rsidRPr="00AD5B67">
                        <w:rPr>
                          <w:rFonts w:ascii="Verdana" w:eastAsia="Times New Roman" w:hAnsi="Verdana" w:cs="Segoe UI"/>
                          <w:color w:val="212121"/>
                          <w:sz w:val="32"/>
                          <w:szCs w:val="32"/>
                          <w:shd w:val="clear" w:color="auto" w:fill="FFFFFF"/>
                          <w:lang w:val="fi-FI" w:eastAsia="fi-FI"/>
                        </w:rPr>
                        <w:t>that</w:t>
                      </w:r>
                      <w:r>
                        <w:rPr>
                          <w:rFonts w:ascii="Verdana" w:eastAsia="Times New Roman" w:hAnsi="Verdana" w:cs="Segoe UI"/>
                          <w:color w:val="212121"/>
                          <w:sz w:val="32"/>
                          <w:szCs w:val="32"/>
                          <w:shd w:val="clear" w:color="auto" w:fill="FFFFFF"/>
                          <w:lang w:val="fi-FI" w:eastAsia="fi-FI"/>
                        </w:rPr>
                        <w:t>’</w:t>
                      </w:r>
                      <w:r w:rsidRPr="00AD5B67">
                        <w:rPr>
                          <w:rFonts w:ascii="Verdana" w:eastAsia="Times New Roman" w:hAnsi="Verdana" w:cs="Segoe UI"/>
                          <w:color w:val="212121"/>
                          <w:sz w:val="32"/>
                          <w:szCs w:val="32"/>
                          <w:shd w:val="clear" w:color="auto" w:fill="FFFFFF"/>
                          <w:lang w:val="fi-FI" w:eastAsia="fi-FI"/>
                        </w:rPr>
                        <w:t>s</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why</w:t>
                      </w:r>
                      <w:proofErr w:type="spellEnd"/>
                      <w:r w:rsidRPr="00AD5B67">
                        <w:rPr>
                          <w:rFonts w:ascii="Verdana" w:eastAsia="Times New Roman" w:hAnsi="Verdana" w:cs="Segoe UI"/>
                          <w:color w:val="212121"/>
                          <w:sz w:val="32"/>
                          <w:szCs w:val="32"/>
                          <w:shd w:val="clear" w:color="auto" w:fill="FFFFFF"/>
                          <w:lang w:val="fi-FI" w:eastAsia="fi-FI"/>
                        </w:rPr>
                        <w:t xml:space="preserve"> I </w:t>
                      </w:r>
                      <w:proofErr w:type="spellStart"/>
                      <w:r w:rsidRPr="00AD5B67">
                        <w:rPr>
                          <w:rFonts w:ascii="Verdana" w:eastAsia="Times New Roman" w:hAnsi="Verdana" w:cs="Segoe UI"/>
                          <w:color w:val="212121"/>
                          <w:sz w:val="32"/>
                          <w:szCs w:val="32"/>
                          <w:shd w:val="clear" w:color="auto" w:fill="FFFFFF"/>
                          <w:lang w:val="fi-FI" w:eastAsia="fi-FI"/>
                        </w:rPr>
                        <w:t>dont</w:t>
                      </w:r>
                      <w:proofErr w:type="spellEnd"/>
                      <w:r w:rsidRPr="00AD5B67">
                        <w:rPr>
                          <w:rFonts w:ascii="Verdana" w:eastAsia="Times New Roman" w:hAnsi="Verdana" w:cs="Segoe UI"/>
                          <w:color w:val="212121"/>
                          <w:sz w:val="32"/>
                          <w:szCs w:val="32"/>
                          <w:shd w:val="clear" w:color="auto" w:fill="FFFFFF"/>
                          <w:lang w:val="fi-FI" w:eastAsia="fi-FI"/>
                        </w:rPr>
                        <w:t xml:space="preserve"> </w:t>
                      </w:r>
                      <w:proofErr w:type="spellStart"/>
                      <w:r w:rsidRPr="00AD5B67">
                        <w:rPr>
                          <w:rFonts w:ascii="Verdana" w:eastAsia="Times New Roman" w:hAnsi="Verdana" w:cs="Segoe UI"/>
                          <w:color w:val="212121"/>
                          <w:sz w:val="32"/>
                          <w:szCs w:val="32"/>
                          <w:shd w:val="clear" w:color="auto" w:fill="FFFFFF"/>
                          <w:lang w:val="fi-FI" w:eastAsia="fi-FI"/>
                        </w:rPr>
                        <w:t>like</w:t>
                      </w:r>
                      <w:proofErr w:type="spellEnd"/>
                      <w:r w:rsidRPr="00AD5B67">
                        <w:rPr>
                          <w:rFonts w:ascii="Verdana" w:eastAsia="Times New Roman" w:hAnsi="Verdana" w:cs="Segoe UI"/>
                          <w:color w:val="212121"/>
                          <w:sz w:val="32"/>
                          <w:szCs w:val="32"/>
                          <w:shd w:val="clear" w:color="auto" w:fill="FFFFFF"/>
                          <w:lang w:val="fi-FI" w:eastAsia="fi-FI"/>
                        </w:rPr>
                        <w:t xml:space="preserve"> it.</w:t>
                      </w:r>
                    </w:p>
                    <w:p w14:paraId="44F9AAE7" w14:textId="03257A70" w:rsidR="00C953FA" w:rsidRPr="00AD5B67" w:rsidRDefault="00AD5B67" w:rsidP="00AD5B67">
                      <w:pPr>
                        <w:pStyle w:val="B-Normal"/>
                      </w:pPr>
                      <w:r>
                        <w:t>Unna the 9</w:t>
                      </w:r>
                      <w:r w:rsidRPr="00AD5B67">
                        <w:rPr>
                          <w:vertAlign w:val="superscript"/>
                        </w:rPr>
                        <w:t>th</w:t>
                      </w:r>
                      <w:r>
                        <w:t xml:space="preserve"> grade</w:t>
                      </w:r>
                    </w:p>
                    <w:p w14:paraId="391E3D21" w14:textId="77777777" w:rsidR="00C953FA" w:rsidRPr="00C953FA" w:rsidRDefault="00C953FA" w:rsidP="0020309A">
                      <w:pPr>
                        <w:pStyle w:val="B-Normal"/>
                      </w:pPr>
                    </w:p>
                    <w:p w14:paraId="581BF354" w14:textId="77777777" w:rsidR="00C953FA" w:rsidRDefault="00C953FA" w:rsidP="0020309A">
                      <w:pPr>
                        <w:pStyle w:val="B-Normal"/>
                      </w:pPr>
                    </w:p>
                    <w:p w14:paraId="4352BD46" w14:textId="258E2A5F" w:rsidR="00C953FA" w:rsidRDefault="00AD5B67" w:rsidP="0020309A">
                      <w:pPr>
                        <w:pStyle w:val="B-Normal"/>
                      </w:pPr>
                      <w:proofErr w:type="gramStart"/>
                      <w:r>
                        <w:t>So</w:t>
                      </w:r>
                      <w:proofErr w:type="gramEnd"/>
                      <w:r>
                        <w:t xml:space="preserve"> the question is: what do we really need? Are our homes full of extra furniture, clothes, toys and other things?</w:t>
                      </w:r>
                    </w:p>
                    <w:p w14:paraId="58340583" w14:textId="77777777" w:rsidR="00C953FA" w:rsidRDefault="00C953FA" w:rsidP="0020309A">
                      <w:pPr>
                        <w:pStyle w:val="B-Normal"/>
                      </w:pPr>
                    </w:p>
                    <w:p w14:paraId="5EC45FAF" w14:textId="77777777" w:rsidR="00C953FA" w:rsidRDefault="00C953FA" w:rsidP="0020309A">
                      <w:pPr>
                        <w:pStyle w:val="B-Normal"/>
                      </w:pPr>
                    </w:p>
                    <w:p w14:paraId="2E97A866" w14:textId="77777777" w:rsidR="00C953FA" w:rsidRPr="00C953FA" w:rsidRDefault="00C953FA" w:rsidP="0020309A">
                      <w:pPr>
                        <w:pStyle w:val="B-Normal"/>
                      </w:pPr>
                    </w:p>
                    <w:p w14:paraId="5812DDAF" w14:textId="6277A5F6" w:rsidR="00CA22D3" w:rsidRPr="00303F80" w:rsidRDefault="00C953FA" w:rsidP="0020309A">
                      <w:pPr>
                        <w:pStyle w:val="B-Normal"/>
                        <w:rPr>
                          <w:rStyle w:val="sowc"/>
                        </w:rPr>
                      </w:pPr>
                      <w:r>
                        <w:t>.</w:t>
                      </w:r>
                    </w:p>
                  </w:txbxContent>
                </v:textbox>
                <w10:wrap anchory="page"/>
              </v:shape>
            </w:pict>
          </mc:Fallback>
        </mc:AlternateContent>
      </w:r>
      <w:r w:rsidR="004040C3" w:rsidRPr="005154C0">
        <w:rPr>
          <w:noProof/>
          <w:lang w:val="fi-FI" w:eastAsia="fi-FI"/>
        </w:rPr>
        <mc:AlternateContent>
          <mc:Choice Requires="wps">
            <w:drawing>
              <wp:anchor distT="36576" distB="36576" distL="36576" distR="36576" simplePos="0" relativeHeight="251707392" behindDoc="0" locked="0" layoutInCell="1" allowOverlap="1" wp14:anchorId="02229FB2" wp14:editId="104AE4CF">
                <wp:simplePos x="0" y="0"/>
                <wp:positionH relativeFrom="column">
                  <wp:posOffset>768096</wp:posOffset>
                </wp:positionH>
                <wp:positionV relativeFrom="page">
                  <wp:posOffset>237744</wp:posOffset>
                </wp:positionV>
                <wp:extent cx="3933825" cy="3079496"/>
                <wp:effectExtent l="0" t="0" r="3175" b="0"/>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307949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ED5414" w14:textId="3DD30312" w:rsidR="004F3E84" w:rsidRPr="004040C3" w:rsidRDefault="004F3E84" w:rsidP="003D7C26">
                            <w:pPr>
                              <w:pStyle w:val="1A-Mainheading"/>
                            </w:pPr>
                            <w:r w:rsidRPr="004040C3">
                              <w:t xml:space="preserve"> </w:t>
                            </w:r>
                          </w:p>
                          <w:p w14:paraId="6071AED0" w14:textId="39B24279" w:rsidR="004F3E84" w:rsidRPr="004040C3" w:rsidRDefault="004040C3" w:rsidP="004040C3">
                            <w:pPr>
                              <w:pStyle w:val="MyHeadtitle"/>
                              <w:spacing w:line="360" w:lineRule="auto"/>
                              <w:jc w:val="both"/>
                              <w:rPr>
                                <w:color w:val="993366"/>
                                <w:sz w:val="40"/>
                                <w:szCs w:val="40"/>
                              </w:rPr>
                            </w:pPr>
                            <w:r w:rsidRPr="004040C3">
                              <w:rPr>
                                <w:color w:val="auto"/>
                                <w:sz w:val="40"/>
                                <w:szCs w:val="40"/>
                              </w:rPr>
                              <w:t>The students of the 9</w:t>
                            </w:r>
                            <w:r w:rsidRPr="004040C3">
                              <w:rPr>
                                <w:color w:val="auto"/>
                                <w:sz w:val="40"/>
                                <w:szCs w:val="40"/>
                                <w:vertAlign w:val="superscript"/>
                              </w:rPr>
                              <w:t>th</w:t>
                            </w:r>
                            <w:r w:rsidRPr="004040C3">
                              <w:rPr>
                                <w:color w:val="auto"/>
                                <w:sz w:val="40"/>
                                <w:szCs w:val="40"/>
                              </w:rPr>
                              <w:t xml:space="preserve"> grade had some thoug</w:t>
                            </w:r>
                            <w:r>
                              <w:rPr>
                                <w:color w:val="auto"/>
                                <w:sz w:val="40"/>
                                <w:szCs w:val="40"/>
                              </w:rPr>
                              <w:t>hts of the vanities we use in our everyday life. Here are some stor</w:t>
                            </w:r>
                            <w:bookmarkStart w:id="0" w:name="_GoBack"/>
                            <w:bookmarkEnd w:id="0"/>
                            <w:r>
                              <w:rPr>
                                <w:color w:val="auto"/>
                                <w:sz w:val="40"/>
                                <w:szCs w:val="40"/>
                              </w:rPr>
                              <w:t xml:space="preserve">ies.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9FB2" id="_x0000_s1031" type="#_x0000_t202" style="position:absolute;margin-left:60.5pt;margin-top:18.7pt;width:309.75pt;height:242.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" filled="f" fillcolor="#fffffe" stroked="f" strokecolor="#212120">
                <v:textbox inset="2.88pt,2.88pt,2.88pt,2.88pt">
                  <w:txbxContent>
                    <w:p w14:paraId="3FED5414" w14:textId="3DD30312" w:rsidR="004F3E84" w:rsidRPr="004040C3" w:rsidRDefault="004F3E84" w:rsidP="003D7C26">
                      <w:pPr>
                        <w:pStyle w:val="1A-Mainheading"/>
                      </w:pPr>
                      <w:r w:rsidRPr="004040C3">
                        <w:t xml:space="preserve"> </w:t>
                      </w:r>
                    </w:p>
                    <w:p w14:paraId="6071AED0" w14:textId="39B24279" w:rsidR="004F3E84" w:rsidRPr="004040C3" w:rsidRDefault="004040C3" w:rsidP="004040C3">
                      <w:pPr>
                        <w:pStyle w:val="MyHeadtitle"/>
                        <w:spacing w:line="360" w:lineRule="auto"/>
                        <w:jc w:val="both"/>
                        <w:rPr>
                          <w:color w:val="993366"/>
                          <w:sz w:val="40"/>
                          <w:szCs w:val="40"/>
                        </w:rPr>
                      </w:pPr>
                      <w:r w:rsidRPr="004040C3">
                        <w:rPr>
                          <w:color w:val="auto"/>
                          <w:sz w:val="40"/>
                          <w:szCs w:val="40"/>
                        </w:rPr>
                        <w:t>The students of the 9</w:t>
                      </w:r>
                      <w:r w:rsidRPr="004040C3">
                        <w:rPr>
                          <w:color w:val="auto"/>
                          <w:sz w:val="40"/>
                          <w:szCs w:val="40"/>
                          <w:vertAlign w:val="superscript"/>
                        </w:rPr>
                        <w:t>th</w:t>
                      </w:r>
                      <w:r w:rsidRPr="004040C3">
                        <w:rPr>
                          <w:color w:val="auto"/>
                          <w:sz w:val="40"/>
                          <w:szCs w:val="40"/>
                        </w:rPr>
                        <w:t xml:space="preserve"> grade had some thoug</w:t>
                      </w:r>
                      <w:r>
                        <w:rPr>
                          <w:color w:val="auto"/>
                          <w:sz w:val="40"/>
                          <w:szCs w:val="40"/>
                        </w:rPr>
                        <w:t>hts of the vanities we use in our everyday life. Here are some stor</w:t>
                      </w:r>
                      <w:bookmarkStart w:id="1" w:name="_GoBack"/>
                      <w:bookmarkEnd w:id="1"/>
                      <w:r>
                        <w:rPr>
                          <w:color w:val="auto"/>
                          <w:sz w:val="40"/>
                          <w:szCs w:val="40"/>
                        </w:rPr>
                        <w:t xml:space="preserve">ies. </w:t>
                      </w:r>
                    </w:p>
                  </w:txbxContent>
                </v:textbox>
                <w10:wrap anchory="page"/>
              </v:shape>
            </w:pict>
          </mc:Fallback>
        </mc:AlternateContent>
      </w:r>
      <w:r w:rsidR="00C953FA" w:rsidRPr="00162CCC">
        <w:rPr>
          <w:noProof/>
          <w:lang w:val="fi-FI" w:eastAsia="fi-FI"/>
        </w:rPr>
        <mc:AlternateContent>
          <mc:Choice Requires="wps">
            <w:drawing>
              <wp:anchor distT="0" distB="0" distL="114300" distR="114300" simplePos="0" relativeHeight="251660288" behindDoc="0" locked="0" layoutInCell="1" allowOverlap="1" wp14:anchorId="009BF439" wp14:editId="79F4E9F9">
                <wp:simplePos x="0" y="0"/>
                <wp:positionH relativeFrom="column">
                  <wp:posOffset>6332561</wp:posOffset>
                </wp:positionH>
                <wp:positionV relativeFrom="paragraph">
                  <wp:posOffset>43900</wp:posOffset>
                </wp:positionV>
                <wp:extent cx="3940810" cy="9758150"/>
                <wp:effectExtent l="0" t="0" r="2540" b="0"/>
                <wp:wrapNone/>
                <wp:docPr id="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0810" cy="975815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6EDEF" id="Rectangle 29" o:spid="_x0000_s1026" style="position:absolute;margin-left:498.65pt;margin-top:3.45pt;width:310.3pt;height:76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" fillcolor="#f0f0f0" stroked="f"/>
            </w:pict>
          </mc:Fallback>
        </mc:AlternateContent>
      </w:r>
      <w:r w:rsidR="002C424A" w:rsidRPr="00162CCC">
        <w:rPr>
          <w:noProof/>
          <w:lang w:val="sv-SE" w:eastAsia="sv-SE"/>
        </w:rPr>
        <w:t xml:space="preserve"> </w:t>
      </w:r>
    </w:p>
    <w:p w14:paraId="3E2FEDF7" w14:textId="2A08AA78" w:rsidR="00CA22D3" w:rsidRPr="00162CCC" w:rsidRDefault="00CA22D3" w:rsidP="00CA22D3">
      <w:pPr>
        <w:rPr>
          <w:lang w:val="en-US"/>
        </w:rPr>
      </w:pPr>
    </w:p>
    <w:p w14:paraId="4FC90195" w14:textId="2FD1A278" w:rsidR="00CA22D3" w:rsidRPr="00162CCC" w:rsidRDefault="00CA22D3" w:rsidP="00CA22D3">
      <w:pPr>
        <w:rPr>
          <w:lang w:val="en-US"/>
        </w:rPr>
      </w:pPr>
    </w:p>
    <w:p w14:paraId="6D4E9DB3" w14:textId="77777777" w:rsidR="00CA22D3" w:rsidRPr="00162CCC" w:rsidRDefault="00CA22D3" w:rsidP="00CA22D3">
      <w:pPr>
        <w:rPr>
          <w:lang w:val="en-US"/>
        </w:rPr>
      </w:pPr>
    </w:p>
    <w:p w14:paraId="7C04BD6E" w14:textId="77777777" w:rsidR="00CA22D3" w:rsidRPr="00162CCC" w:rsidRDefault="00CA22D3" w:rsidP="00CA22D3">
      <w:pPr>
        <w:rPr>
          <w:lang w:val="en-US"/>
        </w:rPr>
      </w:pPr>
    </w:p>
    <w:p w14:paraId="5CE42A42" w14:textId="1BE58639" w:rsidR="00CA22D3" w:rsidRPr="00162CCC" w:rsidRDefault="00CA22D3" w:rsidP="00CA22D3">
      <w:pPr>
        <w:rPr>
          <w:lang w:val="en-US"/>
        </w:rPr>
      </w:pPr>
    </w:p>
    <w:p w14:paraId="38360536" w14:textId="77777777" w:rsidR="00CA22D3" w:rsidRPr="00162CCC" w:rsidRDefault="00CA22D3" w:rsidP="00CA22D3">
      <w:pPr>
        <w:rPr>
          <w:lang w:val="en-US"/>
        </w:rPr>
      </w:pPr>
    </w:p>
    <w:p w14:paraId="0B72BD4A" w14:textId="77777777" w:rsidR="00CA22D3" w:rsidRPr="00162CCC" w:rsidRDefault="00CA22D3" w:rsidP="00CA22D3">
      <w:pPr>
        <w:rPr>
          <w:lang w:val="en-US"/>
        </w:rPr>
      </w:pPr>
    </w:p>
    <w:p w14:paraId="4BD47D19" w14:textId="77777777" w:rsidR="00CA22D3" w:rsidRPr="00162CCC" w:rsidRDefault="00CA22D3" w:rsidP="00CA22D3">
      <w:pPr>
        <w:rPr>
          <w:lang w:val="en-US"/>
        </w:rPr>
      </w:pPr>
    </w:p>
    <w:p w14:paraId="31D01148" w14:textId="77777777" w:rsidR="00CA22D3" w:rsidRPr="00162CCC" w:rsidRDefault="00CA22D3" w:rsidP="00CA22D3">
      <w:pPr>
        <w:rPr>
          <w:lang w:val="en-US"/>
        </w:rPr>
      </w:pPr>
    </w:p>
    <w:p w14:paraId="1633D1E6" w14:textId="77777777" w:rsidR="00CA22D3" w:rsidRPr="00162CCC" w:rsidRDefault="00CA22D3" w:rsidP="00CA22D3">
      <w:pPr>
        <w:rPr>
          <w:lang w:val="en-US"/>
        </w:rPr>
      </w:pPr>
    </w:p>
    <w:p w14:paraId="5D0816C1" w14:textId="28E4BCA5" w:rsidR="00CA22D3" w:rsidRPr="00162CCC" w:rsidRDefault="00CA22D3" w:rsidP="00CA22D3">
      <w:pPr>
        <w:rPr>
          <w:lang w:val="en-US"/>
        </w:rPr>
      </w:pPr>
    </w:p>
    <w:p w14:paraId="1A5DDEC7" w14:textId="53217034" w:rsidR="00CA22D3" w:rsidRPr="00162CCC" w:rsidRDefault="00CA22D3" w:rsidP="00CA22D3">
      <w:pPr>
        <w:rPr>
          <w:lang w:val="en-US"/>
        </w:rPr>
      </w:pPr>
    </w:p>
    <w:p w14:paraId="1E384B04" w14:textId="39E4F041" w:rsidR="00CA22D3" w:rsidRPr="00162CCC" w:rsidRDefault="00CA22D3" w:rsidP="00CA22D3">
      <w:pPr>
        <w:rPr>
          <w:lang w:val="en-US"/>
        </w:rPr>
      </w:pPr>
    </w:p>
    <w:p w14:paraId="70A2A04F" w14:textId="260600CC" w:rsidR="00CA22D3" w:rsidRPr="00162CCC" w:rsidRDefault="00CA22D3" w:rsidP="00CA22D3">
      <w:pPr>
        <w:rPr>
          <w:lang w:val="en-US"/>
        </w:rPr>
      </w:pPr>
    </w:p>
    <w:p w14:paraId="29ECD7F5" w14:textId="343E1C38" w:rsidR="00CA22D3" w:rsidRPr="00162CCC" w:rsidRDefault="0020309A" w:rsidP="00CA22D3">
      <w:pPr>
        <w:rPr>
          <w:lang w:val="en-US"/>
        </w:rPr>
      </w:pPr>
      <w:r w:rsidRPr="00162CCC">
        <w:rPr>
          <w:noProof/>
          <w:lang w:val="fi-FI" w:eastAsia="fi-FI"/>
        </w:rPr>
        <mc:AlternateContent>
          <mc:Choice Requires="wps">
            <w:drawing>
              <wp:anchor distT="36576" distB="36576" distL="36576" distR="36576" simplePos="0" relativeHeight="251711488" behindDoc="0" locked="0" layoutInCell="1" allowOverlap="1" wp14:anchorId="2B914C04" wp14:editId="50634B54">
                <wp:simplePos x="0" y="0"/>
                <wp:positionH relativeFrom="column">
                  <wp:posOffset>623443</wp:posOffset>
                </wp:positionH>
                <wp:positionV relativeFrom="page">
                  <wp:posOffset>3424301</wp:posOffset>
                </wp:positionV>
                <wp:extent cx="4400550" cy="5036312"/>
                <wp:effectExtent l="0" t="0" r="0" b="0"/>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503631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C8B3A0" w14:textId="15B2F853" w:rsidR="00DE3AE2" w:rsidRDefault="007E3AFE" w:rsidP="007E3AFE">
                            <w:pPr>
                              <w:pStyle w:val="B-Normal"/>
                            </w:pPr>
                            <w:r>
                              <w:t>I</w:t>
                            </w:r>
                            <w:r w:rsidR="00DE3AE2">
                              <w:t xml:space="preserve"> think that one of the vanities is a plastic bag </w:t>
                            </w:r>
                            <w:r>
                              <w:t>because it does not molder.</w:t>
                            </w:r>
                            <w:r w:rsidR="00DE3AE2">
                              <w:t xml:space="preserve"> Plastic bag can remain in the sea for 20 to 30 years. 56 % of seas</w:t>
                            </w:r>
                            <w:r w:rsidR="00481E19">
                              <w:t>’</w:t>
                            </w:r>
                            <w:r w:rsidR="00DE3AE2">
                              <w:t xml:space="preserve"> rubbish are plastic bags. I think that we want that there will be less plastic bags, we should take a good price of them in the shops. One option is that we use the plastic bags many times or we use them as litter bags or we use reusable </w:t>
                            </w:r>
                            <w:r w:rsidR="00481E19">
                              <w:t>bags, canvas bag or a shopping basket.</w:t>
                            </w:r>
                            <w:r w:rsidR="00DE3AE2">
                              <w:t xml:space="preserve"> </w:t>
                            </w:r>
                          </w:p>
                          <w:p w14:paraId="7D757A3B" w14:textId="54B20867" w:rsidR="004F3E84" w:rsidRDefault="00DE3AE2" w:rsidP="007E3AFE">
                            <w:pPr>
                              <w:pStyle w:val="B-Normal"/>
                            </w:pPr>
                            <w:r>
                              <w:t xml:space="preserve">            </w:t>
                            </w:r>
                            <w:r w:rsidR="00481E19">
                              <w:t xml:space="preserve">   </w:t>
                            </w:r>
                            <w:r>
                              <w:t>Anna, the 9</w:t>
                            </w:r>
                            <w:r w:rsidRPr="00DE3AE2">
                              <w:rPr>
                                <w:vertAlign w:val="superscript"/>
                              </w:rPr>
                              <w:t>th</w:t>
                            </w:r>
                            <w:r>
                              <w:t xml:space="preserve"> grade </w:t>
                            </w:r>
                            <w:r w:rsidR="007E3AFE">
                              <w:t xml:space="preserve"> </w:t>
                            </w:r>
                          </w:p>
                          <w:p w14:paraId="1EDF2345" w14:textId="77777777" w:rsidR="004F3E84" w:rsidRDefault="004F3E84" w:rsidP="008811CF">
                            <w:pPr>
                              <w:pStyle w:val="B-Normal"/>
                            </w:pPr>
                          </w:p>
                          <w:p w14:paraId="7158CF07" w14:textId="77777777" w:rsidR="004F3E84" w:rsidRDefault="004F3E84" w:rsidP="008811CF">
                            <w:pPr>
                              <w:pStyle w:val="B-Normal"/>
                            </w:pPr>
                          </w:p>
                          <w:p w14:paraId="770B2BE3" w14:textId="77777777" w:rsidR="004F3E84" w:rsidRDefault="004F3E84" w:rsidP="008811CF">
                            <w:pPr>
                              <w:pStyle w:val="B-Normal"/>
                            </w:pPr>
                          </w:p>
                          <w:p w14:paraId="029F967C" w14:textId="77777777" w:rsidR="004F3E84" w:rsidRDefault="004F3E84" w:rsidP="008811CF">
                            <w:pPr>
                              <w:pStyle w:val="B-Normal"/>
                            </w:pPr>
                          </w:p>
                          <w:p w14:paraId="3F5CBFA1" w14:textId="77777777" w:rsidR="004F3E84" w:rsidRDefault="004F3E84" w:rsidP="008811CF">
                            <w:pPr>
                              <w:pStyle w:val="B-Normal"/>
                            </w:pPr>
                          </w:p>
                          <w:p w14:paraId="64306040" w14:textId="77777777" w:rsidR="004F3E84" w:rsidRDefault="004F3E84" w:rsidP="008811CF">
                            <w:pPr>
                              <w:pStyle w:val="B-Normal"/>
                            </w:pPr>
                          </w:p>
                          <w:p w14:paraId="2EE96326" w14:textId="77777777" w:rsidR="004F3E84" w:rsidRDefault="004F3E84" w:rsidP="008811CF">
                            <w:pPr>
                              <w:pStyle w:val="B-Normal"/>
                            </w:pPr>
                          </w:p>
                          <w:p w14:paraId="4A8D71DC" w14:textId="77777777" w:rsidR="004F3E84" w:rsidRDefault="004F3E84" w:rsidP="008811CF">
                            <w:pPr>
                              <w:pStyle w:val="B-Normal"/>
                            </w:pPr>
                          </w:p>
                          <w:p w14:paraId="2F55E295" w14:textId="77777777" w:rsidR="004F3E84" w:rsidRDefault="004F3E84" w:rsidP="008811CF">
                            <w:pPr>
                              <w:pStyle w:val="B-Normal"/>
                            </w:pPr>
                          </w:p>
                          <w:p w14:paraId="0CE249EB" w14:textId="77777777" w:rsidR="004F3E84" w:rsidRDefault="004F3E84" w:rsidP="008811CF">
                            <w:pPr>
                              <w:pStyle w:val="B-Normal"/>
                            </w:pPr>
                          </w:p>
                          <w:p w14:paraId="25FA88B8" w14:textId="09636D48" w:rsidR="004F3E84" w:rsidRPr="009A5071" w:rsidRDefault="004F3E84" w:rsidP="008811CF">
                            <w:pPr>
                              <w:pStyle w:val="B-Normal"/>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14C04" id="_x0000_s1032" type="#_x0000_t202" style="position:absolute;margin-left:49.1pt;margin-top:269.65pt;width:346.5pt;height:396.5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" filled="f" fillcolor="#fffffe" stroked="f" strokecolor="#212120">
                <v:textbox inset="2.88pt,2.88pt,2.88pt,2.88pt">
                  <w:txbxContent>
                    <w:p w14:paraId="14C8B3A0" w14:textId="15B2F853" w:rsidR="00DE3AE2" w:rsidRDefault="007E3AFE" w:rsidP="007E3AFE">
                      <w:pPr>
                        <w:pStyle w:val="B-Normal"/>
                      </w:pPr>
                      <w:r>
                        <w:t>I</w:t>
                      </w:r>
                      <w:r w:rsidR="00DE3AE2">
                        <w:t xml:space="preserve"> think that one of the vanities is a plastic bag </w:t>
                      </w:r>
                      <w:r>
                        <w:t>because it does not molder.</w:t>
                      </w:r>
                      <w:r w:rsidR="00DE3AE2">
                        <w:t xml:space="preserve"> Plastic bag can remain in the sea for 20 to 30 years. 56 % of seas</w:t>
                      </w:r>
                      <w:r w:rsidR="00481E19">
                        <w:t>’</w:t>
                      </w:r>
                      <w:r w:rsidR="00DE3AE2">
                        <w:t xml:space="preserve"> rubbish are plastic bags. I think that we want that there will be less plastic bags, we should take a good price of them in the shops. One option is that we use the plastic bags many times or we use them as litter bags or we use reusable </w:t>
                      </w:r>
                      <w:r w:rsidR="00481E19">
                        <w:t>bags, canvas bag or a shopping basket.</w:t>
                      </w:r>
                      <w:r w:rsidR="00DE3AE2">
                        <w:t xml:space="preserve"> </w:t>
                      </w:r>
                    </w:p>
                    <w:p w14:paraId="7D757A3B" w14:textId="54B20867" w:rsidR="004F3E84" w:rsidRDefault="00DE3AE2" w:rsidP="007E3AFE">
                      <w:pPr>
                        <w:pStyle w:val="B-Normal"/>
                      </w:pPr>
                      <w:r>
                        <w:t xml:space="preserve">            </w:t>
                      </w:r>
                      <w:r w:rsidR="00481E19">
                        <w:t xml:space="preserve">   </w:t>
                      </w:r>
                      <w:r>
                        <w:t>Anna, the 9</w:t>
                      </w:r>
                      <w:r w:rsidRPr="00DE3AE2">
                        <w:rPr>
                          <w:vertAlign w:val="superscript"/>
                        </w:rPr>
                        <w:t>th</w:t>
                      </w:r>
                      <w:r>
                        <w:t xml:space="preserve"> grade </w:t>
                      </w:r>
                      <w:r w:rsidR="007E3AFE">
                        <w:t xml:space="preserve"> </w:t>
                      </w:r>
                    </w:p>
                    <w:p w14:paraId="1EDF2345" w14:textId="77777777" w:rsidR="004F3E84" w:rsidRDefault="004F3E84" w:rsidP="008811CF">
                      <w:pPr>
                        <w:pStyle w:val="B-Normal"/>
                      </w:pPr>
                    </w:p>
                    <w:p w14:paraId="7158CF07" w14:textId="77777777" w:rsidR="004F3E84" w:rsidRDefault="004F3E84" w:rsidP="008811CF">
                      <w:pPr>
                        <w:pStyle w:val="B-Normal"/>
                      </w:pPr>
                    </w:p>
                    <w:p w14:paraId="770B2BE3" w14:textId="77777777" w:rsidR="004F3E84" w:rsidRDefault="004F3E84" w:rsidP="008811CF">
                      <w:pPr>
                        <w:pStyle w:val="B-Normal"/>
                      </w:pPr>
                    </w:p>
                    <w:p w14:paraId="029F967C" w14:textId="77777777" w:rsidR="004F3E84" w:rsidRDefault="004F3E84" w:rsidP="008811CF">
                      <w:pPr>
                        <w:pStyle w:val="B-Normal"/>
                      </w:pPr>
                    </w:p>
                    <w:p w14:paraId="3F5CBFA1" w14:textId="77777777" w:rsidR="004F3E84" w:rsidRDefault="004F3E84" w:rsidP="008811CF">
                      <w:pPr>
                        <w:pStyle w:val="B-Normal"/>
                      </w:pPr>
                    </w:p>
                    <w:p w14:paraId="64306040" w14:textId="77777777" w:rsidR="004F3E84" w:rsidRDefault="004F3E84" w:rsidP="008811CF">
                      <w:pPr>
                        <w:pStyle w:val="B-Normal"/>
                      </w:pPr>
                    </w:p>
                    <w:p w14:paraId="2EE96326" w14:textId="77777777" w:rsidR="004F3E84" w:rsidRDefault="004F3E84" w:rsidP="008811CF">
                      <w:pPr>
                        <w:pStyle w:val="B-Normal"/>
                      </w:pPr>
                    </w:p>
                    <w:p w14:paraId="4A8D71DC" w14:textId="77777777" w:rsidR="004F3E84" w:rsidRDefault="004F3E84" w:rsidP="008811CF">
                      <w:pPr>
                        <w:pStyle w:val="B-Normal"/>
                      </w:pPr>
                    </w:p>
                    <w:p w14:paraId="2F55E295" w14:textId="77777777" w:rsidR="004F3E84" w:rsidRDefault="004F3E84" w:rsidP="008811CF">
                      <w:pPr>
                        <w:pStyle w:val="B-Normal"/>
                      </w:pPr>
                    </w:p>
                    <w:p w14:paraId="0CE249EB" w14:textId="77777777" w:rsidR="004F3E84" w:rsidRDefault="004F3E84" w:rsidP="008811CF">
                      <w:pPr>
                        <w:pStyle w:val="B-Normal"/>
                      </w:pPr>
                    </w:p>
                    <w:p w14:paraId="25FA88B8" w14:textId="09636D48" w:rsidR="004F3E84" w:rsidRPr="009A5071" w:rsidRDefault="004F3E84" w:rsidP="008811CF">
                      <w:pPr>
                        <w:pStyle w:val="B-Normal"/>
                      </w:pPr>
                    </w:p>
                  </w:txbxContent>
                </v:textbox>
                <w10:wrap anchory="page"/>
              </v:shape>
            </w:pict>
          </mc:Fallback>
        </mc:AlternateContent>
      </w:r>
    </w:p>
    <w:p w14:paraId="7E25A326" w14:textId="23A962C0" w:rsidR="00CA22D3" w:rsidRPr="00162CCC" w:rsidRDefault="00CA22D3" w:rsidP="00CA22D3">
      <w:pPr>
        <w:rPr>
          <w:lang w:val="en-US"/>
        </w:rPr>
      </w:pPr>
    </w:p>
    <w:p w14:paraId="04F0DE25" w14:textId="4CAC422F" w:rsidR="00CA22D3" w:rsidRPr="00162CCC" w:rsidRDefault="00CA22D3" w:rsidP="00CA22D3">
      <w:pPr>
        <w:rPr>
          <w:lang w:val="en-US"/>
        </w:rPr>
      </w:pPr>
    </w:p>
    <w:p w14:paraId="2786F64D" w14:textId="31252845" w:rsidR="00CA22D3" w:rsidRPr="00162CCC" w:rsidRDefault="00CA22D3" w:rsidP="00CA22D3">
      <w:pPr>
        <w:rPr>
          <w:lang w:val="en-US"/>
        </w:rPr>
      </w:pPr>
    </w:p>
    <w:p w14:paraId="7FA3BF09" w14:textId="6E3DA59F" w:rsidR="00CA22D3" w:rsidRPr="00162CCC" w:rsidRDefault="00CA22D3" w:rsidP="00CA22D3">
      <w:pPr>
        <w:rPr>
          <w:lang w:val="en-US"/>
        </w:rPr>
      </w:pPr>
    </w:p>
    <w:p w14:paraId="47E4BF05" w14:textId="77777777" w:rsidR="00CA22D3" w:rsidRPr="00162CCC" w:rsidRDefault="00CA22D3" w:rsidP="00CA22D3">
      <w:pPr>
        <w:rPr>
          <w:lang w:val="en-US"/>
        </w:rPr>
      </w:pPr>
    </w:p>
    <w:p w14:paraId="2D80FB4F" w14:textId="77777777" w:rsidR="00CA22D3" w:rsidRPr="00162CCC" w:rsidRDefault="00CA22D3" w:rsidP="00CA22D3">
      <w:pPr>
        <w:rPr>
          <w:lang w:val="en-US"/>
        </w:rPr>
      </w:pPr>
    </w:p>
    <w:p w14:paraId="4835CD08" w14:textId="77777777" w:rsidR="00CA22D3" w:rsidRPr="00162CCC" w:rsidRDefault="00CA22D3" w:rsidP="00CA22D3">
      <w:pPr>
        <w:rPr>
          <w:lang w:val="en-US"/>
        </w:rPr>
      </w:pPr>
    </w:p>
    <w:p w14:paraId="530782BF" w14:textId="77777777" w:rsidR="00CA22D3" w:rsidRPr="00162CCC" w:rsidRDefault="00CA22D3" w:rsidP="00CA22D3">
      <w:pPr>
        <w:rPr>
          <w:lang w:val="en-US"/>
        </w:rPr>
      </w:pPr>
    </w:p>
    <w:p w14:paraId="622FC73B" w14:textId="0DED56FB" w:rsidR="00CA22D3" w:rsidRPr="00162CCC" w:rsidRDefault="00CA22D3" w:rsidP="00CA22D3">
      <w:pPr>
        <w:rPr>
          <w:lang w:val="en-US"/>
        </w:rPr>
      </w:pPr>
    </w:p>
    <w:p w14:paraId="5DFB0736" w14:textId="77777777" w:rsidR="00CA22D3" w:rsidRPr="00162CCC" w:rsidRDefault="00CA22D3" w:rsidP="00CA22D3">
      <w:pPr>
        <w:tabs>
          <w:tab w:val="left" w:pos="9012"/>
        </w:tabs>
        <w:rPr>
          <w:lang w:val="en-US"/>
        </w:rPr>
      </w:pPr>
      <w:r w:rsidRPr="00162CCC">
        <w:rPr>
          <w:lang w:val="en-US"/>
        </w:rPr>
        <w:tab/>
      </w:r>
    </w:p>
    <w:p w14:paraId="02508839" w14:textId="77777777" w:rsidR="00CA22D3" w:rsidRPr="00162CCC" w:rsidRDefault="00CA22D3" w:rsidP="00CA22D3">
      <w:pPr>
        <w:rPr>
          <w:lang w:val="en-US"/>
        </w:rPr>
      </w:pPr>
    </w:p>
    <w:p w14:paraId="6686B1DF" w14:textId="77777777" w:rsidR="00CA22D3" w:rsidRPr="00162CCC" w:rsidRDefault="00CA22D3" w:rsidP="00CA22D3">
      <w:pPr>
        <w:rPr>
          <w:lang w:val="en-US"/>
        </w:rPr>
      </w:pPr>
    </w:p>
    <w:p w14:paraId="58629693" w14:textId="77777777" w:rsidR="00CA22D3" w:rsidRPr="00162CCC" w:rsidRDefault="00CA22D3" w:rsidP="00CA22D3">
      <w:pPr>
        <w:rPr>
          <w:lang w:val="en-US"/>
        </w:rPr>
      </w:pPr>
    </w:p>
    <w:p w14:paraId="593758B9" w14:textId="77777777" w:rsidR="00CA22D3" w:rsidRPr="00162CCC" w:rsidRDefault="00CA22D3" w:rsidP="00CA22D3">
      <w:pPr>
        <w:rPr>
          <w:lang w:val="en-US"/>
        </w:rPr>
      </w:pPr>
    </w:p>
    <w:p w14:paraId="3B538A72" w14:textId="77777777" w:rsidR="00CA22D3" w:rsidRPr="00162CCC" w:rsidRDefault="00CA22D3" w:rsidP="00700F0B">
      <w:pPr>
        <w:tabs>
          <w:tab w:val="left" w:pos="1418"/>
          <w:tab w:val="left" w:pos="7938"/>
        </w:tabs>
        <w:rPr>
          <w:lang w:val="en-US"/>
        </w:rPr>
      </w:pPr>
    </w:p>
    <w:p w14:paraId="0EF31E12" w14:textId="77777777" w:rsidR="00CA22D3" w:rsidRPr="00162CCC" w:rsidRDefault="00CA22D3" w:rsidP="00CA22D3">
      <w:pPr>
        <w:rPr>
          <w:lang w:val="en-US"/>
        </w:rPr>
      </w:pPr>
    </w:p>
    <w:p w14:paraId="1FD5462C" w14:textId="77777777" w:rsidR="00CA22D3" w:rsidRPr="00162CCC" w:rsidRDefault="00CA22D3" w:rsidP="00CA22D3">
      <w:pPr>
        <w:rPr>
          <w:lang w:val="en-US"/>
        </w:rPr>
      </w:pPr>
    </w:p>
    <w:p w14:paraId="53F1D136" w14:textId="77777777" w:rsidR="00CA22D3" w:rsidRPr="00162CCC" w:rsidRDefault="00CA22D3" w:rsidP="00CA22D3">
      <w:pPr>
        <w:rPr>
          <w:lang w:val="en-US"/>
        </w:rPr>
      </w:pPr>
    </w:p>
    <w:p w14:paraId="7EF3EC8A" w14:textId="0F58B1E2" w:rsidR="00CA22D3" w:rsidRPr="00162CCC" w:rsidRDefault="00AF7D0A" w:rsidP="00CA22D3">
      <w:pPr>
        <w:rPr>
          <w:lang w:val="en-US"/>
        </w:rPr>
      </w:pPr>
      <w:r>
        <w:rPr>
          <w:noProof/>
          <w:lang w:val="sv-SE" w:eastAsia="sv-SE"/>
        </w:rPr>
        <w:t xml:space="preserve"> </w:t>
      </w:r>
    </w:p>
    <w:p w14:paraId="6EC667DC" w14:textId="77777777" w:rsidR="00CA22D3" w:rsidRPr="00162CCC" w:rsidRDefault="00CA22D3" w:rsidP="002C424A">
      <w:pPr>
        <w:tabs>
          <w:tab w:val="left" w:pos="15593"/>
        </w:tabs>
        <w:rPr>
          <w:lang w:val="en-US"/>
        </w:rPr>
      </w:pPr>
    </w:p>
    <w:p w14:paraId="4C8B5B55" w14:textId="77777777" w:rsidR="00CA22D3" w:rsidRPr="00162CCC" w:rsidRDefault="00CA22D3" w:rsidP="00CA22D3">
      <w:pPr>
        <w:rPr>
          <w:lang w:val="en-US"/>
        </w:rPr>
      </w:pPr>
    </w:p>
    <w:p w14:paraId="193BA1D3" w14:textId="77777777" w:rsidR="00CA22D3" w:rsidRPr="00162CCC" w:rsidRDefault="00CA22D3" w:rsidP="00CA22D3">
      <w:pPr>
        <w:rPr>
          <w:lang w:val="en-US"/>
        </w:rPr>
      </w:pPr>
    </w:p>
    <w:p w14:paraId="1FBBDC3E" w14:textId="77777777" w:rsidR="00CA22D3" w:rsidRPr="00162CCC" w:rsidRDefault="00CA22D3" w:rsidP="00CA22D3">
      <w:pPr>
        <w:rPr>
          <w:lang w:val="en-US"/>
        </w:rPr>
      </w:pPr>
    </w:p>
    <w:p w14:paraId="04FD0008" w14:textId="77777777" w:rsidR="00CA22D3" w:rsidRPr="00162CCC" w:rsidRDefault="00AF7D0A" w:rsidP="00CA22D3">
      <w:pPr>
        <w:rPr>
          <w:lang w:val="en-US"/>
        </w:rPr>
      </w:pPr>
      <w:r>
        <w:rPr>
          <w:noProof/>
          <w:lang w:val="sv-SE" w:eastAsia="sv-SE"/>
        </w:rPr>
        <w:t xml:space="preserve">           </w:t>
      </w:r>
    </w:p>
    <w:p w14:paraId="78F6EDA6" w14:textId="77777777" w:rsidR="00CA22D3" w:rsidRPr="00162CCC" w:rsidRDefault="00CA22D3" w:rsidP="00CA22D3">
      <w:pPr>
        <w:rPr>
          <w:lang w:val="en-US"/>
        </w:rPr>
      </w:pPr>
    </w:p>
    <w:p w14:paraId="3407E2BB" w14:textId="77777777" w:rsidR="00CA22D3" w:rsidRPr="00162CCC" w:rsidRDefault="00CA22D3" w:rsidP="00CA22D3">
      <w:pPr>
        <w:rPr>
          <w:lang w:val="en-US"/>
        </w:rPr>
      </w:pPr>
    </w:p>
    <w:p w14:paraId="2D91E94A" w14:textId="77777777" w:rsidR="00CA22D3" w:rsidRPr="00162CCC" w:rsidRDefault="00CA22D3" w:rsidP="00CA22D3">
      <w:pPr>
        <w:rPr>
          <w:lang w:val="en-US"/>
        </w:rPr>
      </w:pPr>
    </w:p>
    <w:p w14:paraId="51AF8F0D" w14:textId="77777777" w:rsidR="00CA22D3" w:rsidRPr="00162CCC" w:rsidRDefault="00CA22D3" w:rsidP="002C424A">
      <w:pPr>
        <w:tabs>
          <w:tab w:val="left" w:pos="15451"/>
        </w:tabs>
        <w:rPr>
          <w:lang w:val="en-US"/>
        </w:rPr>
      </w:pPr>
    </w:p>
    <w:p w14:paraId="570FD763" w14:textId="77777777" w:rsidR="00CA22D3" w:rsidRPr="00162CCC" w:rsidRDefault="00CA22D3" w:rsidP="00CA22D3">
      <w:pPr>
        <w:rPr>
          <w:lang w:val="en-US"/>
        </w:rPr>
      </w:pPr>
    </w:p>
    <w:p w14:paraId="15C6DFDD" w14:textId="18A69BBD" w:rsidR="00CA22D3" w:rsidRPr="00162CCC" w:rsidRDefault="00EE0AE1" w:rsidP="00CA22D3">
      <w:pPr>
        <w:tabs>
          <w:tab w:val="left" w:pos="3300"/>
        </w:tabs>
        <w:rPr>
          <w:lang w:val="en-US"/>
        </w:rPr>
      </w:pPr>
      <w:r>
        <w:rPr>
          <w:noProof/>
          <w:lang w:val="fi-FI" w:eastAsia="fi-FI"/>
        </w:rPr>
        <w:drawing>
          <wp:anchor distT="0" distB="0" distL="114300" distR="114300" simplePos="0" relativeHeight="251715584" behindDoc="0" locked="0" layoutInCell="1" allowOverlap="1" wp14:anchorId="263C1BAE" wp14:editId="1D557ADE">
            <wp:simplePos x="0" y="0"/>
            <wp:positionH relativeFrom="column">
              <wp:posOffset>1078992</wp:posOffset>
            </wp:positionH>
            <wp:positionV relativeFrom="paragraph">
              <wp:posOffset>66167</wp:posOffset>
            </wp:positionV>
            <wp:extent cx="3886413" cy="4912868"/>
            <wp:effectExtent l="0" t="0" r="0" b="0"/>
            <wp:wrapNone/>
            <wp:docPr id="9"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rythisforexample.com/images/exampleOG.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904295" cy="49354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22D3" w:rsidRPr="00162CCC">
        <w:rPr>
          <w:lang w:val="en-US"/>
        </w:rPr>
        <w:tab/>
      </w:r>
    </w:p>
    <w:p w14:paraId="0986CE2C" w14:textId="21C188B7" w:rsidR="00A62431" w:rsidRPr="00A62431" w:rsidRDefault="00390C39" w:rsidP="00A62431">
      <w:pPr>
        <w:tabs>
          <w:tab w:val="left" w:pos="16160"/>
        </w:tabs>
      </w:pPr>
      <w:r w:rsidRPr="00390C39">
        <w:t xml:space="preserve"> </w:t>
      </w:r>
    </w:p>
    <w:p w14:paraId="13A019E5" w14:textId="15620BBC" w:rsidR="00A62431" w:rsidRPr="00A62431" w:rsidRDefault="00A62431" w:rsidP="00A62431"/>
    <w:p w14:paraId="000E2A9B" w14:textId="629A66F5" w:rsidR="00A62431" w:rsidRPr="00A62431" w:rsidRDefault="00A62431" w:rsidP="00A62431"/>
    <w:p w14:paraId="3A852991" w14:textId="7E64B9D5" w:rsidR="00A62431" w:rsidRPr="00A62431" w:rsidRDefault="00A62431" w:rsidP="00A62431"/>
    <w:p w14:paraId="21986E6E" w14:textId="15328E3A" w:rsidR="00A62431" w:rsidRDefault="00A62431" w:rsidP="00A62431"/>
    <w:p w14:paraId="6FD12F66" w14:textId="7B4657EE" w:rsidR="00B5746A" w:rsidRPr="00A62431" w:rsidRDefault="00A62431" w:rsidP="00A62431">
      <w:pPr>
        <w:tabs>
          <w:tab w:val="left" w:pos="6379"/>
        </w:tabs>
        <w:spacing w:before="120"/>
        <w:rPr>
          <w:rFonts w:ascii="Verdana" w:hAnsi="Verdana"/>
        </w:rPr>
      </w:pPr>
      <w:r>
        <w:tab/>
      </w:r>
    </w:p>
    <w:sectPr w:rsidR="00B5746A" w:rsidRPr="00A62431" w:rsidSect="00CA22D3">
      <w:headerReference w:type="default" r:id="rId11"/>
      <w:footerReference w:type="default" r:id="rId12"/>
      <w:pgSz w:w="16838" w:h="23811" w:code="8"/>
      <w:pgMar w:top="0" w:right="26" w:bottom="0" w:left="0" w:header="708" w:footer="37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0F17F6" w14:textId="77777777" w:rsidR="009A05CD" w:rsidRDefault="009A05CD">
      <w:r>
        <w:separator/>
      </w:r>
    </w:p>
  </w:endnote>
  <w:endnote w:type="continuationSeparator" w:id="0">
    <w:p w14:paraId="51480244" w14:textId="77777777" w:rsidR="009A05CD" w:rsidRDefault="009A0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auto"/>
    <w:pitch w:val="variable"/>
    <w:sig w:usb0="A10006FF" w:usb1="4000205B" w:usb2="00000010" w:usb3="00000000" w:csb0="0000019F" w:csb1="00000000"/>
  </w:font>
  <w:font w:name="Batang">
    <w:panose1 w:val="02030600000101010101"/>
    <w:charset w:val="81"/>
    <w:family w:val="auto"/>
    <w:pitch w:val="variable"/>
    <w:sig w:usb0="B00002AF" w:usb1="69D77CFB" w:usb2="00000030" w:usb3="00000000" w:csb0="0008009F" w:csb1="00000000"/>
  </w:font>
  <w:font w:name="Segoe UI">
    <w:altName w:val="Calibri"/>
    <w:charset w:val="00"/>
    <w:family w:val="swiss"/>
    <w:pitch w:val="variable"/>
    <w:sig w:usb0="E4002EFF" w:usb1="C000E47F"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EFAB4" w14:textId="77777777" w:rsidR="00CA22D3" w:rsidRPr="00B3059B" w:rsidRDefault="008B2C4A" w:rsidP="006B4CF5">
    <w:pPr>
      <w:pStyle w:val="Alatunniste"/>
      <w:tabs>
        <w:tab w:val="clear" w:pos="4677"/>
        <w:tab w:val="center" w:pos="2160"/>
      </w:tabs>
      <w:ind w:left="8585" w:right="540" w:firstLine="7063"/>
      <w:jc w:val="center"/>
      <w:rPr>
        <w:rFonts w:ascii="Verdana" w:hAnsi="Verdana"/>
        <w:noProof/>
        <w:lang w:val="en-US"/>
      </w:rPr>
    </w:pPr>
    <w:r w:rsidRPr="008B2C4A">
      <w:rPr>
        <w:noProof/>
        <w:lang w:val="fi-FI" w:eastAsia="fi-FI"/>
      </w:rPr>
      <w:drawing>
        <wp:anchor distT="0" distB="0" distL="114300" distR="114300" simplePos="0" relativeHeight="251661312" behindDoc="0" locked="0" layoutInCell="1" allowOverlap="1" wp14:anchorId="637754DD" wp14:editId="73FF9CA4">
          <wp:simplePos x="0" y="0"/>
          <wp:positionH relativeFrom="margin">
            <wp:posOffset>364803</wp:posOffset>
          </wp:positionH>
          <wp:positionV relativeFrom="paragraph">
            <wp:posOffset>-73025</wp:posOffset>
          </wp:positionV>
          <wp:extent cx="537144" cy="807167"/>
          <wp:effectExtent l="0" t="0" r="0" b="0"/>
          <wp:wrapNone/>
          <wp:docPr id="32" name="Bildobjekt 32" descr="C:\Users\eltsac\Documents\Språkskolan\Erasmus\2016\Logga\IOOE - logo FINISHED 2017-0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tsac\Documents\Språkskolan\Erasmus\2016\Logga\IOOE - logo FINISHED 2017-02-0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144" cy="8071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2D3" w:rsidRPr="00B3059B">
      <w:rPr>
        <w:rFonts w:ascii="Verdana" w:hAnsi="Verdana"/>
        <w:noProof/>
        <w:lang w:val="fi-FI" w:eastAsia="fi-FI"/>
      </w:rPr>
      <mc:AlternateContent>
        <mc:Choice Requires="wps">
          <w:drawing>
            <wp:anchor distT="0" distB="0" distL="114300" distR="114300" simplePos="0" relativeHeight="251659264" behindDoc="0" locked="0" layoutInCell="1" allowOverlap="1" wp14:anchorId="3029312C" wp14:editId="3750268C">
              <wp:simplePos x="0" y="0"/>
              <wp:positionH relativeFrom="column">
                <wp:posOffset>228600</wp:posOffset>
              </wp:positionH>
              <wp:positionV relativeFrom="paragraph">
                <wp:posOffset>-116205</wp:posOffset>
              </wp:positionV>
              <wp:extent cx="10201275" cy="19357"/>
              <wp:effectExtent l="0" t="0" r="28575" b="1905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1275" cy="19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A9549" id="Line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1pt" to="821.25pt,-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"/>
          </w:pict>
        </mc:Fallback>
      </mc:AlternateContent>
    </w:r>
    <w:r w:rsidR="00CA22D3" w:rsidRPr="00B3059B">
      <w:rPr>
        <w:rFonts w:ascii="Verdana" w:hAnsi="Verdana"/>
        <w:noProof/>
        <w:lang w:val="en-US"/>
      </w:rPr>
      <w:fldChar w:fldCharType="begin"/>
    </w:r>
    <w:r w:rsidR="00CA22D3" w:rsidRPr="00B3059B">
      <w:rPr>
        <w:rFonts w:ascii="Verdana" w:hAnsi="Verdana"/>
        <w:noProof/>
        <w:lang w:val="en-US"/>
      </w:rPr>
      <w:instrText xml:space="preserve"> PAGE </w:instrText>
    </w:r>
    <w:r w:rsidR="00CA22D3" w:rsidRPr="00B3059B">
      <w:rPr>
        <w:rFonts w:ascii="Verdana" w:hAnsi="Verdana"/>
        <w:noProof/>
        <w:lang w:val="en-US"/>
      </w:rPr>
      <w:fldChar w:fldCharType="separate"/>
    </w:r>
    <w:r w:rsidR="00AD5B67">
      <w:rPr>
        <w:rFonts w:ascii="Verdana" w:hAnsi="Verdana"/>
        <w:noProof/>
        <w:lang w:val="en-US"/>
      </w:rPr>
      <w:t>1</w:t>
    </w:r>
    <w:r w:rsidR="00CA22D3" w:rsidRPr="00B3059B">
      <w:rPr>
        <w:rFonts w:ascii="Verdana" w:hAnsi="Verdana"/>
        <w:noProof/>
        <w:lang w:val="en-US"/>
      </w:rPr>
      <w:fldChar w:fldCharType="end"/>
    </w:r>
    <w:r w:rsidR="00CA22D3" w:rsidRPr="00B3059B">
      <w:rPr>
        <w:rFonts w:ascii="Verdana" w:hAnsi="Verdana"/>
        <w:noProof/>
        <w:lang w:val="en-US"/>
      </w:rPr>
      <w:t xml:space="preserve"> </w:t>
    </w:r>
  </w:p>
  <w:p w14:paraId="56446CBC" w14:textId="77777777" w:rsidR="00CA22D3" w:rsidRPr="004F4041" w:rsidRDefault="006B4CF5" w:rsidP="008811CF">
    <w:pPr>
      <w:pStyle w:val="B-Normal"/>
    </w:pPr>
    <w:r>
      <w:tab/>
    </w:r>
    <w:r w:rsidR="004F3E84">
      <w:t>IOOE magazine</w:t>
    </w:r>
    <w:r w:rsidR="008B2C4A" w:rsidRPr="008B2C4A">
      <w:rPr>
        <w:noProof/>
        <w:lang w:val="sv-SE" w:eastAsia="sv-SE"/>
      </w:rPr>
      <w:t xml:space="preserve"> </w:t>
    </w:r>
    <w:r w:rsidR="00CA22D3" w:rsidRPr="00B3059B">
      <w:br/>
    </w:r>
    <w:r>
      <w:t xml:space="preserve">   </w:t>
    </w:r>
    <w:r w:rsidR="00CA22D3">
      <w:t>In Omnibus Omnia Es</w:t>
    </w:r>
    <w:r w:rsidR="00CA22D3" w:rsidRPr="00B3059B">
      <w:t>t</w:t>
    </w:r>
    <w:r w:rsidR="00CA22D3">
      <w:t xml:space="preserve"> – an Erasmus+ project</w:t>
    </w:r>
    <w:r w:rsidR="00CA22D3">
      <w:tab/>
    </w:r>
    <w:hyperlink r:id="rId2" w:history="1">
      <w:r w:rsidR="00CA22D3" w:rsidRPr="00E81408">
        <w:rPr>
          <w:rStyle w:val="Hyperlinkki"/>
          <w:rFonts w:cs="Arial"/>
        </w:rPr>
        <w:t>www.iooe.eu</w:t>
      </w:r>
    </w:hyperlink>
    <w:r w:rsidR="00CA22D3">
      <w:tab/>
    </w:r>
    <w:r w:rsidR="00CA22D3" w:rsidRPr="0044438C">
      <w:rPr>
        <w:rStyle w:val="Formatmall1Char"/>
        <w:rFonts w:ascii="Verdana" w:hAnsi="Verdana"/>
      </w:rPr>
      <w:t>201</w:t>
    </w:r>
    <w:r w:rsidR="0053220D" w:rsidRPr="0053220D">
      <w:rPr>
        <w:rStyle w:val="Formatmall1Char"/>
        <w:rFonts w:ascii="Verdana" w:hAnsi="Verdana"/>
        <w:lang w:val="en-US"/>
      </w:rPr>
      <w:t>7</w:t>
    </w:r>
    <w:r w:rsidR="00CA22D3" w:rsidRPr="0044438C">
      <w:rPr>
        <w:rStyle w:val="Formatmall1Char"/>
        <w:rFonts w:ascii="Verdana" w:hAnsi="Verdana"/>
      </w:rPr>
      <w:t>-</w:t>
    </w:r>
    <w:r w:rsidR="0053220D" w:rsidRPr="0053220D">
      <w:rPr>
        <w:rStyle w:val="Formatmall1Char"/>
        <w:rFonts w:ascii="Verdana" w:hAnsi="Verdana"/>
        <w:lang w:val="en-US"/>
      </w:rPr>
      <w:t>0</w:t>
    </w:r>
    <w:r w:rsidR="00CA22D3" w:rsidRPr="0044438C">
      <w:rPr>
        <w:rStyle w:val="Formatmall1Char"/>
        <w:rFonts w:ascii="Verdana" w:hAnsi="Verdana"/>
      </w:rPr>
      <w:t>1-</w:t>
    </w:r>
    <w:r w:rsidR="004F4041" w:rsidRPr="004F4041">
      <w:rPr>
        <w:rStyle w:val="Formatmall1Char"/>
        <w:rFonts w:ascii="Verdana" w:hAnsi="Verdana"/>
        <w:lang w:val="en-US"/>
      </w:rPr>
      <w:t>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65983A" w14:textId="77777777" w:rsidR="009A05CD" w:rsidRDefault="009A05CD">
      <w:r>
        <w:separator/>
      </w:r>
    </w:p>
  </w:footnote>
  <w:footnote w:type="continuationSeparator" w:id="0">
    <w:p w14:paraId="7AE89CE9" w14:textId="77777777" w:rsidR="009A05CD" w:rsidRDefault="009A05C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7DB26" w14:textId="77777777" w:rsidR="00CA22D3" w:rsidRPr="00B3059B" w:rsidRDefault="00CA22D3" w:rsidP="00CA22D3">
    <w:pPr>
      <w:pStyle w:val="Yltunniste"/>
      <w:ind w:left="540"/>
      <w:rPr>
        <w:lang w:val="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4B16C7"/>
    <w:multiLevelType w:val="hybridMultilevel"/>
    <w:tmpl w:val="99026D58"/>
    <w:lvl w:ilvl="0" w:tplc="DE68D20C">
      <w:numFmt w:val="bullet"/>
      <w:lvlText w:val="-"/>
      <w:lvlJc w:val="left"/>
      <w:pPr>
        <w:ind w:left="891" w:hanging="360"/>
      </w:pPr>
      <w:rPr>
        <w:rFonts w:ascii="Verdana" w:eastAsia="Batang" w:hAnsi="Verdana" w:cs="Segoe UI" w:hint="default"/>
        <w:sz w:val="28"/>
      </w:rPr>
    </w:lvl>
    <w:lvl w:ilvl="1" w:tplc="041D0003" w:tentative="1">
      <w:start w:val="1"/>
      <w:numFmt w:val="bullet"/>
      <w:lvlText w:val="o"/>
      <w:lvlJc w:val="left"/>
      <w:pPr>
        <w:ind w:left="1611" w:hanging="360"/>
      </w:pPr>
      <w:rPr>
        <w:rFonts w:ascii="Courier New" w:hAnsi="Courier New" w:cs="Courier New" w:hint="default"/>
      </w:rPr>
    </w:lvl>
    <w:lvl w:ilvl="2" w:tplc="041D0005" w:tentative="1">
      <w:start w:val="1"/>
      <w:numFmt w:val="bullet"/>
      <w:lvlText w:val=""/>
      <w:lvlJc w:val="left"/>
      <w:pPr>
        <w:ind w:left="2331" w:hanging="360"/>
      </w:pPr>
      <w:rPr>
        <w:rFonts w:ascii="Wingdings" w:hAnsi="Wingdings" w:hint="default"/>
      </w:rPr>
    </w:lvl>
    <w:lvl w:ilvl="3" w:tplc="041D0001" w:tentative="1">
      <w:start w:val="1"/>
      <w:numFmt w:val="bullet"/>
      <w:lvlText w:val=""/>
      <w:lvlJc w:val="left"/>
      <w:pPr>
        <w:ind w:left="3051" w:hanging="360"/>
      </w:pPr>
      <w:rPr>
        <w:rFonts w:ascii="Symbol" w:hAnsi="Symbol" w:hint="default"/>
      </w:rPr>
    </w:lvl>
    <w:lvl w:ilvl="4" w:tplc="041D0003" w:tentative="1">
      <w:start w:val="1"/>
      <w:numFmt w:val="bullet"/>
      <w:lvlText w:val="o"/>
      <w:lvlJc w:val="left"/>
      <w:pPr>
        <w:ind w:left="3771" w:hanging="360"/>
      </w:pPr>
      <w:rPr>
        <w:rFonts w:ascii="Courier New" w:hAnsi="Courier New" w:cs="Courier New" w:hint="default"/>
      </w:rPr>
    </w:lvl>
    <w:lvl w:ilvl="5" w:tplc="041D0005" w:tentative="1">
      <w:start w:val="1"/>
      <w:numFmt w:val="bullet"/>
      <w:lvlText w:val=""/>
      <w:lvlJc w:val="left"/>
      <w:pPr>
        <w:ind w:left="4491" w:hanging="360"/>
      </w:pPr>
      <w:rPr>
        <w:rFonts w:ascii="Wingdings" w:hAnsi="Wingdings" w:hint="default"/>
      </w:rPr>
    </w:lvl>
    <w:lvl w:ilvl="6" w:tplc="041D0001" w:tentative="1">
      <w:start w:val="1"/>
      <w:numFmt w:val="bullet"/>
      <w:lvlText w:val=""/>
      <w:lvlJc w:val="left"/>
      <w:pPr>
        <w:ind w:left="5211" w:hanging="360"/>
      </w:pPr>
      <w:rPr>
        <w:rFonts w:ascii="Symbol" w:hAnsi="Symbol" w:hint="default"/>
      </w:rPr>
    </w:lvl>
    <w:lvl w:ilvl="7" w:tplc="041D0003" w:tentative="1">
      <w:start w:val="1"/>
      <w:numFmt w:val="bullet"/>
      <w:lvlText w:val="o"/>
      <w:lvlJc w:val="left"/>
      <w:pPr>
        <w:ind w:left="5931" w:hanging="360"/>
      </w:pPr>
      <w:rPr>
        <w:rFonts w:ascii="Courier New" w:hAnsi="Courier New" w:cs="Courier New" w:hint="default"/>
      </w:rPr>
    </w:lvl>
    <w:lvl w:ilvl="8" w:tplc="041D0005" w:tentative="1">
      <w:start w:val="1"/>
      <w:numFmt w:val="bullet"/>
      <w:lvlText w:val=""/>
      <w:lvlJc w:val="left"/>
      <w:pPr>
        <w:ind w:left="665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8EE"/>
    <w:rsid w:val="0001414A"/>
    <w:rsid w:val="00056920"/>
    <w:rsid w:val="00087501"/>
    <w:rsid w:val="000A5ADB"/>
    <w:rsid w:val="000B0C0A"/>
    <w:rsid w:val="000B5632"/>
    <w:rsid w:val="000C5BD6"/>
    <w:rsid w:val="001057B8"/>
    <w:rsid w:val="00117CE2"/>
    <w:rsid w:val="00123AED"/>
    <w:rsid w:val="001444E7"/>
    <w:rsid w:val="0017125D"/>
    <w:rsid w:val="001C6B82"/>
    <w:rsid w:val="0020309A"/>
    <w:rsid w:val="0021136A"/>
    <w:rsid w:val="0023390D"/>
    <w:rsid w:val="00280563"/>
    <w:rsid w:val="002B0DD6"/>
    <w:rsid w:val="002C424A"/>
    <w:rsid w:val="00363997"/>
    <w:rsid w:val="0036501E"/>
    <w:rsid w:val="00390C39"/>
    <w:rsid w:val="003B1659"/>
    <w:rsid w:val="003D7C26"/>
    <w:rsid w:val="00402A75"/>
    <w:rsid w:val="004040C3"/>
    <w:rsid w:val="00430735"/>
    <w:rsid w:val="0044438C"/>
    <w:rsid w:val="00444FAA"/>
    <w:rsid w:val="0048115F"/>
    <w:rsid w:val="00481E19"/>
    <w:rsid w:val="004B5514"/>
    <w:rsid w:val="004F3E84"/>
    <w:rsid w:val="004F4041"/>
    <w:rsid w:val="005154C0"/>
    <w:rsid w:val="0053220D"/>
    <w:rsid w:val="0056051C"/>
    <w:rsid w:val="005648A3"/>
    <w:rsid w:val="00566BC6"/>
    <w:rsid w:val="00575CAE"/>
    <w:rsid w:val="006127AF"/>
    <w:rsid w:val="00663459"/>
    <w:rsid w:val="00663EDC"/>
    <w:rsid w:val="006B4CF5"/>
    <w:rsid w:val="006D5687"/>
    <w:rsid w:val="006D777B"/>
    <w:rsid w:val="006F38DD"/>
    <w:rsid w:val="00700F0B"/>
    <w:rsid w:val="007104BC"/>
    <w:rsid w:val="00730CC3"/>
    <w:rsid w:val="00740C90"/>
    <w:rsid w:val="007539FA"/>
    <w:rsid w:val="00767D7D"/>
    <w:rsid w:val="0079116E"/>
    <w:rsid w:val="007A770B"/>
    <w:rsid w:val="007C4A70"/>
    <w:rsid w:val="007E2E73"/>
    <w:rsid w:val="007E3AFE"/>
    <w:rsid w:val="00842198"/>
    <w:rsid w:val="008640C1"/>
    <w:rsid w:val="008811CF"/>
    <w:rsid w:val="008A7EB2"/>
    <w:rsid w:val="008B278B"/>
    <w:rsid w:val="008B2C4A"/>
    <w:rsid w:val="008B7478"/>
    <w:rsid w:val="009008EE"/>
    <w:rsid w:val="00912BB2"/>
    <w:rsid w:val="0091546E"/>
    <w:rsid w:val="0094048E"/>
    <w:rsid w:val="0096289C"/>
    <w:rsid w:val="00981D50"/>
    <w:rsid w:val="009A05CD"/>
    <w:rsid w:val="009A5071"/>
    <w:rsid w:val="00A07BC0"/>
    <w:rsid w:val="00A3057C"/>
    <w:rsid w:val="00A51A6D"/>
    <w:rsid w:val="00A62431"/>
    <w:rsid w:val="00A92A5F"/>
    <w:rsid w:val="00AA7AAC"/>
    <w:rsid w:val="00AD5B67"/>
    <w:rsid w:val="00AF2CFD"/>
    <w:rsid w:val="00AF7D0A"/>
    <w:rsid w:val="00B45E3C"/>
    <w:rsid w:val="00B5746A"/>
    <w:rsid w:val="00B601DD"/>
    <w:rsid w:val="00B9385B"/>
    <w:rsid w:val="00C03C9C"/>
    <w:rsid w:val="00C07B60"/>
    <w:rsid w:val="00C16F85"/>
    <w:rsid w:val="00C51B1B"/>
    <w:rsid w:val="00C8252C"/>
    <w:rsid w:val="00C953FA"/>
    <w:rsid w:val="00CA22D3"/>
    <w:rsid w:val="00CB34DC"/>
    <w:rsid w:val="00CF5BCD"/>
    <w:rsid w:val="00D30768"/>
    <w:rsid w:val="00D32A28"/>
    <w:rsid w:val="00D57D01"/>
    <w:rsid w:val="00D6266B"/>
    <w:rsid w:val="00D94B64"/>
    <w:rsid w:val="00DE3AE2"/>
    <w:rsid w:val="00DE70F1"/>
    <w:rsid w:val="00DE79D3"/>
    <w:rsid w:val="00EA0051"/>
    <w:rsid w:val="00EB73F6"/>
    <w:rsid w:val="00EE0AE1"/>
    <w:rsid w:val="00EF3936"/>
    <w:rsid w:val="00F60B28"/>
    <w:rsid w:val="00F87CC0"/>
    <w:rsid w:val="00FA31CE"/>
    <w:rsid w:val="00FC7368"/>
    <w:rsid w:val="00FD7A94"/>
  </w:rsids>
  <m:mathPr>
    <m:mathFont m:val="Cambria Math"/>
    <m:brkBin m:val="before"/>
    <m:brkBinSub m:val="--"/>
    <m:smallFrac m:val="0"/>
    <m:dispDef/>
    <m:lMargin m:val="0"/>
    <m:rMargin m:val="0"/>
    <m:defJc m:val="centerGroup"/>
    <m:wrapIndent m:val="1440"/>
    <m:intLim m:val="subSup"/>
    <m:naryLim m:val="undOvr"/>
  </m:mathPr>
  <w:themeFontLang w:val="sv-S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C368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egoe UI" w:eastAsiaTheme="minorHAnsi" w:hAnsi="Segoe U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ali">
    <w:name w:val="Normal"/>
    <w:rsid w:val="00CA22D3"/>
    <w:pPr>
      <w:spacing w:after="0" w:line="240" w:lineRule="auto"/>
    </w:pPr>
    <w:rPr>
      <w:rFonts w:ascii="Times New Roman" w:eastAsia="Batang" w:hAnsi="Times New Roman" w:cs="Times New Roman"/>
      <w:sz w:val="24"/>
      <w:szCs w:val="24"/>
      <w:lang w:val="uk-UA" w:eastAsia="ko-KR"/>
    </w:rPr>
  </w:style>
  <w:style w:type="paragraph" w:styleId="Otsikko1">
    <w:name w:val="heading 1"/>
    <w:basedOn w:val="Normaali"/>
    <w:next w:val="Normaali"/>
    <w:link w:val="Otsikko1Merkki"/>
    <w:uiPriority w:val="9"/>
    <w:qFormat/>
    <w:rsid w:val="00CA22D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Merkki"/>
    <w:rsid w:val="00CA22D3"/>
    <w:pPr>
      <w:tabs>
        <w:tab w:val="center" w:pos="4677"/>
        <w:tab w:val="right" w:pos="9355"/>
      </w:tabs>
    </w:pPr>
  </w:style>
  <w:style w:type="character" w:customStyle="1" w:styleId="YltunnisteMerkki">
    <w:name w:val="Ylätunniste Merkki"/>
    <w:basedOn w:val="Kappaleenoletusfontti"/>
    <w:link w:val="Yltunniste"/>
    <w:rsid w:val="00CA22D3"/>
    <w:rPr>
      <w:rFonts w:ascii="Times New Roman" w:eastAsia="Batang" w:hAnsi="Times New Roman" w:cs="Times New Roman"/>
      <w:sz w:val="24"/>
      <w:szCs w:val="24"/>
      <w:lang w:val="uk-UA" w:eastAsia="ko-KR"/>
    </w:rPr>
  </w:style>
  <w:style w:type="paragraph" w:styleId="Alatunniste">
    <w:name w:val="footer"/>
    <w:basedOn w:val="Normaali"/>
    <w:link w:val="AlatunnisteMerkki"/>
    <w:rsid w:val="00CA22D3"/>
    <w:pPr>
      <w:tabs>
        <w:tab w:val="center" w:pos="4677"/>
        <w:tab w:val="right" w:pos="9355"/>
      </w:tabs>
    </w:pPr>
  </w:style>
  <w:style w:type="character" w:customStyle="1" w:styleId="AlatunnisteMerkki">
    <w:name w:val="Alatunniste Merkki"/>
    <w:basedOn w:val="Kappaleenoletusfontti"/>
    <w:link w:val="Alatunniste"/>
    <w:rsid w:val="00CA22D3"/>
    <w:rPr>
      <w:rFonts w:ascii="Times New Roman" w:eastAsia="Batang" w:hAnsi="Times New Roman" w:cs="Times New Roman"/>
      <w:sz w:val="24"/>
      <w:szCs w:val="24"/>
      <w:lang w:val="uk-UA" w:eastAsia="ko-KR"/>
    </w:rPr>
  </w:style>
  <w:style w:type="character" w:customStyle="1" w:styleId="sowc">
    <w:name w:val="sowc"/>
    <w:basedOn w:val="Kappaleenoletusfontti"/>
    <w:rsid w:val="00CA22D3"/>
  </w:style>
  <w:style w:type="character" w:customStyle="1" w:styleId="howc">
    <w:name w:val="howc"/>
    <w:basedOn w:val="Kappaleenoletusfontti"/>
    <w:rsid w:val="00CA22D3"/>
  </w:style>
  <w:style w:type="paragraph" w:customStyle="1" w:styleId="My">
    <w:name w:val="My"/>
    <w:link w:val="MyChar"/>
    <w:rsid w:val="00CA22D3"/>
    <w:pPr>
      <w:spacing w:after="0" w:line="240" w:lineRule="auto"/>
    </w:pPr>
    <w:rPr>
      <w:rFonts w:ascii="Verdana" w:eastAsia="Batang" w:hAnsi="Verdana" w:cs="Arial"/>
      <w:sz w:val="24"/>
      <w:szCs w:val="24"/>
      <w:lang w:val="uk-UA" w:eastAsia="ko-KR"/>
    </w:rPr>
  </w:style>
  <w:style w:type="character" w:styleId="Hyperlinkki">
    <w:name w:val="Hyperlink"/>
    <w:basedOn w:val="Kappaleenoletusfontti"/>
    <w:rsid w:val="00CA22D3"/>
    <w:rPr>
      <w:color w:val="0000FF"/>
      <w:u w:val="single"/>
    </w:rPr>
  </w:style>
  <w:style w:type="paragraph" w:customStyle="1" w:styleId="MyHeadtitle">
    <w:name w:val="My Head title"/>
    <w:basedOn w:val="Otsikko1"/>
    <w:link w:val="MyHeadtitleChar"/>
    <w:rsid w:val="00CA22D3"/>
    <w:pPr>
      <w:keepLines w:val="0"/>
      <w:spacing w:after="60"/>
    </w:pPr>
    <w:rPr>
      <w:rFonts w:ascii="Verdana" w:eastAsia="Batang" w:hAnsi="Verdana" w:cs="Arial"/>
      <w:b/>
      <w:bCs/>
      <w:kern w:val="32"/>
      <w:sz w:val="36"/>
      <w:lang w:val="en-US"/>
    </w:rPr>
  </w:style>
  <w:style w:type="paragraph" w:customStyle="1" w:styleId="A-Subheading">
    <w:name w:val="A - Subheading"/>
    <w:basedOn w:val="Normaali"/>
    <w:link w:val="A-SubheadingChar"/>
    <w:qFormat/>
    <w:rsid w:val="00CA22D3"/>
    <w:pPr>
      <w:keepNext/>
      <w:spacing w:before="240" w:after="60"/>
      <w:jc w:val="right"/>
      <w:outlineLvl w:val="0"/>
    </w:pPr>
    <w:rPr>
      <w:rFonts w:ascii="Segoe UI" w:hAnsi="Segoe UI" w:cs="Segoe UI"/>
      <w:b/>
      <w:bCs/>
      <w:color w:val="534E94"/>
      <w:kern w:val="32"/>
      <w:sz w:val="36"/>
      <w:szCs w:val="32"/>
      <w:lang w:val="en-US"/>
    </w:rPr>
  </w:style>
  <w:style w:type="paragraph" w:customStyle="1" w:styleId="1A-Mainheading">
    <w:name w:val="1A - Main heading"/>
    <w:basedOn w:val="MyHeadtitle"/>
    <w:link w:val="1A-MainheadingChar"/>
    <w:autoRedefine/>
    <w:qFormat/>
    <w:rsid w:val="003D7C26"/>
    <w:pPr>
      <w:spacing w:before="120"/>
    </w:pPr>
    <w:rPr>
      <w:rFonts w:ascii="Segoe UI" w:hAnsi="Segoe UI" w:cs="Segoe UI"/>
      <w:color w:val="534E94"/>
      <w:sz w:val="192"/>
      <w:szCs w:val="192"/>
    </w:rPr>
  </w:style>
  <w:style w:type="character" w:customStyle="1" w:styleId="MyHeadtitleChar">
    <w:name w:val="My Head title Char"/>
    <w:basedOn w:val="Otsikko1Merkki"/>
    <w:link w:val="MyHeadtitle"/>
    <w:rsid w:val="00CA22D3"/>
    <w:rPr>
      <w:rFonts w:ascii="Verdana" w:eastAsia="Batang" w:hAnsi="Verdana" w:cs="Arial"/>
      <w:b/>
      <w:bCs/>
      <w:color w:val="2E74B5" w:themeColor="accent1" w:themeShade="BF"/>
      <w:kern w:val="32"/>
      <w:sz w:val="36"/>
      <w:szCs w:val="32"/>
      <w:lang w:val="en-US" w:eastAsia="ko-KR"/>
    </w:rPr>
  </w:style>
  <w:style w:type="character" w:customStyle="1" w:styleId="A-SubheadingChar">
    <w:name w:val="A - Subheading Char"/>
    <w:basedOn w:val="Kappaleenoletusfontti"/>
    <w:link w:val="A-Subheading"/>
    <w:rsid w:val="00CA22D3"/>
    <w:rPr>
      <w:rFonts w:eastAsia="Batang" w:cs="Segoe UI"/>
      <w:b/>
      <w:bCs/>
      <w:color w:val="534E94"/>
      <w:kern w:val="32"/>
      <w:sz w:val="36"/>
      <w:szCs w:val="32"/>
      <w:lang w:val="en-US" w:eastAsia="ko-KR"/>
    </w:rPr>
  </w:style>
  <w:style w:type="paragraph" w:customStyle="1" w:styleId="B-Normal">
    <w:name w:val="B - Normal"/>
    <w:basedOn w:val="My"/>
    <w:link w:val="B-NormalChar"/>
    <w:autoRedefine/>
    <w:qFormat/>
    <w:rsid w:val="008811CF"/>
    <w:pPr>
      <w:tabs>
        <w:tab w:val="left" w:pos="9072"/>
        <w:tab w:val="left" w:pos="14884"/>
      </w:tabs>
      <w:spacing w:line="360" w:lineRule="auto"/>
      <w:ind w:left="425"/>
      <w:contextualSpacing/>
    </w:pPr>
    <w:rPr>
      <w:rFonts w:cs="Segoe UI"/>
      <w:color w:val="333333"/>
      <w:sz w:val="32"/>
      <w:szCs w:val="32"/>
      <w:lang w:val="en-US"/>
    </w:rPr>
  </w:style>
  <w:style w:type="character" w:customStyle="1" w:styleId="1A-MainheadingChar">
    <w:name w:val="1A - Main heading Char"/>
    <w:basedOn w:val="MyHeadtitleChar"/>
    <w:link w:val="1A-Mainheading"/>
    <w:rsid w:val="003D7C26"/>
    <w:rPr>
      <w:rFonts w:ascii="Verdana" w:eastAsia="Batang" w:hAnsi="Verdana" w:cs="Segoe UI"/>
      <w:b/>
      <w:bCs/>
      <w:color w:val="534E94"/>
      <w:kern w:val="32"/>
      <w:sz w:val="192"/>
      <w:szCs w:val="192"/>
      <w:lang w:val="en-US" w:eastAsia="ko-KR"/>
    </w:rPr>
  </w:style>
  <w:style w:type="paragraph" w:customStyle="1" w:styleId="A-Heading">
    <w:name w:val="A - Heading"/>
    <w:basedOn w:val="MyHeadtitle"/>
    <w:link w:val="A-HeadingChar"/>
    <w:qFormat/>
    <w:rsid w:val="00CA22D3"/>
    <w:rPr>
      <w:color w:val="534E94"/>
    </w:rPr>
  </w:style>
  <w:style w:type="character" w:customStyle="1" w:styleId="MyChar">
    <w:name w:val="My Char"/>
    <w:basedOn w:val="Kappaleenoletusfontti"/>
    <w:link w:val="My"/>
    <w:rsid w:val="00CA22D3"/>
    <w:rPr>
      <w:rFonts w:ascii="Verdana" w:eastAsia="Batang" w:hAnsi="Verdana" w:cs="Arial"/>
      <w:sz w:val="24"/>
      <w:szCs w:val="24"/>
      <w:lang w:val="uk-UA" w:eastAsia="ko-KR"/>
    </w:rPr>
  </w:style>
  <w:style w:type="character" w:customStyle="1" w:styleId="B-NormalChar">
    <w:name w:val="B - Normal Char"/>
    <w:basedOn w:val="MyChar"/>
    <w:link w:val="B-Normal"/>
    <w:rsid w:val="008811CF"/>
    <w:rPr>
      <w:rFonts w:ascii="Verdana" w:eastAsia="Batang" w:hAnsi="Verdana" w:cs="Segoe UI"/>
      <w:color w:val="333333"/>
      <w:sz w:val="32"/>
      <w:szCs w:val="32"/>
      <w:lang w:val="en-US" w:eastAsia="ko-KR"/>
    </w:rPr>
  </w:style>
  <w:style w:type="character" w:customStyle="1" w:styleId="A-HeadingChar">
    <w:name w:val="A - Heading Char"/>
    <w:basedOn w:val="MyHeadtitleChar"/>
    <w:link w:val="A-Heading"/>
    <w:rsid w:val="00CA22D3"/>
    <w:rPr>
      <w:rFonts w:ascii="Verdana" w:eastAsia="Batang" w:hAnsi="Verdana" w:cs="Arial"/>
      <w:b/>
      <w:bCs/>
      <w:color w:val="534E94"/>
      <w:kern w:val="32"/>
      <w:sz w:val="36"/>
      <w:szCs w:val="32"/>
      <w:lang w:val="en-US" w:eastAsia="ko-KR"/>
    </w:rPr>
  </w:style>
  <w:style w:type="paragraph" w:customStyle="1" w:styleId="B-Preamble">
    <w:name w:val="B - Preamble"/>
    <w:basedOn w:val="My"/>
    <w:link w:val="B-PreambleChar"/>
    <w:qFormat/>
    <w:rsid w:val="00CA22D3"/>
    <w:pPr>
      <w:jc w:val="both"/>
    </w:pPr>
    <w:rPr>
      <w:rFonts w:cs="Segoe UI"/>
      <w:b/>
      <w:color w:val="333333"/>
      <w:lang w:val="en-US"/>
    </w:rPr>
  </w:style>
  <w:style w:type="paragraph" w:customStyle="1" w:styleId="Formatmall1">
    <w:name w:val="Formatmall1"/>
    <w:basedOn w:val="Pivmr"/>
    <w:link w:val="Formatmall1Char"/>
    <w:autoRedefine/>
    <w:qFormat/>
    <w:rsid w:val="00CA22D3"/>
    <w:rPr>
      <w:i/>
    </w:rPr>
  </w:style>
  <w:style w:type="character" w:customStyle="1" w:styleId="B-PreambleChar">
    <w:name w:val="B - Preamble Char"/>
    <w:basedOn w:val="MyChar"/>
    <w:link w:val="B-Preamble"/>
    <w:rsid w:val="00CA22D3"/>
    <w:rPr>
      <w:rFonts w:ascii="Verdana" w:eastAsia="Batang" w:hAnsi="Verdana" w:cs="Segoe UI"/>
      <w:b/>
      <w:color w:val="333333"/>
      <w:sz w:val="24"/>
      <w:szCs w:val="24"/>
      <w:lang w:val="en-US" w:eastAsia="ko-KR"/>
    </w:rPr>
  </w:style>
  <w:style w:type="character" w:customStyle="1" w:styleId="Formatmall1Char">
    <w:name w:val="Formatmall1 Char"/>
    <w:basedOn w:val="PivmrMerkki"/>
    <w:link w:val="Formatmall1"/>
    <w:rsid w:val="00CA22D3"/>
    <w:rPr>
      <w:rFonts w:ascii="Times New Roman" w:eastAsia="Batang" w:hAnsi="Times New Roman" w:cs="Times New Roman"/>
      <w:i/>
      <w:sz w:val="24"/>
      <w:szCs w:val="24"/>
      <w:lang w:val="uk-UA" w:eastAsia="ko-KR"/>
    </w:rPr>
  </w:style>
  <w:style w:type="character" w:customStyle="1" w:styleId="Otsikko1Merkki">
    <w:name w:val="Otsikko 1 Merkki"/>
    <w:basedOn w:val="Kappaleenoletusfontti"/>
    <w:link w:val="Otsikko1"/>
    <w:uiPriority w:val="9"/>
    <w:rsid w:val="00CA22D3"/>
    <w:rPr>
      <w:rFonts w:asciiTheme="majorHAnsi" w:eastAsiaTheme="majorEastAsia" w:hAnsiTheme="majorHAnsi" w:cstheme="majorBidi"/>
      <w:color w:val="2E74B5" w:themeColor="accent1" w:themeShade="BF"/>
      <w:sz w:val="32"/>
      <w:szCs w:val="32"/>
      <w:lang w:val="uk-UA" w:eastAsia="ko-KR"/>
    </w:rPr>
  </w:style>
  <w:style w:type="paragraph" w:styleId="Pivmr">
    <w:name w:val="Date"/>
    <w:basedOn w:val="Normaali"/>
    <w:next w:val="Normaali"/>
    <w:link w:val="PivmrMerkki"/>
    <w:uiPriority w:val="99"/>
    <w:semiHidden/>
    <w:unhideWhenUsed/>
    <w:rsid w:val="00CA22D3"/>
  </w:style>
  <w:style w:type="character" w:customStyle="1" w:styleId="PivmrMerkki">
    <w:name w:val="Päivämäärä Merkki"/>
    <w:basedOn w:val="Kappaleenoletusfontti"/>
    <w:link w:val="Pivmr"/>
    <w:uiPriority w:val="99"/>
    <w:semiHidden/>
    <w:rsid w:val="00CA22D3"/>
    <w:rPr>
      <w:rFonts w:ascii="Times New Roman" w:eastAsia="Batang" w:hAnsi="Times New Roman" w:cs="Times New Roman"/>
      <w:sz w:val="24"/>
      <w:szCs w:val="24"/>
      <w:lang w:val="uk-U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89854">
      <w:bodyDiv w:val="1"/>
      <w:marLeft w:val="0"/>
      <w:marRight w:val="0"/>
      <w:marTop w:val="0"/>
      <w:marBottom w:val="0"/>
      <w:divBdr>
        <w:top w:val="none" w:sz="0" w:space="0" w:color="auto"/>
        <w:left w:val="none" w:sz="0" w:space="0" w:color="auto"/>
        <w:bottom w:val="none" w:sz="0" w:space="0" w:color="auto"/>
        <w:right w:val="none" w:sz="0" w:space="0" w:color="auto"/>
      </w:divBdr>
    </w:div>
    <w:div w:id="360513594">
      <w:bodyDiv w:val="1"/>
      <w:marLeft w:val="0"/>
      <w:marRight w:val="0"/>
      <w:marTop w:val="0"/>
      <w:marBottom w:val="0"/>
      <w:divBdr>
        <w:top w:val="none" w:sz="0" w:space="0" w:color="auto"/>
        <w:left w:val="none" w:sz="0" w:space="0" w:color="auto"/>
        <w:bottom w:val="none" w:sz="0" w:space="0" w:color="auto"/>
        <w:right w:val="none" w:sz="0" w:space="0" w:color="auto"/>
      </w:divBdr>
    </w:div>
    <w:div w:id="541870618">
      <w:bodyDiv w:val="1"/>
      <w:marLeft w:val="0"/>
      <w:marRight w:val="0"/>
      <w:marTop w:val="0"/>
      <w:marBottom w:val="0"/>
      <w:divBdr>
        <w:top w:val="none" w:sz="0" w:space="0" w:color="auto"/>
        <w:left w:val="none" w:sz="0" w:space="0" w:color="auto"/>
        <w:bottom w:val="none" w:sz="0" w:space="0" w:color="auto"/>
        <w:right w:val="none" w:sz="0" w:space="0" w:color="auto"/>
      </w:divBdr>
    </w:div>
    <w:div w:id="802500752">
      <w:bodyDiv w:val="1"/>
      <w:marLeft w:val="0"/>
      <w:marRight w:val="0"/>
      <w:marTop w:val="0"/>
      <w:marBottom w:val="0"/>
      <w:divBdr>
        <w:top w:val="none" w:sz="0" w:space="0" w:color="auto"/>
        <w:left w:val="none" w:sz="0" w:space="0" w:color="auto"/>
        <w:bottom w:val="none" w:sz="0" w:space="0" w:color="auto"/>
        <w:right w:val="none" w:sz="0" w:space="0" w:color="auto"/>
      </w:divBdr>
    </w:div>
    <w:div w:id="1651327171">
      <w:bodyDiv w:val="1"/>
      <w:marLeft w:val="0"/>
      <w:marRight w:val="0"/>
      <w:marTop w:val="0"/>
      <w:marBottom w:val="0"/>
      <w:divBdr>
        <w:top w:val="none" w:sz="0" w:space="0" w:color="auto"/>
        <w:left w:val="none" w:sz="0" w:space="0" w:color="auto"/>
        <w:bottom w:val="none" w:sz="0" w:space="0" w:color="auto"/>
        <w:right w:val="none" w:sz="0" w:space="0" w:color="auto"/>
      </w:divBdr>
    </w:div>
    <w:div w:id="1663461668">
      <w:bodyDiv w:val="1"/>
      <w:marLeft w:val="0"/>
      <w:marRight w:val="0"/>
      <w:marTop w:val="0"/>
      <w:marBottom w:val="0"/>
      <w:divBdr>
        <w:top w:val="none" w:sz="0" w:space="0" w:color="auto"/>
        <w:left w:val="none" w:sz="0" w:space="0" w:color="auto"/>
        <w:bottom w:val="none" w:sz="0" w:space="0" w:color="auto"/>
        <w:right w:val="none" w:sz="0" w:space="0" w:color="auto"/>
      </w:divBdr>
    </w:div>
    <w:div w:id="186968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10.jp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www.iooe.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isistonen/Downloads/IOOE%20magazine%20pages%20template%202017-02-0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F38DB27-24CF-CB48-9C11-FA40FD99F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IOOE magazine pages template 2017-02-03.dotx</Template>
  <TotalTime>5</TotalTime>
  <Pages>2</Pages>
  <Words>10</Words>
  <Characters>81</Characters>
  <Application>Microsoft Macintosh Word</Application>
  <DocSecurity>0</DocSecurity>
  <Lines>1</Lines>
  <Paragraphs>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 Sistonen</dc:creator>
  <cp:keywords/>
  <dc:description/>
  <cp:lastModifiedBy>Kati Sistonen</cp:lastModifiedBy>
  <cp:revision>2</cp:revision>
  <cp:lastPrinted>2018-06-19T12:31:00Z</cp:lastPrinted>
  <dcterms:created xsi:type="dcterms:W3CDTF">2018-06-27T12:16:00Z</dcterms:created>
  <dcterms:modified xsi:type="dcterms:W3CDTF">2018-06-27T12:16:00Z</dcterms:modified>
</cp:coreProperties>
</file>