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media/image1.emf" ContentType="image/x-emf"/>
  <Override PartName="/word/media/image2.emf" ContentType="image/x-emf"/>
  <Override PartName="/word/media/image3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6144260" cy="129857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760" cy="129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Calibri" w:hAnsi="Calibri"/>
                                <w:b/>
                                <w:b/>
                                <w:bCs/>
                                <w:iCs/>
                                <w:color w:val="000000"/>
                                <w:spacing w:val="-7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iCs/>
                                <w:color w:val="000000"/>
                                <w:spacing w:val="-7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MAA4 - VEKTORIT</w:t>
                            </w:r>
                          </w:p>
                          <w:p>
                            <w:pPr>
                              <w:pStyle w:val="NormalWeb"/>
                              <w:spacing w:beforeAutospacing="0" w:before="0" w:afterAutospacing="0" w:after="0"/>
                              <w:jc w:val="center"/>
                              <w:rPr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iCs/>
                                <w:color w:val="000000"/>
                                <w:spacing w:val="-7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opintopolku</w:t>
                            </w:r>
                          </w:p>
                        </w:txbxContent>
                      </wps:txbx>
                      <wps:bodyPr>
                        <a:prstTxWarp prst="textDoubleWave1"/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483.7pt;height:102.1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jc w:val="center"/>
                        <w:rPr>
                          <w:rFonts w:ascii="Calibri" w:hAnsi="Calibri"/>
                          <w:b/>
                          <w:b/>
                          <w:bCs/>
                          <w:iCs/>
                          <w:color w:val="000000"/>
                          <w:spacing w:val="-7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iCs/>
                          <w:color w:val="000000"/>
                          <w:spacing w:val="-7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MAA4 - VEKTORIT</w:t>
                      </w:r>
                    </w:p>
                    <w:p>
                      <w:pPr>
                        <w:pStyle w:val="NormalWeb"/>
                        <w:spacing w:beforeAutospacing="0" w:before="0" w:afterAutospacing="0" w:after="0"/>
                        <w:jc w:val="center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iCs/>
                          <w:color w:val="000000"/>
                          <w:spacing w:val="-7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opintopolku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Nimi:</w:t>
      </w:r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</w:rPr>
        <w:t>____________________________________</w:t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ulukkoRuudukko"/>
        <w:tblW w:w="9790" w:type="dxa"/>
        <w:jc w:val="left"/>
        <w:tblInd w:w="27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37"/>
        <w:gridCol w:w="4252"/>
      </w:tblGrid>
      <w:tr>
        <w:trPr/>
        <w:tc>
          <w:tcPr>
            <w:tcW w:w="5537" w:type="dxa"/>
            <w:tcBorders>
              <w:top w:val="single" w:sz="18" w:space="0" w:color="00000A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color="auto" w:fill="9CC2E5" w:themeFill="accent1" w:themeFillTint="99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ARVIOINTIPERUSTEET</w:t>
            </w:r>
          </w:p>
        </w:tc>
        <w:tc>
          <w:tcPr>
            <w:tcW w:w="4252" w:type="dxa"/>
            <w:tcBorders>
              <w:top w:val="single" w:sz="18" w:space="0" w:color="00000A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color="auto" w:fill="9CC2E5" w:themeFill="accent1" w:themeFillTint="99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KURSSIARVOSANA</w:t>
            </w:r>
          </w:p>
        </w:tc>
      </w:tr>
      <w:tr>
        <w:trPr/>
        <w:tc>
          <w:tcPr>
            <w:tcW w:w="5537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06" w:hanging="284"/>
              <w:rPr/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Poissaolot;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huolehdi omasta oppimisestasi!!</w:t>
            </w:r>
          </w:p>
          <w:p>
            <w:pPr>
              <w:pStyle w:val="ListParagraph"/>
              <w:spacing w:lineRule="auto" w:line="240" w:before="0" w:after="0"/>
              <w:ind w:left="306" w:hanging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06" w:hanging="284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Suorittaakseen kurssin on tehtäviä laskettava jokaisesta kappaleesta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06" w:hanging="284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Työskentelyn laatu</w:t>
            </w:r>
          </w:p>
          <w:p>
            <w:pPr>
              <w:pStyle w:val="Normal"/>
              <w:spacing w:lineRule="auto" w:line="240" w:before="0" w:after="0"/>
              <w:ind w:left="306" w:hanging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(koenumeroon lisätään -1, 0 tai +1 numero)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120" w:after="120"/>
              <w:ind w:left="1014" w:hanging="371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opintokortin itsearviot täytetty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välitestit tehty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  <w:t>tehtyjen tehtävien laatu, perustellut välivaiheet!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tehtyjen tehtävien määrä</w:t>
            </w:r>
          </w:p>
          <w:p>
            <w:pPr>
              <w:pStyle w:val="ListParagraph"/>
              <w:spacing w:lineRule="auto" w:line="240" w:before="0" w:after="120"/>
              <w:ind w:left="1014" w:hanging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50 vähän, 80 ok, yli 100 hyvä!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vihkon selkeys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tuntityöskentely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kotityöskentely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120"/>
              <w:ind w:left="1014" w:hanging="36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vastuun ottaminen omasta oppimisesta</w:t>
            </w:r>
          </w:p>
        </w:tc>
        <w:tc>
          <w:tcPr>
            <w:tcW w:w="4252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Kurssiarvosana muodostuu seuraavien kahden osion yhteistuloksena: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työskentelyn laadun jatkuva näyttö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–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1, 0 tai +1 arvosana</w:t>
            </w:r>
          </w:p>
          <w:p>
            <w:pPr>
              <w:pStyle w:val="Normal"/>
              <w:spacing w:lineRule="auto" w:line="240" w:before="0" w:after="0"/>
              <w:ind w:left="720" w:hanging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koearvosana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maksimipisteet 84p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läpipääsyyn vaaditaan 25% eli 21p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1440" w:hanging="0"/>
              <w:rPr>
                <w:rFonts w:ascii="Calibri" w:hAnsi="Calibri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Opintokortin täyttöohje: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>
          <w:sz w:val="24"/>
          <w:szCs w:val="24"/>
        </w:rPr>
      </w:pPr>
      <w:r>
        <w:object>
          <v:shape id="ole_rId2" style="width:18.55pt;height:25.45pt" o:ole="">
            <v:imagedata r:id="rId3" o:title=""/>
          </v:shape>
          <o:OLEObject Type="Embed" ProgID="Equation.DSMT4" ShapeID="ole_rId2" DrawAspect="Content" ObjectID="_262151979" r:id="rId2"/>
        </w:objec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uksita</w:t>
      </w:r>
      <w:r>
        <w:rPr>
          <w:sz w:val="24"/>
          <w:szCs w:val="24"/>
        </w:rPr>
        <w:t xml:space="preserve"> tekemiesi </w:t>
      </w:r>
      <w:r>
        <w:rPr>
          <w:b/>
          <w:sz w:val="24"/>
          <w:szCs w:val="24"/>
        </w:rPr>
        <w:t>tehtävien numerot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object>
          <v:shape id="ole_rId4" style="width:24pt;height:23.25pt" o:ole="">
            <v:imagedata r:id="rId5" o:title=""/>
          </v:shape>
          <o:OLEObject Type="Embed" ProgID="Equation.DSMT4" ShapeID="ole_rId4" DrawAspect="Content" ObjectID="_1103385716" r:id="rId4"/>
        </w:objec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Muista </w:t>
      </w:r>
      <w:r>
        <w:rPr>
          <w:b/>
          <w:sz w:val="24"/>
          <w:szCs w:val="24"/>
        </w:rPr>
        <w:t>ruksittaa videot-ruutu</w:t>
      </w:r>
      <w:r>
        <w:rPr>
          <w:sz w:val="24"/>
          <w:szCs w:val="24"/>
        </w:rPr>
        <w:t xml:space="preserve"> katsottuasi kappaleen opetusvideot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Merkitse jotenkin ne tehtävät, jotka jäivät epäselviksi tai joihin haluat vielä myöhemmin palata!</w:t>
      </w:r>
      <w:r>
        <w:rPr>
          <w:sz w:val="24"/>
          <w:szCs w:val="24"/>
        </w:rPr>
        <w:object>
          <v:shape id="ole_rId6" style="width:22.5pt;height:26.25pt" o:ole="">
            <v:imagedata r:id="rId7" o:title=""/>
          </v:shape>
          <o:OLEObject Type="Embed" ProgID="Equation.DSMT4" ShapeID="ole_rId6" DrawAspect="Content" ObjectID="_776819722" r:id="rId6"/>
        </w:objec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Kun saat tietyn osion opiskeltua valmiiksi, </w:t>
      </w:r>
      <w:r>
        <w:rPr>
          <w:b/>
          <w:sz w:val="24"/>
          <w:szCs w:val="24"/>
        </w:rPr>
        <w:t>tee osion välitesti</w:t>
      </w:r>
      <w:r>
        <w:rPr>
          <w:sz w:val="24"/>
          <w:szCs w:val="24"/>
        </w:rPr>
        <w:t xml:space="preserve"> ja </w:t>
      </w:r>
      <w:r>
        <w:rPr>
          <w:b/>
          <w:sz w:val="24"/>
          <w:szCs w:val="24"/>
        </w:rPr>
        <w:t>täytä itsearvio</w:t>
      </w:r>
      <w:r>
        <w:rPr>
          <w:sz w:val="24"/>
          <w:szCs w:val="24"/>
        </w:rPr>
        <w:t xml:space="preserve"> ennen siirtymistä seuraavaan osioon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/>
      </w:pPr>
      <w:r>
        <w:rPr>
          <w:sz w:val="24"/>
          <w:szCs w:val="24"/>
        </w:rPr>
        <w:t xml:space="preserve">Muista täyttää lopussa oleva koko kurssin </w:t>
      </w:r>
      <w:r>
        <w:rPr>
          <w:b/>
          <w:sz w:val="24"/>
          <w:szCs w:val="24"/>
        </w:rPr>
        <w:t>itsearvio ja kurssiyhteenveto!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709" w:hanging="283"/>
        <w:rPr/>
      </w:pPr>
      <w:r>
        <w:rPr>
          <w:b/>
          <w:sz w:val="24"/>
          <w:szCs w:val="24"/>
        </w:rPr>
        <w:t>Tekemiesi tehtävien palautus sähköisesti kurssin peda.net sivulle omaan kansioon. Tehtävien ja opintokortin palautus viimeistään kurssikoepäivään ___.___.2019 mennessä.</w:t>
      </w:r>
    </w:p>
    <w:tbl>
      <w:tblPr>
        <w:tblpPr w:bottomFromText="0" w:horzAnchor="margin" w:leftFromText="141" w:rightFromText="141" w:tblpX="0" w:tblpXSpec="center" w:tblpY="105" w:topFromText="0" w:vertAnchor="text"/>
        <w:tblW w:w="11023" w:type="dxa"/>
        <w:jc w:val="center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579"/>
        <w:gridCol w:w="555"/>
        <w:gridCol w:w="567"/>
        <w:gridCol w:w="567"/>
        <w:gridCol w:w="566"/>
        <w:gridCol w:w="567"/>
        <w:gridCol w:w="1"/>
        <w:gridCol w:w="565"/>
        <w:gridCol w:w="567"/>
        <w:gridCol w:w="566"/>
        <w:gridCol w:w="567"/>
        <w:gridCol w:w="567"/>
        <w:gridCol w:w="3"/>
        <w:gridCol w:w="563"/>
        <w:gridCol w:w="567"/>
        <w:gridCol w:w="566"/>
        <w:gridCol w:w="581"/>
      </w:tblGrid>
      <w:tr>
        <w:trPr>
          <w:trHeight w:val="309" w:hRule="atLeast"/>
        </w:trPr>
        <w:tc>
          <w:tcPr>
            <w:tcW w:w="308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8DB3E2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OSIO 1</w:t>
            </w:r>
          </w:p>
        </w:tc>
        <w:tc>
          <w:tcPr>
            <w:tcW w:w="2823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Perus (5 – 6)</w:t>
            </w:r>
          </w:p>
        </w:tc>
        <w:tc>
          <w:tcPr>
            <w:tcW w:w="2835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Taitaja (7 – 8)</w:t>
            </w:r>
          </w:p>
        </w:tc>
        <w:tc>
          <w:tcPr>
            <w:tcW w:w="2277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</w:rPr>
              <w:t>Mestari (9 – 10)</w:t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Yhtälöryhmä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FFFFFF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Vektori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Vektorien laskutoimituksia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Vektorin komponentit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674" w:hRule="atLeast"/>
        </w:trPr>
        <w:tc>
          <w:tcPr>
            <w:tcW w:w="11020" w:type="dxa"/>
            <w:gridSpan w:val="1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tbl>
            <w:tblPr>
              <w:tblStyle w:val="TaulukkoRuudukko"/>
              <w:tblpPr w:bottomFromText="0" w:horzAnchor="margin" w:leftFromText="141" w:rightFromText="141" w:tblpX="0" w:tblpXSpec="center" w:tblpY="270" w:topFromText="0" w:vertAnchor="margin"/>
              <w:tblW w:w="10609" w:type="dxa"/>
              <w:jc w:val="center"/>
              <w:tblInd w:w="0" w:type="dxa"/>
              <w:tblCellMar>
                <w:top w:w="0" w:type="dxa"/>
                <w:left w:w="85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96"/>
              <w:gridCol w:w="2249"/>
              <w:gridCol w:w="993"/>
              <w:gridCol w:w="992"/>
              <w:gridCol w:w="992"/>
              <w:gridCol w:w="444"/>
              <w:gridCol w:w="548"/>
              <w:gridCol w:w="1"/>
              <w:gridCol w:w="2693"/>
            </w:tblGrid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VÄLITESTI 1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Osasin välitestin hyvin ja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Pisteeni välitestistä: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64"/>
                      <w:szCs w:val="64"/>
                    </w:rPr>
                  </w:pPr>
                  <w:r>
                    <w:rPr>
                      <w:b/>
                      <w:sz w:val="64"/>
                      <w:szCs w:val="64"/>
                    </w:rPr>
                    <w:t>/12</w:t>
                  </w:r>
                </w:p>
              </w:tc>
            </w:tr>
            <w:tr>
              <w:trPr>
                <w:trHeight w:val="444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Ruksita sopivin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 kovin hyvin mutta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vaihtoehto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osannut, enkä oikeastaan ymmärrä malliratkaisujakaan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03" w:hRule="atLeast"/>
              </w:trPr>
              <w:tc>
                <w:tcPr>
                  <w:tcW w:w="10608" w:type="dxa"/>
                  <w:gridSpan w:val="9"/>
                  <w:tcBorders>
                    <w:top w:val="single" w:sz="18" w:space="0" w:color="00000A"/>
                    <w:left w:val="nil"/>
                    <w:bottom w:val="single" w:sz="18" w:space="0" w:color="00000A"/>
                    <w:right w:val="nil"/>
                    <w:insideH w:val="single" w:sz="18" w:space="0" w:color="00000A"/>
                    <w:insideV w:val="nil"/>
                  </w:tcBorders>
                  <w:shd w:color="auto" w:fill="FFFFFF" w:themeFill="background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</w:r>
                </w:p>
              </w:tc>
            </w:tr>
            <w:tr>
              <w:trPr>
                <w:trHeight w:val="916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OSION 1 ITSEARVIOINTI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Ruksita sopivin vaihtoehto, joka kuvaa parhaiten kappaleen osaamistasi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osaa hyvin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Jotain osaan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Osaan hyvin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Olin liekeissä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Arvosana, jonka antaisin itselleni tästä osiosta: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Yhtälöryhmä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Vektori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Vektorien laskutoimituksia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Vektorin komponentit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pPr w:bottomFromText="0" w:horzAnchor="margin" w:leftFromText="141" w:rightFromText="141" w:tblpX="0" w:tblpXSpec="center" w:tblpY="105" w:topFromText="0" w:vertAnchor="text"/>
        <w:tblW w:w="11023" w:type="dxa"/>
        <w:jc w:val="center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579"/>
        <w:gridCol w:w="555"/>
        <w:gridCol w:w="567"/>
        <w:gridCol w:w="567"/>
        <w:gridCol w:w="566"/>
        <w:gridCol w:w="567"/>
        <w:gridCol w:w="1"/>
        <w:gridCol w:w="565"/>
        <w:gridCol w:w="567"/>
        <w:gridCol w:w="566"/>
        <w:gridCol w:w="567"/>
        <w:gridCol w:w="567"/>
        <w:gridCol w:w="3"/>
        <w:gridCol w:w="563"/>
        <w:gridCol w:w="567"/>
        <w:gridCol w:w="566"/>
        <w:gridCol w:w="581"/>
      </w:tblGrid>
      <w:tr>
        <w:trPr>
          <w:trHeight w:val="309" w:hRule="atLeast"/>
        </w:trPr>
        <w:tc>
          <w:tcPr>
            <w:tcW w:w="308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8DB3E2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OSIO 2</w:t>
            </w:r>
          </w:p>
        </w:tc>
        <w:tc>
          <w:tcPr>
            <w:tcW w:w="2823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Perus (5 – 6)</w:t>
            </w:r>
          </w:p>
        </w:tc>
        <w:tc>
          <w:tcPr>
            <w:tcW w:w="2835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Taitaja (7 – 8)</w:t>
            </w:r>
          </w:p>
        </w:tc>
        <w:tc>
          <w:tcPr>
            <w:tcW w:w="2277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</w:rPr>
              <w:t>Mestari (9 – 10)</w:t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Tason vektori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FFFFFF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Yhdensuuntaisuus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Avaruuden vektori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Avaruuden vektorin ominaisuuksia</w:t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5090" w:hRule="atLeast"/>
        </w:trPr>
        <w:tc>
          <w:tcPr>
            <w:tcW w:w="11020" w:type="dxa"/>
            <w:gridSpan w:val="1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tbl>
            <w:tblPr>
              <w:tblStyle w:val="TaulukkoRuudukko"/>
              <w:tblpPr w:bottomFromText="0" w:horzAnchor="margin" w:leftFromText="141" w:rightFromText="141" w:tblpX="0" w:tblpXSpec="center" w:tblpY="270" w:topFromText="0" w:vertAnchor="margin"/>
              <w:tblW w:w="10609" w:type="dxa"/>
              <w:jc w:val="center"/>
              <w:tblInd w:w="0" w:type="dxa"/>
              <w:tblCellMar>
                <w:top w:w="0" w:type="dxa"/>
                <w:left w:w="85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96"/>
              <w:gridCol w:w="2249"/>
              <w:gridCol w:w="993"/>
              <w:gridCol w:w="992"/>
              <w:gridCol w:w="992"/>
              <w:gridCol w:w="444"/>
              <w:gridCol w:w="548"/>
              <w:gridCol w:w="1"/>
              <w:gridCol w:w="2693"/>
            </w:tblGrid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VÄLITESTI 2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Osasin välitestin hyvin ja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Pisteeni välitestistä: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64"/>
                      <w:szCs w:val="64"/>
                    </w:rPr>
                  </w:pPr>
                  <w:r>
                    <w:rPr>
                      <w:b/>
                      <w:sz w:val="64"/>
                      <w:szCs w:val="64"/>
                    </w:rPr>
                    <w:t>/12</w:t>
                  </w:r>
                </w:p>
              </w:tc>
            </w:tr>
            <w:tr>
              <w:trPr>
                <w:trHeight w:val="444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Ruksita sopivin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 kovin hyvin mutta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vaihtoehto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osannut, enkä oikeastaan ymmärrä malliratkaisujakaan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03" w:hRule="atLeast"/>
              </w:trPr>
              <w:tc>
                <w:tcPr>
                  <w:tcW w:w="10608" w:type="dxa"/>
                  <w:gridSpan w:val="9"/>
                  <w:tcBorders>
                    <w:top w:val="single" w:sz="18" w:space="0" w:color="00000A"/>
                    <w:left w:val="nil"/>
                    <w:bottom w:val="single" w:sz="18" w:space="0" w:color="00000A"/>
                    <w:right w:val="nil"/>
                    <w:insideH w:val="single" w:sz="18" w:space="0" w:color="00000A"/>
                    <w:insideV w:val="nil"/>
                  </w:tcBorders>
                  <w:shd w:color="auto" w:fill="FFFFFF" w:themeFill="background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</w:r>
                </w:p>
              </w:tc>
            </w:tr>
            <w:tr>
              <w:trPr>
                <w:trHeight w:val="916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OSION 2 ITSEARVIOINTI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Ruksita sopivin vaihtoehto, joka kuvaa parhaiten kappaleen osaamistasi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osaa hyvin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Jotain osaan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Osaan hyvin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Olin liekeissä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Arvosana, jonka antaisin itselleni tästä osiosta: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Tason vektori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Yhdensuuntaisuus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Avaruuden vektori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Avaruuden vektorin ominaisuuksia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</w:tc>
      </w:tr>
    </w:tbl>
    <w:p>
      <w:pPr>
        <w:pStyle w:val="Normal"/>
        <w:spacing w:lineRule="auto" w:line="360" w:before="0" w:after="0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pPr w:bottomFromText="0" w:horzAnchor="margin" w:leftFromText="141" w:rightFromText="141" w:tblpX="0" w:tblpXSpec="center" w:tblpY="105" w:topFromText="0" w:vertAnchor="text"/>
        <w:tblW w:w="11023" w:type="dxa"/>
        <w:jc w:val="center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579"/>
        <w:gridCol w:w="555"/>
        <w:gridCol w:w="567"/>
        <w:gridCol w:w="567"/>
        <w:gridCol w:w="566"/>
        <w:gridCol w:w="567"/>
        <w:gridCol w:w="1"/>
        <w:gridCol w:w="565"/>
        <w:gridCol w:w="567"/>
        <w:gridCol w:w="566"/>
        <w:gridCol w:w="567"/>
        <w:gridCol w:w="567"/>
        <w:gridCol w:w="3"/>
        <w:gridCol w:w="563"/>
        <w:gridCol w:w="567"/>
        <w:gridCol w:w="566"/>
        <w:gridCol w:w="581"/>
      </w:tblGrid>
      <w:tr>
        <w:trPr>
          <w:trHeight w:val="309" w:hRule="atLeast"/>
        </w:trPr>
        <w:tc>
          <w:tcPr>
            <w:tcW w:w="308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8DB3E2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OSIO 3</w:t>
            </w:r>
          </w:p>
        </w:tc>
        <w:tc>
          <w:tcPr>
            <w:tcW w:w="2823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Perus (5 – 6)</w:t>
            </w:r>
          </w:p>
        </w:tc>
        <w:tc>
          <w:tcPr>
            <w:tcW w:w="2835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Taitaja (7 – 8)</w:t>
            </w:r>
          </w:p>
        </w:tc>
        <w:tc>
          <w:tcPr>
            <w:tcW w:w="2277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</w:rPr>
              <w:t>Mestari (9 – 10)</w:t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Vektorien kohtisuoruus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FFFFFF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Vektorien välinen kulma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199" w:hRule="atLeast"/>
        </w:trPr>
        <w:tc>
          <w:tcPr>
            <w:tcW w:w="11020" w:type="dxa"/>
            <w:gridSpan w:val="1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tbl>
            <w:tblPr>
              <w:tblStyle w:val="TaulukkoRuudukko"/>
              <w:tblpPr w:bottomFromText="0" w:horzAnchor="margin" w:leftFromText="141" w:rightFromText="141" w:tblpX="0" w:tblpXSpec="center" w:tblpY="270" w:topFromText="0" w:vertAnchor="margin"/>
              <w:tblW w:w="10609" w:type="dxa"/>
              <w:jc w:val="center"/>
              <w:tblInd w:w="0" w:type="dxa"/>
              <w:tblCellMar>
                <w:top w:w="0" w:type="dxa"/>
                <w:left w:w="85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96"/>
              <w:gridCol w:w="2249"/>
              <w:gridCol w:w="993"/>
              <w:gridCol w:w="992"/>
              <w:gridCol w:w="992"/>
              <w:gridCol w:w="444"/>
              <w:gridCol w:w="548"/>
              <w:gridCol w:w="1"/>
              <w:gridCol w:w="2693"/>
            </w:tblGrid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VÄLITESTI 3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Osasin välitestin hyvin ja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Pisteeni välitestistä: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64"/>
                      <w:szCs w:val="64"/>
                    </w:rPr>
                  </w:pPr>
                  <w:r>
                    <w:rPr>
                      <w:b/>
                      <w:sz w:val="64"/>
                      <w:szCs w:val="64"/>
                    </w:rPr>
                    <w:t>/12</w:t>
                  </w:r>
                </w:p>
              </w:tc>
            </w:tr>
            <w:tr>
              <w:trPr>
                <w:trHeight w:val="444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Ruksita sopivin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 kovin hyvin mutta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vaihtoehto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osannut, enkä oikeastaan ymmärrä malliratkaisujakaan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03" w:hRule="atLeast"/>
              </w:trPr>
              <w:tc>
                <w:tcPr>
                  <w:tcW w:w="10608" w:type="dxa"/>
                  <w:gridSpan w:val="9"/>
                  <w:tcBorders>
                    <w:top w:val="single" w:sz="18" w:space="0" w:color="00000A"/>
                    <w:left w:val="nil"/>
                    <w:bottom w:val="single" w:sz="18" w:space="0" w:color="00000A"/>
                    <w:right w:val="nil"/>
                    <w:insideH w:val="single" w:sz="18" w:space="0" w:color="00000A"/>
                    <w:insideV w:val="nil"/>
                  </w:tcBorders>
                  <w:shd w:color="auto" w:fill="FFFFFF" w:themeFill="background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</w:r>
                </w:p>
              </w:tc>
            </w:tr>
            <w:tr>
              <w:trPr>
                <w:trHeight w:val="916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OSION 3 ITSEARVIOINTI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Ruksita sopivin vaihtoehto, joka kuvaa parhaiten kappaleen osaamistasi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osaa hyvin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Jotain osaan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Osaan hyvin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Olin liekeissä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Arvosana, jonka antaisin itselleni tästä osiosta: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Vektorien kohtisuoruus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Vektorien välinen kulma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pPr w:bottomFromText="0" w:horzAnchor="margin" w:leftFromText="141" w:rightFromText="141" w:tblpX="0" w:tblpXSpec="center" w:tblpY="105" w:topFromText="0" w:vertAnchor="text"/>
        <w:tblW w:w="11023" w:type="dxa"/>
        <w:jc w:val="center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579"/>
        <w:gridCol w:w="555"/>
        <w:gridCol w:w="567"/>
        <w:gridCol w:w="567"/>
        <w:gridCol w:w="566"/>
        <w:gridCol w:w="567"/>
        <w:gridCol w:w="1"/>
        <w:gridCol w:w="565"/>
        <w:gridCol w:w="567"/>
        <w:gridCol w:w="566"/>
        <w:gridCol w:w="567"/>
        <w:gridCol w:w="567"/>
        <w:gridCol w:w="3"/>
        <w:gridCol w:w="563"/>
        <w:gridCol w:w="567"/>
        <w:gridCol w:w="566"/>
        <w:gridCol w:w="581"/>
      </w:tblGrid>
      <w:tr>
        <w:trPr>
          <w:trHeight w:val="309" w:hRule="atLeast"/>
        </w:trPr>
        <w:tc>
          <w:tcPr>
            <w:tcW w:w="308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8DB3E2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OSIO 4</w:t>
            </w:r>
          </w:p>
        </w:tc>
        <w:tc>
          <w:tcPr>
            <w:tcW w:w="2823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Perus (5 – 6)</w:t>
            </w:r>
          </w:p>
        </w:tc>
        <w:tc>
          <w:tcPr>
            <w:tcW w:w="2835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Taitaja (7 – 8)</w:t>
            </w:r>
          </w:p>
        </w:tc>
        <w:tc>
          <w:tcPr>
            <w:tcW w:w="2277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</w:rPr>
              <w:t>Mestari (9 – 10)</w:t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Suora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FFFFFF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Taso (Vektoriyhtälö ja parametriesitys)</w:t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Taso (Normaalimuotoinen yhtälö, suora ja taso)</w:t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674" w:hRule="atLeast"/>
        </w:trPr>
        <w:tc>
          <w:tcPr>
            <w:tcW w:w="11020" w:type="dxa"/>
            <w:gridSpan w:val="1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tbl>
            <w:tblPr>
              <w:tblStyle w:val="TaulukkoRuudukko"/>
              <w:tblpPr w:bottomFromText="0" w:horzAnchor="margin" w:leftFromText="141" w:rightFromText="141" w:tblpX="0" w:tblpXSpec="center" w:tblpY="270" w:topFromText="0" w:vertAnchor="margin"/>
              <w:tblW w:w="10609" w:type="dxa"/>
              <w:jc w:val="center"/>
              <w:tblInd w:w="0" w:type="dxa"/>
              <w:tblCellMar>
                <w:top w:w="0" w:type="dxa"/>
                <w:left w:w="85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96"/>
              <w:gridCol w:w="2249"/>
              <w:gridCol w:w="993"/>
              <w:gridCol w:w="992"/>
              <w:gridCol w:w="992"/>
              <w:gridCol w:w="444"/>
              <w:gridCol w:w="548"/>
              <w:gridCol w:w="1"/>
              <w:gridCol w:w="2693"/>
            </w:tblGrid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VÄLITESTI 4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Osasin välitestin hyvin ja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Pisteeni välitestistä: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64"/>
                      <w:szCs w:val="64"/>
                    </w:rPr>
                  </w:pPr>
                  <w:r>
                    <w:rPr>
                      <w:b/>
                      <w:sz w:val="64"/>
                      <w:szCs w:val="64"/>
                    </w:rPr>
                    <w:t>/12</w:t>
                  </w:r>
                </w:p>
              </w:tc>
            </w:tr>
            <w:tr>
              <w:trPr>
                <w:trHeight w:val="444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Ruksita sopivin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 kovin hyvin mutta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vaihtoehto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osannut, enkä oikeastaan ymmärrä malliratkaisujakaan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03" w:hRule="atLeast"/>
              </w:trPr>
              <w:tc>
                <w:tcPr>
                  <w:tcW w:w="10608" w:type="dxa"/>
                  <w:gridSpan w:val="9"/>
                  <w:tcBorders>
                    <w:top w:val="single" w:sz="18" w:space="0" w:color="00000A"/>
                    <w:left w:val="nil"/>
                    <w:bottom w:val="single" w:sz="18" w:space="0" w:color="00000A"/>
                    <w:right w:val="nil"/>
                    <w:insideH w:val="single" w:sz="18" w:space="0" w:color="00000A"/>
                    <w:insideV w:val="nil"/>
                  </w:tcBorders>
                  <w:shd w:color="auto" w:fill="FFFFFF" w:themeFill="background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</w:r>
                </w:p>
              </w:tc>
            </w:tr>
            <w:tr>
              <w:trPr>
                <w:trHeight w:val="916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OSION 4 ITSEARVIOINTI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Ruksita sopivin vaihtoehto, joka kuvaa parhaiten kappaleen osaamistasi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osaa hyvin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Jotain osaan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Osaan hyvin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Olin liekeissä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Arvosana, jonka antaisin itselleni tästä osiosta: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Suora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Taso (Vektoriyhtälö ja parametriesitys)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Taso (Normaalimuotoinen yhtälö, suora ja taso)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pPr w:bottomFromText="0" w:horzAnchor="margin" w:leftFromText="141" w:rightFromText="141" w:tblpX="0" w:tblpXSpec="center" w:tblpY="105" w:topFromText="0" w:vertAnchor="text"/>
        <w:tblW w:w="11023" w:type="dxa"/>
        <w:jc w:val="center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579"/>
        <w:gridCol w:w="555"/>
        <w:gridCol w:w="567"/>
        <w:gridCol w:w="567"/>
        <w:gridCol w:w="566"/>
        <w:gridCol w:w="567"/>
        <w:gridCol w:w="1"/>
        <w:gridCol w:w="565"/>
        <w:gridCol w:w="567"/>
        <w:gridCol w:w="566"/>
        <w:gridCol w:w="567"/>
        <w:gridCol w:w="567"/>
        <w:gridCol w:w="3"/>
        <w:gridCol w:w="563"/>
        <w:gridCol w:w="567"/>
        <w:gridCol w:w="566"/>
        <w:gridCol w:w="581"/>
      </w:tblGrid>
      <w:tr>
        <w:trPr>
          <w:trHeight w:val="309" w:hRule="atLeast"/>
        </w:trPr>
        <w:tc>
          <w:tcPr>
            <w:tcW w:w="308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8DB3E2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OSIO 5</w:t>
            </w:r>
          </w:p>
        </w:tc>
        <w:tc>
          <w:tcPr>
            <w:tcW w:w="2823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Perus (5 – 6)</w:t>
            </w:r>
          </w:p>
        </w:tc>
        <w:tc>
          <w:tcPr>
            <w:tcW w:w="2835" w:type="dxa"/>
            <w:gridSpan w:val="6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Taitaja (7 – 8)</w:t>
            </w:r>
          </w:p>
        </w:tc>
        <w:tc>
          <w:tcPr>
            <w:tcW w:w="2277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</w:rPr>
              <w:t>Mestari (9 – 10)</w:t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Pisteen etäisyys suorasta ja tasosta</w:t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FFFFFF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271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25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Geometriaa vektoreilla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Videot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6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5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199" w:hRule="atLeast"/>
        </w:trPr>
        <w:tc>
          <w:tcPr>
            <w:tcW w:w="11020" w:type="dxa"/>
            <w:gridSpan w:val="1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85" w:type="dxa"/>
            </w:tcMar>
            <w:vAlign w:val="center"/>
          </w:tcPr>
          <w:tbl>
            <w:tblPr>
              <w:tblStyle w:val="TaulukkoRuudukko"/>
              <w:tblpPr w:bottomFromText="0" w:horzAnchor="margin" w:leftFromText="141" w:rightFromText="141" w:tblpX="0" w:tblpXSpec="center" w:tblpY="270" w:topFromText="0" w:vertAnchor="margin"/>
              <w:tblW w:w="10609" w:type="dxa"/>
              <w:jc w:val="center"/>
              <w:tblInd w:w="0" w:type="dxa"/>
              <w:tblCellMar>
                <w:top w:w="0" w:type="dxa"/>
                <w:left w:w="85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96"/>
              <w:gridCol w:w="2249"/>
              <w:gridCol w:w="993"/>
              <w:gridCol w:w="992"/>
              <w:gridCol w:w="992"/>
              <w:gridCol w:w="444"/>
              <w:gridCol w:w="548"/>
              <w:gridCol w:w="1"/>
              <w:gridCol w:w="2693"/>
            </w:tblGrid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b/>
                      <w:sz w:val="28"/>
                      <w:szCs w:val="28"/>
                    </w:rPr>
                    <w:t>VÄLITESTI 5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b/>
                    </w:rPr>
                    <w:t>Osasin välitestin hyvin ja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Pisteeni välitestistä: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64"/>
                      <w:szCs w:val="64"/>
                    </w:rPr>
                  </w:pPr>
                  <w:r>
                    <w:rPr>
                      <w:b/>
                      <w:sz w:val="64"/>
                      <w:szCs w:val="64"/>
                    </w:rPr>
                    <w:t>/12</w:t>
                  </w:r>
                </w:p>
              </w:tc>
            </w:tr>
            <w:tr>
              <w:trPr>
                <w:trHeight w:val="444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b/>
                    </w:rPr>
                    <w:t>Ruksita sopivin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b/>
                    </w:rPr>
                    <w:t>En osannut kovin hyvin mutta ymmärrän malliratkaisut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696" w:type="dxa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b/>
                    </w:rPr>
                    <w:t>vaihtoehto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b/>
                    </w:rPr>
                    <w:t>En osannut, enkä oikeastaan ymmärrä malliratkaisujakaan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3" w:type="dxa"/>
                  <w:vMerge w:val="continue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fill="auto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03" w:hRule="atLeast"/>
              </w:trPr>
              <w:tc>
                <w:tcPr>
                  <w:tcW w:w="10608" w:type="dxa"/>
                  <w:gridSpan w:val="9"/>
                  <w:tcBorders>
                    <w:top w:val="single" w:sz="18" w:space="0" w:color="00000A"/>
                    <w:left w:val="nil"/>
                    <w:bottom w:val="single" w:sz="18" w:space="0" w:color="00000A"/>
                    <w:right w:val="nil"/>
                    <w:insideH w:val="single" w:sz="18" w:space="0" w:color="00000A"/>
                    <w:insideV w:val="nil"/>
                  </w:tcBorders>
                  <w:shd w:color="auto" w:fill="FFFFFF" w:themeFill="background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</w:r>
                </w:p>
              </w:tc>
            </w:tr>
            <w:tr>
              <w:trPr>
                <w:trHeight w:val="916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9CC2E5" w:themeFill="accent1" w:themeFillTint="99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b/>
                      <w:sz w:val="28"/>
                      <w:szCs w:val="28"/>
                    </w:rPr>
                    <w:t>OSION 5 ITSEARVIOINTI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b/>
                      <w:sz w:val="20"/>
                      <w:szCs w:val="20"/>
                    </w:rPr>
                    <w:t>Ruksita sopivin vaihtoehto, joka kuvaa parhaiten kappaleen osaamistasi</w:t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En osaa hyvin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Jotain osaan</w:t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Osaan hyvin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Olin liekeissä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Arvosana, jonka antaisin itselleni tästä osiosta: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b/>
                      <w:sz w:val="20"/>
                      <w:szCs w:val="20"/>
                    </w:rPr>
                    <w:t>Pisteen etäisyys suorasta ja tasosta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nil"/>
                    <w:right w:val="single" w:sz="18" w:space="0" w:color="00000A"/>
                    <w:insideH w:val="nil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945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b/>
                      <w:sz w:val="20"/>
                      <w:szCs w:val="20"/>
                    </w:rPr>
                    <w:t>Geometriaa vektoreilla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993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18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18" w:space="0" w:color="00000A"/>
                    <w:bottom w:val="single" w:sz="18" w:space="0" w:color="00000A"/>
                    <w:right w:val="single" w:sz="18" w:space="0" w:color="00000A"/>
                    <w:insideH w:val="single" w:sz="18" w:space="0" w:color="00000A"/>
                    <w:insideV w:val="single" w:sz="18" w:space="0" w:color="00000A"/>
                  </w:tcBorders>
                  <w:shd w:color="auto" w:fill="FFFFFF" w:themeFill="background1" w:val="clear"/>
                  <w:tcMar>
                    <w:left w:w="85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ulukkoRuudukko"/>
        <w:tblW w:w="10792" w:type="dxa"/>
        <w:jc w:val="left"/>
        <w:tblInd w:w="-16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5"/>
        <w:gridCol w:w="555"/>
        <w:gridCol w:w="556"/>
        <w:gridCol w:w="556"/>
        <w:gridCol w:w="556"/>
        <w:gridCol w:w="556"/>
        <w:gridCol w:w="555"/>
        <w:gridCol w:w="556"/>
        <w:gridCol w:w="556"/>
        <w:gridCol w:w="556"/>
        <w:gridCol w:w="555"/>
        <w:gridCol w:w="556"/>
        <w:gridCol w:w="556"/>
        <w:gridCol w:w="556"/>
        <w:gridCol w:w="556"/>
        <w:gridCol w:w="555"/>
        <w:gridCol w:w="561"/>
      </w:tblGrid>
      <w:tr>
        <w:trPr>
          <w:trHeight w:val="263" w:hRule="atLeast"/>
        </w:trPr>
        <w:tc>
          <w:tcPr>
            <w:tcW w:w="10792" w:type="dxa"/>
            <w:gridSpan w:val="17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9CC2E5" w:themeFill="accent1" w:themeFillTint="99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>KERTAUSTEHTÄVÄT (K), MONIVALINTATEHTÄVÄT (M) ja TEHTÄVÄSARJAT (A/B) s. 125 – 132</w:t>
            </w:r>
          </w:p>
        </w:tc>
      </w:tr>
      <w:tr>
        <w:trPr>
          <w:trHeight w:val="28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color="auto" w:fill="FFFFFF" w:themeFill="background1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K5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K6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K9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K10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K14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K15</w:t>
            </w:r>
          </w:p>
        </w:tc>
        <w:tc>
          <w:tcPr>
            <w:tcW w:w="56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K16</w:t>
            </w:r>
          </w:p>
        </w:tc>
      </w:tr>
      <w:tr>
        <w:trPr>
          <w:trHeight w:val="28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Ruksita, mitä teit!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K20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K21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K25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K26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K29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K30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K31</w:t>
            </w:r>
          </w:p>
        </w:tc>
        <w:tc>
          <w:tcPr>
            <w:tcW w:w="56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K32</w:t>
            </w:r>
          </w:p>
        </w:tc>
      </w:tr>
      <w:tr>
        <w:trPr>
          <w:trHeight w:val="30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K35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K36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K37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K39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K40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K41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K45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K46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K47</w:t>
            </w:r>
          </w:p>
        </w:tc>
        <w:tc>
          <w:tcPr>
            <w:tcW w:w="56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K48</w:t>
            </w:r>
          </w:p>
        </w:tc>
      </w:tr>
      <w:tr>
        <w:trPr>
          <w:trHeight w:val="28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K49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>
        <w:trPr>
          <w:trHeight w:val="28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nil"/>
              <w:right w:val="single" w:sz="18" w:space="0" w:color="00000A"/>
              <w:insideH w:val="nil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A5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A6</w:t>
            </w:r>
          </w:p>
        </w:tc>
        <w:tc>
          <w:tcPr>
            <w:tcW w:w="56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A7</w:t>
            </w:r>
          </w:p>
        </w:tc>
      </w:tr>
      <w:tr>
        <w:trPr>
          <w:trHeight w:val="288" w:hRule="atLeast"/>
        </w:trPr>
        <w:tc>
          <w:tcPr>
            <w:tcW w:w="1895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A10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B3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B4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B5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B6</w:t>
            </w:r>
          </w:p>
        </w:tc>
        <w:tc>
          <w:tcPr>
            <w:tcW w:w="55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B7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B8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B9</w:t>
            </w:r>
          </w:p>
        </w:tc>
        <w:tc>
          <w:tcPr>
            <w:tcW w:w="5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B10</w:t>
            </w:r>
          </w:p>
        </w:tc>
        <w:tc>
          <w:tcPr>
            <w:tcW w:w="1672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ulukkoRuudukko"/>
        <w:tblW w:w="10774" w:type="dxa"/>
        <w:jc w:val="left"/>
        <w:tblInd w:w="-16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0"/>
        <w:gridCol w:w="3543"/>
        <w:gridCol w:w="3543"/>
        <w:gridCol w:w="2127"/>
      </w:tblGrid>
      <w:tr>
        <w:trPr/>
        <w:tc>
          <w:tcPr>
            <w:tcW w:w="10773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9CC2E5" w:themeFill="accent1" w:themeFillTint="99" w:val="clear"/>
            <w:tcMar>
              <w:left w:w="107" w:type="dxa"/>
            </w:tcMar>
          </w:tcPr>
          <w:p>
            <w:pPr>
              <w:pStyle w:val="Normal"/>
              <w:tabs>
                <w:tab w:val="left" w:pos="330" w:leader="none"/>
              </w:tabs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ITSEARVIO JA YHTEENVETO KOKO KURSSISTA</w:t>
            </w:r>
          </w:p>
        </w:tc>
      </w:tr>
      <w:tr>
        <w:trPr/>
        <w:tc>
          <w:tcPr>
            <w:tcW w:w="156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Tein yhteensä tehtäviä</w:t>
            </w:r>
          </w:p>
        </w:tc>
        <w:tc>
          <w:tcPr>
            <w:tcW w:w="35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Arvosana (4 – 10), jonka antaisin itselleni kurssin asioiden osaamisestani</w:t>
            </w:r>
          </w:p>
        </w:tc>
        <w:tc>
          <w:tcPr>
            <w:tcW w:w="35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  <w:szCs w:val="20"/>
              </w:rPr>
              <w:t>Arvosana (4 – 10), jonka antaisin itselleni kurssin aikana työskentelystän</w:t>
            </w: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12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Työskentelyn laatu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-1, 0, +1 arvosana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(opettaja täyttää!)</w:t>
            </w:r>
          </w:p>
        </w:tc>
      </w:tr>
      <w:tr>
        <w:trPr>
          <w:trHeight w:val="3049" w:hRule="atLeast"/>
        </w:trPr>
        <w:tc>
          <w:tcPr>
            <w:tcW w:w="156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i-FI" w:eastAsia="fi-FI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2c31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fi-FI" w:bidi="ar-SA"/>
    </w:rPr>
  </w:style>
  <w:style w:type="paragraph" w:styleId="Otsikko5">
    <w:name w:val="Heading 5"/>
    <w:basedOn w:val="Normal"/>
    <w:link w:val="Otsikko5Char"/>
    <w:uiPriority w:val="9"/>
    <w:qFormat/>
    <w:rsid w:val="00357891"/>
    <w:pPr>
      <w:spacing w:lineRule="auto" w:line="240" w:beforeAutospacing="1" w:afterAutospacing="1"/>
      <w:outlineLvl w:val="4"/>
    </w:pPr>
    <w:rPr>
      <w:rFonts w:ascii="Times New Roman" w:hAnsi="Times New Roman" w:eastAsia="Times New Roman"/>
      <w:b/>
      <w:bCs/>
      <w:sz w:val="20"/>
      <w:szCs w:val="20"/>
      <w:lang w:eastAsia="fi-F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tsikko5Char" w:customStyle="1">
    <w:name w:val="Otsikko 5 Char"/>
    <w:link w:val="Otsikko5"/>
    <w:uiPriority w:val="9"/>
    <w:qFormat/>
    <w:rsid w:val="00357891"/>
    <w:rPr>
      <w:rFonts w:ascii="Times New Roman" w:hAnsi="Times New Roman" w:eastAsia="Times New Roman"/>
      <w:b/>
      <w:bCs/>
    </w:rPr>
  </w:style>
  <w:style w:type="character" w:styleId="SelitetekstiChar" w:customStyle="1">
    <w:name w:val="Seliteteksti Char"/>
    <w:link w:val="Seliteteksti"/>
    <w:uiPriority w:val="99"/>
    <w:semiHidden/>
    <w:qFormat/>
    <w:rsid w:val="00232868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b48d8"/>
    <w:rPr>
      <w:sz w:val="16"/>
      <w:szCs w:val="16"/>
    </w:rPr>
  </w:style>
  <w:style w:type="character" w:styleId="KommentintekstiChar" w:customStyle="1">
    <w:name w:val="Kommentin teksti Char"/>
    <w:basedOn w:val="DefaultParagraphFont"/>
    <w:link w:val="Kommentinteksti"/>
    <w:uiPriority w:val="99"/>
    <w:semiHidden/>
    <w:qFormat/>
    <w:rsid w:val="007b48d8"/>
    <w:rPr>
      <w:lang w:eastAsia="en-US"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/>
    <w:qFormat/>
    <w:rsid w:val="007b48d8"/>
    <w:rPr>
      <w:b/>
      <w:bCs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paragraph" w:styleId="Otsikko">
    <w:name w:val="Otsikko"/>
    <w:basedOn w:val="Normal"/>
    <w:next w:val="Leipteksti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ipteksti">
    <w:name w:val="Body Text"/>
    <w:basedOn w:val="Normal"/>
    <w:pPr>
      <w:spacing w:lineRule="auto" w:line="288" w:before="0" w:after="140"/>
    </w:pPr>
    <w:rPr/>
  </w:style>
  <w:style w:type="paragraph" w:styleId="Luettelo">
    <w:name w:val="List"/>
    <w:basedOn w:val="Leipteksti"/>
    <w:pPr/>
    <w:rPr>
      <w:rFonts w:cs="Arial"/>
    </w:rPr>
  </w:style>
  <w:style w:type="paragraph" w:styleId="Kuvaotsikko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elitetekstiChar"/>
    <w:uiPriority w:val="99"/>
    <w:semiHidden/>
    <w:unhideWhenUsed/>
    <w:qFormat/>
    <w:rsid w:val="0023286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b3a"/>
    <w:pPr>
      <w:ind w:left="1304" w:hanging="0"/>
    </w:pPr>
    <w:rPr/>
  </w:style>
  <w:style w:type="paragraph" w:styleId="NormalWeb">
    <w:name w:val="Normal (Web)"/>
    <w:basedOn w:val="Normal"/>
    <w:uiPriority w:val="99"/>
    <w:semiHidden/>
    <w:unhideWhenUsed/>
    <w:qFormat/>
    <w:rsid w:val="003e4682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fi-FI"/>
    </w:rPr>
  </w:style>
  <w:style w:type="paragraph" w:styleId="Annotationtext">
    <w:name w:val="annotation text"/>
    <w:basedOn w:val="Normal"/>
    <w:link w:val="KommentintekstiChar"/>
    <w:uiPriority w:val="99"/>
    <w:semiHidden/>
    <w:unhideWhenUsed/>
    <w:qFormat/>
    <w:rsid w:val="007b48d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KommentinotsikkoChar"/>
    <w:uiPriority w:val="99"/>
    <w:semiHidden/>
    <w:unhideWhenUsed/>
    <w:qFormat/>
    <w:rsid w:val="007b48d8"/>
    <w:pPr/>
    <w:rPr>
      <w:b/>
      <w:bCs/>
    </w:rPr>
  </w:style>
  <w:style w:type="paragraph" w:styleId="Kehyksensislt">
    <w:name w:val="Kehyksen sisältö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ulukkoRuudukko">
    <w:name w:val="Table Grid"/>
    <w:basedOn w:val="Normaalitaulukko"/>
    <w:uiPriority w:val="59"/>
    <w:rsid w:val="00f917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oleObject" Target="embeddings/oleObject2.bin"/><Relationship Id="rId5" Type="http://schemas.openxmlformats.org/officeDocument/2006/relationships/image" Target="media/image2.emf"/><Relationship Id="rId6" Type="http://schemas.openxmlformats.org/officeDocument/2006/relationships/oleObject" Target="embeddings/oleObject3.bin"/><Relationship Id="rId7" Type="http://schemas.openxmlformats.org/officeDocument/2006/relationships/image" Target="media/image3.emf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1926DCC0-5813-406B-8039-13C972D71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F44C5B-F133-41E0-87E0-E60DAC04E25E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108</TotalTime>
  <Application>LibreOffice/5.3.2.2$Windows_X86_64 LibreOffice_project/6cd4f1ef626f15116896b1d8e1398b56da0d0ee1</Application>
  <Pages>4</Pages>
  <Words>830</Words>
  <Characters>4771</Characters>
  <CharactersWithSpaces>5213</CharactersWithSpaces>
  <Paragraphs>387</Paragraphs>
  <Company>AteaDesign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2017-10-04T08:07:00Z</dcterms:created>
  <dc:creator>VilleKaisa</dc:creator>
  <dc:description/>
  <dc:language>fi-FI</dc:language>
  <cp:lastModifiedBy/>
  <cp:lastPrinted>2017-04-03T16:38:00Z</cp:lastPrinted>
  <dcterms:modified xsi:type="dcterms:W3CDTF">2019-02-18T22:55:39Z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AteaDesign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MTWinEqns">
    <vt:bool>1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